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  <w:r>
        <w:rPr>
          <w:noProof/>
          <w:lang w:val="en-GB" w:eastAsia="en-GB"/>
        </w:rPr>
        <w:pict>
          <v:group id="Group 234" o:spid="_x0000_s1026" style="position:absolute;margin-left:48pt;margin-top:120pt;width:513pt;height:222pt;rotation:-387666fd;z-index:-251676160;mso-position-horizontal-relative:page;mso-position-vertical-relative:page" coordorigin="873,969" coordsize="5266,4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7Cc1AIAAKgJAAAOAAAAZHJzL2Uyb0RvYy54bWzsVt9v0zAQfkfif7D8ztJkSddGTaexsQlp&#10;wMTGH+Amzg+R2ObsNhl/PWc77aqWBzQQe4A+RLbvfL77vs9XL86HriUbDrqRIqPhyYQSLnJZNKLK&#10;6JeH6zczSrRhomCtFDyjj1zT8+XrV4tepTyStWwLDgSDCJ32KqO1MSoNAp3XvGP6RCou0FhK6JjB&#10;KVRBAazH6F0bRJPJNOglFApkzrXG1StvpEsXvyx5bj6VpeaGtBnF3Iz7gvuu7DdYLlhaAVN1k49p&#10;sGdk0bFG4KG7UFfMMLKG5ihU1+QgtSzNSS67QJZlk3NXA1YTTg6quQG5Vq6WKu0rtYMJoT3A6dlh&#10;84+bOyBNkdEoPqNEsA5JcueS6DS28PSqStHrBtS9ugNfIw5vZf5Vozk4tNt55Z3Jqv8gCwzI1kY6&#10;eIYSOgISaYjCKE4ms9AtIw5kcKQ87kjhgyE5Lk6TMAknyF2OtmgWzmOcONryGrm1+2Znp5SgdT6d&#10;by3vxt1JNJ36rXEcu30BS20WthAt26a4btrWTaBaXbZANgylco0/fwy677m5asfqLDQoWv3Ei/49&#10;Xu5rprijW1vEd7zgFfK8fEY5M1G1HLmZeW6c55YY7VkhQl7W6McvAGRfc1ZgYqH1x/T3NtiJRk5/&#10;TpPFZOTlCN8tN3vonkaH6CrQ5obLjthBRgGTd2Szza02NhmWbl1GVVkqHLOtsCtCjgvoaVdc9jZh&#10;j/xKFo+YvFMTygObEJ5SS/hOSY8XOqP625oBp6R9LxCAeWgFQIybxMkZ5ktg37LatzCRY6iMGkr8&#10;8NL4rrFW0FQ1nuSVK+QFartsXEEWUJ/VmCyK42+pJMFyjlUyfQGVJNFsvIbHMgn/q8Sp+MVUEm5V&#10;8mDJeSsHbCXJgUiIGdCwVfi/1VTMsBqwBT3d5F/uL7vesusrOPA9BQd/sJ+4/yB8DrgOOj5d7Htj&#10;f+76z9MDa/kDAAD//wMAUEsDBBQABgAIAAAAIQD3p8zT3AAAAAkBAAAPAAAAZHJzL2Rvd25yZXYu&#10;eG1sTI/BTsMwEETvSPyDtUjcqI0l0ihkUyEEqji2BXF1Y5ME4nVku23g69me4DarGc2+qVezH8XR&#10;xTQEQrhdKBCO2mAH6hBed883JYiUDVkzBnII3y7Bqrm8qE1lw4k27rjNneASSpVB6HOeKilT2ztv&#10;0iJMjtj7CNGbzGfspI3mxOV+lFqpQnozEH/ozeQee9d+bQ8e4SenXSjjhl4+57uYl2/v66d2jXh9&#10;NT/cg8huzn9hOOMzOjTMtA8HskmMCDwkI2hdsjjbShes9gjFUiuQTS3/L2h+AQAA//8DAFBLAQIt&#10;ABQABgAIAAAAIQC2gziS/gAAAOEBAAATAAAAAAAAAAAAAAAAAAAAAABbQ29udGVudF9UeXBlc10u&#10;eG1sUEsBAi0AFAAGAAgAAAAhADj9If/WAAAAlAEAAAsAAAAAAAAAAAAAAAAALwEAAF9yZWxzLy5y&#10;ZWxzUEsBAi0AFAAGAAgAAAAhAOEbsJzUAgAAqAkAAA4AAAAAAAAAAAAAAAAALgIAAGRycy9lMm9E&#10;b2MueG1sUEsBAi0AFAAGAAgAAAAhAPenzNPcAAAACQEAAA8AAAAAAAAAAAAAAAAALgUAAGRycy9k&#10;b3ducmV2LnhtbFBLBQYAAAAABAAEAPMAAAA3BgAAAAA=&#10;">
            <v:rect id="Rectangle 238" o:spid="_x0000_s1027" style="position:absolute;left:873;top:969;width:5266;height:43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+owwAAANwAAAAPAAAAZHJzL2Rvd25yZXYueG1sRE9Na4NA&#10;EL0X8h+WCfRSkjVSSjHZhCCESilITZPz4E5U4s6qu1X777uHQo+P9707zKYVIw2usaxgs45AEJdW&#10;N1wp+DqfVq8gnEfW2FomBT/k4LBfPOww0XbiTxoLX4kQwi5BBbX3XSKlK2sy6Na2Iw7czQ4GfYBD&#10;JfWAUwg3rYyj6EUabDg01NhRWlN5L76NgqnMx+v5403mT9fMcp/1aXF5V+pxOR+3IDzN/l/85860&#10;gvg5rA1nwhGQ+18AAAD//wMAUEsBAi0AFAAGAAgAAAAhANvh9svuAAAAhQEAABMAAAAAAAAAAAAA&#10;AAAAAAAAAFtDb250ZW50X1R5cGVzXS54bWxQSwECLQAUAAYACAAAACEAWvQsW78AAAAVAQAACwAA&#10;AAAAAAAAAAAAAAAfAQAAX3JlbHMvLnJlbHNQSwECLQAUAAYACAAAACEAnUtPqMMAAADcAAAADwAA&#10;AAAAAAAAAAAAAAAHAgAAZHJzL2Rvd25yZXYueG1sUEsFBgAAAAADAAMAtwAAAPcCAAAAAA==&#10;" filled="f" stroked="f"/>
            <v:rect id="Rectangle 236" o:spid="_x0000_s1028" style="position:absolute;left:873;top:5289;width:5266;height:1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VzwwAAANwAAAAPAAAAZHJzL2Rvd25yZXYueG1sRE9Na4NA&#10;EL0X8h+WCfRSkjVCSzHZhCCESilITZPz4E5U4s6qu1X777uHQo+P9707zKYVIw2usaxgs45AEJdW&#10;N1wp+DqfVq8gnEfW2FomBT/k4LBfPOww0XbiTxoLX4kQwi5BBbX3XSKlK2sy6Na2Iw7czQ4GfYBD&#10;JfWAUwg3rYyj6EUabDg01NhRWlN5L76NgqnMx+v5403mT9fMcp/1aXF5V+pxOR+3IDzN/l/85860&#10;gvg5zA9nwhGQ+18AAAD//wMAUEsBAi0AFAAGAAgAAAAhANvh9svuAAAAhQEAABMAAAAAAAAAAAAA&#10;AAAAAAAAAFtDb250ZW50X1R5cGVzXS54bWxQSwECLQAUAAYACAAAACEAWvQsW78AAAAVAQAACwAA&#10;AAAAAAAAAAAAAAAfAQAAX3JlbHMvLnJlbHNQSwECLQAUAAYACAAAACEA5uTVc8MAAADcAAAADwAA&#10;AAAAAAAAAAAAAAAHAgAAZHJzL2Rvd25yZXYueG1sUEsFBgAAAAADAAMAtwAAAPcCAAAAAA==&#10;" filled="f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5" o:spid="_x0000_s1029" type="#_x0000_t202" style="position:absolute;left:873;top:969;width:5266;height:43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<v:textbox inset="0,0,0,0">
                <w:txbxContent>
                  <w:p w:rsidR="003A118D" w:rsidRPr="0055735E" w:rsidRDefault="003A118D" w:rsidP="0055735E">
                    <w:pPr>
                      <w:shd w:val="clear" w:color="auto" w:fill="0070C0"/>
                      <w:spacing w:before="16" w:line="252" w:lineRule="auto"/>
                      <w:ind w:left="552" w:firstLine="429"/>
                      <w:rPr>
                        <w:rFonts w:ascii="Comic Sans MS" w:hAnsi="Comic Sans MS"/>
                        <w:sz w:val="96"/>
                      </w:rPr>
                    </w:pPr>
                    <w:r w:rsidRPr="0055735E">
                      <w:rPr>
                        <w:rFonts w:ascii="Comic Sans MS" w:hAnsi="Comic Sans MS"/>
                        <w:color w:val="FFFFFF"/>
                        <w:w w:val="95"/>
                        <w:sz w:val="96"/>
                      </w:rPr>
                      <w:t xml:space="preserve">GHIDUL </w:t>
                    </w:r>
                    <w:r w:rsidRPr="0055735E">
                      <w:rPr>
                        <w:rFonts w:ascii="Comic Sans MS" w:hAnsi="Comic Sans MS"/>
                        <w:color w:val="FFFFFF"/>
                        <w:w w:val="85"/>
                        <w:sz w:val="96"/>
                      </w:rPr>
                      <w:t>ELEVULUI</w:t>
                    </w:r>
                  </w:p>
                  <w:p w:rsidR="003A118D" w:rsidRPr="0055735E" w:rsidRDefault="003A118D" w:rsidP="0055735E">
                    <w:pPr>
                      <w:shd w:val="clear" w:color="auto" w:fill="0070C0"/>
                      <w:spacing w:line="445" w:lineRule="exact"/>
                      <w:ind w:left="360"/>
                      <w:jc w:val="center"/>
                      <w:rPr>
                        <w:rFonts w:ascii="Comic Sans MS" w:hAnsi="Comic Sans MS"/>
                        <w:sz w:val="40"/>
                      </w:rPr>
                    </w:pPr>
                    <w:r w:rsidRPr="0055735E">
                      <w:rPr>
                        <w:rFonts w:ascii="Comic Sans MS" w:hAnsi="Comic Sans MS"/>
                        <w:color w:val="FFFF00"/>
                        <w:sz w:val="40"/>
                      </w:rPr>
                      <w:t>în contextul situației</w:t>
                    </w:r>
                  </w:p>
                  <w:p w:rsidR="003A118D" w:rsidRPr="0055735E" w:rsidRDefault="003A118D" w:rsidP="0055735E">
                    <w:pPr>
                      <w:shd w:val="clear" w:color="auto" w:fill="0070C0"/>
                      <w:spacing w:before="231"/>
                      <w:ind w:left="360"/>
                      <w:jc w:val="center"/>
                      <w:rPr>
                        <w:rFonts w:ascii="Comic Sans MS" w:hAnsi="Comic Sans MS"/>
                        <w:sz w:val="40"/>
                      </w:rPr>
                    </w:pPr>
                    <w:r w:rsidRPr="0055735E">
                      <w:rPr>
                        <w:rFonts w:ascii="Comic Sans MS" w:hAnsi="Comic Sans MS"/>
                        <w:color w:val="FFFF00"/>
                        <w:sz w:val="40"/>
                      </w:rPr>
                      <w:t>epidemiologice cu</w:t>
                    </w:r>
                  </w:p>
                  <w:p w:rsidR="003A118D" w:rsidRPr="0055735E" w:rsidRDefault="003A118D" w:rsidP="0055735E">
                    <w:pPr>
                      <w:shd w:val="clear" w:color="auto" w:fill="0070C0"/>
                      <w:spacing w:before="6"/>
                      <w:jc w:val="center"/>
                      <w:rPr>
                        <w:rFonts w:ascii="Comic Sans MS" w:hAnsi="Comic Sans MS"/>
                        <w:sz w:val="35"/>
                      </w:rPr>
                    </w:pPr>
                  </w:p>
                  <w:p w:rsidR="003A118D" w:rsidRPr="0055735E" w:rsidRDefault="003A118D" w:rsidP="0055735E">
                    <w:pPr>
                      <w:shd w:val="clear" w:color="auto" w:fill="0070C0"/>
                      <w:spacing w:before="1" w:line="441" w:lineRule="exact"/>
                      <w:ind w:left="660"/>
                      <w:jc w:val="center"/>
                      <w:rPr>
                        <w:rFonts w:ascii="Comic Sans MS" w:hAnsi="Comic Sans MS"/>
                        <w:sz w:val="40"/>
                      </w:rPr>
                    </w:pPr>
                    <w:r w:rsidRPr="0055735E">
                      <w:rPr>
                        <w:rFonts w:ascii="Comic Sans MS" w:hAnsi="Comic Sans MS"/>
                        <w:color w:val="FFFF00"/>
                        <w:sz w:val="40"/>
                      </w:rPr>
                      <w:t>COVID-19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spacing w:before="5"/>
        <w:rPr>
          <w:b w:val="0"/>
          <w:sz w:val="13"/>
        </w:rPr>
      </w:pPr>
    </w:p>
    <w:p w:rsidR="003A118D" w:rsidRDefault="003A118D">
      <w:pPr>
        <w:pStyle w:val="BodyText"/>
        <w:ind w:left="2062"/>
        <w:rPr>
          <w:b w:val="0"/>
          <w:sz w:val="20"/>
        </w:rPr>
      </w:pPr>
      <w:r>
        <w:rPr>
          <w:noProof/>
          <w:lang w:val="en-GB" w:eastAsia="en-GB"/>
        </w:rPr>
      </w:r>
      <w:r w:rsidRPr="007876BF">
        <w:rPr>
          <w:b w:val="0"/>
          <w:noProof/>
          <w:sz w:val="20"/>
        </w:rPr>
        <w:pict>
          <v:group id="Group 231" o:spid="_x0000_s1030" style="width:339.15pt;height:26.65pt;mso-position-horizontal-relative:char;mso-position-vertical-relative:line" coordsize="6783,5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33" o:spid="_x0000_s1031" type="#_x0000_t75" style="position:absolute;width:6783;height:5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Iw0xwAAANwAAAAPAAAAZHJzL2Rvd25yZXYueG1sRI9PSwMx&#10;FMTvgt8hPMGbzVq02HWzxT+ohR7UtlCPr5vX3aXJy5Kk2/XbNwXB4zAzv2GK2WCN6MmH1rGC21EG&#10;grhyuuVawXr1dvMAIkRkjcYxKfilALPy8qLAXLsjf1O/jLVIEA45Kmhi7HIpQ9WQxTByHXHyds5b&#10;jEn6WmqPxwS3Ro6zbCIttpwWGuzopaFqvzxYBYvnvfya9ovPuTfmx7+/+sPmY6vU9dXw9Agi0hD/&#10;w3/tuVYwvruH85l0BGR5AgAA//8DAFBLAQItABQABgAIAAAAIQDb4fbL7gAAAIUBAAATAAAAAAAA&#10;AAAAAAAAAAAAAABbQ29udGVudF9UeXBlc10ueG1sUEsBAi0AFAAGAAgAAAAhAFr0LFu/AAAAFQEA&#10;AAsAAAAAAAAAAAAAAAAAHwEAAF9yZWxzLy5yZWxzUEsBAi0AFAAGAAgAAAAhAM8UjDTHAAAA3AAA&#10;AA8AAAAAAAAAAAAAAAAABwIAAGRycy9kb3ducmV2LnhtbFBLBQYAAAAAAwADALcAAAD7AgAAAAA=&#10;">
              <v:imagedata r:id="rId7" o:title=""/>
            </v:shape>
            <v:shape id="Picture 232" o:spid="_x0000_s1032" type="#_x0000_t75" style="position:absolute;left:33;top:17;width:6714;height:4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ZwfxwAAANwAAAAPAAAAZHJzL2Rvd25yZXYueG1sRI/RasJA&#10;FETfC/2H5Qp9kWajFK2pq5S2gVDxQeMHXLK3STB7N2S3JvHr3YLQx2FmzjDr7WAacaHO1ZYVzKIY&#10;BHFhdc2lglOePr+CcB5ZY2OZFIzkYLt5fFhjom3PB7ocfSkChF2CCirv20RKV1Rk0EW2JQ7ej+0M&#10;+iC7UuoO+wA3jZzH8UIarDksVNjSR0XF+fhrFHyavIn77Dv7uuJquh/7XbqfLZV6mgzvbyA8Df4/&#10;fG9nWsH8ZQF/Z8IRkJsbAAAA//8DAFBLAQItABQABgAIAAAAIQDb4fbL7gAAAIUBAAATAAAAAAAA&#10;AAAAAAAAAAAAAABbQ29udGVudF9UeXBlc10ueG1sUEsBAi0AFAAGAAgAAAAhAFr0LFu/AAAAFQEA&#10;AAsAAAAAAAAAAAAAAAAAHwEAAF9yZWxzLy5yZWxzUEsBAi0AFAAGAAgAAAAhAD5VnB/HAAAA3AAA&#10;AA8AAAAAAAAAAAAAAAAABwIAAGRycy9kb3ducmV2LnhtbFBLBQYAAAAAAwADALcAAAD7AgAAAAA=&#10;">
              <v:imagedata r:id="rId8" o:title=""/>
            </v:shape>
            <w10:anchorlock/>
          </v:group>
        </w:pict>
      </w:r>
    </w:p>
    <w:p w:rsidR="003A118D" w:rsidRDefault="003A118D">
      <w:pPr>
        <w:pStyle w:val="BodyText"/>
        <w:spacing w:before="6"/>
        <w:rPr>
          <w:b w:val="0"/>
          <w:sz w:val="7"/>
        </w:rPr>
      </w:pPr>
    </w:p>
    <w:p w:rsidR="003A118D" w:rsidRDefault="003A118D">
      <w:pPr>
        <w:pStyle w:val="BodyText"/>
        <w:ind w:left="1666"/>
        <w:rPr>
          <w:b w:val="0"/>
          <w:sz w:val="20"/>
        </w:rPr>
      </w:pPr>
    </w:p>
    <w:p w:rsidR="003A118D" w:rsidRDefault="003A118D">
      <w:pPr>
        <w:pStyle w:val="BodyText"/>
        <w:spacing w:before="7"/>
        <w:rPr>
          <w:b w:val="0"/>
          <w:sz w:val="21"/>
        </w:rPr>
      </w:pPr>
      <w:r>
        <w:rPr>
          <w:noProof/>
          <w:lang w:val="en-GB" w:eastAsia="en-GB"/>
        </w:rPr>
        <w:pict>
          <v:rect id="Rectangle 227" o:spid="_x0000_s1033" style="position:absolute;margin-left:43.8pt;margin-top:14.4pt;width:532.8pt;height:.5pt;z-index:-25166080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/r1AAIAAN0DAAAOAAAAZHJzL2Uyb0RvYy54bWysU8GO0zAQvSPxD5bvNG3aphA1Xa26WoS0&#10;sCsWPsB1nMTC8Zix27R8PWOnWwrcEBfL4xk/v/dmvL459oYdFHoNtuKzyZQzZSXU2rYV//rl/s1b&#10;znwQthYGrKr4SXl+s3n9aj24UuXQgakVMgKxvhxcxbsQXJllXnaqF34CTllKNoC9CBRim9UoBkLv&#10;TZZPp0U2ANYOQSrv6fRuTPJNwm8aJcNj03gVmKk4cQtpxbTu4ppt1qJsUbhOyzMN8Q8seqEtPXqB&#10;uhNBsD3qv6B6LRE8NGEioc+gabRUSQOpmU3/UPPcCaeSFjLHu4tN/v/Byk+HJ2S6rni+IH+s6KlJ&#10;n8k2YVujWJ6vokWD8yVVPrsnjCK9ewD5zTML247q1C0iDJ0SNRGbxfrstwsx8HSV7YaPUBO+2AdI&#10;bh0b7CMg+cCOqSmnS1PUMTBJh8WqKJYFcZOUK+bL1LNMlC93HfrwXkHP4qbiSNwTtjg8+BC5iPKl&#10;JHEHo+t7bUwKsN1tDbKDoPEoivm8KBJ9knhdZmwsthCvjYjxJImMukZ/dlCfSCPCOGP0J2jTAf7g&#10;bKD5qrj/vheoODMfLPn0braIhocULJarnAK8zuyuM8JKgqp44GzcbsM4xHuHuu3opVkSbeGWvG10&#10;Eh59H1mdydIMJT/O8x6H9DpOVb9+5eYnAAAA//8DAFBLAwQUAAYACAAAACEANnb5TOAAAAAJAQAA&#10;DwAAAGRycy9kb3ducmV2LnhtbEyPwU7DMBBE70j8g7VIXBB1GpQ2DXEqVKkHDkWihbsbL0kgXqex&#10;04S/7/YEx50Zzb7J15NtxRl73zhSMJ9FIJBKZxqqFHwcto8pCB80Gd06QgW/6GFd3N7kOjNupHc8&#10;70MluIR8phXUIXSZlL6s0Wo/cx0Se1+utzrw2VfS9HrkctvKOIoW0uqG+EOtO9zUWP7sB6sgjMPp&#10;M/leLSvXnA7bzUOya99elbq/m16eQQScwl8YrviMDgUzHd1AxotWQbpccFJBnPKCqz9PnmIQR1ZW&#10;Kcgil/8XFBcAAAD//wMAUEsBAi0AFAAGAAgAAAAhALaDOJL+AAAA4QEAABMAAAAAAAAAAAAAAAAA&#10;AAAAAFtDb250ZW50X1R5cGVzXS54bWxQSwECLQAUAAYACAAAACEAOP0h/9YAAACUAQAACwAAAAAA&#10;AAAAAAAAAAAvAQAAX3JlbHMvLnJlbHNQSwECLQAUAAYACAAAACEAzPf69QACAADdAwAADgAAAAAA&#10;AAAAAAAAAAAuAgAAZHJzL2Uyb0RvYy54bWxQSwECLQAUAAYACAAAACEANnb5TOAAAAAJAQAADwAA&#10;AAAAAAAAAAAAAABaBAAAZHJzL2Rvd25yZXYueG1sUEsFBgAAAAAEAAQA8wAAAGcFAAAAAA==&#10;" fillcolor="#636" stroked="f">
            <w10:wrap type="topAndBottom" anchorx="page"/>
          </v:rect>
        </w:pict>
      </w: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spacing w:before="7"/>
        <w:rPr>
          <w:b w:val="0"/>
          <w:sz w:val="23"/>
        </w:rPr>
      </w:pPr>
    </w:p>
    <w:p w:rsidR="003A118D" w:rsidRDefault="003A118D">
      <w:pPr>
        <w:spacing w:before="90" w:line="391" w:lineRule="auto"/>
        <w:ind w:left="810" w:right="1045"/>
        <w:jc w:val="center"/>
        <w:rPr>
          <w:rFonts w:ascii="Arial" w:hAnsi="Arial"/>
          <w:sz w:val="28"/>
        </w:rPr>
      </w:pPr>
      <w:r>
        <w:rPr>
          <w:rFonts w:ascii="Arial" w:hAnsi="Arial"/>
          <w:color w:val="004289"/>
          <w:sz w:val="28"/>
        </w:rPr>
        <w:t>Ordin comun nr. 5.487/1.494/2020 pentru aprobarea măsurilor de organizare a activităţii în cadrul unităţilor/instituţiilor de învăţământ în condiţii de siguranţă epidemiologică pentru prevenirea îmbolnăvirilor cu virusul SARS-CoV-2</w:t>
      </w:r>
    </w:p>
    <w:p w:rsidR="003A118D" w:rsidRDefault="003A118D">
      <w:pPr>
        <w:pStyle w:val="BodyText"/>
        <w:rPr>
          <w:rFonts w:ascii="Arial"/>
          <w:b w:val="0"/>
          <w:sz w:val="20"/>
        </w:rPr>
      </w:pPr>
    </w:p>
    <w:p w:rsidR="003A118D" w:rsidRDefault="003A118D">
      <w:pPr>
        <w:pStyle w:val="BodyText"/>
        <w:spacing w:before="9"/>
        <w:rPr>
          <w:rFonts w:ascii="Arial"/>
          <w:b w:val="0"/>
          <w:sz w:val="12"/>
        </w:rPr>
      </w:pPr>
      <w:r>
        <w:rPr>
          <w:noProof/>
          <w:lang w:val="en-GB" w:eastAsia="en-GB"/>
        </w:rPr>
        <w:pict>
          <v:rect id="Rectangle 226" o:spid="_x0000_s1034" style="position:absolute;margin-left:43.8pt;margin-top:9.3pt;width:532.8pt;height:.5pt;z-index:-25165977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4j3AQIAAN0DAAAOAAAAZHJzL2Uyb0RvYy54bWysU8Fu2zAMvQ/YPwi6L06cxF2NOEWRosOA&#10;bivW7gMUWbaFyaJGKXGyrx8lp1m23oZdBFEkn997pFc3h96wvUKvwVZ8NplypqyEWtu24t+e79+9&#10;58wHYWthwKqKH5XnN+u3b1aDK1UOHZhaISMQ68vBVbwLwZVZ5mWneuEn4JSlZAPYi0AhtlmNYiD0&#10;3mT5dFpkA2DtEKTynl7vxiRfJ/ymUTJ8aRqvAjMVJ24hnZjObTyz9UqULQrXaXmiIf6BRS+0pY+e&#10;oe5EEGyH+hVUryWChyZMJPQZNI2WKmkgNbPpX2qeOuFU0kLmeHe2yf8/WPl5/4hM1xXP59ecWdHT&#10;kL6SbcK2RrE8L6JFg/MlVT65R4wivXsA+d0zC5uO6tQtIgydEjURm8X67I+GGHhqZdvhE9SEL3YB&#10;kluHBvsISD6wQxrK8TwUdQhM0mNxVRTLgmYnKVfMl2lmmShfeh368EFBz+Kl4kjcE7bYP/gQuYjy&#10;pSRxB6Pre21MCrDdbgyyvaD1KIr5vEhyqcVflhkbiy3EthExviSRUdfozxbqI2lEGHeM/gm6dIA/&#10;ORtovyruf+wEKs7MR0s+Xc8Wi7iQKVgsr3IK8DKzvcwIKwmq4oGz8boJ4xLvHOq2oy/NkmgLt+Rt&#10;o5Pw6PvI6kSWdij5cdr3uKSXcar6/VeufwEAAP//AwBQSwMEFAAGAAgAAAAhAAYtZRjfAAAACQEA&#10;AA8AAABkcnMvZG93bnJldi54bWxMj09Pg0AQxe8mfofNmHgxdmkNlCJLY5r04EETW3vfslNA2VnK&#10;LgW/vdOTnubPe3nzm3w92VZcsPeNIwXzWQQCqXSmoUrB5377mILwQZPRrSNU8IMe1sXtTa4z40b6&#10;wMsuVIJDyGdaQR1Cl0npyxqt9jPXIbF2cr3Vgce+kqbXI4fbVi6iKJFWN8QXat3hpsbyezdYBWEc&#10;zof4a7WsXHPebzcP8Vv7/qrU/d308gwi4BT+zHDFZ3QomOnoBjJetArSZcJO3qdcr/o8flqAOHK3&#10;SkAWufz/QfELAAD//wMAUEsBAi0AFAAGAAgAAAAhALaDOJL+AAAA4QEAABMAAAAAAAAAAAAAAAAA&#10;AAAAAFtDb250ZW50X1R5cGVzXS54bWxQSwECLQAUAAYACAAAACEAOP0h/9YAAACUAQAACwAAAAAA&#10;AAAAAAAAAAAvAQAAX3JlbHMvLnJlbHNQSwECLQAUAAYACAAAACEAtreI9wECAADdAwAADgAAAAAA&#10;AAAAAAAAAAAuAgAAZHJzL2Uyb0RvYy54bWxQSwECLQAUAAYACAAAACEABi1lGN8AAAAJAQAADwAA&#10;AAAAAAAAAAAAAABbBAAAZHJzL2Rvd25yZXYueG1sUEsFBgAAAAAEAAQA8wAAAGcFAAAAAA==&#10;" fillcolor="#636" stroked="f">
            <w10:wrap type="topAndBottom" anchorx="page"/>
          </v:rect>
        </w:pict>
      </w:r>
    </w:p>
    <w:p w:rsidR="003A118D" w:rsidRDefault="003A118D">
      <w:pPr>
        <w:rPr>
          <w:rFonts w:ascii="Arial"/>
          <w:sz w:val="12"/>
        </w:rPr>
        <w:sectPr w:rsidR="003A118D">
          <w:headerReference w:type="default" r:id="rId9"/>
          <w:type w:val="continuous"/>
          <w:pgSz w:w="12240" w:h="15840"/>
          <w:pgMar w:top="960" w:right="120" w:bottom="280" w:left="520" w:header="708" w:footer="708" w:gutter="0"/>
          <w:cols w:space="708"/>
        </w:sectPr>
      </w:pPr>
    </w:p>
    <w:p w:rsidR="003A118D" w:rsidRDefault="003A118D">
      <w:pPr>
        <w:pStyle w:val="BodyText"/>
        <w:rPr>
          <w:rFonts w:ascii="Arial"/>
          <w:b w:val="0"/>
          <w:sz w:val="20"/>
        </w:rPr>
      </w:pPr>
    </w:p>
    <w:p w:rsidR="003A118D" w:rsidRDefault="003A118D">
      <w:pPr>
        <w:pStyle w:val="BodyText"/>
        <w:rPr>
          <w:rFonts w:ascii="Arial"/>
          <w:b w:val="0"/>
          <w:sz w:val="20"/>
        </w:rPr>
      </w:pPr>
    </w:p>
    <w:p w:rsidR="003A118D" w:rsidRDefault="003A118D">
      <w:pPr>
        <w:pStyle w:val="BodyText"/>
        <w:rPr>
          <w:rFonts w:ascii="Arial"/>
          <w:b w:val="0"/>
          <w:sz w:val="20"/>
        </w:rPr>
      </w:pPr>
    </w:p>
    <w:p w:rsidR="003A118D" w:rsidRDefault="003A118D">
      <w:pPr>
        <w:pStyle w:val="BodyText"/>
        <w:rPr>
          <w:rFonts w:ascii="Arial"/>
          <w:b w:val="0"/>
          <w:sz w:val="20"/>
        </w:rPr>
      </w:pPr>
    </w:p>
    <w:p w:rsidR="003A118D" w:rsidRDefault="003A118D">
      <w:pPr>
        <w:pStyle w:val="BodyText"/>
        <w:spacing w:before="9"/>
        <w:rPr>
          <w:rFonts w:ascii="Arial"/>
          <w:b w:val="0"/>
          <w:sz w:val="17"/>
        </w:rPr>
      </w:pPr>
    </w:p>
    <w:p w:rsidR="003A118D" w:rsidRDefault="003A118D" w:rsidP="0063595F">
      <w:pPr>
        <w:tabs>
          <w:tab w:val="left" w:pos="8640"/>
        </w:tabs>
        <w:spacing w:before="82"/>
        <w:ind w:left="1663"/>
        <w:rPr>
          <w:sz w:val="40"/>
        </w:rPr>
      </w:pPr>
      <w:r>
        <w:rPr>
          <w:noProof/>
          <w:lang w:val="en-GB" w:eastAsia="en-GB"/>
        </w:rPr>
        <w:pict>
          <v:group id="Group 206" o:spid="_x0000_s1037" style="position:absolute;left:0;text-align:left;margin-left:33.4pt;margin-top:-21.85pt;width:544.55pt;height:540.5pt;z-index:-251670016;mso-position-horizontal-relative:page" coordorigin="668,-437" coordsize="10891,108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O454ukxAAD8IAEADgAAAGRycy9lMm9Eb2MueG1s7H1t&#10;jyM5jub3Be4/GPnxDj3leI9IdPVi0L0zGGBur3Hr+wEup6vSmMy013Z1de+v34eUqJCiKNE3L9nT&#10;hRpgOpxlWkGJFMU3kd/+68/PT6uf9ufL4fjy9q763fputX/ZHR8OLx/e3v2/zR++Ge9Wl+v25WH7&#10;dHzZv737ZX+5+9fv/se/fPvpdL+vj4/Hp4f9eYVBXi73n05v7x6v19P9mzeX3eP+eXv53fG0f8GX&#10;74/n5+0Vf54/vHk4bz9h9OenN/V63b/5dDw/nM7H3f5ywb/+4L68+47Hf/9+v7v+n/fvL/vr6unt&#10;HXC78n/P/N939N833327vf9w3p4eDzuPxvavwOJ5e3jBS8NQP2yv29XH8+GzoZ4Pu/Pxcnx//d3u&#10;+Pzm+P79YbfnOWA21Xoxmz+ejx9PPJcP958+nMIyYWkX6/RXD7v7959+PK8OD2/v6mq6W71sn0Ek&#10;fu+qXve0PJ9OH+4B9cfz6T9OP57dHPHxz8fdXy74+s3ye/r7gwNevfv0v48PGHD78Xrk5fn5/fmZ&#10;hsDEVz8zFX4JVNj/fF3t8I/9VHXD2N2tdviuH/u26Tyddo8gJv2u78FW+PabthkcCXeP/+Z/Xq3H&#10;qXI/xseKf/pme+/ezNh67GhqYLrLvK6Xv21d/+Nxe9ozuS60YrKuNfjOresfzvs9sfKqrju3tAwo&#10;63qJFzX6htC8YO3N5RzWeBWWpVrXlVsWWVOsRIcloxWtxpHXLKzJ9n738XL94/7IlNn+9OfL1e2K&#10;B3xiej94/DcY/v3zEzbI//pmtV5VVdeNq2Ht3/UhgGH5Hdj/fLParFefVu71flQZrBYoN9i6rgFX&#10;1w7xebBGwDAYfb96XMkUsN3CO1sB49GAlIYYmGpGrM0h1gtUGbFBwMqIYdmjNcsghq03IzbmEAMz&#10;x2NV66ZSl6yKCcBQ+ppVKQkyuFUxBTZVncUuJUE9TpOOXUwFhspgl9Ihh11Mhk3VZ7FL6VBP61HH&#10;LiYFQ+nY0a6O6JrdC9iJEWnr/G5IaZHFr46pUcIvpUYev5gamzq7KeqUGlnq1jE9CtStU3rk8Yvp&#10;samze6NZ0CO3N5qYHoW90aT0yOLXxPTYNNnd0SzokRV3MT0W8g4i+4MI5e2jyOndzy9eUOPTakuK&#10;15oP29PxQoflBjOG3N80JFkxBKBIqmeA8XoCliOiDAzaEDDkzS1DkyBhcD78TEwqcBKDTzeNThuN&#10;wLFBbkEGJ7ADv22mtZ8q2OeW0YkrCJkmmaqbsifWGbrpUis9362glb6jV2zvT9sr0Vg+rj7Rwc7H&#10;+KM/xemr5+NP+82Rga5EbQJxCyeazwzx9BJDYsMARYGS7+R54tEcjBBAvpNnDFONg6ykfC3PFGxk&#10;rRJLIV/L04HN+OOUvx3UePk8ankuM9xyXXZPx8vekZ4IwzspUIgIG+lQl+PT4eEPh6cnIsvl/OHd&#10;90/n1U9bmCB93zS9zCoBe+JN+XKkn7nX0L9AX3W6n1NW3x0ffoEeeD46OwZ2Fz48Hs//dbf6BBvm&#10;7d3lPz9uz/u71dOfXqDMTlXbgoJX/qPtBjqzzvE37+Jvti87DPX27noHIUIfv786Q+nj6Xz48Ig3&#10;VSxWXo6/hzr//kBaIuPnsPJ/QJ/+7tvTYXeP/3uDBZ8+U6xtww6/un6kuTjj8PmmMZ635798PH0D&#10;2wq0Obw7PB2uv7CdCMwJqZeffjzsyIqhP2IdHcLD6ej4nl67quuWtqHAuV9hUx52bPmsXo7fP0LW&#10;7n9/OWEj09rM/3Q+Hz897rcPIIETF+kob+jPBJN3T4eT8At99nPG8i/sPGXZnA35w3H38Xn/cnVG&#10;8Xn/hOkfXy6Ph9MFNL/fP7/bP7y9O//pAXjuYJBfYZWBrC9XJ2su593/xTQwYTDs9by/7sDh2/v3&#10;YEb/72Dx8AVPYMaZpnOTfVI1MD1I6MBuG92LxUAZqwYKBtsn3Sh7VKzF09nZJyv6gFkAU+ZEsVWA&#10;m4AQ1mETkYxJ/oGlDhhVMPYf8edvkWehoSx5ls8+mh3x9hfDs94mfCUmbSfPpE3nLVth0mEiy4qZ&#10;tIFgdWL6VZn0lTwW0F4+81gwEej9YK2/m8ei6tbgYpIITcu7fns/LzZ5M9xiQxlPFzs+bUUKRMrx&#10;7BbAELGVhtet+J0s6WYwkHW2v8lGGya8fQGUWgTfVN0KWHs5Ng+FtQtDEQzMx8bhn3dXjEPTq3hB&#10;SQ2Dbcg20/BKLbMcXmDqMFQer9Qqy+KVGGVkk2l4LdwVtFjqiiXuCobS12zhrpjaHDFjEjiHhYpe&#10;apE1VQa7mAYElEEupUJ25ciqCXRw/goVuZQQ09jqSxcTgoB05BbOiixyZEPNyLGzQkMOTjoPxh6y&#10;vqtU5BJXBQFlkEvpQNtT3QtksUXI5XbDwlGRRS6mQwG5lA555GJCODeFtnILL0VuryZOinSzQoX5&#10;6gPIOS+If8nsfk0fAAgCJ8nfYNQzn6zIpqdzgvTV2WKPTecGTgV3Cs7fp7bzUJOXCQswgwqAPN2A&#10;AVCUGPlanh6MDkEarw82qwDIczGeHHWsaDtnQwZymkTLFwB5xnO+Derz6f7/WOuJucBelpoCKUSI&#10;xEJPDfmuWffi3EnAyBL5YXt5dAY/f+UUCQTzXh5YpSDb8N/85+v28OQ+i3Hy1eR/HZMfW2VpPrG+&#10;/8WZTyw2yBH1Kjb+5GVQvzCe+mkNvYz0+W4tW/9VbSeiK/7/G3JKQeFZcigL7C+OQ7EVfzWnVFN5&#10;hq3H3pt8wQRdTyABsWxdDXJUfuVZYr/EfRk7UmEGLXgWeSU49b44nuXD/7WkalO3TrOrJ/ElCJP2&#10;40DbB0xaTc6HAkXiVZn0lZxSMNgcZ5FHGq73JzjpK3a/6F6pgj8++YHoW2Z6DYgAa5CkwQRnNWty&#10;MxH6mQh/T0nxD9RHnw9XpN49HZ7f3o1r+p+b0lflVE80hAB7xXgUGG0pRjm8+sWJUb+RXkc5HfwG&#10;7ptusYGxteHBYSlaTRKgfVUpSpTF/39D6ikWbMmjvHJfHI/i5Pn11dN2mDgiHUVIZvW0cdL7tU/+&#10;3xzPkv91ybOsyH1xPOvjUq8jV4N62o7OUzgz6aye1uvhV7H7X0c9JZe94yzKjuFUcKinvGMTbRMW&#10;w9+a5h300HYcfGj8cz0U2fvMApFI+CuDpk09VSt+J6u8c6QzCRZR0JSS9Z0SOQOloaJuaOvVjPYM&#10;FofsGOiR7h98FlyFku1CQBx4aloElTTMkkgRBYo0zNKAXYf/qZjFcSIG0jFL40TNUA0qZkmYiAKn&#10;GmaLwGnXILCnLVoSOGUoHbdF4LRdD6OKnJLpraKXUqGrkfWqoheTgaEy6KWUaDsk+WtUVUKnKnop&#10;KTok0eroxbRgKB29RfC0Wzf66inBUw29RfC0naZRRS+JnjJUBr0FNXrkHGirp4RPVfQWxJjqRkcv&#10;3hctQWXQS6nR162+ZSnBNoru5rbGIoDajmOlopdEUBlKRw/elFiiwEmto6ekeWurt8jyxq7Qdy7y&#10;gufZMlQGvZQaQ5dZPVyDmsfbIJlEFyzIuotn205rXeY1MTEYSkePsksjeYwkPp332uSoaHNnRZsS&#10;A4lYa5W4bXxaMFQGvXRrjP3QqFujjamxaXMHRpsSo1v3OnHbmBgMlUEvpQaydTPoxdTYIIlGJy5u&#10;ycXE6KqxV1cPWW0zrzCUjl6XUmPqGh29LqbGpqMbENrW6FJiYDR953YxMRgqg15KjWnEKaTJPcqG&#10;nwVLl9sadD0uYuWunTKrFxODoXT0EEuIx6vWa9xd0fBDnCzCr8/tjT6lRtfjDNcO3T6mBkNl8EvJ&#10;Ua2raq3jF9NjA5bXyQu9P55vhxwjHb+YHAyVwS+lB9avn3T8YoJs+tzuQPwmxq9fDzr7DTE5GErH&#10;D5p3PN40rXX0hpgemyG3O8iHH7FfX3eDunxDTA2GyqCXkmPCLVp19XBvwr+X7moOud0xpNToWzCz&#10;xn2w8ObhGEpHb0ypMdWjvnnHmBqbMbc5xpQYfQdIDb0xJgZDZdBLqTGOGZWPbinPsgVaur43cI8l&#10;Ie6AraaiFxOjJ6gMeik1IPkyqxdTYzPmtsaUEqMfK/1co2vVYbYMpaM3pdQYhlbXCqaYGpsptzXg&#10;9kpWbxwndfUoVhuhB6gMeik1hqrSdy6lgYfxNjgOdOJOKTF6BOh09GJiMJSOHiSdvNdlV7adjh9E&#10;tgDS3sXvMhjCABJAN+IEdtb4D9chBRAjAkdKdtXM8Gqd0qQbM2tYrWOiAMfcFqlQbCCh8rTWBWC1&#10;jskCfX3I4pgSBlalzoYV0lEiQuMKWG4dF3Z5P0KoquuYGOYMllnHpWUOb5kqpquFac63sDUtq4LL&#10;KVlHhDwyOMaU6Qksh2NKmRa5EBkcY8rgUmhux1SI2iY49rWua2FnCiDxI4FlcFzY6M1YZ3BMjfSK&#10;U5zVdVyY6X2bMTSrxE5nsByOKWWaLqMQVqmlXtXZPbNMdW6w5Co/JpeyewLL4ZhSBomV+slSpeZ6&#10;xfey1XVcGOw9sm10HBOLncEyOC5M9qbudMUVuagR92wqTEWX4JwA5CQ9y8cONwsyOMZ7hsFyOKZ7&#10;phnXuvpVpYY7LsFlcUwp00HhzOAY7xkGy+C4MN6baWr1fZ1a71XWfK8W9nsPWa3jmBjwDJbDMd0z&#10;bZPb16kJj3uvuXVcGPF9DVGq7pnEimewHI4pZdphzNAa2TnxOZM15HHJQADdeV2jkoaKY2LK9wSW&#10;wXFhy3e4vqbTOjXmq6w1Xy3M+b7pdVcSasTIZEiGE1gOx3TPdNOQ0XtSi77KmvTVwqbvWxzt+jrG&#10;lGGwDI4Lqx51iDLrmFr1VdasrxZ2PWymjE6RGPYMlsMx3TNDg5NLczxUyF+P+TFr2lcL2z6/jn2s&#10;ARTXMd0z4xoHsY5jTBlcl8rqZkv7PsuPqYFf4MeFhY+yChmdIjXxq6yNX31m5Of29cLKz+/rId0z&#10;SLHOyJ7Uzq+yhn61tPSz8jE19Qksw49LWx8FEHRap8Z+lbX2q6W5nz1nUnufwHI4pntm6uB+Ufkx&#10;tfirrMkP56tsLq9T5M5ruhIfzMzSeT2me2bqxow9Q5lMYcQNymjkzsKF4d8hfKvLx8TyZ7DMOi5M&#10;/6ltM7RObf8qa/wjp1Um49ZxyNlcifmPEHIuIEXpXX55eERUm9Mds1XqAMDvsuuYUqbrczou7jzN&#10;lGEwfR1R2VAAGUeEkXQZjqKBAkg+APwug2O98AF0FEnSzsI68QEwWA7HlDJjDbNC2zN16gOosz4A&#10;KjgYU6Zre11/RCaJAGLWDJbDMaXM0GfCe3XqA6izPoB64QPAMuo2V534ABgsg+PCB4Dyh7reU6c+&#10;AJK4uj1DaSfJOjZI4FBpXcUaQEdgORxTyvSggE7rNEZPLJHDMaUMXp5bx2TPEFgGx4UPAKyry8c6&#10;9QHUWR9AvfABdG2j21x14gNgsByOKWVaCHF9HVMfAIrR5NZx4QPokMeq0zrxATBYDseUMhDhGVqn&#10;PoA66wOoFz4AHK6ZdUx8AAyWwXHhA2jXOF1V2ZP6AChTJcOPi8h91yPcpO6ZJHTPYDkc0z3TjBk/&#10;RZ36AOqsD6BehO9RJVW3Xeskfs9gGRyXPoAB5pm6jqkPoM76AOqFD6Cb1pl9nfgAGGzGEUlrXy+5&#10;/zNdcs+WC6T9hRsxi0J3eXAc3AwumaDl+oLEdQQOXkHuIbjCAMdxxuBSic4Ax8lC4K7Mjzk6uUYY&#10;XK59l0f3Vfg23W1TJYcBjQ4z/5apku3O4LdNtfdThfF7y+hk0dLosENvAvdUDfm95ZUhO49Gh3V2&#10;y+hkcjH4bVMl64fAYbPcMjoZIgx+21R9bahNqF5QnirH6Gh4Cq3dgg4HzNwPbpsuR6/4B1A4b3pD&#10;KMMJ7e+2H3jyUjjmph9IGQ6Kjdz2A0/iCkrKbT/wRK6gMdz0A5FTyFC78QcyaZylN71BZBWyuG78&#10;gUwanubb3iCTvlFgVSKxyAd70xtEZlU3Cq1KpFZ1o9hinyNzK1yFN6Ekkqu6UXRVIruqG4VXRa4x&#10;RulG8VWJ/KpuFGCVSDDUSL1t0iLDqhuFWCVSrIIX5KZlFTlW3SjI2NFAq0T+gVvewFa/+8Ftk2YT&#10;nH9woyBje9j94LZJI3DtKE2tDm6agwgyMvBu+4Hf0/WNgqyWusL1jYKsFkFW3yjI2LrgVbpRkCFB&#10;269SKsicfvQ31Dni8DDVOeKMknydIxyVfIsEL8wVOkI+C6aEjBeR/lI7SJ6+LBGDTeEijHwrTwdV&#10;wU7DaFNYUPlang6MCpYTGBxpjhXka3k6MDJrADaGehHytTwdGIV9CMzVQcVU5Wt5OrAR/gICc604&#10;smCiBAxB5skw8nTDcbgZ4w2oJlCaBOIs/N4BukIJjp2FGK8PklDeJ0/3XtiLPF6PqGFxPIoV0Hiu&#10;+G52vg05XADXhau68j55uvc2/vRAHmzxva2XDB3wLOHXynjw2ZXgkGvE+OE6XBmOgiiYB1K8inA9&#10;Wf4EF3aGzFOebr49OZgJLlTYke/l6eAGCiYCDheLiu8dyXNDcK4ySpYeIyXBEZxrx5KFm/z6Ne5i&#10;XBYOeWJuAWsEFEoLXVWecnVQD2Sm8nQzhu7qRDOyRcoj1hSlw1zIa1V8dUORbQIM55W8Up7+1S25&#10;YwCIKEd5xA5sz4DWNu7JuUwjIsJdxDF0hIFQLwNSLIhGhD+xCIhcWAdozXryehVYozQgPMleFMoh&#10;LqsnT7eKcCW7VXRXHrOsU9cUhMZMoJoW39t4uKBMy/vk6d8re95YQSRsO5rggC6+twdxCT94eItw&#10;g5eFQVcRvOTp8aMq+Uw5472T1xHLkqYRi7WMXcPhDZpFcRJIH/OMWgZDXg/PobzjGnjW3VTLo/Xe&#10;7jFwEyFozHT0dDXWbaLAOW2gMhmQguL3eHm8tvI2gMEmLWrR8HsNtoMMcmxnsHEr1a+NbYET66Zt&#10;ht3j3mtsW1Q3uEkM4Cqfe68hVtrJW2k4IYrc0q29vLckX1dRiR+isLGEXe35z5LOlIXlRjTkfddS&#10;OIhebZwgHZXWI0DrTOrgcHeAxilHAQ4HaJybiLg7wlgncTd65cg629EHwM3a0hagBToRaKkfPVkW&#10;tDyWPoOURC/MDQWpF4eGpXH1OJf41aYKV3tvga0Teh3JUjJ72fqdobX2rSehpQb3iFvyZCy9Gvq+&#10;W0dLUcddHEcZS/NHErgHNEwJlKx1r7ZsEzC4o4xl7PQDhVDBPZb1hBPeyzxjX+MOn9uFln2HNEMv&#10;HQ17sUcWBuNo2p8j9dvAZCx7FrcX3MFm2ce99B2y7G34AdxkTPvdeQyAZOQSEO1Hnk4LisY0rP2A&#10;Ju47lk+GMHNcviibSWAxt5i481BWnwN9YI+UFYBAcjjRDTyFi3CClVWewJhI3zdmJLyOrHkDUrYP&#10;POtlTSrsSLSBsSDFEGpDjELoLU9Pd5EbyPg28BRRVLXwEJc07yDdkIdtrLwITORJG9QUGQxXvMEh&#10;jRfr0B4MPOWkQHax8XY5fOCmN1ZezjMwclkZD0ckfEXGysupixqqZVswHORw4pc5OegG8PKX3x7U&#10;Dfj5yysfNJhqMJTLoBQhFGDMSPQsxAosSK+6IVpQdlbN2uBozSgomKOx32edlVrclHbHrAZPwcct&#10;e1Kebm/OmvUEli6NOSvrkzH3oP4jObOMZzAoKrTFKL9dTBSI5DKHBKMHeZZlGgUzCnETA1IkAzI0&#10;DUgx9eB1Le/i2XhcBx++0EaejkbBHEW4przfGzFwAVl+O5p8OR0Efn5jTDHBAVmWdUjTd2YuIMs0&#10;Ck4CjjKUuK4Rr4MNKW4MGzL4RUw8xcTAmOW541pPmHt5PWvxBZk0qkVnMOkOd5pTZpG3a+ApHjCT&#10;P2vxqZk8j2Q4b1Va+yj4/cy9GTyJ5n4PvklThkAcOTxNuYR0fO/EsmQdjiHvHrDkJw5WgTRkCAL2&#10;bm8islyWn1BpvLvDOjuQ8OD929Z5xCoiGR3mGYdEEHm7cW4Gx755FodYgXm+h/CDqTNIQMNUQyRC&#10;Ymo2EnIxlSWRnbb+5YNCtkrno0ymltj5sJWpeEoczNRlRSCY6rFE6kyNW0J/phIvsUTTLqjFIW+Z&#10;GhLthKOwfFJK+NQ0iCQea9pYEuA1zTaJGJuWoPfL2Lalt+kta1Vc+Jb968PtpkXto/emje7Fs2X0&#10;i2fC8CJ4cTtnKohaJY2H4twFrw77SGXky8ilN3RU94DdHoax2HmPFG62lXVHXK/wI8JtX1KKUOHS&#10;AVKRhiIgXT0kHMG8RcDeu67QQd0A9EEghHQNQO/uhegvAw5UpoRwpMyf0mQGuhXOgIZmLVEK1Ggo&#10;GxWjWPG1EfgYvfcRJRTKRvyENzKOjWF7gMU9DUm0laYNtvFsMbczFUaWp2NelBXxG8jy8mCtZUzD&#10;QoPo8ZqQ5Q+CVPNaSxvqXAt+8vR4oiKsW6XWSjHoQGpez9bUmSSISYpOcT1RssmPaYTPcLnVS5rW&#10;0P4RB/Qr30IlKr5d7ISqNSxepNrJ20GC0pggpuc6atRahKwFz87QLHE8erqj+GB5TBqKaQT/RBkS&#10;N9I8pOEtrQcAuDFdE498JsFIRSVIKpDrsDj3Cfk7HrJMI+zdMGZZJDWS04m3l7kOhRQ9NTuD64LF&#10;CzWrPCPs8lvHRJ0ymbuB5+BD2piRMXfUJZUxy+vZrkXaWDRquRwMU9Ogeyu9dpA/XV6ltgmRXoM/&#10;cYlOVsng+ZZiao6XjH2Ee3nC88bebAefY1O1xn7HjTePpyVDUB/TJzxYcgkVUEXaGLKu46oiRCMS&#10;46UdB+PUyxBLJncoX+7W05Lz4CAZ0zg7sCMF0jiPcIfRr6d1xnW9SBs67IpzR21xNyPrLMbNP7+P&#10;rPMdYRQ5tQ2doZvkjLP0EHjzPYdYqg1URM8hlraEgpwCaShgcHTI2w2dDjF8v48sNbEnhZP3pqV5&#10;9rhp6iEtZZaCdm5MSz+Ge89DWip3I7EES4vvUT3Ljbk2DIOekisYT8vWQPUDGdMwXwApY1oR1nlM&#10;I8Eq4DkZuTJh6lYkoZfVnAwXeS8EmoykGhSyczSnvVTa6oGNRrgCi4DCmSS/y4Ce2Ucc8GVAv39G&#10;I7MsbMnR8HaEXT4YrBYExxBu5IiWL09vUossGozAdxBvKEVanHWQmIMR0IVcd6xrZY0Eud4bxmo4&#10;KqyElXD6UGpWiYThQOuNiE04I1FWqjyiHLuoNVYGlJO8NyzvoBz0UPlKkwn6RofcoyKgqDCUGlAE&#10;FK2oM9J0gqKFuG95RNHdOkOUB3UQCXvlEUXD7Iz0hqC0og1IeUTRg0H0MqCo1qhTWQRsRFuniEFp&#10;wRsxADoY1EVAsSnIEVYEFDPFsiSD5dMZ/BiMKXNEsc9MHMXks2ZdixVprWMthqlFmWDrWrTGeeRU&#10;IIt7arHILX4MRr7F4bgB5wSptWeCK8LahcG7Ye1ruKCdGm9JiuCDsWRPcOtY0gy3Wd2CW/IR9QGd&#10;AWFJXBirTuuyZDjbVqTIWadC8LpZ50xw5FknV/ANWmdhcDdap2vwYFrndXCKWhqAuFktlUL8tpaO&#10;Io5gS+kRz7KlRYmr2lLLxPdt6nnemW4qjt6gMTVR79i0VNvOxw8sXVkCEpbyLREOS5uXkIllHswx&#10;GMPgoBPF2UWf2TASDIKL8bS9PnIFE/rAl2jxj3FDtpfjHw5PTzjs6CroP7Dr7/n48eWBX/O10e8/&#10;QaNf2lXLhpTskv/iGlLCv/TrNVFFvhNvUuSJ8+rO/SlR8QokoMa/KKgnGvHXxr/Efi8//XjY/Xj+&#10;7lvhxfPq8IB1ohIES57llRM49ysIvcPuz8fdXy5zJ/bLCb3b4d/FAMfvH9HEff/78/n4iUTRhf6Z&#10;lP10FP4zweTd0+FEspJEJX32HZPPb+8er9fT/Zs3l93j/nl7+d3xtH/5+fnp/fH8vPVb/fj+/WG3&#10;/+G4+/i8f7m+Qa5Y/+a8f9peD8eXy+PhdLlbne/3z+/2mOf5Tw/OPYOWnecdNZ1nsXm5nvfXHYT5&#10;9v49sPD/DmkevmCUZyxpPpfTj2e7v3zjHXzovMFmYcSlLUWtuD01OtR5m+hVufSVuqgi2vh5F1We&#10;8N+9i2rjg6BYbTbr49Wm3Dde7TF4EWW140N7+xOOcuaKUK5ubmkKBT9qKgAHJlop0Ds9vJ/nBnSd&#10;i/VS+Va0SGU7mmrgCRBEVDTWALWY2rNwFC0Gw8YMYzHQ4wq2y2evxOSi0VCPGUWjFcxgT4TRNlSA&#10;UsMMiRPRWAPUKxUz6EhhLAbSMYOUjkZDdA9lbxXMcJaE0TZU3ljDjCysaLABl/5U1CjGHEZjKB23&#10;RZ1W3P1AnVYFOYoihfE2XKVVRS+lwoCqrTp6MRkYKoNeSoluTb1xNfRiUqCiem71UlIM6DWuoxfT&#10;gqF09JbVWQGqokfm7rx6XJtVWz0KGMXEhSBX0aNCIWE4pMlS9VhtS9CGj8ZDuzQUPVVWj8IlYbxN&#10;ndsVi6qsuGFQ6+jFxGCoDHoLanAPHg29mBobrsiqrR6Ol2S2ECUqenTohNmSwMmsHmmx0erh/gzK&#10;iCrokeYQxttwMVYVvQUx0L1ORy8mBu6htTn00q0xYqF19GJquC6qKnoLYlBnR1Uax8QYCEon7qII&#10;69SgzLC2enSXdl49LsGqoUeZZzExkLqpokcR9DDcQFAZ9FJqTNTTVkUvpobroqqilxJjwG15Hb2Y&#10;GAyVQS+lBtIrM5Ilbb/C3Vc0/OCRT5avRY9cjbrIUIiWj6B0/BatV9DojHpdKJuDckkCPVwfVRW/&#10;lBwDkrF1/GJyMFQGv5Qe8KihgrSKX0yQDXddUfFL6YFbdxn8kt1BUDp+FK+M2Bnt2aiGu7J+lGEz&#10;rx93XNHwo9BrNN6AFH51/WAozsMxVAa/lB6gLxhaxS8miGukquKX0mPElQ0dv5gcDJXBL6UH9kev&#10;K6JU6CFav5xatWi0Aj+kfnZQ4ksYjqF0/CihI6IHulDpy5d2WeEmK9ry0b2RaDjktegnL+XhzegR&#10;VAa9lBwT8kpV6tL9nzCea6SqopdSA1fh9aONEnPDcAylo0d3EuLpDqjhrzFf2luFW6to6C06q4xD&#10;5uygO0wzegSVQW9BjXUOvZgaG+6qoqKXEmMcMkpp0lOFoTLopdQYcicvJS6G6bpGqhp6dF8rJgZ1&#10;IdSOjqSdykhQOnpkoEbjoZoGOmwoko/CWDN63EtFRW9BDFxe1tGLiTESVAa9lBpouqsfHBTgi9DL&#10;WRyUWxXNdhzQJUBdvZgYDKWjt2yk2lHnOm35+CbmjKBrpKot4LKR6gh3oooihKzMBQ1KGCyHY0qT&#10;FuGODI4xUXwjVR3HlCq4Ta6fHzjoYxwJLIdjSpiWWmfr6xhTBjjmjhCU3pBXu/Y2qGKlr2NimyOU&#10;llMSqoVx3gzQx1QcF9Z53jxfNFEZ64wRgnstMhmiNYFl1pGuKkUMjuQ3/aTjmoYRP+ZtdErRikYc&#10;oRtl1jGmDINlcFyY6bSE+jqmdrprpKry49JSx/1XHcfUVCewHI7pnmlyGoPaSFXHMaUM7FddcFN9&#10;8lmUMVgOx5QyaJqri27EzqMR4S3K7pmFzQ5hm8ExMdoZLIPjwmpve2o0rRwvaiNVdR2pvFbMj8iR&#10;0WlNuQqBw9E8OktrKqwTjYjUmMw6pk1UXCNVHceUMjh9M3uGrszNOBJYZh0X9juSRDLnTGrAu0aq&#10;Ko4LEx4N3nUblGrNRzgSWA7HlDLo95yRPZS7G2a9cY1UdRxTyozIVNNpTTm+YUQGy+GYUmZAARyd&#10;H1NLHtedcj7MhS2Pl2fOwsSYZ7AMjgtrHoWfMudMas27RqrqOtK1vojDR1z80deRbmZG6wiwHI4p&#10;ZZCel1lHKvcfRty4Rqo6jillcMjl1jHdMwDL4Liw6iekOem0Tq1610hVxXFh10NtzeCYGPYMlsMx&#10;pQz0wjZzGGqdVHUkU9LgJNat04ouAQXSMFgOyZQ0UFHR71GV4ql9jyvluV2zsPCRuZSRkImJz2AZ&#10;JBc2PtRjdEhUkUytfNdLVV3JhZ0/oEydvm0SQ5/BckimtIFVkNNzU1vfNVPVkUyJMwzw7GomDSpS&#10;RORmsAySC3t/Qr0/fSFTgx+JiTlqL0x+5L1lzprE5mewHI7pvpkaRCtVYtPtpMDkaFSai6Ysm6kO&#10;XcbnRA025hEZLIdjSpmxz+niqenvmqmqtF4Y/8jTy8jxxPpnsAyOC/MfGYKZnZ3a/66Zqo5jShnA&#10;ZGhN9T0DZRgsh2O6aZDWmtnYqRPANVPVcUwpg86nmT1DZU0iHAGm44gkDwFkaxPXdHT9TG2mquG4&#10;bKaaXUcu8BHhmNXPUFwpwbFDNq+6Z1CvSQBdw9fcnkFZKQHkWWf5MW2mWuBHNEVNRkSnyRyOMWXQ&#10;MSZ30iybqWb3NVfVmteRtn+G1gs/QItiZPo6pn4A10xVpfXCD5CVj3XiByjIR5iC6TquG31fc7+a&#10;MOsNmZB6pkO98ANkzxmuzRBGLJwzaIqa4Ihl1Pe12kxVXcfP/ACZAzttpro4sJFmFTJttpRHy8k0&#10;6MHm+9Lg0wpZZW/v1neUoHU6XlY/U/c1Tv7bSK2Dcs82bDBkA27kinoZGJxOwOGqdhmamI7B5QqT&#10;AY7TjMHlFkwZnFwyBB5u8BrgfqKh/IUB7qca7sSXwSnUT8iEy7cGuJ9qqLBRBidLmkaH/QsOoFTq&#10;n1+I4Hho9PcXUjeh7oAB7qcaLqGXwX0RgE24ZWeA+6mGni9lcF844GtjyM92tb/cvrmxq5qvPvG1&#10;MST4TdskqOTkxU24yFvmTOm9A+l3m4DC/R//hhtFFHtwWQLeKKTYnco/uFFMyW3IzdfGkAX5WX1t&#10;DHnDKfO1MeQtZzFbMLRFyfC47Qf+OJ6bmpTl0q/XGNIpIl4XPePGwOqJVNEVrjzgv7ihcL5bvXt7&#10;987lgIerYO56GF36Ys2ZeiRyjirtyLlGoKt5gHGweBMK1rm1m79PayMgdYDgjOvOThUZce/AjSZj&#10;yNO9kywbDDbCaVsCo+AYgSGuVALzlfFGmLwlMF+nwqra7tv8DOhSURpN+iojgboM5/XW3iiYTg1v&#10;abK9USgSjg4HZ1RWkHoxKEZTxI+669B7qa58ab7wuTk4uKaLcF6yWy1fkN/oxjPwa32VQiRUFd+L&#10;4vA8XmusX+crpbRG4Q6U5nHjBc1CWFiejpV7X/HQKiQItxOP1xglSKhzC9GjMQrXj74tcWMUH6NS&#10;zzyesc7wTsNjhBfXRs16ZGG4la6NEqGotOpYpjaKV1TSIZbq3JZ4C0VonbSqw8U6IYY8vXxp/aVh&#10;OhuKI1KvI5o1xGMZMNTdMpp9oN+FYxyrOmlFEoZfHWxOmYQ8/WSo0wMDGjVSEPV2PIaVL04G7ka3&#10;+SitqLQ88GK5EUPbaEFNng5FOG0ciogmFMdr/N1mo9AMGMLxWDBp5X3y9O+lohq0NEbVE5SjcPPA&#10;Jizih7RwHu+zm9eL9yKoynDBipDv5enxoytVhJ9xSDRr71AIhpKMI083XiNVcIJ7SL6Xp4er/dYT&#10;hUi+lqcHa3xR9PLB2cgmKUvgpvN1wcs8gGp0TiIZYKMnhQE2+c1Rxg2njZMc5Zm20n++vG4o/OdG&#10;M8iAOz8iC4ps16JK4i1sgnYhXqIa+EnbXoON29EXTjW2RTv5Q8nYZh11MeHtWBamHacKYlsYYqDj&#10;mAPgDLHSNX4ehphCSQdPD0PuhYpYliRFjRl/fhiyGYWcPKAh7VHGwstm49TsRqkVapxIYBp/fhhn&#10;XKinZp2aaNXkdQXjHO7RpcgxtnGyo4CdF6jGrEM1Pkv76BHmc6829Jm+pYA1mKwxTk2Ut3E4WioX&#10;GgW6Bbd0OOj6bnkspRDZVY4pLC0TTd48oKW2Ss88Uw8mi4+Wx1Kse2R1OEBDUx9CHTBjwYe1dFQ2&#10;uGegnqwsdwzjZEBRIwdoWDsDNUalES3zaah9XwGrShKuNDgcLQMPhYc8oGExou60k2aWCTqgWBlP&#10;xrJpcVfZ7WvLRh4av2csm3tAlyd+tWXDD9TvlBbc8gnAjvIjGj4GeD4cCU2XBV2Pp1fPPhBRk+Tp&#10;1KV5RKO+X8CRMryKJ3+YNjTxsgYTVhL3wcoqUSAOLLWyDyPQG/unbDEEFkIhrbLJELgSzvyysh0Y&#10;Hd7+sj4T9g4KqhjrKdsRjn5jlWSHIwXbmLsIjaoxymIHOQRD1ZiRiDZECYxVEmmJ6mllPIMARh5w&#10;ee69yPSqvfWYQN5ueUbh5Kmo9U7JyAqHGYqHl3k+nI9VB+9TcUw5crlqXRFSTnGUrC/7BoJigGCF&#10;sfKia1RmW+JQ9Lg3TL2gEcGLUub5oGTB9WCsp+ht6Nxk0CgU0O5DMFSEoTydUJy1y8FSqmeFNYT3&#10;ZCx5+jGDDgy5U6T7rFYPRlODWVOnPlclDpmVf+sYnO0JKkRaHFMsFORNlvd7sHkQ/ClTM1hR1Wjs&#10;4mCXQR0vzz1YesidLL892I5ovVaWNpAH3uoaDeU+2LfIzyzvzWAxI0GzvJ6zDY6bfUUazVY9riiW&#10;IcVNgOxNA0/xOwCyfBY3kZVWXk/oXt5CnGsJyf6Rp/fviKtFCpQgnCQQ8vSQ4ruxIcUZBEgDT/Eu&#10;2XMXd5W5nrMDzKLR7FKz6I6uQU6jNHmpFrefyZ9oOyA0Mng+uCbNfYRSuWLHG3szuE/N/Y7majJ3&#10;Q4YEF68pl4LT2JR1sx/akp+za9uSyZiyXyVLzs8OeOvsmH361nkEVcEZb1B+yycCLhl5h5B1bkKd&#10;c4YMbliUJViIj5jnewi5mDpDiOKYekgIDEE6lqViiDWZ+pJEr0wVTMJhplYn8TVTUZSAna17ipPX&#10;VGe9vW5qyBKjNJVuCXqaerxEUU3TQMKyprVBvi0ymk0DRgLHpk0kkWjTzJLQtmm5SazcNAYlUmna&#10;l5LdZZqskh5gWsE+3cC0q332gmmp+3Cvafv73ArTm+BTNWz/hOMGy+HhXTKGA8U5Ej/3x0j948+z&#10;WHD1feHDyeWxtHR/i7w98HWVVHZxC0+WMuhjMhO03NJ4Hd12oA2zNnwtVITfARrKerBkrVbrob2u&#10;1UMcjn3/ajimS5Pppb/l2ph1Lw2jwODFEQeZNbZ/GdDHLDFg+ZQZvVsPJ1h5xNHX8sVeLY84+Yr4&#10;aIJUpvVE152I1nRfp7SOEBOe2FarKBSkkDFDJqro8PJ0ujxkk0AaPT5Qos0L8dporFSJCxk/KU8d&#10;R5HXVqi9cXHunY/aIce2bGsilUIOG2s94VxyK98Y/IZLlk5i4FwqcyYUcxnT2JDobempSctVmjuu&#10;Z3kaNYbPBlU8BU+DjeEbFTyNHKg6tMlqDI6vQ/tT8vgXZ0TtNpjnqehwEbKXdrsotFGGHOhiLCsZ&#10;hpjBHWX/9tbwuDdr0aZbCOQSno2ko6PtdtkfgLa4nkZWk9iG3L08I6QalN/eSo5BC7OviCc66MmY&#10;5b0ZUi8wIwOSHEUeTwNS+ltgzDKeKPMTxizPHdiFGZU5pKWegR7PMo3aIJcsurcd1QghrrN4qe2p&#10;FMUt/AmlQ3aHwfMwC/3brX3UTrKe1t6EmSB4GvsdLgavATSGDIGW4mmEMshF/sTlSu//s2Qd2rjK&#10;3A35id5mgqchk9HcR/A05Dy6+8iYxtmBOiKynsZ51E0+8cw84/ogl6xzs1/LyltnMexwj6d1vvfo&#10;muQ4mQ6RkrRB2yCBNPSQHnXA/ZhwMhXHRB0uD2msJ2IyHtJSwai2nRvT0up6LL2HNDi574VDLN0T&#10;8RV5u6HOok6AzMjgup46A7G0sZVuDOUgLT1eOn/BDizLZPievPS2rI1eOhlRVY4y3Sccgg5P4zRE&#10;jQu3iy0rC2n23sQ0zDYAutW07EDUdvavDlckRN+Wp9O75xGN/nYzjoZeEWY9wsYsbiBZyNGKVApt&#10;RiOzNpDbigP1wkGo4VPGcfRMiQpiZUDh88GatWwdUhOLyyO7EZfoDUC/wQcr2i0yYzDSNoIYovae&#10;RRxFsqGutwHohWVv6NlB/vbGoR9EOh2VRRzllIAYLgPKwQMcyoBylqExrQHo1Xa0YS4ChhOXKFSa&#10;TDjEO8OYD3oBermWRxRVo7N0J9FerBaFQSFCTLr8atGxrGs3QW2zOjgGTdBqHhmUS6sTZtBXEbgu&#10;TiaowJ1hywWtujVa4QZF3WxXL7p/a2yuYE6Ybe3FQmmNAykYPa3BZsGOIm25xOGNmGYtnCJFQLH2&#10;yItaBJSAsgkoNqkJKGauiaNYzuasxRi31jHY9xZlgsvAonXwQljcg+Rlp5hb/FiLr8Ti8FrcL9ae&#10;CR4daxcGJ5G1r4PfyZIUwZVlyZ7gHbOkWXC4WfIx+PAsiRvcgpYMR0E9p2Nbp0JwXlrnTCX+UOvk&#10;Ci5W6ywMXlvrdA2OYOu8Dr5lSwMI7mpLpwgecEtLEZ+6pfaIk97So8TrbylmEkawNL3B84OlOkqg&#10;w9RFfeTEVG69nWtqyz62Y6nfEiyy9HmJPlkGgoSzLItD4mOWCUMik2xGyyYK8TtDYQzxQMNq+zzC&#10;KOafRCWRXfW1K+v5Ty9ovDghdQFOlXf8R9sNdG93+7J7PKJkwVU+fn/FX/ji4+l8+PDIXRypQMHL&#10;8fcfr8f3ByrF9Yaa9L07PvxCXSP5j0+Xk+sfiS6IvlEjPt3SqvHhvP10ePnw/OS6NOJX14/n/Z0f&#10;5PmmMZ635798PH2zOz6D0od3h6fD9RceDtXBqC1j0ldy9+8/oUmj63CJaM+ywyUrwfQjgvtyOlzC&#10;WbK7XLfX/ds70PXlSgrl9rUaXo7EdSwcXEAzasGIWru+BeMcepEWjKfz5frH/fF5RR9QVAOFNrjc&#10;m7RjpJ3tQRyHRq2Vk3/gBEtwKpGVWnT6j/jzt8i0cM4tmNa5br48pmWXy6txKbUeJy6d1s7rMXNp&#10;j/K7nkupyqizxV6VS1+pLSvMH8da1O4WBRaf9isqB4oJ621ZC+19kx/QH7Tx7N64EySEJwL7VmIi&#10;0A117taKhOS/IxH+gV3Ynw/X/Xn1dHimy9L0Pyd2v7Zk/2doyY7Q71KOsjP4y5Oj7D56LTlKN2n5&#10;sB+d6j7vYFyhlR08R9FfVYxCV/1w/+kDdFWoBB/O29PjYffD9rqN/8bnT6f7fX18PD497M/f/TcA&#10;AAD//wMAUEsDBAoAAAAAAAAAIQC7HMfpGjkAABo5AAAUAAAAZHJzL21lZGlhL2ltYWdlMS5wbmeJ&#10;UE5HDQoaCgAAAA1JSERSAAAE2wAAAPMIBgAAAL+lEJkAAAABc1JHQgCuzhzpAAAABGdBTUEAALGP&#10;C/xhBQAAAAlwSFlzAAAh1QAAIdUBBJy0nQAAOK9JREFUeF7t3fl7VdXd/vFqHShFjIiIiKCoOAEO&#10;RZwVnOtcFecax1QDMUCGM+211t4nEIMRNQ61aKtWO6itbX3aPt/pj3u+92dn79N9MjAJ5JyT9+u6&#10;btfaJ/GQnCs/3dcafgQAAAAAAAAAAAAAAAAAAAAAAAAAAAAAAAAAAAAAAAAAAAAAAAAAAAAAAAAA&#10;AAAAAAAA894JhxgAAAAAAAAAs5ipUDtQAAAAAAAAAEzRVKL9z//8T1NCCCdapr5u/yMAAAAAAACA&#10;/5ixaMsLNsu33377Y0vxNYv9zwAAAAAAAAAmzVqy5QVbVrKdlKf4evoOAAAAAAAAAJqLtrxky0u1&#10;/fv3n2zR/JS+vr5T89hz/rX0XQAAAAAAAABML9ryVWxWpGXF2gLLzp07f5Inf82+Pvk2B2T/BgAA&#10;AAAAANDRpq1qK2wXTVeyZcXawoGBgZ9qXJSnt7d3kb1mX0/f6eAo3AAAAAAAANCxGiVbYVXbST09&#10;PemWUcVWri1UFu3du/e0sbGx08vl8hl59HqXvWZfm3y7Q0LhBgAAAAAAgI7UtKJt69atjRVt3d3d&#10;adE2NDR0mpVqb7755hmjo6Nnar6sUqmcbdmzZ89Zel5aLpfPnHy7Q0bhBgAAAAAAgI7TVLbZ9tH8&#10;jDbbGmpFW39/f5cValayVavVc5RzNV9pyeYrBgcHl0++3SFL/93JKQAAAAAAAND+8sKr6Zy2vGiz&#10;89hsq2ilUjnLSrbh4eGVtVpttb5nzcjIyIUaL7JRuUBZnb7j4aFwAwAAAAAAQMdIy67iqjY7q21i&#10;YuLU7CKExbY9VOPyWq12nnJBFEUXK5fV6/Ur9Po6GxV7vmTyLQ8bhRsAAAAAAAA6QqNsK94+um/f&#10;vp/YhQfZqraz9ZptGV0TRdElynrl6nq9/jO9tjHLNXq+cvItjwiFGwAAAAAAANpeU9lWuIHUbh9N&#10;V7XZ9lHNz1fWWtHmnLOS7XqNN2m82ZIkic2vn3zLI0bhBgAAAAAAgLY2rWyz89rGx8dtC2mXndWm&#10;0Va1XRRF0RVWtCk36PlWjXdovDtJknuUuzS/ffItj1hetlG4AQAAAAAAoC2lRVt2Zlu6hTS/gVTz&#10;JXbDqF18YOex2TZRvXa9slmxku1+jQ8pjzjnHlYezN7zh6BwAwAAAAAAQNvKi7YTlaayrbCF1M5q&#10;s0sQbFXbLbaKTXlQecx7/6S+/kwcx08rT2bv+UNRuAEAAAAAAKAtzVi2aVysLFVWjIyMXGhntWm+&#10;yTm3ReN9en7ce/+s0q28nOXF7D1/qGLZRuEGAAAAAACAttFUttl5bRoXlkql0/Pz2ur1+sXVavUq&#10;zW90ztmqtoe9909buab8Stmmr223MXvPH0zvd6IGCjcAAAAAAAC0lVnLNo3LarXaeVEUXaJcrWe7&#10;efRe2z6q8fmsaOvTfJcyaMne86iwn0sDhRsAAAAAAADaxoxlm9KlLCuVSqvscgTNr1HsBtL7vfdP&#10;RlH0kubbFSvZynqtpjHK3vOooXADAAAAAABAO5l6ZtuCgYGBn2rsqlQqZ2tcpVxarVY3atzsnHvQ&#10;LkPw3r+qsV+vWdGmIdT1PJK951GT/2yaUrgBAAAAAACg5c1YtpXL5TOsbKvVaqvr9fplen1jkiRb&#10;nHMPa/6c8poy6L13GncrY8pb2XseVVu3bv0xK9wAAAAAAADQDmYt2zRfbmWbxsuVTUmS3KHxEcXO&#10;a9sWx3FJSZS9eu0d5b3sPY86vbf9fKxwAwAAAAAAQEs7aNkWRdEVzrnrrGxTfhHHcbe+tl0pK7aq&#10;7W3v/QfKR9l7HhP6d05khRsAAAAAAABa2QHLNuX8Ytmm50eVF/zkLaRVvT6q+bua/1rf90n2nseE&#10;/o10dRuFGwAAAAAAAFrVIZdtmt+ZJMljcRy/qPkbSqTYWW3v67X9Gj/L3vOYsfPbvv322x/r32JL&#10;KQAAAAAAAFrOEZVt3vt+xSl2Xtv7Gj/V+EX2nseU/p0TrXBjhRsAAAAAAABazeFsI72rsLJth0a7&#10;ifQt5UPv/e80fpm95zFnK9z077GlFAAAAAAAAC3lsMs2vfaSskPxMh7H8Ueaf6b5H7P3POaysu0k&#10;tpQCAAAAAACglRxR2ea936nRK28rv9bz53EcH7eyLZP+zGwpBQAAAAAAQKs44rJN0TS8Hcfxxxq/&#10;UP6Uvedxk69wU9hSCgAAAAAAgDl3xGVbHMeaNpVtX2fveVz19PScrH+bLaUAAAAAAACYcz+obNO4&#10;z8o2jb/X63NStunfPbFYuLHCDQAAAAAAAHPlB5dtev7NXJZtOVa4AQAAAAAAYK4dlbJN+VKZ07JN&#10;/779DqcorHADAAAAAADAnDhqZZvm32TvOWe6u7sX5CvcFC5NAAAAAAAAwHHVUWWb6evrO1U/T2OF&#10;m0a2lAIAAAAAAOC46LiyTU6wwo1LEwAAAAAAAHC8dWLZZk5gSykAAAAAAACOt04t2360c+fOn+jn&#10;WqCwpRQAAAAAAADHRceWbSY7v62xwo0tpQAAAAAAADiWOrpsM7bCjS2lAAAAAAAAOB46vmwz9jvp&#10;Z2RLKQAAAAAAAI6peVG22aq2vHBjSykAAAAAAACOlXlRtpmtW7faqrZF2cUJrHADAAAAAADAUTdv&#10;yjZjFybMtKWUFW4AAAAAAAA4GuZV2WZKpdLp9jvaCjcuTQAAAAAAAMDRNO/Ktq1bt/64r69vsX7m&#10;RQqXJhxjxQ+TEEIIIYQQQgghpKOTF21WNO3fv99WeS3o7e1dZGVbtVo9p1arXaDX1inXK3crj8dx&#10;/HI7l20mW9G2ON9SyqUJR9fUD3Ba7EMmhBBCCCGEEEII6bSErGizokk5Jbs8wFZ8LTlQ2abs1Dxu&#10;17LN6Ge21Xxp4dbd3d0o3Ox1+2z0LcXgIJo+sKl/ZMXYHxwhhBBCCCGEEEJIJyZMlksn2aq2iYmJ&#10;/PKAxbt27VqqcYWyplKpbKjVajcmSXKPslWvvaLsUmLZp+z33n/VbmWb0e/QpTRWuClsKT0CxQ+p&#10;qWSzPbtT/9jyWLtJCCGEEEIIIYQQ0kkJk+XSKXZL5759+34yNDR0Wn9/f1elUjlreHh4ZblcviiK&#10;oiudczfp++5VnlDSss17nxTLNr32rRUv7cS6IPt99bMvtu2zGtlSehiaPpyZSjb7IC32oeq19I8t&#10;j/3REUIIIYQQQgghhHRSQggLbOuoxcomu6lT8yWVSuVszVeVy+W1+p6rlJuTJPm5xqfiOH7Vez9g&#10;ZZue32nnsi1zgn7PM/Xzs6X0MDQ+kLxgsxQLNlsuaX9ktmRSzwuszdW4ME+2nNAaTkIIIYQQQggh&#10;hJCOiK1ks2hut3N2Wek0MDCwrFqtnqtn20J6ucaNymblAeUZ5TXv/VAcxyOav5ckySeaf+Wc+0va&#10;wrQn64ts6yxbSg9BU9FmsQ+pULSlq9Y02oeYlmp79+7N/8gWj42Nna7R/tjOsLz55puEEEIIIYQQ&#10;QgghHZEQwpJsVZcVTcuU5bZ91C5GiKLoEj1vUK53zt2h8RHv/S+VbXoua9yjTMRx/Km+9oc2L9t+&#10;ZKv6RkdHGyvcNLKldBZNRZs+IFvVlm4V1WgNpX1w+cq1xflySc0tS22Pskb7Y1tmSygHBweXE0II&#10;IYQQQgghhHRCQgjL7dZRjXYZgpVsq/OiTVmvr210zt2i1+y8tse99y9qfEOvVTWOKu8rv9Xrf2z3&#10;ss3YxRBWPvb19bGl9ADSX94+kHw1W75lNL/O1go2W7Wmedri7t69+5xsueRKZdXIyMhqi/2x5dEz&#10;IYQQQgghhBBCSFsnhLBG44UaL6rX6xdrvFSxraNXOeeu1Whntd2l+cOaP6Oxx3s/oNHr+S3NP9L4&#10;mfInvfbdZBXT3uzCBCvcrC+aaUvpfC/c0l86X9FmH4i1kVa02Wq2bE9y+gFqzPcjW7lmhdqFURRd&#10;nDW5l9keZY1XFKPvXUcIIYQQQgghhBDSromiaL2lUqlsqFarVynXlMvla51zNyi3KXfp+x7y3j8Z&#10;x7Gtatuu2BZSO6/tHX39Nxq/UL5W/jZZx7Q3/R62im25bSnNCzdbsMUKtylFW/ZhnJSdz7YwO5fN&#10;rnZdaivZarXaeZqvUeyWDWtw19kfmcZrFDsI0JZNXmdJkiSNXrueEEIIIYQQQgghpF2TJMkNFs1v&#10;1HiTc+4W5TY936lnu330oTiOrWjrVl63VW0anV4fU97Xc3pem/Kt/r+/T1Yy7c96o2q1ek5euOn3&#10;swsl5v2lCTOVbekZbYp9QF12HtvQ0NCKWq22Ws8XKbZ67UqNG/WB2uF/N2l+q8YtGm9X7rToj+0u&#10;i+Z3E0IIIYQQQgghhLRrkiS5p5CfO+fuVx7U1x5RHo+i6Bnv/YvK63repbGmcbfGfRp/raRbSJW/&#10;6v/7frKS6Qz6nezyzOVTt5TmK9zm45bS9JfUL59uH83PadPzwqyRXGoNpRVtQ0NDl1QqlXX6o/iZ&#10;Yo1u2uBqbg3uAxptX7L9kT2qrz1m0fxxi/64thJCCCGEEEIIIYS0Y5IkSRNCeMJWsOm1p5Vn9fy8&#10;8pLSo2zX1wY0VvW9dc3HnXMfRlH0W+VLff83+trfNP7XZCXTOfR7LbT+SKOd8z+vL01Ifzn7ZbNl&#10;fen20fxCBLvads+ePWeXSqVV+qOww/9sy2h6u4ZiV9nep9ftOlv7w3taz88p9kf2gp5tf/JL+sN6&#10;mRBCCCGEEEIIIaSdE0J4xeK9f1XPr2r8lZ5f07hN6VfsMoSyXtPU79H8bY0f6Dk/qy1d1ab8Q/nX&#10;ZC3TObKFWyvzLaWap4Wbxnm3pXRa2TYxMXGqfRiFVW12GYKd0Xa5/lB+VqvV0ts19PyQ8oTyXBRF&#10;eYPbq2y3PzL94fVrvkPZRQghhBBCCCGEENLuiePYzmGzlWuD3vshjcMaK3qtplGPYbdiZ7TZhQgf&#10;avxEX/tc+aO+np7VpvxT8/+erGU6iy3esp2RxRVuvb296Rlu82lLaVPZlv3iC7Lm0S5FWGar2srl&#10;8lp9UFfpA7tRsfPYHoqi6CmNL+iP5DXlDf2hDCglpaLXI/0h2SGAXqOGECdJQgghhBBCCCGEENK2&#10;EftPmhCCbRO1m0ZHlTHv/bjyruZ2GcLHyqfK7xUr2r5xzn2nfK/8W/lfk7VM59m6deuPrXDbsWPH&#10;OXaGmz6PebelNP2F7JfMftlT9u3b95OhoSG7gXSJXYqgDyZf1Xatxs0a79cfydYoil7QH1V+6J8V&#10;bFaspX9kGvfqj/AtjePKPkIIIYQQQgghhJB2TwjhHYvmVqq9l+V9PX+gfKT5b/xkyfa58pXyZ732&#10;rb6WFm2a/8uKNo3/e7KW6Uz6/RblhZvmjTPcNM6LLaUz3UK6sK+vz26RWDo8PLxS40WVSmVDMnnF&#10;7V36o/iF/lh+qfE1fS29XUOxks1aXPvDe09fu05j43pcPafX4xJCCCGEEEIIIYR0QkIIN+Zxzt2k&#10;127SaGfcW+xCSVuwtEXj7YpdLmlHct2t8R5L1st0pGwF26p8S+nUM9w6fUtpU9lWvIW0UqmcpQ/l&#10;PD2vjaLoao0364/h55o/4b1/WXPbOlqxok0Z19etzf215vuz9wYAAAAAAMA8ZceShRBWDQ4OLrct&#10;pba4az5sKZ1Wto2Pj6fntVUqlbOtgdT8UmWjsjlJkge998+6yXPaBvVarOe9cRxPaP4bjb/T8++z&#10;9wYAAAAAAMD8dYLdBZCvcLPCzRZ4zbSltJMKt7Rss8Pr7JezX7RYtukDOF/zy/WBbNJoyx4fiaLo&#10;eefcdsWus93tvX83juOPrWhT0v3I2XsDAAAAAABgHssuSVibLehabltK88LNbi/txBVujbJt//79&#10;9stZq7hIH8QZ9gHog7hA4zrFzl6zW0gfVV5Q3lAixc5ps0MAP9X8S+Vr5a/ZewMAAAAAAGCey/ql&#10;tHDLz3Czwk2vLVI67tKEprLNGsXsF11iv3xetrnJCw7uUh7T80vKDu+90/iW8qHymfIHfd9fNP4t&#10;e28AAAAAAADAbii1SzgbK9ymbintpEsTppVtQ0NDp+mXS8s2jWuURtmm+ePe+5fjON6pMWi0ixF+&#10;rXyh+Z+V7zT/R/beAAAAAAAAgDmhWq2eG0JIL03IeqelSsddmjBr2aasUNbU6/X1Gm9MkuQeZavm&#10;r3jvB5RE83cUuxjh98o3yt+dc//M3hsAAAAAAABI2f0AWc/UKNxsS6nmaeGmsSO2lB6wbKvVahcW&#10;yzaNT3jvX43jeEDzuvKOnvdr/NLKNo3/UP6VvTcAAAAAAADQEEJYpmxQ1o6MjKRnuGmernDr7e1N&#10;z3Br9y2lBy3bNG5wzt2k8V6lqWxLksRWtn2i5680fqtQtgEAAAAAAGBW2cWcG6IousTOcNuxY8c5&#10;2a2lHbGl9LDLNqVHGVTqcRy/q/ET5Q+a/0X5Xt/77+y9AQAAAAAAgGlCCOcrG8rlcnppwuDg4PJO&#10;2VJK2QYAAAAAAIDjKoSwWNlUqVTSwk3zGc9wa8ctpZRtAAAAAAAAOO5CCCdWq9VNURStzws3W+Fm&#10;W0r7+vradkspZRsAAAAAAADmhPVQURRdXVzhNvUMN41NW0pbvXCjbAMAAAAAAMCcCSGsc85dpzG9&#10;pdTOcNOYnuFWKpVOt8LNOqt2WeFG2QYAAAAAAIA55Zy7ZWrhlp/hZoWbXluktMWlCZRtAAAAAAAA&#10;mFMhhBPr9fqVUws3jekZbvkKNz23/KUJlG0AAAAAAACYcyGEU5xz12rcpKSFm5LeUqpxqdIWlyZQ&#10;tgEAAAAAAKAl1Ov1n4UQNiubNF+vsVG42ZZSzWe8NEFjy2wppWwDAAAAAABAy6jX65fVarW0cFMa&#10;W0oHBwfTLaV9fX2Nwq0Vt5RStgEAAAAAAKCVnBBF0RUhhM0uO8NNz5dY4bZjx45zrHDTay27pZSy&#10;DQAAAAAAAC0nhHC7rXDLC7dyudxY4dbKW0op2wAAAAAAANByQgirlPuUtHCrVCpp4Wavz3SGW6ts&#10;KaVsAwAAAAAAQEuyVWwhK9yq1eqmKIrW54Xb1DPcWmVLKWUbAAAAAAAAWlYIYY2SFm7KpuIKt6ln&#10;uGls2lI6F4UbZRsAAAAAAABaWhRFj4fCllKNjVtKNaZnuJVKpdOtcLN+ay5XuFG2AQAAAAAAoOU5&#10;5x4LsxRu+RluVrjptUXKnF2aQNkGAAAAAACAlhcm+yor26YVbopdppCe4ZavcNPznFyaQNkGAAAA&#10;AACAtmBFmvd+ayic4aY0Cjdb4aZxqTJnlyZQtgEAAAAAAKBtZOe3pWe4JUlym8ZN9Xp9vcZG4WZb&#10;SjWf8dIEjcd0SyllGwAAAAAAANqG9Vi1Wu3O/NIEzZtWuOl59eDgYLqltK+vr1G4Ha8tpZRtAAAA&#10;AAAAaCshhFOccw9rbKxw03N6hlsURZdY4bZjx45zrHDTa8d1SyllGwAAAAAAANqS9767uMItL9zK&#10;5XJjhdvx3lJK2QYAAAAAAIC2lCTJtVa4hSkr3CqVSlq46bUZz3A7lltKKdsAAAAAAADQrk4IIdxY&#10;XOGmbK5Wq5v0vD4v3Kae4XYst5RStgEAAAAAAKCtOee25CvcNL9fY3ppQnGFW/EMN2XhxMTEqRob&#10;W0qnFG5HjLINAAAAAAAAbc97/3oI4XmNW6MoalrhplxsZ7jpteWK9V5p4aYcaIXbEaFsAwAAAAAA&#10;QNsbHh5eGUJ4LY7jbivcNE8LN2WTskFJV7gpjcJtfHw8PcPNerH8woQphdthl26UbQAAAAAAAOgI&#10;URRdEcfx64UtpT+3SxM031Sv19drvGhkZOS8SqVy9s6dO9PCzfqwvr4+21J6VG4opWwDAAAAAABA&#10;xwghrMy3lDrnHrPCTbnNbi7Va+tGRkas77JVcMuywm2RdWIHuKH0sFC2AQAAAAAAoKN477eFEF7T&#10;+MskSR7T3HqtW5WNtvrNOq/du3efq+dlSle+nVRJL0xQjvj8Nso2AAAAAAAAdJSBgYFl3vuXnXOv&#10;hRCei6LoUY1312q1mzVeo+fLNL9gaGhoRX5DqfVi+XZS68qsMysUboeMsg0AAAAAAAAdJ4Sw2Hu/&#10;U6N1Wc8oDyl3OuduqFarV2meXphg57eVy+Uzent7F+k5Xd02y2UJh4SyDQAAAAAAAB3Jui7vfb+t&#10;clOedM7dH0LYrPHaer1+hZ3fVq1WbTvp0lKpdPrAwMBPJyYmZrss4ZBQtgEAAAAAAKAj3XbbbXb+&#10;2iPe+21Kt3POzm+7O+u6rqrX65eUSqXG6ja9lq5us8sSKNsAAAAAAACAKUIIJ0VR9Jz3/lWNTznn&#10;7ldu0+sblcsHBgYuqFar5+zcuXPJ3r17T9u3b99P9PoRX5RA2QYAAAAAAICOFyZXuNntpA875+7Q&#10;8/XKBuu/8q2kymJloZKWbba6jbINAAAAAAAAmCLbJvqCy7aSKjcqV0VRdLHGlZVK5ayxsbHTNV+Y&#10;30pK2QYAAAAAAADMwHvfF8fxiyGEx51z91jfFUXR1XpeW6vVzrOyTfMuhbINAAAAAAAAmEkIYalz&#10;rjeO4z7v/YuaT1vZlpdtrGwDAAAAAAAAZmGlma1oCyEMK73K88ojyp1KemabcpGd2VYs2xTObAMA&#10;AAAAAAByIYQFzrkx770Gt0vPPZo/rfGBWq22Wa9dG0XRFZpzGykAAAAAAAAwmxDCMsVWs1l/VfLe&#10;b9P8BeXxJEnu0Xhzdl7bpbVabfXg4ODy7AKFRcqCnp6ek21Vm+Yn6u0o2wAAAAAAADB/hRCiOI73&#10;eO9rmu9QXrFVbc65B5Utet6krFMuGh4eTm8iLZVKpw8MDPx0YmLi1FnKtkNC2QYAAAAAAICOYIWZ&#10;9976qtE4jp3mAxp/pefnlEecc3dZz2Wr2pRL8lVttoW0t7d3kXVj+r5T8qLtcLeQGso2AAAAAAAA&#10;tL0QwlLvfUnjmOKVQT2/rvF5N3kD6b0ab1F+VqlULi+Xy2v02gplqbJYsYsRFlhHRtkGAAAAAACA&#10;eS2O4z0hhDGNwXs/pLndPpqe06bclyTJbc65azVfNzIyYp3XSmVZflZbvqpNaVyMUCjbDhllGwAA&#10;AAAAANpWmFzR9qayNy/alPRChCiKrMu6z/3nnLYN9Xr94pGRkfMqlcrZel5iXVixaLNVbUeyoi1H&#10;2QYAAAAAAIC2FELo8t6X4jhOizYZ1rhNr72o+RNRFD2QJMkW59x1et6grFVWKXb76Jka0+2jfX19&#10;p2pMizaNR7R9NEfZBgAAAAAAgLbkvX83nlK0KS/q9Sf1/IByu3J9FEVX2oUImp+/e/fuc0ZHR8+0&#10;yxT0vEhZoKSr2qwjm1K0UbYBAAAAAACgs4UQlnlvdyCEsWwc1phuHbWizVa0Oee2VKvV6/VauqKt&#10;VCqdr+dzNF9qRdvAwMBPNV/Q09NzssaZzmk77KLNULYBAAAAAACgbYQQFnjvK8qMW0eVB2q1WmNF&#10;m8a1el5tRduuXbuWjo2NNYo2pemcth9atBnKNgAAAAAAALQFO1vNOfe+FW1KkMaKtiiKntDX7tf8&#10;9nxFW7lcTos2zZdb0ZavaOvu7l5gXZheb6xo09v/4KLNULYBAAAAAACg5YXJraPTVrRpfEFJiza7&#10;DEHzxtZRK9rsjDbNG0Wb9V96Puor2nKUbQAAAAAAAGh53ntnRZsSZNqKtlph66hySfGMttm2jmr8&#10;QTePzoSyDQAAAAAAAC0rhLDYez9hRVt8kBVtU4u2g20dPdpFm6FsAwAAAAAAQEuysixMlmuHtKJN&#10;41plWtGm1xpF27HYOlpE2QYAAAAAAICW5L3fY0WbEuSgZ7SNjIw0zmjLt45OPaNN41HfOlpE2QYA&#10;AAAAAICWUi6XzwwhjMZZ0aaU9Lxd44ve+yc1f0BpWtFmRZutaKtUKmcVt47qa2nRphyzraNFlG0A&#10;AAAAAABoGVaUOefSraNKkGFlu/f+RY1PRFH0wEwr2vKto3ruOt5bR4so2wAAAAAAANAyvPf7ikWb&#10;xm3KjCvalEs0Pz/fOqp0KYuO99bRIso2AAAAAAAAzDnb/um9ty2jjaJNz+kZbVa0FVe0FYs2W9Gm&#10;cWl/f39Xb29vU9GmHJeto0WUbQAAAAAAAJhTIYQF3vuS0rSiTc/p1lHlgdqUW0f13Ng6ml+GoNcb&#10;Z7Qdz62jRZRtAAAAAAAAmDM9PT0nO+fet6JNCdJY0RZFUXrrqOa3V6vV9Iy2crmcFm2aL7eirXgZ&#10;Qn5GmzJ12+hxKdoMZRsAAAAAAADmhG0dDSGUrWjTaEvamla02dZRjbc7524ormjLz2jLi7bi1tG5&#10;WtGWo2wDAAAAAADAnPDe16xoU4JMW9FWK2wdVS4plUqNM9pm2zqq8bhdhjATyjYAAAAAAAAcVyGE&#10;Rd77CSvaND/oirZi0XawraNzWbQZyjYAAAAAAAAcN+Vy+cwQwrDylpIWbcr2OI5f9N4/qXlatClN&#10;t44Wt45qbLp1dK63jhZRtgEAAAAAAOC48d6PxHHcWNGmbC+uaEuSZIvm6WUIytqRkZHGGW351tGp&#10;RZvGOd06WkTZBgAAAAAAgGOuXC6fEUIYtaJNCUpJz7OuaNOYFm22ddQuUihuHdXX0qJNaYmto0WU&#10;bQAAAAAAADimrCjz3g/FWdEmB1zRlm8dzc9o07wrvwwhP6OtlbaOFlG2AQAAAAAA4Jjy3o8XizaN&#10;25RDOqNN6VKmndGmsWW2jhZRtgEAAAAAAOCYCJNlmY8LRZv3fpvGF6xoK65oKxZttqJN49L+/v6u&#10;3t7epqJNabmto0WUbQAAAAAAADjqQgh2tpqVa00r2vScbh1VHqjVak1ntOk5PaPNto7mlyHo9cYZ&#10;ba26dbSIsg0AAAAAAABHlXVNzrn3rWhTgjRWtEVR9IS+dr/mt1er1fSMtnK5nBZtmi+3oq14GUJ+&#10;RpsyddtoyxVthrINAAAAAAAAR02Y3DpatqJNoy1pa1rRZltHNd7unLsh3zpaKpUaZ7TlRVtx62g7&#10;rGjLUbYBAAAAAADgqHHOVQ+0oq1W2DqaF235GW2zbR3V2JKXIczksMs2fUCvxnE8oHk9SZJ3NH6i&#10;5680fqv8Q/lX9t4AAAAAAACYJ6wk895PWNEWQog1ljRu15jeOhrNsqItP6PtQFtH26VoM4dUtik3&#10;Jklyj8ZpZZvm+zX/UuM3GinbAAAAAAAA5pkQwhLv/ZDGt5R066iyPY7jtGjTPC3alKZbR4tbRzU2&#10;3TraTltHiw5Ytilr6vX6eo2Nsk15RR/SgJJo/o7GRtmm/N0598/svQEAAAAAADAPWE8Ux3HjjDZl&#10;1hVtmq8dGRlZnRdt+dbRqUWbxrbZOlo0a9mW7ZVdow9hvX0Ymt+tPK4P6WV9eDsVPYa39fyxxi/0&#10;/GflO33v99l7AwAAAAAAoIOFELqUUSvarCtS0q2jGmdc0aYxLdqsd6pUKmcVt47qa2nRprTd1tGi&#10;aWWbfqFFSlq21Wq1CzRfZ2VbkiR3KY/p+SVlh2Kn3L2lD+4jjZ/pQ/yj8hd979+z9wYAAAAAAECH&#10;CiEsds4Nxoe4ok1Jt47mZ7Rp3pVfhpCf0dauW0eLmso2++WUtGxTludlm3K9lW0aH80+sH7NI702&#10;pvkHmv9WH+xXyjf6AL/L3hsAAAAAAAAdKoTwlhVtiqZhWOM25ZDOaFNsRdy0M9o0tuXW0aJG2Wa/&#10;lJKWbeVy+YzBwcHldiOEni+vVqubNNoH9Ig+nOedc9ZSVpQ9yrv6ID/W+Lm+/gfl6+y9AQAAAAAA&#10;0GHK5fKZIQRfLNq899s0vqAxXdGWJMkWPTcVbdmRZUv7+/u7ent7m4o2pa23jhalv4T9QtkvtmB8&#10;fNyW73VVKpWza7Xa6nq9fpmeNyqb9UE9qA/tWc1f02g3TNg1ruPKB/pw92v8XPlKr9ve3D6Nb+TR&#10;6/2EEEIIIYQQQggh7ZwwebTWtMRxvFPjLn3PgEbbWmm9iZVQdoZZWWNFY9WieS3rZdpOX1/fqfr5&#10;01tH86JN4za99qLmdrHmtBVt+Rlt+dZRK9o0Ns5o64Sto0VNZZt9YBoX2uF0dkhdrVY7T89r9YFc&#10;45y7RfP79CE9oQ/wZcX+yGp6bbfytvK+Plxb4fapYqvcvtD4e41farQCzla9EUIIIYQQQgghhLR9&#10;vPd/tGj+J41/zmLHa9l59t/p9b8p/9D8n8q/Nf9vjf9H4/+N4/j/Zb1MW9HPfqJ+h/f1e+5V9Pif&#10;FW3WF+lr92t+e7VavV7jhnK5vNYWcmm+3Iq24mUI+RltytRto21dtJmpK9usUVyoLFaWDg8Pr9R4&#10;kTWRGm9U7EbSR5Xn9WG+rlhbGylWuFmj+a5GK90+suJN899o3K/xE32vlXCEEEIIIYQQQgghbZ04&#10;jj8NIfzWovnv9Fq66EixBUdWwH2tfKv8VfmH8l9WuCn/Ky/csl6mbdjWUf1uJaVxGYJ+98aKtmiG&#10;yxDseLL8jLa8aJt6RlsnrWjLpb+IfsGmsm1oaOg0+xA1rtDzGn1AV2jcpA9si314+iBt/+1LGu3g&#10;uwHFVrhpiPdoHNM4ruzLYgXce4QQQgghhBBCCCHtmiRJGonjeEKvvZ/lQz1/5L3/WKMdsWXlm+30&#10;+0MURV/rtb9o/jfn3Pea/1tJC7fJWqZ96Heys/ubbh3V7zLtMoR6vd4o2vIz2sbGxtKiTfOmraMa&#10;2/4yhJmkv4z9YvZL9vT0pDeS2gdglyTYuW16XmUfknK1/hhuUuxW0kf0YT6t8SU992q+UxlSbP+x&#10;rXSztYT6zOPEonld4wghhBBCCCGEEEJIOydM7u7brbktOBpVxrz34xrf1jihWPFWLN3+pHyr+d/0&#10;/3zvshVuk7VM67OVaPrZ7fdKizaNdgadXZyZFm3RLCva8jPaDrR1tBOLNjOtbJuYmDjVPgT7MOzc&#10;Nn0AK2u12oX1et1Wt23U/NYkSe5RHtYfibWXzyuvKK8p25U39Hp6KKDG9FBAffhWxBFCCCGEEEII&#10;IYS0ZeI4ThOmXHqg2G4/Dd4WG1n59pbynp6tdLPtpra99E/OOVvh9g+9xz81/vdkLdPadu7cuUQ/&#10;66Biv9MBV7TlRZvmTVtHNTbdOtqpW0eLmso2+6XtkoR9+/b9xLaS6tk+1OXKKjvUrlKpbKhWq5v0&#10;fKv+SO5SHtQH+ajylF57TrGz3F7Uh/6y5q9o/qrmr2reQwghhBBCCCGEENLO8d7/Ko7jX2luC45s&#10;p59dDvCGxnTHn3PObhu1UmpUz/s0fqh8ov/n93r+s+Z/1fx7jf+arGVam35m/aiTRZvmB13RZreO&#10;5kVbvnV0atGmsSO3jk6V/nL2y9ovbUv6rHDLV7fZB2Rnt9VqtQvsg7PCTa9tTJLkJmWL5nfrg7Xb&#10;Jh7S8y80f0zzxzXfqvEJ/RE9SQghhBBCCCGEENLOCSHYQqM8zyjP6fVfanxBSXf8ee/79ZqtgHN6&#10;3q3nvHD7reZfKd9obreU/tdkJdOarA9yzo3q99ir2DlhadGm8YAr2mzrqO2SLG4d1etp0aZ09NbR&#10;qRpl29atW9PVbfZBZM3jIju7TR/QMn1g51rhlq1wW6cP0s5wu065Sd9nK922JElyh+Z3am7bTNPo&#10;+V6L5j8nhBBCCCGEEEIIadeEEO6zaH6/8qBz7mHlMSugoih6TuPLit3QacdqRXEc79H8XeVjxW4s&#10;te2k3ynfT1YyrUc/42L7+a1o07yxdVSvzbqiTc+NM9o077KiTWPjjLb5sHV0qvSXtF9YH0B6K2m+&#10;uk3zhcribI/uMsVuJ11lZ7hpvFSx0u1KjdcoGxW7sfQ6/cHdYNHzjYQQQgghhBBCCCHtniRJbLHR&#10;zRbNb1Fu09xWd92t3Oec+0Ucx0/b6i892xZTW+Fmh7nZ6rAP9NpvlT/o+9Kz2yYrmdajn/dNK9rs&#10;Z5dhjduUQzqjTelSpp3RpnFebB2dqlG45We35TeTKgv7+voW2wo3zZdWKpWz9SHaKrfVVrrpg73Y&#10;Ply9frm+frnmVyjrLbblNI++RgghhBBCCCGEENK2iSYXHF2l8epqtbrRzrV3kzv+Nit3J0nysPf+&#10;ac1f0tinVPR12076rl77jUa7nfRr5W+TdUzr0M9kC628FW0a0xVt+nltld5BV7RpXNrf39/V29vb&#10;VLQp82rr6FSNss0+iLxwyz6ctHCzCxPsg7NVbpVK5SzlbNtaqq+tVFYp59s2U4vmaywjIyMXEkII&#10;IYQQQgghhLR7QggXWer1erroSONllcIxW7Va7dZk8jitR+I4ftZ7bxcpDGq01W3jit1O+rnyZ33/&#10;d5N1TGuw3Y36uWzr61vFFW16zVbpPaFMW9Gmz2R1ceuoFW0aG2e0zcetozOZtXArbCldlN1SassC&#10;l4yOjp65Z8+eszS3LaZ2a+ly+6Cz5YO25ZQQQgghhBBCCCGk7WO7/DTagqOV2W4/O9f+oiiKLrMC&#10;yla5ZVtL7Vy3J7z3L2vcoUTKWBzHHyi/0/xPyl8nq5jWoJ/Vtrmmt47KtMsQ9HvdYSva6vV609ZR&#10;W4yledPWUTuabD5vHZ2q8QHkzeOULaXpKjf78Oygu/HxcTvsbrHFrnO1baZvvvlmGr1mSw/T6PUz&#10;CSGEEEIIIYQQQto9YfJcsvSIrWz75Eq9brv7LrXCLZk8v/5O5RHl+TiOt2kse+/tooQJPX+q5/Tc&#10;trSJmWP6WZbo5yop6dZRm2s84GUIpVKpcUZbfuvo1DPa8l5J/8S8LtpyTYWbPqR0hVteumW3SJwy&#10;MTFhK90W7Nu3zz5MW/G2MCvfbMlguvqNEEIIIYQQQgghpJMSQlhsBVO5XD7Dtk9a6Var1c5TLtTc&#10;zrK3yyPt/DYrqZ6J4/h1jbYlc0Tje0mSfKL5V61SthWLNvs5laYVbUq6dTRf0WZFW1YyLrWFV/mt&#10;o0qjaNPIirYZNBVueezDKhZvhdVuaWyraR492wdNCCGEEEIIIYQQ0hGx1VvZCq70mC0r3fS8ZHBw&#10;cLltKy2Xy2ujKLpaX7MbS20r6VNKjzIYx3Gi8R3lE+/9Vxq/TRuYOaJ/f4F+jom8aNN4SCva8jPa&#10;8hVt3d3dC7KFWfP+MoRDUfxgmgo3S7F0y2PlGyGEEEIIIYQQQkgnJmQLjTRa+da4SHJgYGCZrW4r&#10;T57fdqWbvJ30XsXObXtVGVDSsi2O4/2az2nZZqvy7GfSz5Ce0abMuqItL9o0b9o6qrHp1lHriCja&#10;Dt20wq1YuuXJyzdCCCGEEEIIIYSQToyVShZbyWXHa2VbKBfbSq9qtXputpV0g8Ybs1tJ7RbPV5Rd&#10;Siz78rJN+SZtXeaA/m2nnyct2jQ/6Io2u3U0L9ryraNTizaNbB09QsUPrSnFIo4QQgghhBBCCCGk&#10;02KFUqF0OyUrnOzs+iW2vbJWq12g+TrleuVu5fE4jl9WdmpuxdY+jb9RvtT8uJdtthLPOTeqn2ev&#10;Yu3ftFtHlWkr2ux3s1tHi1tH9XpatClsHT1Kih8gIYQQQgghhBBCSMenWLhl55Qt6O3tXWTbMg9U&#10;tnnvd1q5NZdlmxVt2c/RdBmCXpt1RZueG2e0aW7bZdPLEPIz2uxzoGg79oofLiGEEEIIIYQQQkjH&#10;5GBlm57Pj6LoCufcdUmS3KU8ptdeykquOS3b9O/tsaLNfg6x21G3KYd0RpvSpUw7o00jW0cBAAAA&#10;AABwxBqFmxVOygJb7WVlm+bLlZYr27LLEJwVbfp30xVtet6mHHRFm8aldgGEFYrFok1h6ygAAAAA&#10;AAB+sLYq27KbU+1yhqZbR/OiTT/ng3puWtFmlyEUt45a0aaxcUYbW0cBAAAAAABwtLRV2aaf4z39&#10;W2nRJtMuQ9DPd4etaKvX601bR+0yBM2bto7atlm2jgIAAAAAAOBoaouyTe+/RLHtounWUY1p0aZx&#10;1q2jpVKpcUZbfuvo1DPaWNEGAAAAAACAo6ktyjb9+9OKtuKKNn09XdGm+VV50Zaf0TY2NpYWbZo3&#10;bR3VyIo2AAAAAAAAHFUtXbbpfU/R+04oh7WiLT+jLV/R1t3dvSC7bdV+Ry5DAAAAAAAAwDHRsmWb&#10;3tPOWJt2GUJxRZvSdBmC5k1bRzU23TrK1lEAAAAAAAAcS61ctkVKWrTpvQ+6ok3P5ysrlMbW0alF&#10;m0a2jgIAAAAAAOCYabmyTe+1SP/eqN4/3Toq085oU6ataLOto3braHHrqF5PizaFraMAAAAAAAA4&#10;5lqqbBsaGjpN77UjL9qUdOuo3vuAK9ryM9o077KfX2PjjDa2jgIAAAAAAOB4aamyTe8xYkWbvbcM&#10;a9ymHNIZbYqd8TbtjDaNbB0FAAAAAADAcdESZZv+/y79/86KNs01/GfrqMan9O8/qDFd0Vav1xtF&#10;29DQ0ArbOtrf39/V29vbVLQpbB0FAAAAAADAcTXnZVtfX9+p9n56j6ZbR/VauqItL9qUxoq2kZGR&#10;1cWto1a0aWyc0cbWUQAAAAAAAMyFo1K2afy9xq+z9zwseu939P+mRVtxRZsVbZo/oH/zjqkr2mzr&#10;qK1o07xp66id08bWUQAAAAAAAMyVH1y2afz4SMo2+zf0/w3p/0uLNs3Tok1j0xlt+jebLkPIz2ib&#10;aesoK9oAAAAAAAAwl45K2abXvlAOq2zTew7q/0/PaNM4bUWbvp6uaNP8KivaSqVSeuuonpeOjY2d&#10;bj+n5k1bRzWyog0AAAAAAABz5ojLNkXT8HZetun5z9l7HlBPT8/J+t4Jpalo05gWbfr30hVtVrRp&#10;nq5oy4s2O6NN87Ro6+7uXmDbRvW99nNzGQIAAAAAAADm3BGXbRqtbXtb+bWeP9f4p+w9Z2VbP7P/&#10;t2nr6Ewr2qrVarqiTa81to5a0aaRraMAAAAAAABoSUdUtik7FC/jcRx/pPlnmv8xe89Z6fuqyoxn&#10;tOnfmbaiTc/nKyuUxtbRqUWbRraOAgAAAAAAoCUcdtlmq9D0+g6NTqMVZx9673+nfJW95zT2nnqP&#10;0ez79b9Ov3VUX5+2os22jtqto8Wto3o9LdoUto4CAAAAAACgpRxy2ab5nXnZpvQradnmvf9A+VTz&#10;L7L3bKLXF+nr9v3pGW3KsHLQFW35GW2ad9nPpLFxRhtbRwEAAAAAANCKjqhss/JMz5EypryvfKJ8&#10;lr1nE71uBZt9X6NoU+zctyf1vg9qfrtyfbFoy89oU7qUaWe0aWTrKAAAAAAAAFrO4WwjvUPPjyov&#10;KG8odv7aqPf+XeVj5dPsPVP62uI4jisa06JNGltHNT6VF222oq1erzeKtqGhoRW2ddQuU+jt7W0q&#10;2hS2jgIAAAAAAKBlHVbZpvwijuNuvW6lmRVpu733+zS3raQfZ+/5o76+vlOz73lTCfr/m7aO5kWb&#10;0rSizYq2fOuoFW0aG2e0sXUUAAAAAAAAre6AZVutVlut8XJlU7ay7REr27z32zSWlESvvaXxXWUi&#10;e09b1Taq5z0avcYhjU2XIdh7TV3RZltHbUWb5k1bR+2cNraOAgAAAAAAoB3MWrZVKpWzrWyr1+uX&#10;OeeuTZJki/Kwvuc57/3rGgf1uqZ+TxzHe5VxuzVUY59eG9HX7Uy3Qc23KY2iTbld79N0GUJ+RttM&#10;W0dZ0QYAAAAAAIB2MWPZprHLyjaNq6xs07hR2ZwkiW3/fEbpUXZ4720rqV18YNtJ9yi/cs7FSlXz&#10;Ab3eq7yQF216PV3RpvlVVrSVSqX01lE9Lx0bGzs9+7ebto5qZEUbAAAAAAAA2kJT2ZadtbZQsa2c&#10;y0qlkpVttvrsGuVW59z9VpxFUfSSnrfreVCjFWtOowZf02vDyg49v6Zn23K6Vd+frmizoi1f0ZYX&#10;bXZGm62Is6Ktu7t7gW0b1fdyGQIAAAAAAADazgHLtlqtdp4VY8rVer7ZOfdzjY9biabxNeUNzQey&#10;c9mGNd+p9On7evT/PG9Fm+b362tp0VatVtMVbXpubB21ok0jW0cBAAAAAADQ9mYs26wAyy4rWKms&#10;tZJM443K3cojyjPKS845K9y2K29ko61me1l5Vl97LIqi+/TaZv3/TbeOKiuUxtbRqUWbRraOAgAA&#10;AAAAoO00lW1WeGXF12JlabVaPXdkZOTCKIrWO+euq9Vqt+v1B2zFmka7KOFFja9ofNVKNs2f1/c+&#10;pe/9hfJzff9m+/+KRZttHbUir7h1VK+nRZvC1lEAAAAAAAC0rRnLtr6+vsWjo6NnDg0N2Qq0NVEU&#10;XaHRLkm4VbHVbQ8lSbLVe/90HMfPanxW49N6/XH7mnPuHuW2qUWbsiJbMWfbVNk6CgAAAAAAgI4y&#10;Y9k2NDR0muZLBgcHl2u0kuxS5Srn3A3KliRJ7sluJrUtpY/qNVvJ9rBiq9nurFQqt2h+rb62QVmr&#10;11bnZ7QpMxZtGtk6CgAAAAAAgLaWlm0WK7x6enpOtnPbxsfHf2qlmK1Cyy5JuFjP66rV6kbn3E2a&#10;b06S5C4r3TS/Nxvv1Gir2ayQ+5l9f71ev9iKtnzraH9/f1dvb29T0aawdRQAAAAAAAAdIS23ppZt&#10;YfJG0sXlcvlMjStqtdoFthW0UqlssBVrWaF2i75m20otNys32tc02mUKlysXKausaNu1a1e6os2K&#10;No2NM9rYOgoAAAAAAIBO0lS2WQGWFWEL9+7de9rOnTuXVCqVs211m12UoNcvjaJofb1ev1rzjUmS&#10;XGuxuV6319bZ9yhr9P3naVxuhZ3dOqp5Y0Xb/v37T2brKAAAAAAAADpNo2yz4ks5yVa3aVxgN4Xa&#10;jaG2Ks1Wp+m1VYpdlmCXHdjKNdsmuj4br9Drl2luq9nsxtFz9+zZc7bmS/JbR6ee0caKNgAAAAAA&#10;AHSaprItX91W2Eq6qFwunzEwMLDMbia1FW6lUun8bJXbRXYmm432bFtNNV+Zn89mq+L0vNiKNo1N&#10;W0c1sqINAAAAAAAAHWla4WbbPK1w6+npWWg3k77++utnWIFmW0qtdNP3rcyKN1vtZgXbuVayWSmn&#10;53Q1W3aj6cLsfWy1HJchAAAAAAAAoONNK9uyYsxWoqXbSa04sxVuerYz3NLSzbaJWmxur+lrS7Pv&#10;SVezWVFn/39etLF1FAAAAAAAAPNBo2zLCzcrx7KSLC3clHSFm8bFSpeyJLup1EYr2LpsNZtGu200&#10;LdlsRZutkNOcraMAAAAAAACYV6YVbsUVbt3d3QvsggNbsdbb27vIirc8+voie01jo2QrrmbTyNZR&#10;AAAAAAAAzDuNws0KMouVZfkKt+zShLR002jFWprs2Va/pZcgzFS05e+dBQAAAAAAAOh4jUKsWLhZ&#10;cWbJtoTattK0eMuTv5ZvGc2S/r8UbQAAAAAAAJjPGsWYFWVTV7llRdq02NfylWyWGUo2CwAAAAAA&#10;ADDvNJVkM5VuxeSv5yXbDEUbAAAAAAAAMK81yrK8QMtTLNeKBZul+P8VAgAAAAAAAEBmKs8OJQAA&#10;AAAAAABmMFOZNlsAAAAAAAAAAAAAAAAAAAAAAAAAAAAAAAAAAAAAAAAAAAAAAAAAAAAAAAAAAMfR&#10;j370/wFr9LpRNJh+BgAAAABJRU5ErkJgglBLAwQKAAAAAAAAACEAilwHxG0cAABtHAAAFAAAAGRy&#10;cy9tZWRpYS9pbWFnZTIucG5niVBORw0KGgoAAAANSUhEUgAABB4AAACyCAYAAADlNwy1AAAABmJL&#10;R0QA/wD/AP+gvaeTAAAACXBIWXMAAA7EAAAOxAGVKw4bAAAcDUlEQVR4nO3d3ZMl9X3f8c/3NweB&#10;KCuVuPJwkavkLqlycpWkksqFXSYhkbU8LLs8CcyyPC0CYWFkJFmWhW3WPAgbGa+FEAqyEBJCoAOW&#10;XCVXYleSi8QXruTP0JVSLomdc053/x5y8ft1nz5nZ9lZmJnz0O/XVG/3nt2Z6T171Z/5PlhKSQAA&#10;AAAADNh/lfRjSadWfB9bya36BgAAAAAAWKX/+9//z3+Q9A8k/cNV38s2IngAAAAAAAxajFF//aO/&#10;/qikc5JeWPX9bBuCBwAAAADAoMWYFGPU/xz/j5OS/q6kv7/qe9omBA8AAAAAgEELPig0QXXV6C++&#10;9Rd3SvpCOXAACB4AAAAAAAOXKx5iCAoh6J2X3n5E0tWS/t6q72wbEDwAAAAAAAYthijfeFVVrWo6&#10;0+T8VK89+63PSrpX0gOrvr9NR/AAAAAAABi0GKJC49XMGtXTWrPzU03fnerFz734rKQg6c5V3+Mm&#10;I3gAAAAAAAxaSlKKSSnGEkIE+drLV41eePSPXpY0kvR3Vn2fm4rgAQAAAAAwaElJMUX5EOS9V13X&#10;qqpKk8lUk92Jnn3wmVck/YqkE6u+101E8AAAAAAAGLaUlFJSKms1QwgKPsg3Xk3t1VSNvvTgs99R&#10;fob+yKpvd9MQPAAAAAAAhi2ZUsyzHqJPCk1UU3nVk1rVpNL03Zl2fzbRk6eefEPSf5R0w6pveZMQ&#10;PAAAAAAAhs0kk6SkXP0Qo1RmPqQyeDKUmQ/P3Pf0W6Ly4bIQPAAAAAAAYCZzUrKcP0Qlhd7Mh9ls&#10;ptl0psnuVGfvfvL7kq4RlQ/7QvAAAAAAAICSUq/iIR955kMMscx7aNRUtepZrWcfeGasXChB5cMl&#10;EDwAAAAAAAbNZJJKqUN3bYohKfokXwc1M6962mi2W2l6fqbdn0705F1PjkXlwyURPAAAAAAAhq1k&#10;DXLq5Q4pH92qTa/GN6qqSrPZTJPJRJPdiZ68+8mxpJkIHy6K4AEAAAAAMGzW5g0mM5Wj1EGUqZP5&#10;VFZu+qDog0Lj5Wuvs6fP/ki0XVwUwQMAAAAAAD3trId8ncOG4IOCD/J1o6ZuVE0rzSYzTc9PNHl3&#10;orOnz9J2cREEDwAAAACAQcuVDuWQkzOTmZPJ5Mq5/6EopZCUfFJoomITFGqvP3joDxg4uQeCBwAA&#10;AADAoFnpqVhoszDJXO7BaM+SFGNUSr1Vm1XdVT9M3t3V0/c+ReXDEoIHAAAAAMDALdc0mJzc/Jzy&#10;uf2wlKseFCWFpOijQh0UqiBfBz3/8PNUPvQQPAAAAAAAcAkpJaWUFGPMR4h55kPju5kP092ppucn&#10;2v3Zrp659xkqHwqCBwAAAADAoC20WLh8aGd+bTvl6F3LSXJ57aYkJSWFGLoWDO8bffkRKh8kggcA&#10;AAAAwMAtDJcsh2sHS5qTK4eZ27PlIsU8ZDLUQc2sUT2pVO1Wmr471XMPfKmtfBhs+EDwAAAAAAAY&#10;NiuH6x07Fz+SS/PDkqJFRQU1wasJjaq60qyaaTqdajKZ6LkHvzTotguCBwAAAAAA3qeUkpTaGRBR&#10;MaT5/IfadzMgXnj0jwbbdkHwAAAAAAAYtvmQh7JWs39oPuvB9a978yDKqs02fPA+Bw513Vu1eX6i&#10;5x56bpCVDwQPAAAAAIBBs+6wbonmfKnm/j4s2cKhKKUgpZAUmrxmM9Re5x7748FVPhA8AAAAAACG&#10;rat0kORMtlMqG3Y032ixj6NNMFL5CMHL+7JuczbTbJorH57/5B8OqvKB4AEAAAAAgAOS2y3mR4xR&#10;IYRc9VDmPTR1o3O/cW4wlQ8EDwAAAACAwbPya9ty8UE+FFVaLVLXatFUjZppo2pSabY70/RnEz3/&#10;yecHUflA8AAAAAAAGLR2SKRzZaCkM9mOk3NOrj231/s8uuGTZUillFswYox560UICiHoxc98Zesr&#10;HwgeAAAAAACDZtJ8zkMXFuRAQntssdjv0X7xfstFf9tFVbZdlFWb12hLwweCBwAAAAAADkk36yHk&#10;SgffePnaq5pVmk1nue3i/LQfPmxd2wXBAwAAAABg4NrZDu219aY9HMDMh1S+TTv7IebZD9HHMnQy&#10;yNdeX/3si1vZdkHwAAAAAAAYtNxlUeY89Gc87Jicc7Idu6z5DnvOfLBe+4XUzXpomkZNVauaVZpO&#10;Zjr32B9vXeUDwQMAAAAAAEcgpaSklCse4uKgydyC0ahpvF76/EtbVflA8AAAAAAAQNK8JUI6kBaL&#10;i67aTIurNkMd1Mzyqs1qd6bpuxP9yWPntqbygeABAAAAADBoXebQbrawEju0bRcHfMi08DSeNB9A&#10;GXzIcx+818u/9bWtqHwgeAAAAAAADFqKOXpIqUQQOX9oyx4OJYCQ1K3aTCnldgvv1dSNqlmlalpp&#10;ujvVVx7/k41ftUnwAAAAAAAYtOC9go+KIeS1lzEplkCgbb/IocTB6lZtxt6qzcarntWqplVetbk7&#10;64cPG9l2QfAAAAAAABi0GPLDf4pSKisv8yyGUvKQTCZ3KIeSyZKToknRunuIPik0UbGJCk3U17/w&#10;9Y1tu7CU0j+S9KqkoPzWNkvn9vX+qI2Dj3oAAAAAADhcqXf4//3n/+tMXTUKPmh6fqLdn+6qrhqd&#10;/9t3VVe1puen8o1XNasVGp+3UbSVEAfMbD5TIq/wdLriipHcaEdXfvhKXXX1VbriQyOdefrB4+X+&#10;3znwmzgk9jf/7W8+85Gf/8jT0QellOR9UIp5oEVOfYJiTFJKyu8tmQMAAAAAYPPkEQ752bZ91vVV&#10;I++DZrtTTd6dqK4a7f70vOqq0fT8VKHxqqtawYdDDR4k5fkPMrkdJzPT6IqR3I7Th676kK788JUa&#10;fWikq3/uap1+4p7jkv5S0ruHciMHbCQp95L43Mvi60YhBDWVV4whT9T0Mb+5MUoiegAAAAAAbKDe&#10;D9RjyAGCbxoFH1VNZppNKvm6UVM3Co3PMx9i7MKGpMMLHaQy5NLyM7o5k2+8LFj3577xkqSvfu6r&#10;4zNPndmYyoeRKf/jUmiHWeSwIQcQsTu3yY5SIngAAAAAAGyeXrVCDLEED0ExBPnaKzReoQmKPiqG&#10;tDB0wGTv+aUP7h6VJznE+TmGpNAESaZQB5lMrzzxyvj0E6ePK898WOvKh1EypRhzxUNovOpZJd94&#10;zSaVgg+5pKTxZdDGfKon8QMAAAAAYNPM2y1Ky0XZZNHUjepZbqnwjc/V/zFXPEh5BoOko1vRUFZt&#10;5gqIIO+lmJLMpBCCzExf+/xL4/vPPrD2lQ8jmZRizHMdYsxVDuWN9o1XUzXydVP2iua4J+84BQAA&#10;AABgc8y7JHLokFJSDHl2g2+8QggKpb0ilod+WZ69kJRkyY529kAbcli7ejMqxqgQgnwIMm/609/7&#10;xvjUF+5e68qHPOOhVDz4Olc81FWj6e5Uvm40m1RqqlopJoUQuv8cAAAAAAA2Su9Ztmu5KDMcoo/y&#10;jVeMScHnqv/oY1f9rxU8C/dnPnS/V654kKRwxUiS9PJvfW1835P3r+3AyW7GQy4vKZUOpcSkqWtV&#10;05nqWZ3f9BAV4+EO0wAAAAAA4FD0g4f2XFop2mfeXAURu2GSktSOd+jaLY7aQttFvrfGNYqxDKH0&#10;Xi//9svj+373vrVsuxhJptLiolSGVuQjKvqk6JOCL6FD++bHxIwHAAAAAMDmKo+088qHpBRLNhFL&#10;S0XOJMpgyRU+AydJZvm+yjkFKSopNHkKZWiCvnn2m+O7Pn/X2rVdjMzKG9oO14ixlJQERR8UvC9r&#10;RAgeAAAAAABbYil4kOatDGXGgMxy6JCUVlft0GOmrmojhTyHwlujFKNqMzkzvfLF/zI+/Tv3rFXl&#10;Q24I6e0yzZUP7YTPNN9mEXvlJol2CwAAAADAFmizhry+MV+3D/dr9tyblmdUxNwiIq9uG4ckfev3&#10;Xx3f+Zu/ujaVDyOTSmxSbjzvFukqG7QURPSvAQAAAADYVutQ5XAx3eBJH5VcUlM1MjMFn1dtfuOJ&#10;V8Z3P3F6LSofRm3oICtvqpV9IbLuJKfSU1Kuo7qwAgAAAACAjdf74fo6Bw4dk1I5pFyxEUKUzOR9&#10;kJzptadfG9/x2TtWXvkw6q6SFmZldG9zLEf75+V6A/4bAAAAAADYpw17ym3HJZSwIajMowhRJin6&#10;IJP0p7/7jfGp3757pas23Sq+KQAAAAAA+IBKgUA3ozHkZRHtvAdfe/nG69tPvzaW9MvKlQ9HbtR1&#10;Wlj+Zd5tYTIzmSuH8rn7xwEAAAAAgNWzHD7EFJVC3sCRUpI5UwxRZqbvPPvtt29//OMrqXwYdeUk&#10;JXSYBw6ahw7OZIngAQAAAACAtWTzrRchhrwCtLG89aI817969pvjX/38XUc+cHJkNp8beUH4UMof&#10;bOH3R3VrAAAAAABgv6z3wN5tpbSkGIJCk6dAvP7cd8a3ffr2Ix04yYwHAAAAAAC2wMKshxDlfZ7x&#10;0FSNqlmlajrT9PxMr559dSzpGkk3HMV9jcrcS7XZiPXOi6/ZQnoCAAAAAADWTOpVPiTlqoeQFH2U&#10;yRSavO3iu8+9Pr7107cdSeXDqPRYdC0WWmix0OKMh8SMBwAAAAAA1t7SzAfzppjy4MkYd2TO9NpT&#10;3xrf8bk7D33mw6irYbBS3bCw3aLUOTDjAQAAAACAjbJQ+ZCSFJNijDJvCj7IzPTGH74xvuXXbznU&#10;ygdmPAAAAAAAsIW6mQ8xKvig4L2a2quuatXTWtW00mx3qm8//Vo78+Ejh3Efo1zioKVtFqXaobRZ&#10;iFYLAAAAAAA20kL3QkpKUl6zGUwh5MqH7z3/xvjmR2+5UdJf6YArH0amNkcocx6WWivaIEK0WgAA&#10;AAAAsJmSlFRaLWTy5uVilJkURlEy05tf/t7bJz9183FJf6kDDB+6rRal7qE7t0d/mwVbLQAAAAAA&#10;2EClcyHFJCUpKipZksnKxoucArz+7HfGtz1++4EOnGTGAwAAAAAAQ5DUDZpMcT7/IYYyA6IJ8o3X&#10;m19+c6ycQxzIzIdunWa7yUKuXaOp+TpNMyUnWbQcVTDjAQAAAACAzWS57UJJiiEqpSRr8ozHnbJq&#10;87vPvT6+9dO3HUjlQw4eloMEe48DAAAAAABsvFQ+lKSYokIIkkne5/NbL7w5PvHIyQ+8apNWCwAA&#10;AAAABqa/ajPG2LVZNFWjelblVZuTmb773OsfeNXmSFKvosFKi4XN12m2Z6W8WrP0hAAAAAAAgM3W&#10;ba+0xTDCgin4vGrz++feGt/08In3vWpzJJMslXkOVjZXtMFD/7pdpwkAAAAAALZKO3Ayplz9kGKS&#10;mSmGKDPT+Nz33z7+8E3va9XmaHl9Zrs0s79I07S4VhMAAAAAAGyJ/qpNk6KPOXhQCR5KMvC9598Y&#10;3/zoLZc9cJIZDwAAAAAADF1/1WZb/RD6qza9fBM0Pje+7FWbI6msz1Q35qH0eCy2WNBqAQAAAADA&#10;9kspl0B0qzZLHpDbLqQ3n//e+OSjN++78mGUswTrDXloQwdJrgyWdKXRguGSAAAAAABstf7ASUnd&#10;wElFUwhRZkHvvPj2+IYHb9zXqs1R+5XsguzBemcqHgAAAAAAGJJ+5UOwPHCyMSmGHZmZ3nrhzfGJ&#10;R05esvKBGQ8AAAAAAGDR0syHGGM+fJ754L1XaILeefGdS858GEldzYMW9lcw4wEAAAAAgMFbWLVp&#10;QTEmmTWKPkpm+v4Lb41veuTERVdtdus05+0b/bWaF34AAAAAAICBSCUx6K3cNCVFn2SKik1QkPSD&#10;r/7Z+Loz198o6a+0FD6M1FYxdMMdlBsw2hUXrhwqZ4ZLAgAAAAAwGKk7JyklpRilEBRTrnjYifn8&#10;g5d+8PZ1D1x3QeUDMx4AAAAAAMB7Wp71EHxQ8EFN3aiuatWzWrPJTONz47GkayTd0H5unvHQW5Vh&#10;tjTjQcx4AAAAAAAAWhzB0A6gjEkxxG77xQ+/9sPxsfuPdas2R12nRTnUW6nZv+5eAwAAAAAAA5Ub&#10;L1KKkkwxSJZMvsmZQQw7Mie985W3xzd84sYTkiKtFgAAAAAAYP+WVm2mmLqqhxCCQpPXbf7513/4&#10;lqSd0arvFwAAAAAAbJY8aFKKMeaxDCG/7qKTmSmGKOecfvDSn705UtefkXspcrtFO9Ohdy1mPAAA&#10;AAAAgMJ6Mx/adZttBYTLFRDnJ7sayeabM60dLtkPHJxkzmQpH6zTBAAAAAAAkubhg+XQoauCiKaf&#10;/PgnOvPMgzay7m/Op0m24cNemy0AAAAAAAAkdU0UXW5QXmjqRmeeedAkieGSAAAAAADgfVtYsWnS&#10;bHemu794untx1N+ROV+ZOa9wMJtXQXQzIAAAAAAAwODlrEByLtc1+NrrgafPLEQHo95oSZXiiDzz&#10;ofvVen82/5sAAAAAAGDA+iMazBSaoPufeuCC0GC+1cKs/5nlrN7Uyf7fAQAAAAAAQ9VWOuSlFDl0&#10;uO+p+/cMDZjxAAAAAAAA9q/UKkh5C2aKSff9/n0XrVQYdZ/U/2S7xGsAAAAAAGBw9qx0OHvx0EGS&#10;Rv2Aod292V+f2V63XxgAAAAAAAxQLxdwOy5XOlwidJAuGC65WNSwV/EDAAAAAAAYlr0qHe558t59&#10;xQTMeAAAAAAAABe3x0yH/YYOUn+rhawsrbD5IoveWgxaLQAAAAAAGJh+NlAqHU7/3j2XFQ50Mx6s&#10;rMu0pS8qV86SLJmUlA8AAAAAALC1losQYoiXHTpI0qgrYuiFDupVOsxfo+IBAAAAAIBBWBokGZqg&#10;u3/n9PsKBUYHemMAAAAAAGCj7TVI8tQTd7/vSoQLg4e9VlksvwYAAAAAALZTef43Z0opfaDQQVoY&#10;Ltn76gvXLNQEAAAAAGDbta0V5vLoheCDTn3x1AcOAlinCQAAAAAAstJikVI6kNBB6rVaWPdL77pb&#10;qzm/BgAAAAAA26Wd52BmuuM37zzQp//FrRbSfJ1m/5qtFgAAAAAAbJ1+e4WkAw8dJLZaAAAAAAAw&#10;bKXQ4OOfu+NQqg0IHgAAAAAAGJjlQZKHFTpIva0Wea7DfJiDLR2JVgsAAAAAALZCO1LBOafbP/vx&#10;qw7ze41kkpIWZzxoPtvB1IYPieABAAAAAIANtlzpcNtnbj/0B/3catEbMLlwyPZ4DQAAAAAAbKR2&#10;eYRzuu3x2w610qHFjAcAAAAAALbcBZUOj992ZJUF7qi+EQAAAAAAWKEyu/GoKh1ao36XRbmP+TWd&#10;FgAAAAAAbDQz6yodbv2No6t0aI3maYKVsQ62cL283QIAAAAAAKy/fnuFpJWEDhIzHgAAAAAA2F6l&#10;veKWT9+6skoCggcAAAAAALbI8iDJVYYOUpnxkKSyUtN68xxsfhatFgAAAAAAbAIrKzOdc7r5sVuO&#10;dJDkXkaSyZTyUEnl3/U/ll8BAAAAAADrZ7nS4eRjN6/FQzzrNAEAAAAA2Balc+HkYzevvNKhNVLX&#10;ayHJeuflo//nAAAAAABgbfRXZp789fWodGjl4ZLtYAf1zu3RW7EpZjwAAAAAALBW2pkO5pxOPnpy&#10;bSodWhfdarFX0QOxAwAAAAAA66M/SPLEoyfX8rF9IXhoCxpsoeChJCcpl2wkpTyOMqULvxoAAAAA&#10;ADh0y4Mk1zV0kHrBg/UvusMkl/8hSUlK7Q6MxGpNAAAAAMDG29gfqrfFAs504lPr117RN5LKEIpy&#10;ODOZOTnn5FySMydnbiGQ2Nj/GAAAAAAApAuWLLQ/bO/+eE2fe5crHW761Im1rwqYt1p0myuszJos&#10;Z1cmY8rk5PKbv57vPwAAAAAAly2lPFIgZw+l2t/WdMRAr9Lhpl87sdaVDq1S8dCu3iiVDjv52Ek7&#10;2hntKMUkl5xiiN0bv5b/AQAAAAAAXIaFZ9yUz8s/cF+H598LKh1+bf0rHVojSfrJj/+ffOMVQ5Sv&#10;GwUf1NT598F7xRiVYn7zkyStwZsOAAAAAMBB2NnZ6QKHlFJ+/pWkGNem4r+/veL4IzdtRKVDy9Yh&#10;uQEAAAAAYFV+9MqPUoyx+6F7W+0fS/DQ/iB+VXKHQq50OP7I8Y2pdGiNLv1XAAAAAADYXjtX7Mii&#10;yYLlsEFSjDFvdYxJcpLiim6uN9Ph+CePb1SlQ4vgAQAAAAAwaFdefaWCDwpNyCMI5GXRJJ+HTcYY&#10;lezoFy0stFd8cvMqHVoEDwAAAACAQbvq6qvkay/vGsUQJSXFYFJMiopKUXJmF6zcPDQmmebtFTdu&#10;cOggETwAAAAAAAZudMWO1M50MMl5p6SUH/xLAJDi0ZU7tJUO5kw3PryZ7RV9BA8AAAAAgEG78sNX&#10;yblakuQbp+jzfIe4U+Y9WP69qVQ9HJalSocbHr5xoysdWm7VNwAAAAAAwCrt7Di5nR055+Tc/MHf&#10;LD/3m+bXh8lUKh1y6LDxlQ4tKh4AAAAAAIM2unKkmJKC90pKcrVTjKXVwln+kX1S3jBxSPorM294&#10;aDsqHVoEDwAAAACAQXPm5Mxk5uTMyczJ2vYKc12bhUyHM1yyVDk4c7r+oRu2ptKhRfAAAAAAABg0&#10;t+NkO7nNIjqTlSDAzA6zyEHS4srM6x+6YasqHVoEDwAAAACAQWtbHNSb7WCmXOFg83Ag/+WD+qaL&#10;gySv/8R2hg4SwQMAAAAAYPDa6oZe2rDncaDfsYQaTtd/4vqta6/oI3gAAAAAAAxbP1tw5bhY7vBB&#10;84e20qEMk7z+weu3ttKhxTpNAAAAAACOSFfpkEOHra50aFHxAAAAAADAYRtgpUOL4AEAAAAAMGjL&#10;XRSHMeGhrXRwznTdQCodWgQPAAAAAIBh22t+wwHOeOg2ZTjTdWeGU+nQYsYDAAAAAACHpV3JmUOH&#10;QVU6tKh4AAAAAAAMnJVChv75wo/L/qrWtlc4HTtz3eAqHVoEDwAAAAAAHKSlQZJDDh0kWi0AAAAA&#10;ADhQ/ZWZx85cN8j2ij4qHgAAAAAAOAhUOuyJ4AEAAAAAgH0t1bzUV2grHZyOnTk2+EqHFsEDAAAA&#10;AAAfUH9l5rEzx6h06CF4AAAAAADgvQodTBcWRCx/bjvT4QEqHZYRPAAAAAAA8D4trMx8gEqHvbDV&#10;AgAAAACA/bKl6zJQkkqHi6PiAQAAAAAwaHt1WWiP6/4ntIMknXP6WA4dqiO52Q1E8AAAAAAAwD6Z&#10;5QjClAdJfoz2ikui1QIAAAAAgPdQsoZc5dC+lkMH2iv2gYoHAAAAAACk99xsYc6UUsqVDmb62P1U&#10;OuwXwQMAAAAAAPvQtll87P5jH17xrWwUggcAAAAAwMC1TRRWrnsfZnLmukEFH733V6h0uEwEDwAA&#10;AAAAXEQXSZjpP9/z0Z9b8e1sJIIHAAAAAAAKs/yLWWmtMMmc0386dS2VDu8TWy0AAAAAAJB0QbJQ&#10;wodrT13786u4n21BxQMAAAAAYNhKlUO3waJssTBn+uVbr/nHkv52xXe40QgeAAAAAACQ1KYO5vJQ&#10;yV+8+ZdorzgAtFoAAAAAACDl3EG5veLfHvt3/3LVt7MtqHgAAAAAAAxaO0jSSrXDv7r2X1PpcICo&#10;eAAAAAAAoMx2+IV//y+uXfWtbBsqHgAAAAAAw2YmZ6Z/9m/+OZUOh4CKBwAAAADAoJmkf/IL//Su&#10;Vd/HtrKU0qrvAQAAAACAVXpQ0ourvoltRfAAAAAAAAAOzf8HpF+pwEalYYIAAAAASUVORK5CYIJQ&#10;SwMECgAAAAAAAAAhAH8zLy0+SAAAPkgAABQAAABkcnMvbWVkaWEvaW1hZ2UzLnBuZ4lQTkcNChoK&#10;AAAADUlIRFIAAAOYAAAARAgGAAAA5NyadAAAAAZiS0dEAP8A/wD/oL2nkwAAAAlwSFlzAAAOxAAA&#10;DsQBlSsOGwAAIABJREFUeJztndtWI8mSpl1CCJAQCMjMqqzau/u2+yFmZs1rzPU81lzPc8z0S3Tf&#10;9ereXackASEkjkKaC5uv7ZdXRChCCh0A/9diCZAU4eFuZm5nb8xms7B9/K//GcLVxbZHkZCQkJCQ&#10;kJCQkJCQUB/++rcQ/sf/3vYoNonGbhiY//jPIfzLP2x7FAkJCQkJCQkJCQkJCfXhv/5TCP/3v217&#10;FJtEc9sDSEhISEhISEhISEhISHgfaG17AGUQB1kbje2MIyEhISEhISEhISEhISEfO2tgzmb2M5nY&#10;D/9rNELY2wuh2Qyh1UrGZkJCQkJCQkJCQkJCdRDEqmpPLPu9j4KdNjCn0xAeH+1nOnUDs922n2bT&#10;ftLiJiQkJCQkJCQkJCSUBbZGCGZL8LMI2CQhJDskDztpYM5mITw/h/DwEMIvv4RwfW1RzNnMFvLk&#10;JIReL4SvX0M4ODBjMyEhISEhISEhISEhYRGmU7Mt7u/t94ODEPb37SfPYJxO7efhIYSXF8uo7HQ8&#10;szLBsfMG5u2tGZivr25gvr7az9mZLWoRMSQkJCQkJCQkJCQkJIDp1GyJ8djL8Q4P57MjsS2IVmKU&#10;jsdmp7Tb/p2EeeycgcniDQZmWH77FsJo5DWZs1kIT09mfPZ6Rhx4HBISEhISEhISEhISEhbh9TWE&#10;4dDsDKKRFxfzpXghuDF6f2/2x+Wlfb7XC+H0dLvPsKvYKQNTI5ffv3tqbL9vDX1eX924HI3M+Hx9&#10;DaHbTeHphISEhISEhISEhITFoGloq2UG5OWl2RHX15Yu2+nYeyGYLfLyEsLdnfWFeXkJ4csXe39v&#10;L2VRZmHnDMzJxBbv/t6MzYMDMzAPDjxX+vXVc6DHYzM6j47KF+cmJCQkJCQkJCQkJHxMYGASrXx9&#10;NftjMrGsyMPDeQNTbZB223vAJNsjGztjYJIaOxyGcHNjxmOrZR6Cn36yhSQ8/euvFsF8fPQazU7H&#10;Frq1M0+UkJCQkJCQkJCQkLBr4LjDft9+v7szG2Q49M6yitnMPt9u23cuLkI4Pk4RzDzsjDk2m7n3&#10;4OnJm/f0+7aA+/u24K2WfabVMsNyNvNwNaHuhISEhISEhISEhISEPHD0YadjJ1RgUzw/m12hR5E0&#10;m546e3pqmZOpyWg+dsYcm0zMsHx8tL+/fDHD8tMnW8xGwxb68NAW9Pzc/k+r4IcHN0pTLWZCQkJC&#10;QkJCQkJCQh4aDTMaW60Q/vpXsy26XcuWHI3Mvmg0zLZot/39L1/sNZ2BmY+dMTBBq2VG5PGxp71q&#10;fjPE0GyaB6HdNk9DCO5pmM3Sgick7DqUXxVF9Qx8NvH3x0QWzejeUPSdRDMJbwVZ9L3LqMqX63y+&#10;on1l0T3rHpdeL+/au7C+H11GUot5dGSvr69mfxwemn2B3UFq7OHh/HEmCdnYGQMTD8HZmUcqtbg2&#10;Rqtlnz0+9rNoGg377CImweOwDGHMZpaqy5EpZcC9lrkf98rKB68CFfaxcFtGqCwzD0VjisdSZUyr&#10;zJHSQdH66LOWeV59jrLfWYUuy4A5WjRPjGEdhevM4+ureQZp/Q2aTU9153f9LrIg7txWJz0y/2We&#10;f5f4gDGwvsuOpyzWSSdAn2k6zaYZOogX0QwKRFwrw3WXmatV5Lo+16rrVLdsryrrVoHy3Kpyb9Vx&#10;M1/bjEjMZk7jnPu9i1lZq/LlZGKfz+PLqtB9hSaQvALWVfcXXWuaTDIuUh+ryuAQfBx6zayx6Nys&#10;W5ZmgXEiI6G1OnhxlX1oE3tLfL9GwwxMjEd6vjw9+XsEwFizj2qQl8VOGJiz2WxOuCtTEp6e/7y9&#10;QsQo8RxjUkTQMBHEsYwCN5nMC5Ai8EzLdJpSgcl8LAtl2KxXPlNmfMyDbirLCBE17BD88djKjGXZ&#10;OeJ5OesoT6iykapRVObZ+CkzR6vQZRnAK8/P2Q6beOzttm/8dUHX6vHRu7VNJp51gEJFyoqeQ/X6&#10;aqnwIZh3ERqpgx5V/sQ/eeuxTj7QsZSlBej0+bmcI2FVsFacQbyOzVblOh3GY5rB2VBEM/r/WKFU&#10;hb4sWJtllFB9rpeX5ekmhD8baFnyvcr4Ylm3biOTca/aiXHVcev+0277/zYNjmqDh9e5J6yCVfmS&#10;z2fxZdVxqL749GQ/uldDB+xn7C90D+Xe0+n8uFQfKTsWNbgZx/PzvL6osp1xHB664btOJ3M8Xsb3&#10;8GD3PT52o3eV666yD8GLSvubAvfC0Fb9B1pljXaJH3cVO2FghuBC6vbWi2uLjDj1+pAbzXXi6IiG&#10;//f2rJC307EIKIKkDBBkw6GNdTx2oRrfBybVsHqvV81w4iiWhwe7JwIr9szFyPJoq8KsY2u15l9R&#10;mBZF8yYTWyuOlFFlqWhc8ZjUg0mh9f6+e4uKmJnN5eHBaefpyceXpWTEigSNpIrSHeJ7PD5m30Pn&#10;luLv/X2bE2glS6GElvt9y+nn3Ne6gBH0+GjnPMUd0phfeOHo6M9pIKven2cfDo1erq99TqAZHcfR&#10;ka1Pr+dKwPOzH4b84482t/BJTI9sbovoUe+rdNFqGS1yDlaWE6KID4oi6mX4YH/f7l2GD8BkYs99&#10;c2OvND/L2+SrGh76itz99MlqUupudADNjMf2HFdXfixVTDOsWxHN9Hom96GZEJwvb25snmJFMAZ8&#10;yhodHNgeUrUOB358erJ7l6UbnpdX/dGx7e/Py/XDw3n6LRrnbObOn9tbn5cieaqvZZ6dV5x7R0fe&#10;c6HKtfLGPRg4LxQ5fpA1OPfgt9PT7TTuwLj8/t3k5GRic0IXfRw520RdfMnzxXxZds4xHJ+ebM7Q&#10;j9hfYj7W8WTtL+22jef62q53fGx7jBrFi+YEefL0ZLxD/d7z858zS+BDdIRez/iUsi9SNddJg9Op&#10;jXE4NL1gb89o7fjYZNoqzp7HR5NtavDnyZAQ/hztRj/XY0A2Be41nc7PjeoHybgsh50xMEOYX9j7&#10;exNcKG8QpjLl2dl8Ki3ffXnxY0xg8pcXex9F/vTUrtXtejSkChAqKAkITBQvFHQOcF0VeNdgXO1w&#10;xbyhiMKoqkBmpWPx+U7HGPn01H4ODlzAlRGuCFHmAeEewrynP/ZSo/jyWcZyeGjtnxEyrPcixUjn&#10;aDCwtYnniOdEmLda1TzdeEnjdWg0fLyHh3YfHRu0cnvrihsbIOv1ww+mrB8eLkeTRfMyHtuc/Ou/&#10;2riVJg8OXFnm97rA+g4Gxou//GK8PR77c+PFZbyPj9YufDabp2nmq9OxecpaN+gRJ1BMjxolVZrC&#10;m8tn9vbsPv2+vV5cePe4LCU95oPHR5NfWXygnmrmKOaDVssUr6p8oPP+/GzzjgKoxjb3UAdC1jMB&#10;nFrqRDo4sO/0euVkRVkozfz6q9HC9bX9L4tmMCaKaOYvf7FnzeN10qHYc15e5qMxWXtOHZG9PLpB&#10;VkOvKtdjR0cs23kfw/LkxM+SJkKh9LdoHXAIoSwCdcbkRf10jlQRRy4fHrrDt9NZPWNCI1qjka8n&#10;ES5dz3bb9zsyp9YZrS0z7vv7EL59M9p/eXEDTI3hbaEsX8IbRXz5/Gyvi/gybxzs89+/m2y7uvLI&#10;L/IVo1wjcsjF+/v5MXEGImP9+tWcZ0VGPXsGTkbWDnk7m81HJ5GXyFEM9enUvqfNK798sXVnfHUD&#10;uTMY2Bz+9pvvByH8Wa9e9h44AdTg1J4pGG4Y2L3evBNwG2BuWM+suUkRzHLYGQMTzysRLBRgDIV4&#10;w8UI6nZt02SDa7d982o2XZDgzUR5DMGECdcqqxzxeQTF/r7dA6HBcxwd2bMwtqpeD43moBjw/IOB&#10;pxnGKRcqMFUR1lQN5oK0iIcHGzP/R4kmkhKPmzlkHhAiKLEYXbquGF2MkzXB8CKV7enJ15LfiSJx&#10;bx3HbOYCiTlqNk3g6xyxdqTHKN2grBatT9492LB4LhSlbtc3N5TcdtueCQ876dzM52jkTas6nWoe&#10;3Tyo4Y1hhwILjZEO2+06T/G/Ve8PPdzduXHNc3e73tCLe+Fcurvz7tD6HPCSbkAqE6AJzYAgjSuE&#10;eeUDHtHUJiKtIfj3UHw5LkkV9Dw+YCPN4gOeoYgPms35cRTxAVDvPJ97ePBxEM1sNDzCTlfurGuq&#10;wq2ZGvzeaCyXXroISjM3Nz6fzWY2zeBIKqKZrDEiD7L2HCKMi/acZdKloBscall0k2XcqmGtDhlk&#10;EPIdWic1GLo6Oprf77IcJew57bY9I3x0e+vj1H0UJZ5r5xmYOk4MD14Z36o0xPwgv7T2DSM+hPln&#10;J2p5fGyv6rjYNJgfspZeXvxYNoywbSq1ZfkS2VPEl+zbVWWHRlAxLMdju8d0Ou8wZyzoXroXEnh4&#10;evJx4TxuNp3/isaB7MZ4Go3c6Tyd2pwcHLjRhF7DfXCEMgbk/eOj7xHw6joMGvYasrP29mzv7XRW&#10;D4qwDjgbVF9ChoTg88L+xlyxP22rzlFTh7PmZtmU7o+GnTAwG43G3AYKcyJE7u7cg45HqN8P4eef&#10;fYOAAdlQzs5cMN/emhdiNLL7Ed3AOCRasIhoeJ+oJxtws+kCDq/oTz/NR0eX8fDjhSZy0uvZeDGa&#10;RiMndiKzP/00n9qIYEXRJp2EKB+e8xDs9fra7kWqBOlv6s3iur2eXbvXc+FIJJcoB8Li558tGoM3&#10;kUjV87PdczSyzeL21q49Gtn3np7sub5+dYM3niOMhaOj/DkyOrNn+vrV1hslFYUib+3V2MbLhuIe&#10;gr3u74fw+bM9J4qKzv/xsc3JwYF9F281Y8MLGoK9YqCuKsQQ6Dc35qkcjTxlBwX7+NjWBtpRg3uV&#10;+2MsDoch/O1v9lzjsUdr4V9SDHW8eIR//31egQghO8U4psfDQ6Pv4XA+6qb0eH5uzwl/EPG4vPS0&#10;9NHIvjMe23X//u/dwGCOsvig1fLoaXxfUpCK+ACHQFk+CMFlTL/v40HBgteJNhDJ53ny1jk2MFGk&#10;Li993uqM/MQ088cf9r+TE3ueLJrBKVBEM7EiC22jjMZ7DuMo2nO07KAquCZpejHdEC3ic1+/Gt0Q&#10;LUZmsd89PXnWzmDgJRxEnK6v7TrDoV3jhx88W0HHj8MJeqWbIrIOmsaZcXpqe+2XL8URDzUwn54s&#10;MnB3584upaNlZE4so3GUDod2nzh9k73tL3/xxh5a+7xp5RGFdjDwbA/mZDDwjAqMlE2jbr4MITur&#10;qgjIoOtry4S5uzNZyb7a7RpdX1zYesKjrKsahaT4Xl66zEU+4pzIk2uadfDtm83Jr78aLU8m9v0v&#10;XyzFFudF3M+APYmU3t9+8yyjwcCby5yeWiQVZ1YdQG6PxzaXZLk0mybfWy3jjWVrMeHFft9pRPUl&#10;aDsEn5+ffrLPnZzMp6NuI02duWEtsuYG2Z1QjJ0wMENwQoK46OIUe3DYADGiSMng+yhteGL7ffs/&#10;tS5EKULwei7S0MrUY7IB6e8QW6vlETLGhiK4bPqYPg+eeKIOynya0se9mS8EOWkZ7bafN6q1gU9P&#10;7m1k/jsdH0esiMR/43XS/xO5OT72lA+e6ejIFat22yOYeBmnU9ucmk1TYjT1N2+OUBaZo2bTPe4a&#10;hdA5LGNI6T1C8PQuIn1awxPTJN8nihCvH5sYdZJsVHWkHZKOhidOPbPMCcZ5ncaleovHY1d+WSPS&#10;1LU+jO8xNwcH9p1mc97Dm4WYHlEw8IIC6ud6PRsD76nxT0Sa+aIWg1ci1aqQ6jiYyyI+UAMziw9I&#10;16zCB0rLRMyRkzEtac3z8XH+ekMrmmbcankEoE7jMotm4IPj43yawUCpSjMheCQu3nN0fov2nGV5&#10;JJY7Md3oe6S5qlNM+QXZfnDgEZj7+/kI4f29fWZ/3167Xee1EOZpQ2Ud+5vKU30GZMcihxh0gmJO&#10;63/KSuqAjhv5TId5Vc6hE7JNtPcA728a6CXIH21yqHJgG1HMdfDlokZzWWPQPh1EUHHw43w5P/ca&#10;2qx+EpqWeXjoz4FTif2xyPCFjh8ezACh3nIy8fKWszNPv9aMAR0Dzi/0MfiWqO/NjTunQ1jemZU1&#10;fk0zJuJKhgI0uKrDR+de9SW9HkEleFEz77bBhzo3zEPW3JBFlaKYxdgZAzOEeaJSQ03D5KoQszHE&#10;mx6fowkFUczRaL7D2PW1ERLXgcgXEbcaw42GKx2kNKhxWYdAYDyklGi6Kd5kDMyTk/m0NwXMc3pq&#10;wrDfN8GKN3Aw8BRKIpuzmX0OL5rOS948xNFO5rbbnVfcGE+nY4I1BM99Z5O9vLQ1Oj72CHGWE4A5&#10;QmBpFJH3yaNnfqqmQuk9VOHkd5SVLM8f3yV1mhpEhJd6Vq+ubL5RfpcVYqRBD4dG6xpRY0xstGos&#10;10GzRCuInFIH1e+bEvDjj0aHWffDUUMDBtKd8XznQelR+VDpEUOPKKS+d3xsYzw48DTmq6v5xl4o&#10;A0TL1cuqfBDXsMR8oFHDLD64vjaPf1U+YB6UF7JkETKDeSqSeZrm2G7b2HFGoczXgSyaIcpIfXIe&#10;zWAsLUMzWXuO1osv2nNWgfK40o3KdtJV1TERYzaz919fTbl9eLDvDIcWbdJU6cHA5rrf9xq4LNke&#10;z4s6e3Xsmmq9iIaILjab846VumgoHneWQ4BGZmpc1rWeywDlFaMCA4w9gQhm1h68CayDL6+vy8+5&#10;1n7e3obwb/9m40BmkllCrfGijsSkp9Pop9+3z97cWESy0fCMuZguWavLSxvP3/7mRiGRy7MzzwDL&#10;MwqR3exFZAOQyXR3Z1FNHJr9vmVIVWlKmQey2cjwoVdAo+FBFzIdVsmi0n0o1ls1WKS8uI560yrQ&#10;uYEXs+YGB20yMIuxUwZmjDwhUcbDwXsoq3kt6mkEMhq5t7ZqaF690Sgk6/LAILCyrh+Po2ice3se&#10;URyP7X94valdDMGEHZ/NEzZq1Mf3VmUkfl+FTAgmkPE640HTmhTy34sErK6BGpc6f3Wsjd5DfxZd&#10;l7mP0+swMvBi4/hA+a8KTUkjMozXODYK6vKMZt2fAn9NFVVjNo+eeI81x/gj8lEGi/iAZ+YVxb7b&#10;9WgzKbREE+7vbV2yPLzKBzEtxDS/iA+enmw8y/JB2XnI+j3vc2q0wqd10k0WzRCJ2DTNxJ9fp0zP&#10;opt4beIsnqJrEE0kmhk7VmczNxIuLtz5sYgGYjov+j1vfLyqE7Co0/MqiPeCor1oW9DILhEldToq&#10;P2gfiU2Oex18eXdX3nmK7B2PXVcj8o2jr9fzWuoyMoloNzL35MSNO03X1n1S52E49NRfGgtRb0mJ&#10;RpnnU4cH0UqaVHL+IgYNjSlXMTBJASUCG9fQ0wuA7J26HM4xH+4qL8YZX3lzAy9u0zH1FrCzBmae&#10;sVbFiONz2r1MlWkMqctLEzTknWuKadmxxgrAOhURVY4XKY5Z75EiQvRK635++80NvMnEoigotdS4&#10;ZDFV1rqU8Uo3Gn5NPKEYWZqKcntra0IdZxllKFYqspSNVaBrnWfQZn2Hz2q6sDZPIeLYaHjDlqqC&#10;jE0ZTxwOA5oIqaKyDnqlpmg8dseF8uKiFEPdePf2zHu7t2fzUiaNfdGzZSnL0AVpiBcX7sWkZoao&#10;3d1dttMl697L8EEIXgu6LB9kjWdV4LnV9OK6mqJk0QxeberAl6WZMs9ex56zLMquU9F76jBB6T89&#10;tf9NJl6bTr3v46N3ZC5qRFc3DTG+bteiPUR/6kbeuHU9tw0c3cOhp31SH08UjWyX21vvKLvJRkTr&#10;4Evq8BbRE1k4d3dW50gNeKNhusuXLyYL+/3qWUnIXMZ0cODPyL3ViYjD9vt3GwvRv0bD+Oz83MZD&#10;tLaKzMEg/eEHm8+7O/sZj10H63bny4yWATX/w6E3M4PeNIvq5sbmhEyXVfl+ES9u27gM4c9zo7wY&#10;zw19W7bVhOitYAdE7GLUaQyg5CphaJdLPFJVaouyGGadqOv6jYanilDDoG3G47oLvF11g3UhFSuu&#10;TySyR11K2WuW+d+qWHa92XSJrpPSjCCjBm/Z7ooYmNQShDBfl7JuGmXdNNUIQ7rorMEY8OvR0byx&#10;Xdawqgpdl7juDGVQzzbLe4Zl7103Hyw7lkVjPDz0rsN1ebmzaIa/V6UZxr7rqHOvI/2M1Nq4yzLH&#10;AWk97aJr1gXWiHTxOP22TmxqL1gG8LRGL+NjZLSjZVXerwPr4EtNh8xbi7w6frI3cFLQP2MZGYQ8&#10;01pi5RN9rtjQZg/AQOSItWWOk9G5oQtyCPPPT2OiZddfs5pwNMX6MHu0Zj2tI3296H/bQNbcwItZ&#10;c6Np7An52NkI5jqAt4paRj0jU+sxz868zm7bOeHrhHrPWi3rVDgauWdLm+1cXtq8hLDaIbxFY9GW&#10;1dQnhuAKUR0G7i4IM1UA+SElRc9WbTbNO6vRkzJg3UYjo+vx2KPyGEeLmp/UBU014kw9jitBySji&#10;MTZA0h1JrVonMPKo0eGoB55BI/x1y4dN8UFVxCljHOtAmlndqbJal3x/752ud5Vmdg04D5tNi0SM&#10;x0ZXKE9k71xdedf1TZzvpnS7v2/yjaYn6zIwdxXwM/R9d2f0Tbom+zDZCxq9W8aIqWO8dfHlyYl9&#10;v4gvkbVXV/bDOYqzmRlzdDCmln7Z+Wg03Ki8uLAxxV1kiaTe3nrnWRoM0bTu7Mz3jKpjwbFJjf3p&#10;qZ/HqzrYbOadpKveA6czTZImE6+dxXjX41Oo/dVTGt4rsuYGXsyaGxrdfYS5WQXv2Hz6Mwj3c5Yh&#10;XluURcLje3smLGD69048zAvF1rRljusCn55cqVzXnBRd9715i9RrCa3hJabzI2cgVtm0NEJB7RUd&#10;bkPYDD3HaYWMi+cajUx4lz3nC4fPogYOdSJP6YUv1old4wOVBSG4oy6E+mp4s2gGXri7s/stSzMf&#10;zXgJYT460+36uZgaBaczInJinfOkkS9Sz/QM1l1IWd00cCgSLaKOj5pDSidwCGxiD45RlS8XrSN8&#10;SdlE3nNoF11ScyntIMujriAA+y/dx8n6CeHPdbKaWcQerh3YVwGRWZ6LZ0YHo6HQMusf63KNhhvn&#10;emZ0lv7w3uVn1tzAix99blbBhzIwUYroxtVum0H5/bsbmN++GRNTZ/TpUz2du3YZCNdu1zx4HItA&#10;QT9RgMHA05rqVvK1wFq9h9xH62jfC7SejcJ+vGXjsX1GazHLzjnNCojK7+352U2bahKhGy/1JQjw&#10;ySSEf/93b/hwceFpwnlpNHRg5YzHTXRwqzP9tco9d40PcMIRFW82vVtjnRHcPJqZTq0OiTNtY5rJ&#10;qwlXmkEZ/WiKAJkS8A1REGiL4xEGA2/4sw7awrjUNMfDw49bxwSfj8fe4X46NTn9+bMb/iF4Uxu6&#10;zNIxflNyoCpf6hmxMeDL01Pvup/Fl3HNG+cZT6d+5iUd8+uI5vKM1DiiA9LkTXUgDP/ZzOfl+NiP&#10;rlp2TZDvnLXdbnvtv2ZijMfVdTCdT85Z7XSsmztyvNn0TKrHR6e183OXI+8ReXNzeuq2Qjw3zabN&#10;z3ufm1XxoQxMvHDUfXB8Cc1QSOGj6QBpRdQavSfjJgaCv9czZuOMKAQp3srDQ1dE6jK68WoT2eLw&#10;7RDmj5WIjzl5DyCiHoLRIsKO1KmrK5trPMSLFHpSeW5ujKah97Mzu9dgsP5nCsEjJycn3lSEjXo6&#10;NUfO87ON7f7ex6hGA+sMbfK/2Wy9qSlaj8EGzzhQRNYRFVM+0EPoQ9geH2Dgkt1xdeXnZ9adHpxF&#10;M8ggDiTPohlVaPNohmt/xHSmZtPWazLx6Nj9vfMjsv3x0Ru31A1tZsPRMb2eH+Xw0daE9E+asHH+&#10;6sWFKa28N536+d3Idc2w2pSBWYUvaZhTxJdnZ37MUxZfaplHLAtJs6Vbcl1zAJ8Q8VcDEwfw3Z1H&#10;sngWop51OLA0q6ndtntR66m1mK+v5R0z6szAgHp9tfWkwRd6HjQHr5I+S7bBe+PTormBF7PmRlPW&#10;3+vc1IEPZWACrQWgNTQdo0jLgHB41TMV3ytgFPVohTAfVYnbWtcBmJbGNtpwgiifnqH0XoBAYq41&#10;PZk0Nk2LWVTjooYR597FXZE3mVYVnzenDSHgscnEN1I+r00OGC/rfnhor+s0sJTeSVkG2gl3HQYm&#10;fKCpUCGsnw/yUq6Upkjlw8ivG1k0Q7RL5XJMM2r0c50Q5mkmVnQ/EjBEYtkOL2rEHNm+zDwtoiFt&#10;8085wEeFNvfhOBn4GwOfZjgYOaTJUke7DkdAFqryZatlnyviS6XDmC81JZXyJWQwYynTiXwZMGbt&#10;nsoegMMx3g/oyF+XTM7LVIFmGEPZYzLgPz1+pNmcb7aEkby/73qeHp1DE6P3Jj+L5gZezJob5cX3&#10;Ojd14EMamJqKwHluLy/eUW86Ne/N05Mx4P29Edd797YS6oe5OAso3twmk+qbW9wkJAQX3KORGfi/&#10;/eapuawRhyd/+uTF7e8JWk9yfm7zMRjMH1nSbNq8hFDssdWjSYZDo+vPn+263a5db1O0y0ZNEwG6&#10;NF9ducLAsQmPj0Z3g4GN88sXT8EkUshGzrOvK3KJp5gGSaT0huCpaUReljFyof9FfDAYeAv8dfAB&#10;ygoNi/IMA5S8y0vvsk19dt1GZhbNvLzMe/GzaObLF6ObbdDMWwGKPrKd5lEq27VrZNnISNxVOesz&#10;RN/u742O7u+Nnut2VL4VkBFEQ737e1uXfn++k3u/b/OrcojD3kmXrDOCl4eqfDkcmpws4kvVH/Jq&#10;3B8fvQ+B0qU6Tet+9qzUXpwv8Igau9oFvg7dULMt9HxRsluoSa2ig1E/OBh4BtPRkTf22tvzWsNe&#10;b74DPamgZFq9tzKlormBF7Pm5vXVePE9z00d+LAGJoIqBFcYaUFM+gfHl+zt+Sbw3lOs2EyyPHJE&#10;oKo0OFGFWpujoLxiRI1GbhTRHpqU3V6vvhSUXYQ2GCBFhxQ2bSxwdFTstYw3IPXEUci/6edCqT09&#10;9TPdVDFBwHOoM5sadae93nw7+7rWXx0eRORU2SaKqIpNs+lrVOWcXO7HK95n/s7iA9Li1sUHSisA&#10;mzvOAAAgAElEQVR5qVZ4dp+e5uvE1tngKKaZwWA+ipBFM82mG+PrpJm3DpXt8Zwwv1VlO4YG5SRZ&#10;n5lMPLVvNDLeJ3vooyFuGMN+p1ESjbzD70TymG++qzJsnajCl3d3fgRGHl8uUsS5XtaxLMjiMo2+&#10;6gBj0WdlHIylznHo8+k8aZOsss4ZzVDIympCfhKpI7CAA4rv0Y/jPTn4F80NvPgR56YufEgDE+Ap&#10;oubh+NjrUx4f/fiShwf3UnHW0Xv0VGj6SXxosTJjFUUERiTHvdFwA56GD9+/e/0lqaKc3fbzz65c&#10;v7f6S8C8n5zY36enNl9EBoimNZv5LcoxBvCqTad+iPrpqc3dpo4m0eciFernn+c94Dc3xlcooPw0&#10;m/4+0UwK7ssc6r0ImppGqh4bBmmgRNKvr/0wcNLDfvzRI8JVPNbKB42GG0h5fMD6rYMPiB6H4GuU&#10;FUVAYXx+NqN3MnFH3LoQ00wIdu8//vDGJzHNjMf2nSKaeY/yugqI5upZuCHMO1aqnLEIH3F0RNZR&#10;MGpMEYkaj20sZ2cf18DEmXRz4w61ft8jfdBqt+v1YHo8Eo1viDzFe/U6UIUvRyNb7yK+LOo4q6VK&#10;GODanA4dZRM8rUYdjkCFpsfWoZtwjay0W001r2JgElUeDu3301OjtW7XdQnqTqk5xElALXCrZdkz&#10;alC/dSyaG3gxa26gzfc6N3XhQxuYIXiaA+cP8Ypge3mxzxBd+AjNIng2fUaEW9XUOI0Ec23y2Ecj&#10;j44wz0SHzs9tLU5P/bD09z7frZY3R4hblGt9ahw9U0WONtt7e/Y5PHHbmjuELtH/83N7Ns7iw0gI&#10;wT2zeAl5DgxBooerdJ2Ep2mkg6KiKbsU+0OTmhqLwVeVHpUPSG8q4gPd1OrkA6Idemj483P25/iM&#10;KnqbgNIMZxLT4CKLZqClIpp5z/K6CjTasqpsZ5+Ma15BHK1DQX/PZ0svQuzgCmH+zF3mMt4P7u89&#10;VZLafMpVNjWfZflSZUceXxJNz+PLPJrM0k3WjUX8UfdYip4vq9QoD1o/T8Q7BI+MK92wHvoeMl97&#10;OqBTvAcsmhuVa/HcoJu917mpCx9Y1BsQ5KenXo9JlzRtS/ztm0c7IbZNFdlvErrB6e9VgRBkM6SG&#10;azZzQ0nPk8IL9PWrKYR0FKVZwHuPQODoCMG6l33/Pj9Xt7c2B58++XmW2oSJo0nwivf7RqvUEWzK&#10;OMh6rkbD+AUP+OOjGU1//GGK0+3tvHJCOhg10YeH5uA5PrYIItHEql57jab8/rtdnzmk5oeIMV0d&#10;STH+4QebSzoklr13Fh+wzkV80OuZx79uPoCXqck7Ps5O940jmCi2m1DslGY+fzbZ3OnYumTRDJHg&#10;Ipohiv+R05gWKeZVI4o4W3G+FEUw9/e9nv+jGvsqfwYDP0MSxxU8HoLvB+yFyHcM9dtbo+cvX+Yb&#10;0qwTZfmSLqtFfPn1qznQsvgSOiRyGdPlpht2FfHFusYQG9KxQ3nRuEJwZ+rtrfd1oIPvycm845lU&#10;0NNTW7Nv37yRE3X3t7futHvrRwvBi0VzAy9mzY3WCL+3uakTH97ADMGNzNnMhP1kYoITpQqll4gH&#10;RMV33hMWCdNlGAfP596ebxraDY3NgnPROIqhztSTtwCiZeT7a+oRnjby/bO6yz08+NlpXEMjdNuE&#10;rjFna3GwOHWPtKJXxYLnvb62OaAOddljQlR5IWVYPb2vr55G2G6bPCDVWLs6rsoHmu6UxQdELdfB&#10;B7Hy2ulkfw4DE0WDdL5NgY292TS5wOHsMc2EMB9lyKIZug9/JHkSoyjyUVW2Q8sYlzhes+5JlF75&#10;m2t8NNBYC+c1cpqGLgrmWGV5CPORE7pYbqIOEyziS4zLEPL58uDAn59rxuPfFfoocraXNfbqHk/W&#10;WGLkRcuht6z5jjuVkx6s9KZ71VvGKnPDd97r3NSFZGD+f6A0Xlx4JPPmxjxz5KJfXXn3wrMzi2q8&#10;RyMzLiSfzf7cjnsRA/E+Z/d9/eq1JN++eZde7sE9qRNaxzmD60Cda6+esvNz785He3/OIcQoQNnX&#10;upy7O08x7vc302WwLBDSGHCdjkdbx2OL7pFyxREd2jKdJlD9vqfbVmkPj2F1dGQe+G7X/h83TeCa&#10;h4d+1hrzXdW4zOID7lvEB7PZ+vig0fDueERmswwM7TTb7ZqXdjzebIojMuf01A8zj2mGQ9iLaGY2&#10;c76q80iBtwJoW48K0mhi1aMW+E6vZ3vm16/ZqfjQNM6v/X2noV2X7XUjPm/v5cXoEQdPVg3sdGq8&#10;yrndNP96fDRZTw3YphsQFvHlt282ziK+1EZPMV9qVC1L9uVFNteFWPfZxFg0FVZ5VTtjF601Tmn0&#10;gtHIj4/h2Jis0gj2BspA1Ejdxhms6wDZOavMzdOT62bvaW7qRjIwBSiVFLJ3u/PHl9CY49dfvWte&#10;t7v96FBd0EY+cUE7xg+e1rIMRB3J2Zml/oVgf9McYjz2VMGbG9uc8GzSoGMZ5KWDrWNT0q5yq4Dv&#10;Hx2Z0jabmQKhqdrX17ZxYyzNZq60sKFr+tIuGukYmnpg9tOT0choZEbDzY07dlBOJhN7j+YRpLBW&#10;qXsgvf3iwn40zVgVbpQbDMpVNwzlA7z+RXxAc49V+SAP2vSlqKacDpda67WNml4UvCyaIT2viGbI&#10;PFmGZt4DYtmuexayvWqzGIxM0q3z6AJnCQYSTq+PpISh8A8GJsNpskWTEZy4WfsVyqxGy0i1vbnx&#10;Eh8ysTaJLL7s921sRXx5e2vyLosv1ZDS84a1Wy3pt+uGOmDgj0YjuzlWHXog11Unv44lHkce1JnB&#10;XB8eGr0hD7N4HRmhBpam2u7teVr2W3USEXVcZW7iTKj3Mjd1IxmYEWDioyMjqKzjS0iRHY388+8l&#10;iomHO0+4VT1gXhV2mI7ueJzNSG0O3Qj3982juWptSZxKsi4vY9Y9l4WmydL4QQ9BJ+8f+mTeoM9G&#10;Y/4A5W0LudhwU2gKGN5S0qxI+Y2j6TQMweGjBlIZqPKiHRvjz/BaV1RA+QAloYgPaEJUBx+UHV/e&#10;/6m1OziYNyTWNZ6qNINDqohmcEosQzPvAbFirk6xOIK5qrzN+j80rI0wPlKtEmmjepZ0o+E8T3Ov&#10;LJBFgMMXA0fTxKlzXfczlOHL2czTZvP4EmU9iy+5HjSp94uNLx3TuqD0GxuY6xgL1807EqWMDkZX&#10;efoKUIqh0bY8hyJ6RjwmUrufnjafll0nNCq77Nxo8OU9zU3dSAZmBATb8bGfP8XxJYOBERhnebXb&#10;5jmk+PetG5nUdtCxND7cuNOxn2XSLjUqdHxs17i/93Rkztu7vLTXTsc8oWdn1b3dahjoxpQluJeF&#10;Xi+Eej3ypJ5Np35+JI1WxmM/suTw0P53fW2CcTbzujqt2dkGmBsaPuAV1DHFm+b+vh9ofHpqBtZv&#10;v80f3YGhfX1t/Mg8VFWM4wjlpqAKfREfvL7as6/CB3WNNwSvlQqh2DhfBVk0E8uaLJrpdGzuimiG&#10;KNEqNPNWgXFDyhzK/mzmPMnxW+uKTrOH0ECDyPh7WYMihRJjcDQy+iP7iUgUTqWia89m5jgkgoKj&#10;gONh6HC/juM7qvIlXbeL+BJnRx5fau3p/v68Qk/JCKUF604NxiGYdUSdjoXme6sCg+XlZT5KSxZM&#10;p1O8zhotHwy8rwD9D7KOW9Hvcq+jI7sHfSBIy8YI46iuXcKibDLmBl5cZW5o0Jc3NyHs3vxsGsnA&#10;zAFpQ3p8CbVhhMU1glnlDLFdBcynG1gIrhy02/UolghsDHcat+BRInpDh71lPLNFKX91YV11IMw3&#10;UcyHB5sPjexxpAb1TXo0yS50MlMPO57sogY58BGNQ6gfJVuA7ok4CDDGqO95iyjiA46mWZUP6gBr&#10;Q9fZdSqyMc1Q415EM0Tri2iGtKi3TjPLQo+cwXEYwrxsX+fZgshjIscYKm9dAdMauTxjWekao6jT&#10;MX6Hn4pkNWuF0zeE+eaDREWPjtZXAlKFL3meIr7EIZ/Hl0qXGlnX72yKjzGctURIx6KdrFeNXGnq&#10;rUZGNT22yMHP9zWixrg5WmZRGjz3x1mAPqjHerCGu5AlBWKHf1a6eV1zw5wUzc1bl211IBmYOYBA&#10;9fgSPB+c+zQYePMChEy3+zaVFxhvOPS6PwxMlH7tarlKGhVze35umxB1GkQvid7QIY8mAlUYNi6G&#10;R8lkI1jF0NROuCqI6xK2jYZ7TC8u7F60f6ddPQqa1mmendnP8fH2DUwE7tWVjfvkZN5IyjMYUEw4&#10;YmVvz8+HHI+9FglHxFvt3LaID2jtvyof1AU2X9IbGYM2JSLysOz4smgGp1ZR+iU1qkU0gzLwlmlm&#10;WVDWMRwaTZGWGYIfM3J6Wu34nWVAVAoaUiegOmiLzkfcJUCvODGOjjyNUkE63mBgdN1qhfDTT2Z4&#10;nZ6Wo8PZzOtXqWmEpkcjj5wg+9fxnHXy5dXVfBMx5UttskZdJ58jnXg0svl+fq43syMrMwlj9/jY&#10;xnhw4NFcUispW+l2V6Nd7QjPfs9eQcfmIh2MbIW7O9cZ+n37+emn8nXWk4mt0fX1fAkOzS/39kw3&#10;2ZVSA/Tvx0cbTxYv6tzAi8vODcZp0dzgFPjISAZmARAss5kxNmmLePJo499szhfgv0XESjtGGEyi&#10;7dTr2PzxZk+nNq+kIDOvccfBw8Ny99VUnXjjxvtUR70EijVGuNaK1CFwiRJx5iNpQqRIoTCG4Jtd&#10;1gHK2wKbNF49WnyjQBRBPcZkEHQ68ykp8XEmbxV5fACtLssH6xgnXnv+ZoxEZVaNgmXRDGu86Jof&#10;iWaqQmu3OYonBDcCkO2bcErpXglQ1KlDzOseukuIoyGk2sV0qunJehwCR3FVcRg1Gm7k7O35XoZB&#10;opHBOuduHXyJoZnFl4ydCObBgadu61iIetbZBE0jVHGjIfYw1lnnXyOqq8x/HCFTQ5dGSIuasml9&#10;YQhu+NIZtgy9EbGmFEzHg1FF2c62nUFxCQD0Fj+nzg28uOzc4HAompuDg1SLuQOq6G5Djy+hXT9K&#10;CylYr6/zxuhbA96fm5sQvn/3Q8xDcA/3p08eza3DW6h1nT/8YNd9eLDOc5OJt3E/OjKmVeFexsgk&#10;9QGhwWZAvYTWlFWFnn308jLfRbEuYGCenNi4T07s/3hMMTYR7pzVeHq6nS6fMdho6XbIepf12Gu9&#10;brNpz0bNkTpz3iK/KfL4gGjTKnywrvGG4IreaOTRCI5cWNZQyaIZlOkyCmQRzaCovQeaKQut/bu8&#10;tHUimosSdnZmexsH3m8iOq60QbOX62tTDg8OrAv2Omp860Q8bhROpS14BGfgcGhzfnLimSZ0TS2D&#10;RsO+N53aPq0lLbe3NobPn/0Mw7rkwzr48upqPpMo5kscb8fH9nn6D6BvUXt6e+sydNVnxhHz8GDX&#10;xbnLuDGQz85sLDhrnp7MKQg/Mf9VwXqOxx59nE7dCXRxYXOBkzHr+5RW3NzY7zRMPDvzmsoyc6Q6&#10;B8fLYVDe3/vcn5xsN1KHjBuPjSaGQ5v/LF7UuYEXl52bVss7wufNDRk/HzmKucMifHeAwXJ8bATV&#10;7frGQPrlW/WKaxRiNHIvt6ZQ6XmAdTILGw+1KHiEMAhJ/xkO3ZgvM8cIPDYdhD1CJu6kWAXMlx7l&#10;0mrVs8FlPQebC57LZvPPnji8m3mHBG8TRHox7KvWKmszlzh1TtNM3zKy+IANbxU+WCc0wjoa2euq&#10;qedAaSauGSyDj0AzZcA80ljl/t7lHjW1eO+34bDQaA00hKK2y8BwVEczkYp4Dom2kUanh7lXdcSo&#10;nKe+kfEQOdEzdetGnXwZd4fN4ks+n9VckLmnIeGqz6wdQkmrz2qyc3joY6FBU9zNd9njUzDitYFR&#10;fF9SP/PoJitavkzmGUZ7fHwM96BD7bZ7j8CLOv95vKhzE/Ni1bnRiHLe3OgaflS8iQhmXcJy2TRW&#10;mK3fN2J6fjbPJcT08lLvOBehjvtoIfnNjXlcfvnFlNjJxAvKP33yMyyX8cYsmnNqLfb2LA8e7yFR&#10;VGoAaPzy5Uux11fr+FCeECw0xBkOXbliDGWfhc53g4E33sHLSYv1qnOSNzc8x2zm52JSQ8Umhuf8&#10;7MxSLKtEmGMP3zqAIsaGd35ur1XqZjT1mJ92e164x/SwKFK1bl7NSgMsum/MB4eHRvfL8kHRWPjf&#10;snOgCu3lpdFkXv3ZMlCaubmx/xEVWJZmSHEropldQB10ibJ8f28/v/xi5wuTKry3Z47Sk5MQfvzR&#10;6y+L5iOPXlahIaKrw6FF5BhD3am6WWNc1iCJx31z41GtOAKMMXZz42fbnp4u3+WbOjyug2HDvtZs&#10;2n1Yz7ojwJviS0AEiKOaiALf3XlZyO+/ezoi16j63Jr+++2bGZjsMRgfRPw7HZO9w6HrKdOpn019&#10;fm7yuUzDGAVO65sbi+5yXSJlZ2cWnSaVM+sZplPvZDoaGY2dnlbXC0Jw5zb7Db0fSAV+eLA96fNn&#10;59lF18+SIVrvWhW6D33/buuGwai8mDU38NCyc6PNCPPmptm0e1Q5N/69YacfO48g458q11rFyKQW&#10;kWMUNB9+01j2OfgOxhIHPd/eevOiEEy4HB25IlK2pXzWuBaNEU9lt+uNTBDObGi6sSxSDnAIsHHp&#10;GiEA8CiXFW5xmtBo5AX4eJTLRkay6LDIyKQW8+joz5EGzmzlvTJCPn7dhLHF2Y7399U8eyh0eV2N&#10;qzZWqio3VkUWHxQZmfBBr7c6H8T3rMsxRar5/b3JDIwWlKo65CE0o9GEVWiG8S2imSz6WHbP2QZY&#10;n8nE5g7ZTvM0rYc7ObHXRQrWOmQFY0SW0gW7zCHyZZG3ZsuupdLVeOzjns3+LHs104UopzY5WuYZ&#10;0UH0TFquoWUbpG6ug07r4ku+U8SXsbNYdQP0F2ic43eqPnccuST1VUtsNMpKRJVmOxh7rLM2Faui&#10;mxKsoInky4uvda/nOlhepkEcSX19nS+nWMbxRw1qTLPcCz2KjLdFDt118CK0OB7Py5AsXtS5gReX&#10;nRu1B1adm/eMnY1gaqfOWJGKWzjngYXVz8cCbjYrL+jxinz65DVRg4HVDT4/r9/QjLuXxhu/Np7J&#10;UhiYLxrF4M359VffMDVyeXISwl/+slgJUaUmTpOL5zzLCON/JycevUHgo8j+/rufHxZ7F+PraeTv&#10;0yf7m9Tfx0fv0kmNBec56djiuWXOrq5C+I//sLkKweZGa5jKrCFrpD9xgwOdm/19u/5sZmPXDaTb&#10;da8paVd566P30vdYn3UpJNTPPD/b2o7H9h4dD6ErfXZoHbrk/LgQbD7owEiTDP2uPlPsRIjlQd21&#10;SvBBfN+YD/LWGj5ot73h1rJ8oOsey8o8fi0Cnv7nZxvHYGAy5PzcywbqiGAqzfz+u9G7OqCWoZlu&#10;t5hm9PtZKfRl95xVnlfpRuVPLDPyZDvv390Zrfz2m/1+deVZKb2ezeFf/2p0tqj2Mt5D+ZvSEC05&#10;KENHcXT1P/7Da2RpelOHgRnviTqnmrJPHXsR3apDFgNC9wAcfLGSOR4bDV5d2e8YJnn0VwakLfZ6&#10;JhtarfmSiasrz3ap0+HDPJThyzy+Ur6kAU0WXyooHWi1Qvj5Z89I4kzymxsbB3Lz61fvWMt+nPX8&#10;alg+PVnkEufnwYHpDcfH8wYmz3Z6Oj+W8diuMxoZz9GYrd/3rI4s2RyC7wnX18YHv/7q/ECE7S9/&#10;sWfLawg1m7lz4ft3u9brq42/11u+nhmDutv17rnwO5lc37/bZ3FwZ+lAeTIkhPmU4EXOJb4DT4/H&#10;pnvf3hodEHGNeTFrbuChVWq9F81No2G8WDQ37x0788hKPLPZfC68brp4z/FYgdg44LPk6SM8ZjM/&#10;2JzNLK4HKIIKPIwvUmbXYWDqs6BkUq/CnOiGdnPjBK/PpHWDd3f2/asrr6GaTu07HEXy00/GgEXp&#10;HtyfazMurRHDM4cQphmOpsmE4Mry+bkr1zQdorX005N9bjKxeWdseKyUBvAu0TCCsyRpUU07617P&#10;039VQWbOmbPh0K7x7ZsLD9KHSXnKE/6q6BD1wbvF/MfPoQp0s+nH35yf2zO8vPjmnHU0id4XPogP&#10;WVdvG8ZM7I2vK5JAU6LffrP5e3mxtaG+FG8pdIUhc3lpGwgpojgFSO3ThgdKj8xzXLOo9KgHh8f0&#10;WAVZfEBznqz7QmtFfLC3Z89YlQ+4Fk4R5kGjGipDSXUranuvBvvd3byCSfOL4+NyEfSygGZubuwZ&#10;plPj1SyaYYxFNPPlizfBUl5lPuI9RyPEeXsOvLksj6hciOlGeZRUaQwJNbBVTkHTyHUafcxmpqAe&#10;HRlN9XqeYp2VgaMRBZUd2qVU95zbW68bZl7yrkca2dWVNx+aTFyhr9JsI2s+VebpXqmRBFUAs6KB&#10;8fVQjJnT+3ujrenU0xaRQyq7vn2zz9ExlZIMrjmbVXtWNZbj/Q7aGAz8aCMiYCjRdfBmGb5Enhbx&#10;ZQjFfKmA3plrnp89izRwGi59+uRHnOjxYYwJWUxzJOgbgwC9JytaSOooDc1mM7sGqbrX1y4jXl7m&#10;9cw4fZpU64cHdwbRQbzfNyP29NQbN2Xt78hlGtdoiq/qfrq/lM2ygt5CcFmr9IY+9PLiUWaMYE1P&#10;xbGvtfqMn6yc33/3I2myeEL5GnpiX8TRQrAg5sV1zA1zXzQ3s5mtq8/NtNFsTlp7e3uvjUbjQ8Q0&#10;d8rAVI8oRiE1BurRRTHHO42nBcJEudIGBxT2Es2iW6OmQnCtRdBUiddXE0gYaXUbmTCVKou6YTIn&#10;amA+PDiTNZs+tyjb1PHd3fmc0LHt4sKYgRTgPO+2esxpGa6KrH6OsbMhheDpgMwnr3StPTmx73Hm&#10;I0rY3Z0JcdqIkwarhzJzLdIgXl/teihrbDB4Uvkcxfs673g42YhGI4+Q4mEsEzmkKYKun54BhiKA&#10;ocAc8SwoC6T8huBj1oYPWXQDbaCAxpE1NmnWR43MVek5NqCgBc6LIuWcRkkheDoLtT4Y1CE4bXCm&#10;pm5kSo9qWMXPq/T4+uqKTRUZoNfL4gM20qz7Ui8UQj4f7O1V54P4qAk1mOKIHCldt7f2d1adiBoG&#10;OAhwtJAiTifMOksFlGaYN60Nj2lG5VsVmokj3brnqHMgb88hu2CZqG2cTRLTTXxvnp+u1fCmGsej&#10;kSvN8HmjYbTW73u2Q6dTfCyJRnJ1XnDI6OegBXXaxdkEek0UewwUnCXIv1Ui4Hkyj71fx0TK6tXV&#10;n509+jnlb7rBsieQ7RM3XyM97vbW6BAZRJQRJyt7VgiLeYexQCvsH8yvRmvosNrr2dojT1Zt5FSW&#10;L3FuF/Gl7vMxX2bdNwSfq37fs61U9k6nTj+cXa7ro+OmIZLqQIx/UdMr5C1jwdhFdqAvsD9Ppy6r&#10;dJ1wCNzf2+ehSfp99Pve2yHmVXV8IR/QUZ6f7RoYdo+P9jxVUrORTWqMq1xiLoliD4du+POs6tym&#10;GZOewRuC8wTnUuK0VF7UaG/8zNRTwlPQkfJi1txok8Rl5ibmxay5gRd9bqbN/f2X/UajMWs2m9OP&#10;YGTuhIE5m83+c7EgtOHQlURd+EbDieuXX+brBCES3WRvb524WXg826RDkCpUNoyNwI7PwYHZ6vIU&#10;zmbOlBSUwzB6/hPMiPDWrqZZCjjMgJJBepumWuJJzjMu8QLjgSI9h5QjPZB9OrX3EOKsFelZqmDH&#10;RzZod1sMxG/fvMnOwYGN+ejIjGP1glKI3W7bd/n89bUr7QgAOorFBia1Sxj0pM/0ehYNoKg8Tzln&#10;06EInFQYFFg83ShD0OPJyTwtUYd5ceG0fX7uCqNuiIyb+8JXKHT7+y4Mm00vSlclgYZWeS3RywAl&#10;vN3240mgB7yZdMjTDVjP8cLoRSkmss4hz7qZsElTzE8tS0yPr6/m+eT/So9VDIYiPqCdfxYfwNNF&#10;fNBoVOcDUrr29jyCg1efSK1G6B8fLSWL7IsiAxO5gYPm9dWVWG2UUIdDQmlGnQ55NKOKbB7NfP06&#10;34mZ75DGGO850+m88p+15yB7Op1q0W8M9udnu3cW3ahsf3mxtcYgyfKY43iArw8PXZaT5UA38KLU&#10;yVh2MEYyY5SGGg2PavJe1jxolBjjD8cxzr1+f7Xjd9QZiOOQFOmnJ/uMNmEjYvzyMp89ESu1XBte&#10;J7pM7TtOxr09V6T/+MNeia6EYPd4erL3SGHudGxdFukdzB/X1FccjyrPMWpfX/2IsW7X95RlUIUv&#10;swzMmC8pwYn5suj+zNPXr3YPUiTv791QhIdZH63Jg++RZSG4cfH5c/n1CMH35s+f3RlPRF6dPdQ7&#10;w7vooKRnj8cuT1stX6sffvDGUVk14xh+l5d2L+hBG07e3LhuyjEnnHlbxGPwKTrD5aX356DxEsDZ&#10;iVy8uPCuv6w78u3mxsYcy5CXFxu/Rpt5j/HwiuzEUQAvosOj0yovZs0NvLjs3Dw92XWL5gZeZG4+&#10;fXpudzrfP11cXFy12+3nVqs1yb/T+8COGJhOMGwSCEiYUgU+TAeTEbGLG2LAxCgLvI+yxyZ3cOAM&#10;XgXaMIFuUcs0HimaFxQRLd5nE9bxsgFkpX4xFtKB+RwbOlEIvHd5dQM6Lk190EN9uaZ6c1A8+QxG&#10;XNacM34ij2qYcE2EO55HPXg6Bh41Ui9Ycwq+1ZtIYT3PyHPq3NEFkLrUIs8rmxnzhLGqh0bzXWh2&#10;OrXratRe5xED/elpvhFM1gaEp1YPgY7r5Ni4m8359cGBofRTBXyHmiFt4EG6mWYZqIGjmwc8xvFA&#10;KPSqiMYeRc1WiOdS+UQbdHBfnfNFKOID6kGy+AD6K+KDEOYj8GX4ACUPA5MoFtFQaDqeByJdmoGh&#10;88D3kDnQDx2MsyLoyyCLZjivVs9+jWmG8RXRTNwgS7+Ttecgy0HWnoN8XoZHNKJVRDch/NmgVLmU&#10;Jdvx5JPdgBNAPfxZ4+WeWbID5YmUZKCR73hMeTTUbHqNPM3kNLVyWcSyVmXe/v58JgOGcNTbWUwA&#10;AAfGSURBVF55jP6tERUcGowbB2ajMV+GQlRP9Q7GgJyCT8vIHGgNx3gIztfxc6Goozssc6RI1lyU&#10;5Usi2UV8eX7uKdFlnQoayYSe6aXA/sUeyh6jvMM6apSN1HFtolM2QMDzNBomn9ttdwTgRMaRoZkq&#10;rKXWVNMB99Mn70qfx6saWWd91ekBn0FfrEdR/X8MpVOi/1l8pHsS9Ab9QavwotJPvK7Kh0W8qDzI&#10;fKLfdTouQ5QXs+aGCOuycwMvFs0Nz+W8axHM6XTanM1mNVgIu4+dMDDVO4bCwiabJYB1U0VB1o5Q&#10;XAePrW7IfJ/Fh7mX2dxg/n7fIwLTaXFqadV5gSkRhBgtIeTPS/x3vJkiXFWRUgVl0TyokhCCC7Lz&#10;83klVj+vCi0pdXlGLJFHBCxKmCopfK7R8DqarDXUaDOKzMWFR4TUsFMDlTHjzURZo/Oi1rwVzRNe&#10;XQ7kPTmZp0WdT9YgKxrEc5ychPB3f+eeNwR2TGusb6/nBf/w0qL10XS1ZRU+5g6DkDVCCJNuiFIQ&#10;NwBgPph3Wu/jAMlyruB9JLKmEbii54Ueq0bgluUDxlgXH+iz8Ayzmc3V2VnxPOhrHrIUU51nomKr&#10;OtWyaOb42N5DkYJmqM0ns6DRcAWDjAylmVhxZB3y9pz4ubP2nLzoQhmgcOIgKqIbvX/8N8+k8huZ&#10;AG2porpIXqG4xbLjy5diGsoaoyLPuEGOUvO2yp7JXonjrdeb1x/KzGsR1DnDvJLpwd+dju0vr69/&#10;njM1cqqehYlcVoNoEV9DD3pu9zKoypda1pTHl7HDo8pYWi2XO92uG3Hs6dwfo1oNLgyNbtdpnPKC&#10;vIytIjDH/b47cjjXFf2C9F0dC0Zx7ORHli5KGYbeMIxjetC9hutVoTf2XuQIUfwQivdTUlWhN/Z9&#10;1eVX5UMdA2tGFg06mfJi1tzw3WXnBl6sMjcHB61Ju90dt1qtyUdIjw1hZwzMxn8qjCjCeQs2/z17&#10;hdniZh1lFh5izFLSy43dPfkQWx31a+qtQ9nOMyzLXEs3NzU0F3mP8q6HoMa4zxMcWeNA0BcpZxod&#10;PjzMP1w+vt6iMWOEYKDhiVIDh88zBoxEvNZljJF4/TTSkvccKqSzhB1rhiKcN4fQtPJB1fVZNSoF&#10;zaJUaI3EbOYbD1EcauEYoyoDbBZ5Rv0m6DHv+7vEB8q/RbRWB7gXdLKqMy2EbJqhhowsE84hpjSB&#10;lGEUov19Vx6VZuLxxQbmMnsOvFpWbuo1YkfosmvFc6mDgbHFkZuyY9N9tKzsWBaMs8oxT1nY1ri1&#10;ljVushU7EhlnCJ4JUIZ3+A5yAFotK2ficwGroipfUp9dxJd5jtGy0P0c/Y1opu7naugib6mB19q7&#10;OKpWdSzQLvoBzg6cYLpm8VjYOzQFftG86L4Qd0mOx1Z1T+d5dF8LoRy98VzQtj73OnhRaVzlfJb+&#10;k/fdZeZG9+QQys5Na9JqmYHZbDYzpMP7Q2O2LglcCf/4zyH8yz+sQoTxxlT1OqsqSLGHalUDExR5&#10;X5cF41p1fKsKjTJzXuUeZdeQjZ81w3CPUyl1HTU6VGXellm/RffIiqzUcd8qYygD3Vx0HtX4QRGL&#10;+UeFP99jXHnYBD1u677rVJZXQR10oohpRiOy8Co1O6OR1S3isPjyxc93jOt88rDqvK7y/HWvqY5j&#10;lTVZx56zCHXQ0bbHvcz9q8icVfWjVea3Cl/+/ruXH+TxZZ0yg/HF44ydbHl7ed1j0X0tL3KnY9Fx&#10;VNUt6tQrVr1+fK9N86G+VuXFzczNf/mnEP7Pf/8oxmUIOxLBBHUye91CYxFQnOu+f13G4DqwDuG8&#10;iXuosYKXNYR5oRHP+7LjWMf6lbnWLtBNVkqi/q4bfwjZ/FPlOTZBj9u677aebdNYRDMoknRdHQ6N&#10;bvRcsyrK2jbndVfXdBdkxzLY9rjXff9t0ksVvqTpzyp8uez41BmZlbWW9Vo39Dlj/aLOsaybHla9&#10;/jblx27yYiOE8HGMyxB2zMB863hrG/JHx64qeO8JRR76bSuECbuJIpqh+QQH2BPB1IZHJyee1peQ&#10;kFAPyvIl3XO3wZe7tKfv0lgSEraBGipnEhISEhISNgNSp7WRzWzmZx7HZ/EmJCSsH/ClNhBMfJmQ&#10;8HGRIpgJCQkJCW8CRECOjqyui1b62qBH629SBCEhYf1QvqSTauLLhISPjWRgJiQkJCS8CdDa/8cf&#10;7WiAiwtLyxuP/ay1lHqdkLBZKF8eHXm6bOLLhISPi2RgJiQkJCS8CdDEg+MhSMHjPMx1dalMSEjI&#10;h/Ll66sfIZT4MiHh4yLVYCYkJCQkvBnQ+v/11dLwOPeu17NGIpxtl5CQsDnAl5wtnfgyIeFjI0Uw&#10;ExISEhLeBDhz7+HBOlWORpaC12zaQe6dzmqHyickJFSH8uXdnfFm4suEhI+NZGAmJCQkJLwJECEZ&#10;jy0F7+UlhNNTi458+mQpekmRTUjYLJQvx2P7O/FlQsLHRjIwExISEhLeDBqNEPb3PeXu6Mh+Pzqa&#10;byaSkJCwOcCXnY79nfgyIeFjIxmYCQkJCQlvAjQKOTuzKEmj4ZGR1EQkIWE7UL48OTF+THyZkPCx&#10;sSMG5pdvIQxPtj2KhISEhITdhXWrnIX9ff9fs2n/byQtNiFhK1C+hDcTXyYkKD593/YINo3/B/4l&#10;it3odR9dAAAAAElFTkSuQmCCUEsDBAoAAAAAAAAAIQDUKN481xAAANcQAAAUAAAAZHJzL21lZGlh&#10;L2ltYWdlNC5wbmeJUE5HDQoaCgAAAA1JSERSAAAEPAAAAUsIAwAAAA2rbA8AAAABc1JHQgCuzhzp&#10;AAAABGdBTUEAALGPC/xhBQAAAutQTFRFAAAAAAAA////gICAVVVVqqqqgICAZmZmmZmZVVVVgICA&#10;bW1tkpKSYGBggICAcXFxjo6OZmZmgICAdHR0i4uLampqgICAdnZ2iYmJbW1tgICAd3d3iIiIcHBw&#10;gICAeHh4h4eHcXFxgICAeXl5hoaGc3NzgICAeXl5hoaGdHR0gICAb29venp6hYWFdXV1gICAenp6&#10;hYWFdnZ2gICAe3t7hISEdnZ2gICAe3t7hISEd3d3gICAe3t7eHh4gICAdHR0fHx8eHh4gICAfHx8&#10;eHh4gICAdXV1fHx8g4ODeXl5gICAdnZ2fHx8g4ODeXl5gICAfHx8g4ODeXl5gICAfX19goKCenp6&#10;gICAfX19goKCenp6gICAd3d3fX19goKCenp6gICAfX19goKCenp6gICAfX19goKCe3t7gICAfX19&#10;goKCe3t7gICAeXl5fX19goKCe3t7gICAeXl5fX19goKCgICAfX19goKCe3t7gICAfX19goKCgICA&#10;fX19goKCfHx8gICAfn5+gYGBgICAfn5+gYGBgICAfn5+gYGBgICAfn5+gYGBgICAgYGBgICAfn5+&#10;gYGBgICAfn5+gICAfn5+gYGBfHx8gICAfn5+fHx8gICAfn5+gYGBfHx8gICAgICAfn5+gYGBgICA&#10;fn5+gYGBfn5+gYGBgICAfn5+gYGBgICAfn5+gICAfX19fn5+fn5+gYGBgICAfn5+gICAfn5+gICA&#10;gICAfn5+fn5+gICAgICAgYGBgICAfn5+gYGBgICAfn5+gYGBgICAf39/gICAf39/gICAgICAf39/&#10;gICAgICAf39/gICAgICAgICAgYGBgICAgICAf39/gICAgICAgICAgICAf39/gICAgICAf39/f39/&#10;gICAgICAgICAgICAf39/gICAgICAgICAgICAgICAfX19gICAfX19fX19gICAfX19gICAgICAgICA&#10;gICAfX19gICAfX19gICAgICAgICAgICAgICAgICAm+pHcwAAAPl0Uk5TAAEBAgMDBAUFBgYHBwgI&#10;CQkKCgsLDAwNDQ4ODw8QEBEREhITExQUFRUWFhcXFxgYGRkaGhsbHBwdHR4eHyAgISEiIiMkJCUl&#10;JSYmJycnKCgpKSoqKyssLC0tLi4vLy8wMDExMjIzMzQ0NTU2Njc3Nzg4OTk5Ojs7PDw9PT4/P0BA&#10;QUFCQ0NERUVGR0dISUpLS0xNTk9PUFBRUlJTU1RUVldXWFlZW1tcXV1eX2BiY2VpamtsbW5wc3V2&#10;eHl6e3t8fX+Ag4aHh4iJiYqLjI6SkpOUlZWXmJudnZ6foaKkpaanp6ipq6ytrq+xsrOztLW2t7i5&#10;uru8vb6/kbi3PwAAAAlwSFlzAAAh1QAAIdUBBJy0nQAADHBJREFUeF7t3WuUnPVdwHGym5nZzKyz&#10;y2wyk8yQWbILu2Fc3IXdmkA2GLJGJAYIBExKGyQ2KVBiFFOQAEUwQgsiFPDWqsW2Cl7wEmrrhda7&#10;4l0q3lpv9Yq1tVLvL31meYCESXrG35lz4nPy+bzb387Zd7/v+f//u+fsaQAAAFmzBKBDGogTSj+W&#10;6ANIpElIpJk4jvZ325/tT+QAFrWL8EpE0li8zsvtWOxGHuBViwF5OR9pLo6WpmNpEo7CsmKiBFBK&#10;YrBsWWGxH4v5SIvxmnY6kkNHPj9QGiwPVxLLAZYnMRgeLpeKA/l8ko/j1KN97EiuKwPFweGRam1V&#10;vbF6dRM45a1uNOq16kilXE7ykTtOPRavLPlCsXz6SL2xZmxistWa+hLgVDc11ZqcHF8zWq+uGCol&#10;l5f2zSWtRiq5syTHjtLQ8npz/Jzp8+fWb9iwcePGi4BT2saN8xvWr5+dmZoYa1Yr5WLn2aP94JEv&#10;lE6vnjHeml1/0eYtWy+7YkfiGuDU1Y7AlZdt+8qFi+bnpteeWa8MpfVIw9HWfvDIF4dqqyemv/Ti&#10;S7df/eY9+2646eb9+w8Ap7D9+2++ad/e63ddtW1hfu6cNatGyoVc7ph4JAePpUk7qs2J8zcsXLX7&#10;rQduvfMd9xz+1vvuB05thw/ffdehW27as3Pb5nVTa+qVUj5/zNFjyZL+3EBppHHWzPyltcbo+MRk&#10;a2p6egY41U1PnzvVmhwfa9arlXKpUBka6IhHvjRcG5vecOmudATQobaiPNB+9Ui/bN9acoXBkcbE&#10;3MU79qUzgA4rq+Xi0U+mi/EoV0en5i/fc1s6A+jQaL96HBOP/nyxsmpidvPO/femM4AOo6PtX7j0&#10;vxaPvv58qdKYXH/J7lsfSGcAHcbWVI8Tj9WtDdvectcj6Qygw9nj1eFlR72YJvFoP3lMX7Tj5sPf&#10;mc4AOqydWFVZfDFNv27HY6g6NrNp5zfc/950BtChNVmvFPO5o+KxtDBUG5vdvOvgA+9LZwAdWms7&#10;4jEwVBufXXjTbQ89kc4AOpzbalRKx4nHlt23P/T+dAbQYbrVWN4Rj5UTc1uuO/TwB9IZQIfpqdXH&#10;i8cbLkni8cF0BtBh5kTxuP4O8QBO7AvE490/mM4AOogHECIeQIh4ACHiAYSIBxAiHkCIeAAhvYxH&#10;Dciwpekmd6mX8fgfIMP+j/8vQTyAl4kHEHIS4/HfQIaJBxByEuPxX0B2ncx4/AeQTf/Ztjfd5C71&#10;Mh7/DmTTYkFOYjxe+lcgi1566aXPf/7f9qSb3KVexuMz/wxk0Wc++9l/+dznTmI8XnzxxX8EMidZ&#10;3Rf/6dOf3p1ucpd6GY9P/TWQRZ/6m7/9u7//hzelm9ylXsbjk59I/CmQJe21/cQn//wv/vKvdqab&#10;3KVexuOFjz///B8A2fL88x9/4YU/+uM/+bMd6SZ3qZfx+K3nnvs1IGt+/bnf/O3f/b3f/8PL0k3u&#10;Ui/j8Ysf++izz/48kCXPPvvsR3/hl375V3/jd7amm9ylXsbjwz/9oWeOHPkpIDuOHHnmmQ99+CM/&#10;83Mf+5WFdJO71Mt4PP1jP/LUk0/+EJAdTz751FM/+vSP/+SRj/zsxnSTu9TLeLznux5/7NFHHwGy&#10;49FHH3vsO97z/T/wwz9xZF26yV3qZTzedd/hu++++y4gO5KdvefwOx989/d84Om5dJO71Mt43Hrg&#10;bfv27v1aIDv27t331v0HD9374ONPTKeb3KVexuPNX33V5du2bQWyY9u2bdt3XPuWr7vjnY9Pppvc&#10;pV7G49KFTRsuWAdkyQUb5jddsv3aG+/6tol0k7vUy3hcODvdWjtxFpAdE2tbUzPrN2299uu/ZTzd&#10;5C71Mh4zk+OjjUYdyI5Gozk6MTV38fZ9d4ymm9ylXsbj7NH6ipHKEJAdlZGRWmNs6sJLdh88ifFY&#10;U18+NFgqAtlRGiwPV5sTs5t3Hmimm9ylXsajMTJULORzQHbkC8XS8Mo10xt33HQS41GrDCbt6Aey&#10;I5fPF8vLm1PzV954RrrJXeplPKrlYq6/bwmQHX1JPkojjdaGK25opJvcpV7GY0V5YOmrPwjIgnY9&#10;ipXG5Por9okH0D3xAELEAwgRDyBEPIAQ8QBCxAMIEQ8gRDyAEPEAQsQDCBEPIEQ8gBDxAELEAwgR&#10;DyBEPIAQ8QBCxAMIEQ8gRDyAEPEAQsQDCBEPIEQ8gBDxAELEAwgRDyBEPIAQ8QBCxAMIEQ8gRDyA&#10;EPEAQsQDCBEPIEQ8gBDxAELEAwgRDyBEPIAQ8QBCxAMIEQ8gRDyAEPEAQsQDCBEPIEQ8gBDxAELE&#10;AwgRDyBEPIAQ8QBCxAMIEQ8gRDyAEPEAQsQDCBEPIEQ8gBDxAELEAwgRDyBEPIAQ8QBCxAMIEQ8g&#10;RDyAEPEAQsQDCBEPIEQ8gBDxAELEAwgRDyBEPIAQ8QBCxAMIEQ8gRDyAEPEAQsQDCBEPIEQ8gBDx&#10;AELEAwgRDyBEPIAQ8QBCxAMIEQ8gRDyAEPEAQsQDCBEPIEQ8gBDxAELEAwgRDyBEPIAQ8QBCxAMI&#10;EQ8gRDyAEPEAQsQDCBEPIEQ8gBDxAELEAwgRDyBEPIAQ8QBCxAMIEQ8gRDyAEPEAQsQDCBEPIEQ8&#10;gBDxAELEAwgRDyBEPIAQ8QBCxAMIEQ8gRDyAEPEAQsQDCBEPIEQ8gBDxAELEAwgRDyBEPIAQ8QBC&#10;xAMIEQ8gRDyAEPEAQsQDCBEPIEQ8gBDxAELEAwgRDyBEPIAQ8QBCxAMIEQ8gRDyAEPEAQsQDCBEP&#10;IEQ8gBDxAELEAwgRDyBEPIAQ8QBCxAMIEQ8gRDyAEPEAQsQDCBEPIEQ8gBDxAELEAwgRDyBEPIAQ&#10;8QBCxAMIEQ8gRDyAEPEAQsQDCBEPIEQ8gBDxAELEAwgRDyBEPIAQ8QBCxAMIEQ8gRDyAEPEAQsQD&#10;CBEPIOT/Rzyq5WKuv28JkB1JO/KlkUZrw0mNR204+Un9fUB2JO0oDC5vTs1fecNJjEe9MljI55YC&#10;2ZHL54vl6ujU/I4bz0g3uUu9jEezWikViwNAhhRL5Up9/PxN1xxoppvcpV7GY7xRrZTLXwRkR7k8&#10;XKmNnjO38MZbTmI8vni8Wa9VVwDZUa3VG6OT589/1fW3j6ab3KVexmPu3Nb42JlNIDvOHBufaM1e&#10;uOXqt33zWLrJXeplPDbPr5s7b2YayI6Z82bnLti05eo933T/eLrJXeplPK66/JKFzZuALNm88OVb&#10;t+/a942HH5lMN7lLvYzHDXt279q182ogO3bu2nXt1+y7+bZ7H37vVLrJXeplPO6+89DbD94CZMnB&#10;t9966B33PvDo9z05k25yl3oZj/TPXYEM6u9PF7lbvYwHcAoRDyBEPIAQ8QBCxAMIEQ8gRDyAEPEA&#10;QsQDCBEPIEQ8gBDxAELEAwgRDyBEPIAQ8QBCxAMIEQ8gRDyAEPEAQsQDCBEPIEQ8gBDxAELEAwgR&#10;DyBEPIAQ8QBCThyPQw9/MJ0BdDhRPLZcJx7AF3D8eIzPbrnu9m9/fzoD6DDdanTGozY+u7D7toee&#10;SGcAHZJ4VDrjMTa78MaDD74vnQF0aK2tV4rHxqOQxOO8zTtvedf3pjOADq3J18ejv1Cujs1sumb/&#10;fd+dzgA6tCZWVYq5Y+KRLy9vTs1vv+Gex9IZQIeJ8dpwMdd/TDxKlUZr/dY9dzyUzgA6nD1WHV72&#10;ungUK/XJdVt23XJfOgPoMLZmpFzI9S95NR5L+vLLhmtrZr5s+7470xlAh2ajMpjvPyYeuUJ5pLl2&#10;/VfsOpDOADrU60OlfHJrOToe+cGRxlmzm664Pp0BdKhVy4vvpa/EI6lHf65YXtFszW3eno4AOoyc&#10;Xswv7Xv1vfTleAyUhlae2Vp/cToC6FAuDxx9a1m8t/Tn86XKqtHWXDoC6FBa/PPS19qR1KOvL5cv&#10;Dq2onbk2nQB0KBSOefFItI8euXxpqLKymU4AOuQXf097dDzSehRLQytWNddMtqZmZmfnEuuAU9cb&#10;2hWYnZmempwYbdRGhoqFfH/fsQePxXi065EvlYdGavVGc3RsbDwxAZy62hEYHxsbXV1ftWJkuFTM&#10;53Md7Xi1HgPFUnm4UllerdVWAtRq1erySqU8WBrI5/rbDx6vj0dSj8V85PKFZcVScgABaCuXS8Xk&#10;wpKko6997uhoxyv16G9fXvL5wgBAWyEJRz6Xa7cjqcRx2rFYjyQfST+Sjy0WBKDdjaQcJzx2pNr9&#10;WCwIwFEW05B24gQWPwLQIY0EAABAJpx22v8C4Fno9Aie0ykAAAAASUVORK5CYIJQSwMECgAAAAAA&#10;AAAhAKGRZLwkGgAAJBoAABQAAABkcnMvbWVkaWEvaW1hZ2U1LnBuZ4lQTkcNChoKAAAADUlIRFIA&#10;AAOUAAABAwgGAAAASspLmgAAAAZiS0dEAP8A/wD/oL2nkwAAAAlwSFlzAAAOxAAADsQBlSsOGwAA&#10;GcRJREFUeJzt3V+O48iWH+BzQqzqbsz1heEBBvCLN+AleBGzHXsv967BBsbALMGG4XX4ycYYnunb&#10;lZkSww/8oxClrKqkyKzsq+9LRJFSVgdZ/fZDxImT//Cnf/gvf/fv/u7vj8/H6E99PD89R3/q4+Xp&#10;JfpTH8fj8H3f9xE1IiKi1vEGAACAh5GZ403E558+P3dxiIioUaOPU3+K02kYL8fnOB37OL68xPHl&#10;FFFr9HVOlD/q/QEAAPhRxkBZMqNGH12ttR5fTvH89BLH52P89utf4uXpGF/+8lscX07x/OUpji/H&#10;6Psa/amPGlWgBAAAeESZkZFRDiV++uVz30WtUWsfp+MpjsdjvDwd4+X5JZ5+e4qX52M8fXmK49NL&#10;9LWP07EfJqnVtlcAAIAHkpnzCuWhK9H3fXQRWU8vfRyfXuL5y3N8+fW3eP7yHP/yf3+Nl6fn+O3X&#10;L/H85Sn6Ux+nUz+HSXkSAADgcQx5cgiVh0OJX/7wS98NO1jrvKX1+HKKl+djvDy9xPOXIWQ+/TYc&#10;1NOfTkOY7KVJAACAR5MlIzOjHA5RDofoIqKejqc4Pr/MW12f/vIlfvuXv8Tzl+f49Z9/jae/PMXp&#10;eIrT8TSHTwAAAB5LGQPloTtE35/qUEPZjyuUxz5OL8c4Ph/j+ctLPP32HE+/PsWXX79E3/fx8nw8&#10;n/ZqzysAAMDjyIwybnn99LmLw+FQu4wy/LKvEX2Nehq3tJ5q1OM4TkPYjNN4GE/vUB4AAIBHkhlR&#10;y3DtX/qopxpDH8qs0UeNPmv02UcffRzjFH2e4hinONZj9NnHsR6HGsrxBwAAgMeQkZF1aBsSGXGs&#10;x9pd/I1x1bHW4Y++7yOijnWTffS1j6gxfC9PAgAAPIyaNUopUWPIh7XWGAJljcjpWjNyvmZEP973&#10;w6i1zlcAAAAeQ449KDPHfFgzLlcoM+bNrO2W1hqX21zrnEABAAB4BDVqZORFPuwyMsbdsJFRIqNE&#10;me+nb4dlzfYKAADAY2kzYpEMAQAAWKuLEnE1DuPomvuIGPfCRvTv/6IAAAD8YCWG8scxK3bTkuV5&#10;8fJ6C+wwagw9K6dUCQAAwCPJWJZLAgAAwAoCJQAAAKt0l5tcIzIjSuYwIuf7Ol0jomoZAgAA8HAy&#10;MzLPObEb0+T1wTzt4TzToTx9DOWTAiUAAMDjmQ7lGXNil5kRORZWZtN/MktklijztUbJoQ9lTYfy&#10;AAAAPJrzCqVDeQAAALhDFxFj9eR016xSXtwXbUMAAAAe2DInWqEEAABglS7LcLJrlhzGISMPEeWQ&#10;UQ7D59INdZalZtQaUfsf/doAAAC8tyxjDWU3jh/9QgAAAPw+dT/6BW7JbPqSaFECAADwuuaIm1rf&#10;97ybcZHyurRyGu1hsCXGtiE7HcozB8lcfF7cAwAAPLo5POZ1kNwrWJ5z4/DTjW0oY6qljJLDfYnI&#10;Q4w1leN/1ueQfjfOdkMvzOG+lHLx3dTnBAAAgEu11iE81nOIvPXdVqYayiknfpgtr1NwnILkFCxL&#10;KTdXLAEAAB7VHBRrRN8Pp6b2fX+1/TUzd90G+0MDZRsQpxRdShn+p9R+XroVJAEAAK59/vmniIio&#10;tY/+1Efta5xOpyFfZY2+7yNjv1DZtfWTebUj9vwTsX0N5bQi2Z/6+NP//LPUCAAA8Ab/6e//Y42I&#10;6E99HF+O52vfx+l4ihIl+r7fLFBe1VBGiRjP5bm8HprrIYal0+m6QfRrayT/9D/+rH0JAADAG336&#10;5VNEDIEyDsO1jz6ij6gxrlD2OXzeIlQuMuMP3fJaskSWjPGV3vd8WwAAgN+5v/njHyIz4nQ8xdNv&#10;T3F8OUZExPHlOATIY0Tt9+vUMQbKnMd0d3sr7Da7Up3gCgAAcL+ffxlqKI8vx+iPfURkHJ+PQy1l&#10;niJKRJ/9kL02qKVc5sOuzCFy/MkSJYf+k+f7EjWHFcUaQ3HnXS8xBspDOUQ5lOG9AAAAeJM//Ot/&#10;FZkRL0/HKFni+ek56qmPkiX6Y41TnKL2dd4Peu9K5bk7x5AkhxXKvDHK4r4213vl0L8kxj6XAAAA&#10;vN3nnz9FjAt23VMXfe2jdIcop1OULqNGRp6GnpFtsFytraEsP7ptSKS1SQAAgJV++cMvEZFx6A7x&#10;8jzUT3Z/+RL9adgN2p/6IXBG7HJyTTdMnkOoHUfMy5jtkmbTN/LOEJhlnLNklHTAKwAAwBo//fLT&#10;nNe+fO6invroPnVDy5BSohxKlJLRb5XlFvnwvOV1/hvfGBu8xNXWWuuUAAAAbzacSZNDcDwMXTSy&#10;ZOR4v2uWy4huOu1nTpoxHsgTw4E8mcMqYs3hMJ6tDuXJzOFQHiuUAAAAq3SfPkVGRH88RXfo4ng4&#10;xqEc4jAdsJolDuUQffabZrkyH+D6g2kbAgAAsE5GnGsXM5rr+Pud81Z3XvKcVipjrKFs98eex/mt&#10;17s5JwAAAG+SZdxVWsrQ9rEM99PIMWzuleW+3TZkPA5207Yhy7kBAAB4uzG/ZRlGtHWTZTF2yHLd&#10;ZY3meOJrzOuVVz9b2GNOAACAR3Pe9XnOcu1KYTb5bpPnLX6sDwIAALBKd9GAcl6+nD43ozaFnvdq&#10;51dDCQAAsM5V2WIutro22WuTLa/jw8Z5u+ZMnmHJ8qKNSAyfc/i+ZkaNIVveI5s5i0AJAACwSrul&#10;tcRlzlqOzbLclBuHQ3nyItRefr7cc6uGEgAA4ONoM9z7n4fjjFUAAABW6ua6yeXe22lMn6e2IVvQ&#10;NgQAAOB+t1pAvpbvtmobMl2ntiGXx8q+vkRqyysAAMBHcr3d9Xbx4j5ZbqihHAsqs2RkKRHjNUuJ&#10;PIwjIrKvEVEj8r5om2V6Xok4CJQAAABrZMnzdRxZMuKQY5Ybr32JqBtlucg5J9pwCgAAwCrdrS/P&#10;J75eft5qLXG5pRcAAIB1srl+bWz1rHZ0Od5ljl+O/Shj7EM5jPO22Is3XvsSzXypDyUAAMAqGTFk&#10;tzj3iLy47pHlmrnnPpRzqrwIkzu+hEAJAABwnzFMtlkuppz1DoFSDSUAAACrCJQAAACs0mWJy3rJ&#10;sqibLM21bNS7ZJwzNpwTAADg0cw1lBdZbspcMee4LBlxX8eQ4XlT25DS1FCeX+V7xhbauQRKAACA&#10;dd6S57Z63nnY8goAAMAqXUSMJwDFeChQXiyLzp/r9ltet9xGCwAA8HDyMs9FGfJWLLa7br7ldcxz&#10;3blpyPTTLmBmlHFEZNTIqHH/e0xPOs8NAADAW503vJ7zVXvfjj2ynC2vAAAArNJ9tYazNKPGdk1G&#10;ymJ+AAAA3u6183emrNXeb7Dldc5v45zd9Tu0P8vPG9VQ7jAnAADA4zmXLZ4T3XXm2ivLdZnRNCsZ&#10;x/JAnj0P5UmBEgAAYI02z130oLwxtu5DGUUNJQAAACsJlAAAAKzSXSyNZkSW6X6xRKoPJQAAwMfS&#10;5LloywpzvO645TUzomuLN9tjeZZXh/IAAAB8LMvDeJb3baLb5nmXP7a8AgAAsEoXEd/uQakPJQAA&#10;wMezzHC3sty+fSjPi6HX3SdLc43IqONb3PcmeTG/RAkAALBOLvLVrSw35a7ts1yXOX4xH8yTUUpG&#10;GYs7y/g5akYtGbVG1Dsz4HQgTxkHAAAAb5fLQ1Yz5ww3j/Fz7TfKcu382/wzAAAAeDQCJQAAAKt0&#10;MfUsiTwvl87312MLe8wJAADwaC5bheS87fVWptuic8hyzm4KkzGFyjhvwD0/uPnu/ndY/KMESgAA&#10;gFWmPJUxZ7hbeW7LQNnmQ1teAQAAWOXch3K6fmtsYY85AQAAHlHeuOZXPt/7rGY0fSjbjpQXu3AX&#10;z7//LfLiBwAAgLWWee12ntvoPJxFfuzmrbTz3tq43Gtbcu4bmSW36IV5MV/qQwkAALBKjrWTc54r&#10;Td66lbs2yHKRMc+vhhIAAIBVBEoAAABWGWoo562uw9LlvNW1xHmJNHbY8pq2vAIAAKzWZrl8fbvr&#10;LlteS0Z3jnNt6WZEXJRvbnuETu4wJwAAwKNpj8hZHsezV5abrhlqKAEAAFipu9mPZM++Jcv5LFAC&#10;AACss8xssfi8dfa61Yfy+jl542rLKwAAwMeSTVa8vo8dslw7azc2oTxXcU6H8kxjz0N5xmJRAAAA&#10;3m6Ic81Bq/MhPHF10GpEbH4ojxpKAAAAVhEoAQAAWKW77Fky1lBO/UtujC3sMScAAMDDmba6Dh8i&#10;YsxZcSPLbRC95i2v45xd89zLURYjxusGNZRX8wMAAPB27SmvU77KxbXNXVtkuWZecQ4AAIBVulsN&#10;Q87Hyi4bfGgbAgAA8FFcbHVtPt/62eZ5i7YhV30wp2LKyJu1lJu8hBpKAACADUw1jU2MbHNcU0u5&#10;Uw3lOWO2qfb2+qQVSgAAgI+kzXMxZ6z3WaFUQwkAAMAq3Xz6z60TXtv7Gtue8trODQAAwNt9T5Zr&#10;P2+V5cbRnRcsX9/muteW19hwTgAAgEdznede3/S6zfMWh/JcvMn5WKDbvSm3yn57zAkAAPBo8iv3&#10;75DlbDgFAABglatTXr+18XUL7Wy2vAIAAKz1ep5b5rptnzbM3w3XnNtPZkZkGb8rY8+SkpF1GFsc&#10;yjP3RCnDAAAA4O0yIyLyIssNI5vrmLs2ynKR5/m7y9+GGkoAAIDfk2+dhxOxW5ZTQwkAAMAq3Tmo&#10;LusnY/F5jxpKbUMAAADWWzby2P88nPZp3UX9ZIwroVON41xXmfPY5CWa+baaEwAA4NG0R+QMxY2L&#10;A3l2yHLRZERbXgEAAFhFoAQAAGCVbjpmdl4eLXm5zXXROmTrtiGhbQgAAMA6Y6nikOXGNiJNy5DY&#10;s21IZnTnlpSxKK/ct5DTkTwAAAD3WdZQLioor45dvf95y0N5prf4nh6U+lACAAB8HMs+k++c5dRQ&#10;AgAAsErX9pu8OG725iKpPpQAAAAfR7sJdbq+Tx/KiIzuat6vLZHa8goAAPCxLLe7fu1+i2c1o2tn&#10;Pq9FLg/oieY3W7yDFUoAAIB7Xa4XLveX7rtCmaGGEgAAgJUWp7zmeZQ8fzf1ityoD+XlM6xQAgAA&#10;rJL5SpYbr+3YLMvFPOe5hvJWXaMaSgAAgI/re9qF7FlDeWtP7Wv7bdVQAgAAfFzLfLVvDWWqoQQA&#10;AGCdcw3lkrYhAAAAH99reW667ts25Pp3N/7eq++5wTsAAACw0reOwonYNsu1z7DlFQAAgFXmU16H&#10;E2aH42VzPHY2mxHT7zcwzxu52ZwAAACPZohT55YhU667HNtmuWieYYUSAACAVbqp9+V1oo3IsVll&#10;lvFo2LpNM8w5KTdzAwAA8FZThjvvOs1ymbfm3LVRlosxK2axQgkAAMBKAiUAAACrdNOBr/OxsvPW&#10;1+nQnMvCyy0si0QBAAB4u/lQnunA0zzf75G7lofydOfeJOdOJZd/Dj91/m6Dl1jMDQAAwBrnxcHr&#10;+zZzbZO8zrMM89ryCgAAwCpdRLSLk98eW9hjTgAAgEe0zFXvmOW6yw2u502v7cLotOl12y2vEba8&#10;AgAArNeWL76e5bL5e/c+7/KJ3atzWqEEAAD42L5nZXKvLBfahgAAALDS0DZk6BfyfWMLuXgmAAAA&#10;K2SzYtjmtsV1pyzX3Xid5iDY/VZJl88CAADg7b52Js+t39/7rHbOGzWUTXpdJlorlAAAAB/HtDI5&#10;rVROX2bz3Y5ZTg0lAAAAq3QRt7e07n0wUPsMAAAA3u5Whou4zlz7bXldPv1rBZTahgAAAHws32oX&#10;smOW65bftne3frZ5h5yvW80JAADweHL+s01tl9f9spwaSgAAAFbpbi6FlnG09xERtRn3WD4HAACA&#10;t/tanluOHbJcd72t9rXNrra8AgAAfCR5cffaZtf9slx32aNk0afk1tjkLfShBAAAuFubp+ZM+Uqu&#10;2+p5+lACAABwr275xdf6luhDCQAA8PG8Z9eQ9tpdzZzNX5mWMtvX2OJNcjk3AAAA6zVljO19W964&#10;yWMuI6UtrwAAAKwiUAIAALBKNy9Y5vVO1D0Peb1YjQUAAGCVi12usX/DjumaaYUSAACAlbrMHFPm&#10;edlw+i4vPg9jCzkuhZ6fDQAAwFtNWW7e/JnXGW7zLBcxz2mFEgAAgFUESgAAAFbppq2ul8Wa7dJo&#10;7LblNTacEwAA4PGMZYQX+S1seQUAAOBjEygBAABYpZt6lcxbX+N8wmtmnq+7nPIatrwCAACs1J7y&#10;OjWknLt17JXlwpZXAAAA7tRFxLhUGPNBOV8dW2gO5dGIEgAAYK0mW40fz/djyNs6y01XK5QAAACs&#10;JVACAACwStd+yPbarI7uskq68ZwAAAAPJ5sc907Vi/M1rVACAACwkkAJAADAKt3FNtepf8l4bbqY&#10;XNzd63JGe14BAADWuM5xeXXdMnctn9Q1yfH7xjZvsf2cAAAAj2iZq/bOcs0zuutVyVtZ9jL33v8O&#10;VigBAADut0xrl7kuYs8VSn0oAQAAWKm7+ma5JGrLKwAAwMd0a6tre7/zllcrlAAAAKzSDY0pc2xM&#10;uaiezPOIjOG6gXa+reYEAAB4NHNF45yv4iLH5ca5a5pnmtMKJQAAAKsIlAAAAKzSDXtPI+bqymnr&#10;69UYv99CO58trwAAACu1eW4c2Vzbscnj8ny15RUAAIC1BEoAAABW6W61Kmnvl99t4dbzAAAAuM+3&#10;Mt0W87dzd19tfLlnM8ytUyoAAMCjeUue2+F53XSXzbdzL5PmJ5rf3P8Ol08AAADg7a53f54zXd7I&#10;dPc/7zLLqaEEAABglS4ibi9/vseWV0WUAAAA93ktz03Xvba8hlNeAQAAWKk732YTXpc1led9sjW2&#10;CLeXe3oBAABY43Ip8jLT5UXy2iPLWaEEAABglfMK5WuNJ9VQAgAAfEw/uG2IFUoAAABWESgBAABY&#10;pbv8+NqaaLuuuU0ppz2vAAAAW3ttr+s+Wa77ag/KW++0BTWUAAAA2/jeOsodntXdeu7XvtuKPAkA&#10;AHC/7zmPZ68sp4YSAACAVYYayu9tGWLLKwAAwMdxazvp17adbvk8bUMAAABYqxsC5mV0nf5sf2L+&#10;zTaWcwMAAPA2bZ67neS2z13tnFYoAQAAWOW6bch7HTWrfhIAAOB+y5rJr91v/CwrlAAAAKzSXe66&#10;fb2KMubvt6GGEgAA4F7ZLEC2ye12ptvqiWooAQAAuMt1H8rlZ30oAQAAPqZlH8r3yHLNc6xQAgAA&#10;sEp3vr0VX2993oolSgAAgPvdymyvZbotn6eGEgAAgJUESgAAAFbprlY+c3G/VzNMO14BAADu970H&#10;8+zwLCuUAAAArCJQAgAAsEq3XP18bZU0Yq9zgQAAAFjjVsXi1zLdVs+cRvfqb27VTqqhBAAA+Di+&#10;VTe5Zw1l2vIKAADASgIlAAAAq3Q5rlWeV0HP37Q/599sYzk3AAAAb1QjIs9ZLpqUdSvTbaGd0wol&#10;AADA71mtUetwjahDyKzv82iBEgAA4HeqzsGxXlym+7pzsuy+/Vf2tfc/EAAA4K9V7fuomVH7Oox6&#10;Hue/tN/zf3igBAAAYJ1ahy2ubZC8yI87r9/9uEA5/qOzZkTEHyLi0zj+JiI+N9/9HBE/xbA9t8RQ&#10;aWqrLgAA8IhqRNT//l//23+utcYf//aPEZlxOp6iP/XR93VYtXynVcruuhNme7/sgrnRyUA1InKY&#10;t0bEP/75H/+p+9zFoTvE558/R/epi88/f47Slfj0+VN0n7rIksOIjMzc9HUAAAA+tKlEcgyJ/+bf&#10;/m3UvsbxeIzj8zFOx1Ocjv0YLOsQLGvMIyI3DJXnnPjDVihr1OHo2uXybF+jP/VxOp0iIuJUThEZ&#10;UbJEluE83DlQAgAAPJB5i2tfo6999FOIPPbRn/pzHeV4PZ/Vs88S5Q+toZzSda1DiIyIOJZj9LWP&#10;yCFMnk6nOLwcInNcmRQoAQCARzWe3DoFxv7Yx/F4jP7Ux8vLy7A4N25/XYbKPXRXu1ojdt/xunxO&#10;nX5qjb7vI04Rp+Mp6qEOv691CJRlatdpyysAAPBAFiuNc6DsxwDZ92MN5Vg/2f7kGCq3yE+LKskf&#10;e8prk66nBB0RUfoSta+RJaMcSpRSLlcmBUkAAOARtbWUNeYgWfsap9NpLh9s24j81bYNmeoopz2+&#10;UYb/IZPsh9/12V8EypQoAQCABzSvUDbtQvpTP1/7vr8Kk3vVT0Z8kBXKiCFIZj0HyHI6r0rO9ZMT&#10;eRIAAHhEbSeQ5nDTabVyurbf775C+Vr5ZNy431xtn3H+B9cYVyozIzKjXuRJiRIAAHg8F6uNTQlh&#10;RET0Q81k1BpZz7/f6SicyPjRK5SjqWh0WqHMyIj+smZSiAQAADirUa9qKq++29mHCJQRcbH9dQ6X&#10;uf//AAAAgN+9tlbyHWPUxwmUk+n/QZ6TtdVJAACAa8stsO/tMlDeKp7cvYjy2/Y8lQgAAOCvwnvk&#10;tUVeLO/wSAAAAP4KCZQAAACsIlACAACwylhDmU2pZI6fc3HncBwAAIBHl82PFUoAAABWESgBAABY&#10;RaAEAABgFYESAACAVQRKAAAAVhEoAQAAWKWb7859Qy6vt74HAADg8SyyohVKAAAAVhEoAQAAWEWg&#10;BAAAYJXvC5TNPtlUSAkAAPCQcgiFs6tAmTmMyIjMG+GxPaQHAACAx7DMgjmd8vqVgJiZkZFRx9XJ&#10;GnX8XHd9VwAAAD6OabfqsEo53DdtQ3IIj9MoJTL78T6j1Ii+juGyVltfAQAAHsy0i7WUjFJKdhGL&#10;lcs5VEZkyXlEP3yOiIiaEdUKJQAAwMMYc+JwO+TGbqiXnIJjiVIy+lKiHA5Ra8Sh66PWOqxKnkpE&#10;1AhZEgAA4PHk8Ec5ZBy6Q+T/+V//+z/8v3/653//o98LAACA349Sysv/BxeBktVi/XXUAAAAAElF&#10;TkSuQmCCUEsDBAoAAAAAAAAAIQAfdzo7OicAADonAAAVAAAAZHJzL21lZGlhL2ltYWdlNi5qcGVn&#10;/9j/4AAQSkZJRgABAQEAYABgAAD/2wBDAAMCAgMCAgMDAwMEAwMEBQgFBQQEBQoHBwYIDAoMDAsK&#10;CwsNDhIQDQ4RDgsLEBYQERMUFRUVDA8XGBYUGBIUFRT/2wBDAQMEBAUEBQkFBQkUDQsNFBQUFBQU&#10;FBQUFBQUFBQUFBQUFBQUFBQUFBQUFBQUFBQUFBQUFBQUFBQUFBQUFBQUFBT/wAARCABYAO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sTW/FWj+HCn9paja2Of9XHLKEd/91f4vwrlrv43+FbaQQxXklzNj/VQ2z/8AoTBV/WrUJy1U&#10;XYnmV7X1PRKK8bv/ANovTLRcQ6bN53pdyxx/+gNJXMX37SupDPk6bokGf+et/NN/46Ilrqp4KvU1&#10;UTGVeENGfRdFfLk/7QfiuccanokH/XLS3/8AZrmvGPiV411fxZqQm1L41aroMA6Wem3SWCD/AL9s&#10;u7/gW6vQo5RWqytKVl6N/octXGxpxvy/iv8AM/QktisDU/Gvh/Qx/wATPX9LsP8Ar6uo4/8A0Jq/&#10;LrWNO8AXP/Ia+KXiHVv+u1+8/wD8VXnt/feH/Df/ACBb3RPEsHmf6nUfC8O+P/tq33q9ulw0qmnt&#10;H/4A1+LPKq50ofZX/gSf4bn6p6t+0x8KdFGLz4h+HR/sxahG7f8AjrVyup/tyfBTTRz40juD/wBO&#10;lhcz/wDoMdfmU/jibUrbyf7M0SCD/pz8OWf/ALLF/wCzVlXNjNqX/MMl/wC2Nh5f/oO2vVp8KYZf&#10;xZy+TX+R58uIJ/Zj+D/zP0luP+Ch/wAH1ufJt7zVb4/9MbDyx/31Iy1Paft+/DrUh+5hv4P+vuW2&#10;j/8AQZWr8zX8Mzf8+U3/AG2i/wDiqpvY/Zv+mH/fEddT4Zy9faf3/wDAMZZ9V+z+X/BP1Etv22/D&#10;+o3Pk2Ggahe+s0MiPGn/AHxub/x2s9f224Tc+TN4OmsIP+e95rEEf/jv3q/Lm51zTLf/AF2pxQf9&#10;dZUqjL4t8NQHE2s6eT7XSVm8hyuDtKa+b/4Ilm+Okk4xfyX/ANqz9R9Z/bngtB/oemaI3/X7r0cf&#10;/otZKx5/2+Ye0fhof9xSb/2WL5q/Mq38X6PcHFnefbj6WkTzyf8AjqtWzapql1/x5eGfEt//ANct&#10;CvJP/adZ/wBl5JD3Z1I3/wAX/BNVjczk7whK3p/wD9C7/wD4KCTW/wDx52fhSf8A666rdR/+g2zV&#10;2Gi/8FAfAN1olnNqbeRqpT/SYbSXzYI3/wBmQqrMv/AK/M+Twv4zFvPeH4deNvIhjeWWb/hHLlI4&#10;41Xczs8irWP8PJtf+LfiO40Dwb4U1vXdchge5lsovJjkSBWjVnbdIv8AFJH/AN9Vz1cFw/a3tUvR&#10;v/JmtPE5u3/Dv8j9MdZ/4KO+EtO4stGlvvf7VsX8/LrOs/8AgorDqd1DZ2fhrQ7eaaTyov7R8RTQ&#10;J/wJvsO1f++q+MI/2YPjxc/6n4RX4/67azpsH/oU9Znhj4CfFnxb8SNV8DQ+GdJsfEenW/2q6h1H&#10;WU2Rx/u/4o1bd/rFrH2HD0U7Sbf/AG8/noae0zhtNxt/4D+p+hl5+1Z4stv9dpvgOw/66+KJpP8A&#10;21Wsm5/a71m3+94h+HNl9bqaf+UiV8S/s8/s1+Mv2hrfxT5Gp6J4bm8O6s+j3UN5FNP5kiru3rt2&#10;/LXonxC/YK8WfDf4b+I/Fl78RdE/4lFhNffY4dBm/ebV3bNzXPy7v92uJ/2HDS7b8ov9WzsSzOWr&#10;il6y/wAkj6c8Pftr2WnXM/8Awk3ifwpfw/8ALKHSYpoHj/3maSTd+C1rN/wUE+HNt/r5/wDvz50n&#10;/tKvya8GT6z4k+KOleE73U4YLG82ebeQ2qb44937zbuZl+VdzV+iFt/wTS8J4/034i+LJ/8ArjFY&#10;Rp/6TNXPV/sWEnzKd+y5V+ptBZm42jyfNtnqC/8ABQ34UAHzTqxPpDZM3/oRWvS/g/8AtMeCPjnq&#10;Op2Phi6u3vNOjWWaK8tngPls2N65614LZ/8ABOr4Z23+u1PxZf8A/XbVEj/9FxLXkf8AwT8MPhr9&#10;qjxz4fhlm+xQf21ptqJ5PMcx2+oqse5v4mVI/wBaw9jluJpVPq0ZqUYuWrVtLA6mOoVKft3Fxk0t&#10;E76+p+mlYHjPVf7D8Ja3qbXEVk1pZzSieY/JHtVtrN7V8u/t4ftqz/s4abpnhTwdBDqvxN13mxs3&#10;BkS0hYlFmdF+8zN8scf8TBv7uG47xz8MZfhPbeHbLxv8SvEPirxf4z/0TXNY12/8u0sLTzIZLj7L&#10;Av7m3Xcqr/F97738NfORXM7HvHzTruufFL+zIdavfFnhPXbi7/eyQ/299kvd/wDtLMqru/7aVwqf&#10;tJ+JtFupxqdnqHnxfupZvK+1x/L/ALcbNuX5v/Hq+otY+En7MP2nzrz4majP/wBMYb9JPL/792zV&#10;83/tM2Pwz8JeJLGH4c+IJtW0OawhllmmleTy52kk3Ivyr/Csbbf9r/vn6jC5riI+5KSa84r89DyK&#10;+XUJvmV16Sf/AATV039oK98SabB9imh8+aTyv3MT/u/97cy/NXYTfD34y6l4bvvEE3+gaHZx+bLN&#10;/q/3f/Af4v8AgVfNnwd8Ww6L41g1Ky8NXfjOezu/t0mj2dq8/n7dqruVfm8vavzf71fYfjP9sr4w&#10;ePvAHiPTZ/g1qGhaGbR/tN3NoN/st4Nu5n81tsa7dtb4rPaqcYYdJaK7S6+V7/8AD3XQwo5TT1lV&#10;beuibe3yKHwx/ZQm+KPw4n8ZeIPixFoWlWc7xXX2uw8xIPL2tvaWSfav3lry7xF8N/BpuZ7PwPrP&#10;iHx2f9V/b2oxW2m6X/teUqx+dN/wH/vqvPdB+JN74s8NwaZe3s194Os7976LTf8AlhcXbKqtLL/z&#10;0VVVdq/3t1eh6fqniXxt/aln4UgixpFh/aep6ld7/IsIPmWPcq/MzSMu1Y1/us25V+au+gsS8Msb&#10;jsRJQeyTs322tv07nBWlh1iHhcJRi5rdtXS7/wDBLH/CCeH9EtoJtT/f+TH+9/evGkn+397dS+Gl&#10;n8eXJsvhr4Gu/GVwDgy6TYb7WM/7d237lf8AgUleifs5+Dfg0bb+0/i/Pd+K/EfmPLFDq8TyaVHG&#10;v3dttH8rN97/AFm7+GvuS/8Aiv4M8N/C7/hLLK9tP+Echt3+y+T+4SSRd22KJW2/N8v3dtcmK4hr&#10;35KMbW6vX/gfmb0Mmp/FVfyWn56/kfmh+0D4H+KXwK03w5qfib+ydJ/teR/Ks9Ol8+ePbt+823b/&#10;ABfws1fXvg/9gfwnqWiWN7r/AIz8Ta79st0l8mG6S0g+Zd33drN/49XyX/wUB/aZsvjJ4J8K/YtG&#10;l0m+0i/m83zpfMSTcq7dv3f7tfRusftwf8I34b8EQ+DP7J8SQQ+HbC51Pzt/7uRo13IrKy/Mq/e+&#10;997/AGa8Gti8bWaUqjvbvZbtbKy6Hr0sLhqS9yC/P8XqZvwE/ZQ+Fvi3x/4/svEHh+bVoNIvPKsf&#10;tl/c/u/30i/wyru+VV+9X0VbfshfBO2/5pn4en/6/LXz/wD0Zur5j/Z7/aW8P+ANb8ceIPFs0uk/&#10;27J5tjD9leTzJN0jMisq/d/eKu6ub8PftufFi5uYIf7T0m/86T/U/ZU/74+Xb/erlq05Tldbaflq&#10;dMZJLY+zH/Z2+Fmiabff2Z8OfCek+dbv++s9Bto3+7/eVa+Lf+CR11Dc/wDC1NGmgin+x3Fncxfu&#10;v7zXUf8A7TWvSLz9vy98N3P2LxN4ZtJ/OjeLztOleB4/4fm3bv8Aar4u/Y9+PWtfAHxr8TNU0yyt&#10;L63m8n7TDd/9fEirt2/9dGrFwfs/O/6M0unI/QH9niSG5/ar+O83/PG4htf/AB5l/wDadfTl5rMN&#10;t5EE17FB53+q86Xy/M/3a/Lj4Xftrf8ACt/H/jjxN/wj8V/feKLtJZYftXlpb/vJG+X5W/56VW/a&#10;l+Pep/EjxtY/2nZQwQadaJFFDab9n7xVmZ23fxfMq/8AAa3xTjUqc0XpZL7kkZ0ouEbPu/zP048f&#10;xw3PgDxHDezfZ4JtMuYpZpvuRx+S27dX5Z/8E7tXi0X9s2/N5eRQDUPDtzDmWTy/+fVtnzf9c6yf&#10;AHxh1nTvCXxGhs7y78jUdM8qTzpXk8xJJo933v4v9r/aavnl9Vm034sW95B5Wfsif+g0krYeS80/&#10;wkW/jifuP4h+PfgDwl4tn8M6z4mtLDVYdnmwzb9ke5dy7pdu1flb+9Xyd4V+O/hnwT+1X4/8WanN&#10;d3+lajH9lsZtOi8/zPmhXf8AeX5f3dfJfxd+Jv8AxX897NrNpPPNb20ss00qf6zyY91c5YfFPRv+&#10;ES1z7bqWn/bv3P2H978/+s/ebdtY024qSXVWNJRhJq/Q+wP2K/jx4U8FePf2g7O9uJoBd68+uWA8&#10;v/XwNHM+z+6rbY1+9/eWup+OX7Xvhn4tfBPxV4T0yy1Cw1zV40tYvO2bPL8xWkdmX+Harfw/xV+c&#10;vgbxP/xX2q3sE83kzSW3+ptXn8zb975VWu08W23iDxJ4tvr3w/oHibyJrt/K8nQrmNPLZm2/w/LU&#10;1WlUetrsIygo69Dl2gn0X42aHD+68/8Aff8ALX5PlWT+L/gNfop4b/4KAanonkWXiDwNLq3k2/8A&#10;pWpaddf3f45V27V/vfe2/wC7X5/wfAv4o6l4sh1OHwbq08GnR/vfOlhjePcrKv3pF217D4P+CXxS&#10;tvPm/sC0gg1e3m0yL+0dZSPy/M/ds7eWrfKtZwmq9Z0lLmmtWuq6PT10IlWpwje6SPtiw/4KFfDO&#10;5/10GrWH/bKGT/2rXzj+wZ4ih139rGLWLI4sdY1LXrmI/wB+OSS4kX/2WvLNE/ZC8Z6lbT/bdZ0T&#10;Sfv/ALn99O/y/wDbJa9u/Y8+Dv8Awp34+fDSym1P+1p5o7+L91Fs8vbbM2/7zf8APSvqMrw06dPE&#10;VJxaTpyt91/0PCx+JpVJUYQkm1OLOl+L3wN1jXP+CsPw68Qazpst/wCFdRCX1jdyJ+4jksbKRvKz&#10;/eWeNZNv+3XsXxT8DWXx1/ah1TRdZ87+w9C0BIv9El8t/PkkVm+b/dZf++a+wa+ZvBN3DbfFr4qa&#10;zezxW8H2iwtfOml8tP8AVt/E3+01fN0m43a3se9ZNpM89+J37Nnwa+E3w38VeLNT8P6hPY6FYTX0&#10;sP8Aak2+TavyovzbdzNtX/gVflV4c0rUviRdeKtZGbeDTrCa+8n/AFiR7pFht7dd3/TWaFf++mr9&#10;svjl8Of+F2fBPxV4MhvYoP7XsPKtbz+DzFZZI923+Hcq7q+FfGn7Pf8Awzz+ypocGs/6P4x12Sw0&#10;zU4fkkSP7PeahqXysv3t3mRr/wBsVralz4irGnJ3u0vvdiJ8sIuVtj5s+GP7QPiz4FeJNcm8GTSw&#10;TzRw2P7mWH95HH97d5it/F/6DXoXjz/goV8bPG3hvVdF1OHTrDStRtHtbqGGw/5ZyLtb5mX5fvVh&#10;fC/TLNvAEF7cQ5uLud7mX/tpMzVqeIfD/wDwm3iTSvDP+o/tfV7a187yv+Wf+sb/AMdjatJy9vWc&#10;4vd6ffoJLkpq/RHK+E9Hh0Xw5Y2Z/wCWSJ/9lXf/AAf+Ies+EvBOuf2ZPaQQeLpJor7zokkeS0Xd&#10;HGnzfd+X/wBCr13Uv2afD+m20H23U9Wv/tlx9l8m08mN/m3f3lanp+zL8J9F06DztG8WXE8O+L7H&#10;Nf8An+Xtb/gNfcZwoYmFGjRklGN9/kl+B8llMKmHqVqtWLblrom+rvt3PNPDfieyudbsYdZvbT7D&#10;DI/m+dKmz7v8VcT4t8cWWpf6FN4g8ixh2fZYftX7iPavzbV+7X0h/wAKW+EHhvUvJvfhnqPn/wDT&#10;aJ5PM/21/e/NXT+G/CXwmudSg0yy8GQwTzSeVF52lv8A+hNuVa8KOXbv2n3JP9T3ni2/sffdf+2n&#10;57/EWD/hJNE8myvft8/2jzas6I81toljD5N358NukX7m1/urt/ir9O08D+E9N/1PhnSYP+uNhD/6&#10;Ftqtc+ILLRP+PKyh/wC2P7uubFxwWApvEYus1Ha+i+7cj6zVm7Qir/N/5Hwrquq+IPEmm+HLLTPA&#10;2uXEGkW7xedNEn7yRm++u1m+WjR9D8f22pWOpw+BpYPJkSX/AEuXy/u/8B/2a+zNb8aanc23kw+T&#10;B/z1/wCWnmf99fw1wFzY3upXP2Lzv9dJ/wAA+b/Z/u18biM/y91YUcApVG2lrpv20WvrbyNHLExT&#10;cmkvR/q2fN+q+EfH/j/UvO/szQ4J/wDptdf3m/2mX+9Vrwz+xj8TP+Jre2Wp6JB/aP72X/lp5m1m&#10;b5f4fvV9PeMHm8JaJpWmaZ/qPn+1fc/0j7v3v++q3vhv4x/tK2/syaHyJ4f++PL3f+O7d22vpqNW&#10;isasDiYpS5drS+K19HzWaS02Rw/WKzjzqeney/yPnPTf2FfFmpW0E2s+OIdJ87/ljFYJ/wDE7d3/&#10;AAKunl/Ygg1Qz3us/FfW9Un8z7LiCJIP3iqqqm7f/u/w19Aar4S/tLxtfan4mmu4LH7RYf2Z/pXl&#10;wfKyyfKv3WZpN3+1Wbf6d/xSXiqDQJtP0nydX821h8qH/R490PmS7W+VmWORW3f7Ne6qNJJRUF67&#10;/mbpzt8b++35WPnzUP2MdA8Oal9inm8Tat53/T8+yT5vl+7XW+Df2M/hDNdC01eKLT9Xlt7m6itL&#10;uOa78yCFVaSX5Zdvy7l+9Xo/jCxm03UvDn2K9mnn1e4topf3v/LCzWS4aX5f+enmWtaSeJrLwl/a&#10;up61N5EH2C5tfOhtXkf98u1UVY1ZtrM1fCY3EYTC5gsLXryUp7RVopLpdxSeuut/VnRTjO0Zbrzb&#10;PMtM+A/w1h0641rTvB2inw7Fs8vU9SsUSS43RwyfLFJ93/Xbdv3vlb/err7DQPD/AIbuf+JNpnhi&#10;48mO5l/0SJJPM8n5ZE+Vf4W+WuDv7vTNS8JfDnRr3TLvVv7OuH1O686J/I8treNVTzW+7J8rL/wK&#10;uk0Hxb/wm3jbSvsWjatbwWn2y1/4mMVtB/rpFaOKJYWbavysq/7u6vInh8Djeau6k3ZJ8ntJO95O&#10;9tb3t2elloypSdPd28zVsNY/tLz4LKf9/DJbReTZ2ryJ5k0ayL/wHay/3du6i51z/iZeFYfO/cTW&#10;95LL/wBdI5IVX/x7dWVDaan/AMI3qs174ZtP+JvfvL/Zt5fzRpH5e2NUWWH7yqsMe75drVW03Q9T&#10;/wCJH9tgtP7KhtJraL7HE8fmSNIskm35vur/AHf9qvvMLwtgaCp1sNRjzx5bSbbvaSk+r103W1+2&#10;h83XzOmlOLm7u+n4HbW1rrPi25n0zRrL7f5Oy5uv3qeR827bubd/st937tdVpXwB1PW/Ig1nU7SC&#10;x8z/AI89O3yP8v3f3rbf/QazfhR44svCWt+OL399cWMNpZyxWf8Ay3k3STL/AN9bdtdton7Rnhm5&#10;uZ4damh0K+hkTyofN8x5I2VW3/d+9/s16uNrwo4icEldpJ3WrVvO6/A6sBlksTh4V5Xl89N+x57r&#10;fhzTNE8JQazD9rv77+2n0zztR+55f7xlfb8q7vL2t/vVznwIsYv+GqPAX2eHB8u/8zP/AF7N8/3d&#10;u6r3i2ey1vwloemQ/wDLbXry+lh/6ZraKv8AF/12Wqv7Ltr/AGb+0t4P8/obC/ii/wC/e7/4qvDl&#10;meFq4inQrpuu6c5J3drSjJNWWnR6+RWKwU8PjFGkrU+aOno0z9Dr+/g0y0lu7yeKCCIZkmlOxEFf&#10;mj48/aF8Ga34t8R2Vl4ginsdRu/3tnNK8H2ja3y7om2/Mtfo94ttbG68KarFqUEV7Y/ZHMsM0XmJ&#10;Iiru5X+Kvwt+JHw5hudSn+xeVPBNJ5v+q/75f+7XNh8LXxKl7GN7bn0c61Ojb2jtc+mdN8Yw+G/9&#10;N8P6nd6Tff8ATG6eNP8AvndXAftA/FTWfEmiaVpmp6zd6tB++uovtkvmeXIq7d//AHyzf99V8x23&#10;ifxZ4Auf332u/gh/1UM0r+X/APE1sQ/E3/hZGt6Vo3kfYJ5o5ovO/wBZ5e5a6MFCdPGUozVnzLTr&#10;uZ15xlQnJPSx7NZ/Cu9034S+Dta0zzr/AM6wtpbqGGL5490at/wJav8Awo0aG5+Nngf+0/O/cx3l&#10;/wDvvv8Ayw+Wv/j0i0ab4O+JltptjpkPxGtNJsdOt0tYodOsP+WartXdub5q7D4XfCC98N+Nv+Es&#10;1rxZqPiW++yPa/6ZEkaR7mVvl+b/AGa78NlWLhUhKpCyTXVf5nkV85wc6coUp3duz/yPZviprk3/&#10;AAiU97++g+x+T++hl8v+LbWa7/2bqUEP9p+Rff8ATa6+f/f/AL3/AAKq3xIg/tL4b+I4Yf8AXzWj&#10;+V/10+8teepo/wBpuZ5r3xnafYby3T/iW2dr/q49397/ANC+aunOqv1WNO0d7/oejw9bFKo5Pa33&#10;ans2gyXviTUvttlNaT6rDs/0z7V88caqv8NcZ4w8R6ZpupfYptZhn1yz1O2/0OH7/wAtxHuf5V2r&#10;/wACrNufjF4f8N6bPN501hPNG/7mGJN/y7dqbll2qv8AF/wFq8B1f9ojw/4TuoILLQJb6Dz0urrz&#10;tkj3G1lb5mbbJt+X+7/e+9Xz+CWMpVY1qnuw5k/estLra/T0TPocVXwjjKlF3drWV306tbfOx91a&#10;3fTfZp/J/wBfXj9n411nUvDdjqcOi2lvBeSJFa/6U8jybm2r/CtRfD343+Gvjrpt9e6NN9nntI/9&#10;J02b93dR7v8A2n/tVV8PX0Nt4I+HMN7NFBB/adh5s00vlp97zP8A2Wvaq5JQzatLEY9KVGPLyJN2&#10;0u5N2et3ZLyXQ/PHiqtGSo07qbdvv2OqtvB3j/Uv3039nWEE3/PG1eR//QttaSfBbWbn/j98QahB&#10;/wBcYoY//ZW2121tJealqXkw6np8Fj9rtoovtlq8j+R5bM27zG/5abVVWX7rbvvfdrbtvDE2m22l&#10;Tan4m8jzt8vk2drDB5kaw7mT7rN8v3vl/u14GHWGw9RVcHh6cLeSf4vX7j25YNThy1pylf8Arp+p&#10;4D8RfhlZeG/7Kh/tPUZ57yR/+X/+6qt/yz/3lrV+G+h/2bqX2LyZYP3cP7maXzPMkbzF/i/i+78t&#10;bHxISa28SeALK9vZb/7HpE11LeTS/PJPItu29v8Avltq1QsNS/tLW9cm/dQeTb2cX7n7/wB2Svuc&#10;PRljuTGV3e8UrdE1Ju/r2tt8z5LEuGCqyoU+mvysjY1XwdpmpeLYNTvb3Ub+DTrjzbXTby68y1t5&#10;P7/lf3qZ4G+GXgDUtS8R6NrWmQzwQyWd1FDd3T/6yRZN235v+mf3auQpD+48m8h8/wAt5ZfO/wCW&#10;e3+D/erzTxO+p3PxIgn0yaGCeaw83/TN8ifLIy/w/wDXZv8AvqtsVTVPD1JR3t+qO7L6/wBYxUKc&#10;npr59Ge2WfwZsrnW/wC0/EF7Dq1jZ272uj2dnE9olnGzbmdvLb5pG2r83+zVD4heAPD+ieEtc1PT&#10;IbuCezt3lim/tS5k8uT/AHWlrlfD3ifxNptt/wAhm0uPv/vvsr7I/wDx7+GsfxD4th1vw3faNB4g&#10;mv76a3eK6ms/3ieY395Y/wB2q/Kvy/7396vmqM6tWSSg5d+p9TicPhqcW6riltdpfqXPG11pnhLR&#10;J9T1q9isLGH/AFs03+f/AB2vnCx/bU8J+FPFvnQaBqGraXDIn+l+akezb91/K+8y/wDfNW/2k/Ef&#10;/CW/HXwd4Zm/5BWnWn9pyw+b/wAfE8m7b/wJVVW/76rxz48aBZi20r7FZ/6dLcPFFDD+88yDbtX5&#10;f725lX/a+WvyfIslpww8cRilzSettktfLqdTjGTuj7e+IXxp0a50SfxnNew/2VeWCSxf8tPL3fe8&#10;r/a3fL/wKvkn4oftUePtSMGp6BpkXhvQ4dn2bzbVJHuPl+V2/u7v93/gVcf401bWvBXwm8O+DfE2&#10;mXek65aXnm3Wj6tavb3UcEa7l82KTayq25WX+9W1458b6BqfhKeystSiv/Ot4YoofN8x49v3d23+&#10;L+FV/vV+w4/HzoKnQwrslGLv1u0tPut6nyuXZXCrKrXxa5m5SSvtZPe3m76nsnw2+Is3xi8OHxLN&#10;e3elarLsivorOXy4N8e7b+627f71Xr/wV/aWpfbZtZu55/8Ant/H/wB9f3q7b4Ef8E8fjF4J8NKZ&#10;pvDKnURDfGGe/mje0LxqzRSJ5DfOrMy/K235a9s0z9gnxhOv/Ez8c6TZN6WemSzn/vp5U/8AQa+h&#10;o4zKa2HhPGOPO0r6Xfboj5XF4fiShjJ08snJUk/d95Jd7WfS9+h5v4J8Dw6J/wATn7bLf/6P/rtR&#10;uvMePdt3fwrt+6tdJ8FAD+1F8OfJ6fZ9S/8ASdq9u8O/sSeGrO1EXiLxL4g8R2/ezMyWkH/kJRJ/&#10;5Er2TwT8I/B3w2U/8Iz4a0/SpjHskngiHnyD0aVvmb/gTV+R0cFOGYrMMTWU5RjOEVGNlytSSbba&#10;d1zNtcvzP0KUcRiFH2i5Xo273d01daLaysteux1l3ai6t5oJSPKlRoz/AMCr8X/HOgf8I34k1XTJ&#10;v+YddzWvnQ/8tPLkaNvm/wCA/wAVftVXyx8Wv2HtA8Z+ItU1/SJwL3UZGuLnTr2Z44ZJGbczRyx/&#10;ND/3y1fQYSpCnJuU3F9Gu521lJpJRTXW5+bGleGP+Ek1v7FDNN/x6TXX7mLzHk8td2xVX7zM21ah&#10;8Q+Ev+ES+w3sN7FfwTSJ/qfvx7l8xdy/7q12vxZ/Zu+Ivwn1KebWPCmoGxhuHlttYs/9Ig2fwu0s&#10;f3W2/wB7bXmU2vza3bQed5X7mP8A5YxJvk+Xavmsv+sZdzLuav0bBUswqSp1FiFOHXRbdr23+Z4F&#10;WeHUZ0/Z8r/X79j6B0R5tS1LyYYftE/z+VD5vl+ZtX7m7+Gn+MPGk2m+EtKmstTu7DxV9ofzbOz/&#10;AHcFvt/g2/eb/ebdXN6fqP2byJoZvIn/ANbXY2lp/wAJrdQXk2gXerT+tnE8iSf7yqvzV62ZYH6w&#10;rc7gu6aT/HTU/GMqzRUIypyinK/VNq2m1k9U0dl4e8TTeN/BOlane+T581v5V15MXlpJ8zR79v8A&#10;wH/dq5YfDLTNSudKmvf+J7fQ26Rfvv8Al3jVvuf7ta/hnwb8RNQ/c2nhrVbe3vI/Kl86we38v7v8&#10;TKu1flrudE+AHji31Qj+x82X/PWW6RN//j26vEq1cPRXK6kdNtU3/X5n2mGlicQ+aFOdpaPRr/gP&#10;8bH5q/tUfEL7T8UL3TNGh+z6Vp2/7LDD/ss0cf8A48rN/wACWk8NfBrw/qXhuD+0/On1y8t/Nim+&#10;ePy5P4v4vm/u1xP7R3gLxP8ACn4tX2k+MdGutJvAqRRTTD9zeIP+WsEv3ZI2z95f+BbWytSaH8aN&#10;at9Nh0yaaKDEf2b7Z5XmT/N/di/ikb/er4PM66xGLnJSvFaJ+S0P0vL6KoYeMWrPd+rK/wAANavP&#10;CPx00TyZiftb3OmXOP8AlunzL/6Eqt/wGvtbwl4f/wCE28E+HLKa9msPJt4bmKaHZ/rFj/2v96vU&#10;P2E/2CtG0z4YX/iT4l+GR/bniGSGXTbTUYcX2kWqZaNt2N0M8jMzSD+7tVv41r6x8NfsxfDbwrbW&#10;8Nj4cXZaxeVGbm6mkIT/AIE9a08fKjl1bC0pONSV+V2TSdrXdzzsXl9TEY2liItWja+r1s2fF03h&#10;/wATfaYJv+EgtL/yZLOX/TLB4/8Aj1kaSPc0cv8Aekbd/erV0fxxrNtbQQ6nZReJZ7Tf9l/s6/ee&#10;f95H5bfK38Pl7q+67D4W+DdOw1n4V0W3bH+tisIQ357a6dYhCuIxx6V83gliqLX1qpGoutoKH4xf&#10;6HqVaMpr3JuL9b/n+lj4KtfCmvePdb/tO+8HeILbyrBLW18qxm/h3bd25fu/Mv8AF/yzqHQv2a/i&#10;Xca3qs58NfZ7eXyfL+2X8Me/arf3WZtu5q/QCivrqed1qEFTowSS9X+p4VXIKOIm6lao232sv0Z8&#10;aad+yb44uBma80SD/t5d/wD0GKtu3/YqmudRgvtT8S2vnQxvHHFFYO4AZl7+av8Ad/u/xV9YUVz1&#10;s4xddOMmrPyX6pnThcjweEmqlNO668z/AM0fM7fsPeGdRuTPrXiXxBqoxn7J5sMdr/368pq6e3/Z&#10;D+G1vaeTLYahM2zyhKdUmTyxj+FUZV/8dr3GiuF43EXTU2rdtPyPRlgsPNtzgpX76/nc/Hj40f8A&#10;BLn42WPjS9vfC+tWvxA0uaTfbaje3/2TUYUX7qybvl3L93crH/dX7texfsff8E3vFnhLx1pnjn4u&#10;XlmzaPPHdWOg2k32p5LqP/VzTy/d2xNlljXd8/zZH3W/SWiuNtttvc7UkkklofNH7U37Cnw//alv&#10;LLV9Zn1Dw94rtIjbxa3pRj8ySPJ2xzqyMsiru+X7rf7Veffs+f8ABLr4efBXxrZeLNY1fUPHWq6d&#10;IJbGHUI44bW3mXlZvKX70i/w7m2r97bu2lftiikMKKKKACiiigAooooAK4XxB8FfAHi2f7Rr3gfw&#10;1rFx3m1HR7ed/wDvplNFFVGc6b5oSafloJxUl7yuamleAfDHh8f8Szw7pOnf9eljFF/6CtdGiYoo&#10;pOUpaydyIQhBWgreg+iiikaHP+K/BPh7x5pp0vxJoGm+I9Nbk2mr2iXcJP8AuSKy1y3hP9nX4VeA&#10;9aXV/DXw18KaFq0PMV7p+jW0Eyf7rqm5aKKAPSaKKKACiiigAooooAKKKKACiiigAooooAKKKKAC&#10;iiigAooooA//2VBLAwQKAAAAAAAAACEAZUTe2oebAQCHmwEAFAAAAGRycy9tZWRpYS9pbWFnZTcu&#10;cG5niVBORw0KGgoAAAANSUhEUgAABcYAAAHfCAYAAAB6Ygv4AAAABmJLR0QA/wD/AP+gvaeTAAAA&#10;CXBIWXMAAA7EAAAOxAGVKw4bAAAgAElEQVR4nOydy27j1tK2i6QOdhvpQTcyyHAPMgn2Pf7Y97ix&#10;J7mADIJu4HPgg0SR/AfmoovFqnUgF3Ww3wcgJK0TKXW3TT2pvIsIAAAAAAAAAAAAAAAAAAAAAAAA&#10;AAAAAAAAAAAAAAAAAAAAAAAAAAAAAAAAAAAAAAAAAAAAAAAAAABwSxSXvgAAAAAAAAAUcJ/6cegu&#10;fQEAAAAAAABI8IUDAAAAAABIcI8IPhqQ8wAAAAAAYAS+9AAAAAAA3B43fw/XdfCU4J2iuP2/0pe+&#10;AAAAAAAAkMbN34ECAAAAANwQV3fvdS2C+j//+c/VfTZL+eOPPxa/p//973/X8QeUmf/3//7fxd/X&#10;lcr4i38uAAAAAACfhau8GwQAAAAAuEIudt90Lnm9lpzOIYhT+d///of73Iz88ccfZxW2a/0HgXMJ&#10;+SuQ7hDsAAAAAAABLn7HBgAAAABwRs5675NbaOcU15mqma/2XvK333672mu7Nf7666+rlay5hH0u&#10;EZ9bvF9AsF/tnzUAAAAAQG7whQEAAAAAt8hZ7mFyie0lQnuOwD6XsJ4jn//6669F1/bjx48s7+33&#10;33/PscyH4c8//1y8xvfv3xf/g/ntt9+S1jiXtJ8r4OcK95yC/UxyHUIdAAAAADcHxDgAAAAAroHV&#10;7kmWyu05UjtVZucW2bHCOlZSx8joFNH88+fPpPf79evX5M/n8fER97kZ+fr1a9I/pMfHx+R/eN++&#10;fYuaEyPxYyV9rIjPLeBTRfscwb5Urq8s1CHSAQAAAHBx8IUBAAAAAGuwyj3GEsmdIrhjxXYuoR0S&#10;2T6BHZLWIWHtk9QhIb1UPj88PETNf3p6ihr3/PycdD3fv39PGR7Ny8tL9r//9/f3q4nEHz9+JI3/&#10;8uVL8FoeHh6ir/fp6Wn2ewsJ+5Cg98n4kID3yfeQcM8l2mMFe6pYXyLVVxLqEOkAAAAAyA7EOAAA&#10;AABiyX7fMEd05xbcS+S2T2jPkdmWxLbktSWuU4W1JagtIW0JaEs0h0Tx3d2dt//19XXR3739fj9r&#10;/uFwWPVe+XA4FPv9fnXhN+cch8Nh8XXd3d1513h9fTX7ff8hQBP5lqy3BH2qjLcEvCXeLeFuyfa5&#10;kn2JYI+R6ilCfa5MX0GkQ6IDAAAAIAqIcQAAAABkux9YS3SvKbgtuW2JbU1qpwhtTWbHiGxNXktx&#10;rQlrTVZrolqT0zFCWpPOllC22n/55Rdz/ePxqM7Z7XbmtVlzlrLdbm/i3rmu6+xicLfbmWsej0ez&#10;z5r3zz//mOfSRL7WFiPvNTmvCXlNxMcKeCnfY6S7Jto1yZ4i2C25bon1uVI9p1BPlemQ6AAAAADI&#10;yU3c3AMAAABgFll+z6fK7hyie47kThHcsXJbim0ptecI7ZDM5iJbCmwpr33iWgprKaXla01Oc8Es&#10;RXRIPmsSua7rSZu1zsPDg7qutsZms1HXOJ1OWe91rfPEkHItm81mkaw7nU5ZZZ92PdY5ttvtpP3p&#10;6UldV5Pm2vyQ6JfrSFEv+6WUl9Jdvg4JeC7fpXTnwl2KdinZcwj2GLm+VKrPEeohmR4j0i8o0SHP&#10;AQAAgA8KxDgAAABwe5xdeC+V3amiW5PccwX3Erntk9pzhbYls7nI5tKaP+fyeo60lrKaS2Y+R0pp&#10;Po7LYZ/slRJZG6tJ7vv7+9FrbV5VVZO2pmmS/o5payxdkyi/jOfMFeZVVQXnNU2TtLZcU5uvXe/L&#10;y8tkLSnD5Tyf6Odj+Ti5JpfzUpTzsT4Jz+dx+c7buXTngp0/t0S7rG7nkl1WtHPJ7hPsPrkekupz&#10;hXoOmb5UpF9IokOgAwAAADcGxDgAAABwXSz+3ZxTeOeS3TGiOyS5cwluS25bYjsktecKbS6zNZHt&#10;JHZIXmvS2pKzltTma3AxzcdwkawJY18/X2e/34/mhdayxvjGW3NC62y3W1/3QNu2Sf9Oy7JM/nfd&#10;tm2yZCvLMmpOXdfefk2kx4jw0BpyjhxzOBxG47n05mOtc7sxvJ+vwaU8l+GWXLeuxY3hazjxziW5&#10;69dke0iy5xDslli3pPq5hLqU6WuK9JyV6JDnAAAAwMcDYhwAAAA4L7N/955DeK8tu2NFtyW5cwju&#10;WLntHn1SO1VoS5ntq76WktvN0cS1E8M+ycz73DwuqXl/zHq8n4/jcpkLZC6HQ2LZN1Zek5TZcrwl&#10;pVPldug6Y4g5Z6zcZmtmEW3aeeXacowU7FJ0y/G+a+Vj+Tjezs/nzhUS5lo/b3MyXpPwvvU0+e7E&#10;uxPirl2T7bLPzdEq21MFu0+uu0dNqluRME6qLxHqXKaniPSYivQUiT5XoKdUoGcQ6JDnAAAAwJmA&#10;GAcAAADysbr0Xlt4p8puX2zJXNGtSe5Uwa1VbjvBHZLbUmyHpHaq0PbJbNkmBbZrt8S1bHePmqx2&#10;UleTtbJv6Tqy3ye3fWLbJ5alpA4Jde3cGpEye7EgX0uIh9bVqse1am9LXIfOZ0lueW5+ztC5XL/r&#10;0+S5W0+O9a3D2+Q6liyX7e61FO7afNm2VLBLuR4S665fCnWid6meItRjZfoSkb60Gj1Woq8t0BfK&#10;c4hzAAAAIBMQ4wAAAEA8q4pvn/ReW3jHVnanyG6tojtFdEvJnUNwx8htTWxzqe2T0j6hHSPCm6Yp&#10;nKjl4tmSxW3bFlJah4R1SHrL+UvWCK3jKJgl6rqu0Nol1jjebmGtG5rru55rogv8wCmKQu1PncfH&#10;x67Jx1nnSxHWlvjW5PrcNWLma3O1eT7Rrkn2uYJdk+tSrM+V6pZQj5XpWmX6EpE+R6JfUqDHyHOI&#10;cwAAAOA83MTNPQAAAHAmrkp8z5XeS4R3rOz2VXUvEd2a5I4V3Frltla1zSu2LUnNxTav0pbjtcps&#10;S2iHZLYmsvkaUppb43mbT3pLSe2kr5PDUgLLdimRQ/PlnBiZnVOYh87lI0aIx64buPbYatOocbHr&#10;+db2iW1rXIz8tsZo67t+12ddkxwXO98nwH3ynLdp0jxGmMvxsefggt2S5Lx6nYt1azyvWPdVq3PJ&#10;zoX6XJkeK9J9Fek5JXpugX6F8hziHAAAAOiBGAcAAPDZSP7dd6lqb5/wJrIjTWKFty/GZIns1iq6&#10;tWpuS3TLim3+OlZw88ptWbXtk9shsS2ltiaoLQEeWjfmGrh81qRxURSFJqznyO5ziHLrnNp6oTGx&#10;sjw0fo44j117CXMkt0ZKtbhPwM8V4SlV5pbIdn1zRThvT5lrzeNz+HhNgltV5lKAxwhzS5Zr1era&#10;upokt6rVU4R6jEznlekhkZ5SkS4lekwluk+gx8hzorFAzyXPIc4BAACA9YEYBwAA8NGY9bst5JzW&#10;qPbm4tuq8p4TabJUeM+R3byqm2dya6Kb6L2aW4sp0cS1rOC2xsVIa01C+yS4JaqlAA8JbU1mW/LY&#10;GmuJ6xRJrs1Jmcdf8zZrrjX+kqLcOp9v7Tnzz0FM9bhPqqfOT60G5+NSqs19ol5bL0aGx4j0WIlu&#10;zdHOw+f6+qyxIWluCXOfLNeEvW8tonf5bgl1WaFujUsR6VZFeqgaXZPovkp0qwKdKJ9AXyLPr0ic&#10;Q5oDAAD4UECMAwAAuEWSf38tqfqeI75j402c+E6t8l4qvHmMSazsllXdmuh2/a6iW2Zox4hun+SW&#10;4jlmjDu/NYZoKrf5GJ/U9gltSzTHrBcaJ9eXfVY/X1sbE5on349Prss2uYZ1TZJUUZ5y/jnEiPAl&#10;63vOGyO6Zksrn4gOXYMly1NEeOgalkpta26qSLfmuPHa2FziXHuvvvW4WA+J8LXHyGp0WZkeEuk8&#10;M13mpWvV6D6Jbgl0X5SLVYG+tPo8NrZljjgnsuV5SJxDmgMAAPgsQIwDAAC4VrLL77XEtxVxkhpv&#10;4pPeawtvLatbRphw2W1VdcdUdIdEd65+3k40Fc2a3Pb1LxnD291zPj9lnO+82ljrPPJ6+Rp8nhyj&#10;nU+ba/WFRLV1HmvtmPU1fPL6UvJ7CUvFeep8S0L71g1JcD7GJ9g1ESzXiBHp1nnmCHE5PySzU8dp&#10;fSERL8eE+rUxWgW6JsKX9BONq+Etkc4lOm/nz7VqdKsSPadA1yJcYuW5lnueWnWes+Ic0hwAAMBn&#10;4qpu6AEAAHw6Lia/54rvUMzJHOlN9FbpHSO9fRtVpghvLa9bq9q2ZPfaopuIytgK7lTBnbvfN8Y9&#10;52Pc89Rxss8aa60bmiPPI+dq16LNtebLPjdNdPP3kDxHweqbM+d9QIIYihX1xnmiZVKE1x6GJvaF&#10;Fu6054qQTp7TzzPFtdWuCfjcc1MEtuvzjeOvQ7JbW2+JEM/dHynD21yiPSTRQ5XoUqDzaBcu0K0s&#10;dJmDbsW3xES3hOR5StX5DYlzSHMAAAAXA2IcAADAOUj6fTNHfues+vZVfC+t9o6t9NaqvK38bim8&#10;iaZxJnOFNxGVKbK7ruvSJ8LlI9FYNPsk9JqC25DFZUhka+tr4zWZHRLZIekdK7x9spu1uzY3hsQ6&#10;MWJ6MjZSbsdKaq8QlzLGENKhn0Vr3RvPWXdNWZQiu4koSXTL1ykiXpPT2nj5aJ6XyVt1DeV9ZYlX&#10;0QQ2f50qxLVxlohfW4oTURs714319flkeKwodzI8RaITUWsJ9JgYFysH3ao+l/LcqjzXYluWVJ0v&#10;Fee5pDmEOQAAgGsEYhwAAEAurk5+p1R9zxHfWq63FN9yA0st3iRFei8V3pqY9klrn+wmo6rbEM0l&#10;kV90kxDRPnEd0yfPt2a/e87HsPdujpN92jn5WHr7dzbIa62doQprj/ROFt6R4lxrXyK5vXM9xIxL&#10;+Tk2+z5aE0Shn4kBUicni/HIcRORPOpcLtNjxDcfFxLoPhHPx2jztfNP2vu+6Kxx2cdf+9bUxhAT&#10;2NoY5braNYS5ta5yza12PrmeT4YTURsr2MkQ87vdro2tQF9Sfe7kOd88VIttmVN1Hqo416JaclWb&#10;Q5oDAAC4JSDGAQAApJJNgJ9DfsdubhkS31bMSWq191Lpvdlskiu8NeFNQmpTL66tOYqsLYXoLYls&#10;aR2S4LRAnIfmpcrvmDHKtfmEdsGG+GT2ZKy2hhhPnjnWeHM+ey9yHXWcsbZ5zoDw9l2jj9D1pK73&#10;NnBmhLjynrIhRXMKCeLdN9ArwhPWmyvQQ/J8IsJnivNJn7JOJ8fIeYo0l/NGr3v5q67Rr2NWi6dI&#10;85z9KX0UIb5zzyEhyonJcFLiXKxHN4cLeV+Ey36/n8h1nzwPxbbMqTrXxHlsVIuv2jy3NM8czQJh&#10;DgAAIAmIcQAAABbRvyNS5TdRWua3Jr+XVn3HRp2ExLeT3kRvWd8x4rvrutKq9KZeWPM+S1ZbMpxX&#10;eFOC8PYJaqs95bH/WAehTjPkeD9+IuHlvDn91hjqhbVHao/aIoX20JcowLU5cgzHFNtcNiQIcGvN&#10;0fOVBHjsNSWte40CPJUzCHNrUFB6J6w5mSdkrzU/JMvVMcbaquD2ndcQ5u7RXI9JcDk2WpprY8U4&#10;eY2rCnOKrPgujOpy3xwSVefEIlpoXBkf3U6GQN9ut61VgU6iylxWrcdWn/NH3pcqz6U4d88tcW5V&#10;nJ+72jw2ngVV5gAAANbmam7oAQAAXIzVBPil5Hds1bcVdWLFnDw8PBARjcR3TLX34XAoZbwJr/Su&#10;qkqt5ubtXIbHtPvEtntOiqSeK719j3x9eV5LdBuCeiLO5Tyrn/SqbSmiQ2P4uEEuRwhwUsaTZ87o&#10;MUGCe9eMEOHWmr4xo/ERQtw6R+o96WwRPuNc48kzRfo5iJTc3iUWjEk9eZRUl9LfI8h9z4PjPRI+&#10;RsDHyHKfaNfmWQJ8aFPGy3NYYl0dK8csEea0IFbFN4eEfKdE+a2dR1tDO2eoqnzuY0zueS5xrlWc&#10;L6k2T5HmczPNVxbmkOUAAPDJud47ewAAALm5uABPjT2ZG3liVX3/8ssvRERB+R0rvrVcb+rlbVVV&#10;xfF4VCu3tYpu8shwJs2HsREyevZY93ypFOfryPWXSHCaVnBrgpv3kzGGPOv4xsk+ImXtSKGt9nnm&#10;yue+vuF5pBTXXvv6gnM1QWHI8jnnn0POe99ru4/OKXhyrJUs0KUEJzJ/H1liOngO39iAhE8R5MNz&#10;Q5Jb67nXMXO168gly4e2gFCfJdNjRfocWa61+9YjIdCVc5mi3FqXx7S46nNfhbkb64t6ce1OkJ9O&#10;p07mnRNRm0Och6Q50dvGoHOl+dx4lqVZ5hDmAAAANK7thh4AAMByVhHgKdnfvurvJfI7JvIkpurb&#10;ijpxj5b4JhZz4p7LKBNKFNxuLAVENimimkTl9xLhnTI2RoLz64uQ4NpB/HWMBFfWo5njyBhLyvjR&#10;vEgZ7lvHktg+mR3qH72WckAR1SmyPDRmkegOiYyAZE8+XwbOcY5zCJvoc2gye7JYuJI9RWTHzLHG&#10;TOYEZLic45Pisn0kt8XaKZI9VZKP2pi45u2mVGeSW64dI9STZXpRFGpleYws79c8mxTPMZ+3aRXk&#10;JIS6b6yWdx561MT5HGlO9LY5qBXRslSaa9Esa1WZQ5gDAMDnBmIcAABum6if40sEeEz8yZLq75jK&#10;7/1+XxC9xZ3Mkd9a1Texym4edcLbXcU39eLbF2fiqsD5WNlmiW5SBPeSNp/w9gluN1ZK7Zh2sY4l&#10;s5NEdw4R3l9fcqV3QGyrfYoUt+bLPnWcIci1tVLlc1SbJgs8Ijr0syjnPefcta7lvtd3HdckXeZc&#10;S+7rTxbmmqg3fgdqjbFtVv/w3BDifExIsk/GBeS4ts5IZrO5llTXJDkfJ8dmF+VaPz/Y+xgks09+&#10;X1KKy/HaGlYbF99W1Tkp1eXWWC7Iiah1US0kKtHruu60avOiKNoYaU5Ek2pzrdI8lGl+zipzCHMA&#10;APjcXMsXBAAAAH6if15bEjwUgXKO6m+54eXSyu+u60ptg8vtdjvK+Sai0glyWQ3uq+KW4jvUJoW3&#10;k8c+SU1CWNOKcjxmrEeaS2Ht1kntixHhZI0hmlXtLfvVOf1EbR5/JE/7aA2xjjpWwSe9R33yS7sh&#10;reeK7NQ5MeslnzNRTIzwSHyQiCabY/H9h1nftIVjckr9Sbv8PJT3qAnqlPPMEexBua7Ibmv+SJCz&#10;c/uEekiSD22ZRXqr9I2epz5SZinO27S5ch3ffHl9ToDHtmnV6W6D0Nhq8/v7+9aKaHl4eGhD8SxE&#10;481AtY1Al1SZ5xDmmTLMIcsBAOAGwBcGAAC4PqJ+Ns8V4ES6BM8hwGOiT3LIbyvyRHu0qr7LsixC&#10;bVJ8k0dyk0dUz52niXZfmzgnEUVViXuPjLI7RXSPxgaEOGlzlTlkzNMeUzO+Q/2TdR2KvA29tpgj&#10;wL1rx3z5nyGfc9x74v71eskhgpLWiJH2EXJ+jmSPvU6fJI/NNddeh65rENXK2iGprq6hyHHtmjRB&#10;Purjj5lFequcTz3mCnSaGZ8i14iR4r61tOvQ1uKSPFSFHqpMJ7Yx6H6/b7Vsc0uau0r02ExzLZpl&#10;bpX5XGGO6nIAAPgc4IsFAABcluDPYd8X+rkxKDICZY4AX1r9TUSlL/YkJL9pQYU3n8tluCadyRDY&#10;MZJbW0c+XyLH+Th+HQnCu6SphJbzSZmX2j8ZQ+St/ObjQ1Eocg7xeQ5FcKfIbVVsCyk8R2iHrsG7&#10;VuiLeKS0XireL8E1XQsYc03CZ664VvEJeM/vaa0jti00xhTsHrluiXB1nBDi2nztmkIyPUaka+cJ&#10;xbv4JLrW1yrrJAt0OrMo184Zs7YcY+SZJ1eghyJayJDmRNRameZE1OasMr8RYX5NPzsBAOBTgS8W&#10;AABwHqJ+3lpfrpfGoMgM8FwCPKX6e7fbjTa8JKLSZX53XVfGyu9QG6/u9lV9kyG6DekcnGNJbk2g&#10;z5HjimSXYrskT4W3R3iXRSbZ7ZHXo7mRoluV3ImCe025HTM2SWgHRHboZ8g57ulyn+MW70Nv5Zpv&#10;UbLkvOZzvP/QOcx+S7IvFOwp1zM8zyjU58h0TYyP2rXHBYI81C/7RhXoRVG0mljn7UW/mSgFMsVJ&#10;EepyDiXKdGsMMaHu6+PXQ0QtF95WjjkRjarMKSDNXaW5lWm+tMpcyzJfKsxzx7FAlgMAwHVxKzf3&#10;AABwS2SV4DljUNYS4BRZ/U1M+GqZ38fjcSKxufwORZ5QpNgmRVDHjI1Zg583Ro4rbU5iT6R35EHu&#10;uUeG+4T3qJ/IW9mtyW6flB6NZ2vLMRxzvUjBvURuT+ZqX2gXCO2c92FL1lrrfhD3mZQkQVQ8svQz&#10;sdaHsGTdc4p8S7DFCvaQRPedf65Qt2R6ikhX5byY4xufM898VkwLa3Py3Jsfbknx/rym4JbztDGy&#10;z3odmseFOL82GcdCHmnO5zkh7tqqquqKomhjq8znxrKcQ5jHVpdDlgMAwOXAFxYAAFjGahI8RwxK&#10;TAZ4rAD3ZX9TZPU33/CSDLHt1uNjSAjykMh2a8QIb+t1qM+S43IuF+ZMdstDVoAHD0VqJwlvIaTV&#10;555x2ry5ud7WfDleW8tq975OlNup7SmkrnGJc2ZjqSAGn4cL/8eAHCdPXSPXG7bW0UTc1J6vI9Qn&#10;Mj2jSPfNHSS1GJ9doBfjSvKgJBeHFrWiSm9NeLu5mkyPrQyfI8/ldbg+Kc21DHPyVKPzjUApscrc&#10;yXFZZU5Era/CXItkCW36mRrHsnJ1OWQ5AAAsAN9QAAAgntkSfE4USqgK3CfAiYhcFXguAe6qvuu6&#10;Lrbb7Uh8Hw6Hcr/fEzGB7aq/yZDdUohbld9zpLbvtbuWlHkxazgZzMeTXbmtyXByc5iQ9m14Oekj&#10;mlRuh4S3lNST8TNl92gumy/nxkhnc3yC4F5DbqfMnXueVe/TIKqD1f6fBk2SfibOIOKXnCB27hrn&#10;yCHUY2S6Ol4R6ZYAV/uZzHZtXoGujJ3IcXY9PoGeJM/ZoUpytvak6tyYM5HZfAxlkuKhc8ZIc+s1&#10;ryznotzJcVllTn2WORflvlgWUnLMNWH+48cPIqKgMJ9TXQ5ZDgAA1wG+DAAAgE42CZ4ShbIkBsUJ&#10;cCIiKcEfHx/LUARKp1SAb7fbkQh2gpy3zan+lq+Viu9Sa1/ztSbAecU365OV3abgTj1mVoGTMobE&#10;OBLraTnfpIyfPAZkd6roHr2WX/YSJPfa4jl1/az3V7cksCGawdrcksRfQbjPWTBmztwLDUluIpr+&#10;mSWI9BhhP0hwsbaU4JqgjxXoXHDzynFt/NLqcqL32BZLto8kubJW9Gac7vUawry/tug5WlW59Vqr&#10;MicmzvljIWJZrArz2AxzHsdCRKQJ85jq8jlRLJDlAACQH3x5AQCAN4I/D88hwXPGoFAvvYneNsF8&#10;enoqXQY4MWktK8BJCHAt/oSU7O+U6m+tjVVjl1p7zNyUqm9Rde3GyPxvJ5x55jdv42twSS7btapx&#10;EutJuW5Jb0t4kxtH5K3w9grvhMpuq380NkJ25xDdMePPLrevSWhDWAOQzrVI+IyCPWWhtYR6UKYH&#10;RLomuGPWniPQR0KczdOk+PA6tvqcrdUafambf6qSnK3rJHRwA881XlttvrlOgBOrJHfPeb8W3SJj&#10;WbgwJ6PCvCiK1mWYu89YE+auz5dfHpNdDlkOAACXB1+SAACfkewSfE4eeEiCL4lBcY9888uXl5dS&#10;ZoAfDofSVwE+57Wotq5iBbc2lhLlt/U6UPU9qv52nwNr44clvnn75PBUe2v9pIwhMU72kTa+n0RE&#10;0cI7WXZfQHSnrLXoPudSYhsSG4CPyaVEewaxnlOoL11rrkRfW6AP8zxSfGjzVZWH+n1V5+yIiWUZ&#10;jXPzZLU5MYGeIsO7rmtkuzbW126tGxvLUtc1yapzrcKcfw4udsW1cWH+8PDQpuaXW5t9hqJYUnLL&#10;Y2Q5RDkAAOjgixcA4KOTXYITxVeCx26IGSPB9/t9MAaFi3ApwHkGOC0Q4L1QViu9Q9XfNBXW2WW4&#10;qOz2VX2rG15GVIIvFd+q/A5Ib22OjEPRxlGgb3geqOxeKrtDY2PWmn3Pci7BDaENADgH5xTsC6R6&#10;7ETfuNSTy/GmRJ8p0Cd9nkpybbyU553s84zTxsiDKENludbmRDp7jJbkFCm+i6JoQlXmmmzXxsoY&#10;Fnf4hDqX5DzDXG76yT7TVuaXh6rLQ1EsOXPLIcsBACAOfIEDAHw0sovwORJc5oHHboipZYHLKnBS&#10;YlB4m4sv0TbB1CJP+rlBAU4Zhbc2x2qz5LdPghuvvULcdxhV4iGhPRLhnqpwbV5MBjh5+uYK71yy&#10;exXRfQ7BDbkNAPjInEOqz5TpMZNCY+bK+OH1jAp07ZyjvlR5rozvrHEzxHnL5mkyfCR+uQB3bWLc&#10;KKJFzuHSmgLy3Borx4cEuraeFOauPWYjUKLxpp/7/b715ZcXRhwLKdXlKRt9XpEshygHAHwo8OUP&#10;AHDL3KwEJ6KSR6FQL1x5FjivAg/FoEgB7s7hDmVTzFFFOBfZFCHAu66rYoQ3KYLbalfOoUnvifxW&#10;KrxTY1B4lbgU1HwcKf2DHCcirSpcnSvGyzGcaOmtCN250tsal112rym6IbgBACAfawr1lUS6rz+r&#10;QF8qz4UId32mOHfnF1Jcns8S51qfVlVuCXK+RivaTGnOxiZFpswV6FqfNkb2SyFOSvW5lV/OPy9e&#10;Xe7b7JMSo1hyyHJUlQMAwBh8aQQA3BLen1nWFysuwudIcKL3THBNgvs2xfRtiOme73a7SRa4rwqc&#10;ImNP2ratNCFuiW0px/l42eYT5aHqb2PsSHoLMe7bEDMkxIf2yKrvueJ7JLAjq70teU5uDUemKu+5&#10;wvvishuSGwAAbo81ZPoMiT5XoF9ano/aPVXnseI8RprL11FHoUS0eKT55FGT4uSpMpdtXKCTIru1&#10;Nd04Xn3OxxVFMaooJ0OQ+/LLeXU5MUFOEVEsh8OhyyXLUVUOAAB+8EUTAHDNJIvwlGrw1I0xrUpw&#10;6kVrrAQnJnJ5FEqoCjwmBoUoTmbLsXNFuVUprlV/R8hu/kjKGGJjYg7ir4v3+BTy9E8ktzI2VXxP&#10;pHZm6b268M4tu17EM4UAACAASURBVCG6AQAASHKL9ESJvqZAXyLPs4tzJsX5GJ84b5U+OW9xVbl8&#10;nVJlbgluCohwflhz+OuyLLu6rtuY/HIyZDnPLi+KYmhz0tyXW348HpNkuZVZvkSWo6ocAPDRwBdT&#10;AMC1EC49CIjwHJEosRtjWpti+vLAtQ0xPVEooyrwpmkqS4iHBLaU3vzQBHisKLeqwUlIbiak+Thf&#10;NrjVZslvWRFuivH+75EcQ3JNZSzR9O+oKcYjxfda0vsiwhuyGwAAwDnJJdIzCvRc8nw0XkhvOSZa&#10;nCsyXI6TY2OkuRThri+YXy7aFlWZkyK3rcpxWWHOD588jxHnpMjzsiwbX3Y5sSiWUG75w8NDm0OW&#10;Pz4+dkRE37596y4YwQJRDgC4CvAlFgBwKbw/f9aoBg/lgsdmglNf/a1JcB6JEpLg2+12EoVCb1Xk&#10;oz4SsjtVdGvzieyqckuA8zGkV3lbj8TOPZLeVkW4kOnk1oqR36KSO6Xq+1rE92LpnUt4Q3YDAAC4&#10;dS4g0NeQ55b4XizOZ1abJ0tz7SjmxbB4q8wpImolVDk+V57z+VyQuz5ZTV5VVRMjy5um6eq67mJk&#10;uRbDQkTtOSNYIMoBALcEvvACAM7FIhGeUg0eE4nik+D7/b54fHws5caYRFSGKsGJwnng7uAynHoh&#10;zivGrUPK7W6c2T1Lmgeqwwtxbm8cipDaZvW3IsV9VeGa/LaqvsmNI5pX9Z1JfKdWe59NekN4AwAA&#10;AGNyCPQV5fk5xfmozag2XyLNW96nyXFxyCrzoCCXr6UwJyGyZVus/ObPWRW7KdXddVAvwnk1OdE0&#10;t9wdvk0+pSyPySxPjWBZWlUOUQ4AuGbwxRgAsBarifAckShE41xwF4XCI1Genp5KvjEmJUpwHn/C&#10;+0hUhRdFUZEipGW79dyqDueHVR0u2gaJXRRFqQhwTXYH88CV6m8r+sSS3yQeR/JbVH3zR61tUvWd&#10;WXwvqvaG9AYAAACum6UCPVKerynOJ9JcXFdMtXk2ac7EeEqV+UicF+/55losS2sIc3OjTyK/OJeH&#10;E+m+5765UpC7Q8s0d7nlbowvhoXoPbOcmFDf7XbdP//8Q1+/fm1TI1hSqspT4lcgygEAlwJfngEA&#10;uTi7CE+tBvflgj89PZUPDw/UdV3polBeXl5Ka2NMipDgbdtWXIb3cjj5sCrCU6vDmdyeiHBljCbA&#10;eaX3qAqcSXGrKjyl+juL/M5Q9X1V4hvCGwAAALgNLizPs4jzlaX5kirzVmkPxbJ4K8rpXUZz0Z4U&#10;wZJy8HWs5/KQ0SskolnIiGEp+g0+iYlxl09OvSTX8sqXVJXHxK9kyCmHKAcAZAFfsgEAc0kS4XPz&#10;wWUsSigbvOu6MjUSJSTBZSZ4SIK3bWsKazJkN4mIlNTDzWVrSsk92RTT80hsTUuA8/gTLfs7JL9J&#10;jiHyxp6kyO+1qr69ay2t9ob4BgAAAD4PS+T5mcW5t9o8UprzCnE+T8rwoc0jzVvR54RvKJYlWpiT&#10;EOX9mJG01uS5dsiYFT7XNy/m4LLc2vCzqqrucDi0+/1+EOYuboWIWiuvnIjaf/75h/b7/fAZL60q&#10;XzmnHKIcADALfAkHAMSSRYRb+eC8GpxoLMK5BCci+vvvv8vUavDYSBQiKo/HYxkS31oluK+ymyLE&#10;t4xIkf2B6BSr6lsKcVnxPWdTTCnGl1R/ry2/s4lveS0pQHoDAAAAIIWVxfm1SfNsVebaEagml+I8&#10;5nGIZylYbrg7ZHV5bLRKbokuq8yLohjk+Ol06qQsj4lgSa0qzxW/AlEOAFgLfFEHAFicTYRb+eAx&#10;sShOgBOrAt9ut0UoEmW/349ywaXsJnrPAefPtTiUVPE992BV4Fr1t7UxpjcXXPQRmztXgA8ye271&#10;9yXlN8Q3AAAAAG6BueJ8QbX5YmnuiWeZU2U+ketG9IpWOe7WDeaVi3mmIKd3IZ0cubJEnGsHrxi3&#10;8suJwnnlTpKHqsplVnlRFK1PlBMRufiVXKI84h4eohwAoIIv8gAAjvkzYa4IX5oPTvS+SaaLRaG3&#10;qu5RNTgx2curwU+nUxUbiaIdPpktJbiv4ju2mpxHoYi1Q/ngo8divOHlqBqcH6wyXOvzCnAl/kT+&#10;/ZmIcUV+E1GUAI+V36tUfUN8AwAAAOCWWFGcx1abx0jznFXmmmDnwnxSYa5UkhNN5TjvH8R4II7F&#10;jW/YnEWZ5GSIcynItUr1oihaF7VCb9Xhw3N3yAgWSqwqd9Xkh8Oh0+JXnp+fuxw55RDlAIDc4Is+&#10;AJ+baBFOpG+WmUuEf/nyZagG75cqZSwK9ULciXCtGpx6cdw0jZkF7ntOTHJbgpu/dmO1MaEKcjFG&#10;E/RFURRlZ1eB+2JQVBGuHQsF+NrV38nyG1XfAAAAAAB+5ojzmdI8pdLcrDJPEOZE/sgVIprklPN+&#10;dXNPcXAZzsf5cslHgryfO8kqj41TsWS5VkluyXQXtSLHy+zy3W43tIWqyl1+uRTmc+JXIMoBAOcA&#10;EgCAz4X337yvKjy0WWaKCL+/vy9CsSj90iWPRSGaZoO7o6qqUUW1iz5xleFWJIpV9U2ki/AYUR55&#10;FDTO/47dLFOrANdywF0/uTFXJMBj5LevHVXfAAAAAAArcUFpnrPKPLbCXKsul/1W5fmSrPKGzR+J&#10;9ELJLScmta04lZhqcl9/WZYNsepx/tyKZuFV5ZvNpkmNX1lLlHNJTpQsyiHJAfhEQBIA8PGJrgq/&#10;pAjX8sGJiXB6qyAvXSyKPGIqwPnrcwhxVu0t4098WeGqDNeqwH0xKOIg+dyQ5CTGD2MdigBfrfob&#10;8hsAAAAA4LpYQZqfS5hbFeahDHNNmMucciK9urxl82OiV6zc8jYky8XYRYJcRrC4qnJeYa49r6pq&#10;uGYrfuV4PHahnHIiatcU5djIEwDAgUAA4ONx1SKcSM8HD22SyWNR5PPUanDenkuIKxJ8JMLFa++j&#10;lg+uVIHz6nBvFXjn3wQztgI8pap7VQEO+Q0AAAAAcH2kSvMZwlxrD42zhLnsV4W5ItdlVXromJtT&#10;PpLmhbKhp5TlOQT5nKpyomlueVEUk/gVMkS5E+RWTjkliPLYzTwXxK5AkgPwwYBcAOD28f/mjpDh&#10;vpxwJ8KJiH7+/FnEivDQRplShBONM8LdJpnEhLfra9u24lXhMXL7DBXiEwkeyAeXcSja69gq8JgY&#10;lNwCHPIbAAAAAABEcQZpPkuYJ2SYD48JcSwt6+Obeg6CnLUtkuU8huUcgpxlnE8yykkR6Dx+xR2+&#10;nHKaIcq1zTy5KF8pnxyiHIAbB+IBgNtkUVV4SIQTEbmq8JjNMudUhFMvwl31t6y2dvLbPScKi+4V&#10;hbi75tmbZNJYfpNoGx1KRAqJ/pgYlJAAl8/JaIcABwAAAAAAq3Cjwjylulz2jwRvILdcVpsHN/Wk&#10;sbx2+eVZBbmvTcavxBwup9zNjxHlVvTKr7/+2spqciKiFFEOSQ7A5wJCAoDbQf33mjseJbcIv7u7&#10;m2yUSRTOBHcRKTwWRZPWvniU1MiUrut49rf1XMafRElwJrtdmxPoKVEo564CzyLAIb8BAAAAAEAq&#10;KdJ8oTCPiW3xCfM51eVtkZBbbshyXj0+ySXn/fS22ecg1onyCXI+v5f2avwK9ZEroZzyw+HQxopy&#10;Inszz5eXFzN2hYjIiXLErgDwuYGsAOB6yV4VniLCv3//Tl3Xla+vr26dUm6WGaoIDx1OfrdtW5Rl&#10;WYUqw7nw5qKbyWtvG2/v+wbx7skIj90gc44Ej4lCSakChwAHAAAAAAAfmisS5imyfGj3RbEwKa5V&#10;kRPZsjw5doU/j41g4W1uvJThXJiHJLwmzcuy7NzzkCh/fn5ueUY5GaL8+fm5W7KRpxa7AkkOwMcA&#10;EgOA6yJKhsdUhafEo/z999/l9+/f6eXlZSR4D4dDsd/vs4tw91rLCPdJ7xhJ7mnj12JFovDqb5kd&#10;nlWCd/qGmEsleIzwVv+OQYADAAAAAIBbZkVhHhPHolaXz4himchy61Bk+SSznMZV47x63IxgobHc&#10;7qT4Fv2TavEYeW61LRHlRG+beT48PLR1XQ+beh6Px26/33dOlBdF0aZu5IlqcgA+LpAbAFyWi1WF&#10;Wxtm7vf7QlaGd11Xnk6noq7rSssIp0Acinvdtu1s6S37I6JThnxw6zkJ+S0jUTwRKfzIKsEVAS6f&#10;W21RVeAQ4AAAAAAA4DORSZivUV2eS5ZrmeVqPrl4dDnkXkkuxppyWwrxWHkuxxdF0bZt21BkDMvp&#10;dOo2m01TVVX3+vra3t/fD7Kci3Ki95xy/vnwjTxd+5xqckhyAG4TSA8Azk+yDI+tCv/999+JiEYy&#10;3IpH0XLCSYhwYpK7qqqCetntNstMEeGa2A5JcjnXs5ZVDW5ulimfi8pvLrxHQpyNC0lwKbZHwtuQ&#10;4DFRKNmrwCHAAQAAAADAZ2MlYZ5SXZ5VlosYFinGzcgVRY5LcR69mWeoWlyT56EYlhhRbh11XXdc&#10;lBNRu91uOyfKD4dDt9/vOyJqY/PJV64mhyQH4MxAhgBwHtR/a+eqCicW/eHLCac+IsWJ5sPhUO73&#10;ey2KpGQbZ1a8LUaEa6I7VoIrbbIa3CfBYyNRVPHtxlK4Enx4nhiFIttRBQ4AAAAAAMAZiRXmZ5Tl&#10;rj1FlvO+YASL77FgmeTW0Y8xY1I04e2rJJci3ZrXvFVtmXK8qqqmaZrh2uu67rbbbRO7kSePXaGI&#10;anJIcgBuDwgSANYjiwxPrQr/8uVLMB7FHS4n/O7urmyapjidTtVmsxkqw7U8cHfwzTI1qS1ltzWG&#10;z5dj2cHHFlyMu4O1ByNSyB+J4vqJ9xvV4Esk+KpRKBDgAAAAAAAA5GOhMJ8TxZKrsrwVYydRLMU0&#10;m5xXmWuRKx2Ns8q1iBW1ujylkjwkyl27qyTXqsjLsmyKohjFrzRN0202m8bKJydRTd5/fm1sNTk2&#10;8ATgdoA4ASAvSTI8JSIltSqcIuJRrINLcSe/+wgVMwc8Rn5rY+Q4GleBR0WkKFJ8JMCFGJ8biTKR&#10;4QlxKKtJcAhwAAAAAAAALsPK1eU5ZHlKBIuU4sFqclI28pSRK8SkeSFyyn0V4ZoElzJdG8vjVqwI&#10;lt1u19Kb/G5dPnlRFC0RjWJXiN5zyQ+HQ2dVkztRnrOaHJIcgPMAoQLAMuz/7ykgw62IlB8/fhRE&#10;RFKG+7LCXVU4KfEorgKcR4xYOeEuFoXHpHRdp1aCh+JQYuJT6F1yl8pz7ShoLMVldbgak0JT+T20&#10;GxKc5Pg1JTiqwAEAAAAAAPgYXIMsVyJY5LjUCJZJVbmoIh9Vk7OKceu5GrnC2yxpHiPMiQn2siwb&#10;J8jdEYpg4YeLXaE+ioXI3sRzaTU5JDkA5weSBYB0omR4Sl547qrwuq6r7XZbEFEZikfRqsMtAR6q&#10;BA+J8ELfKDMpK1zGogSqwd3ntVYkCiQ4AAAAAAAAwMslZXkxL6+8FWtMqsqVtlEVuRK/EpVNTmTn&#10;j1vV4j5hztcry7JxcStWZbmT4OI6zWpyIjub/Ndff21zS3Ii5JIDkBOIFwDiyCLDYyNS/v7779Kq&#10;CndZ4cfjsZKbZp5Op6qqqkGCExPLToDLCnG5YaZW9U2GALeqwMWYkAgfRaEwKV6IPiJdhGvZ4L5q&#10;8FyRKJDgAAAAAAAAgNnECPNMsjxnBIsVt+KNXymmm3g6iS5F9ESK89eUEK+yVJhrmeX82Gw23fPz&#10;c2tlk9/d3XWvr6/d8/Nz54tc+f79e0dEJCNXIMkBWB/IGABs1H8fVkQK0TwZbm2cSUTl4XAoeEQK&#10;9ZEoMVXhXIDzfHC5aWZIfKdUjZMnGsUQ4Vx0jyrDxaOMSVGPGdXgkOAAAAAAAACAq2GBLF8jgmVS&#10;Va4cROOoFU2Y8/gVX055Q1Nprory1HgVaxzv57ErckPPmGry7Xbb8LgVordNPSkQuUJEbSiXfOHm&#10;nZDkABhA0AAwJpsM/+uvvwoiIp8Mj4lIcYeVFc7HSCnOM8NjhLcWh+IbR1MBHtpAM7RR5iQfnMWi&#10;hA7+ZziI8v7PLyUSBRIcAAAAAAAAcDVcQpbPqCrn8SuaKJ/kkitxK5Yo16JXmn6+unFnSJiHKs65&#10;JHeZ5CnV5NRLcVlNPjdyJbR5JyQ5APOAtAEgY0yKtnkm9ZJXk+GhjTOtQ8sFd5XgXI7HVoQTTTfM&#10;9MWlMOkdWxEeI8KdzNbywV1cijcW5ZLV4JDgAAAAAAAAgHNxJlmeUlWuxa+4SmlfTnmMKFejV2TU&#10;iuu3xDh5JLmvL6Wa/HA4tJvNpqmqqnt9fW3v7++HynInyEmJXIEkB+AyQOSAz0ywOjxFhs/JCycR&#10;kUJE5cvLS3l3d1fSW5RKud/vS9cvxTdFVoXHPJKRMe6e0zgiJWXjzEI8D4nwUD748LqIywaHBAcA&#10;AAAAAAB8aM5cVT5XlGtHiigPbuBJIoIlRnoTTTf59I0NVZO7vqqqmqZpOnrLI28oInJF5pL3a87e&#10;vBOSHAA/kDvgs3ERGU4iL5x6IV7X9ZANrm2c6aQ39eJbywqPrQqPqQhPjEmZPKdwRficjTJ9Ijyl&#10;GhwSHAAAAAAAAPBpWEGWp8avTHLKWeW4JcotMT7KKC/YZp7Kc62CXN2ckxKkeKiaXJPjXKJbx/F4&#10;7Ha7XWPlksds3glJDsA8IHzAZ2B1GU5EpbZ5ppUXTn1m+Ol0mmSEc/FNSlTKkqpwq0qcxtJbinG5&#10;oSYX4MGIFCHCR/nfPhE+IxYF1eAAAAAAAAAA4CEky3PGryii3D1qVeXJFeUkNsEU0lyrIlfjVnIJ&#10;8lBVOfVV5MQiV+gtkqXbbrcNsVxyF81yPB67/X7fHQ6HjpTNO3NI8sD3ZEhy8KGBAAIflauQ4cfj&#10;sdLywk+nU6VFpMhqcFpQBR6qDici9zq0YSaX36HMcBeNklwRHinCs8aiQIIDAAAAAAAAPjOZqsrn&#10;5JTnEuWtaJeiXB6jKnJi0SsxsSuKBD/180+8z63jpLiMXOFV5HwTz9fX13a73TabzaZ7fn5urc07&#10;6fySHIIcfEgghcBHIijDid6F+FIZTiwT28nvrutKvnlmXdeVyxB3MtzFpJDYMLN6+205yHEmsjeZ&#10;pLgWixKS4k6EywrxISu870/OCF8owiHBAQAAAAAAAGAFMlSVzxHlrm0iyrWjmG7mqQpy8Xq0kadW&#10;Wd5L7egqcjLEeEzkCn/uNvKUkpxv3tmPWyTJfYKcCJIcfD4gisCtc1EZfjweq+12Wzw9PZVfvnwp&#10;T6dTUdd15TbPJJYXTiIexUnxmIgUItrMiUmhaVW4lh2u5YTzKBQuxuUGmsTGQYQDAAAAAAAAwAcj&#10;c/yKlVMeVVFeGBnlLGZFVpZPMsn5YclxrZrcJ8uJ6GSJ81RR7iQ5v05r804Skvzu7q4riqKFJAcg&#10;DogjcKtER6X4ZDgRkRPip9OpzC3DpQgnIcUt6S3bKL5qfFINziNUaCzFC+V5wSQ5F+CFOCDCAQAA&#10;AAAAAOATMjN+ZQ1R3or+VrRzMR6TT25mkvePajV436+K8RhRzgW5lOPa5p2xkpwyVZJj007wkYFI&#10;ArfEYhlORCSrw6kX3w8PD8Xff/9dapnhUoYTUfny8lJKGd40TbXdbicbZlpV4cSEN3nkt9ZHela4&#10;uWkmi0rh8ntUHU5j6T0S4iwyBSIcAAAAAAAAAMDAjKryWFHuyyi38smJWBY5O3z55L5DVo6r1eQx&#10;leRkVJC7cVKSE9u8syzLxkWqNE3TyOuMleR9P60oySHIwc0AsQRugcnfU02GE8VHpZCQ4d+/f6eu&#10;60q5gWbXZ4ZrMtxVhWubZrrqcCLaSCFORiwKxUtyXhGuPZdSnGeDa7nhZk64OEi+FlXj2p9VlAiH&#10;BAcAAAAAAACAj0OG+JWgKHfniBDlsfnkDQlprkWtWI+hanEuwIkJcvLErWibdzpx7iT54XAYqsgp&#10;UpI/Pz93X758mUjyHz9+dN+/f++IiFIkOarIwa0C2QSulSxRKVpueEiGH4/H4ng8Vr6YFL5ZpqsQ&#10;16rDKSDBeb81VgjxmKzwqKpwiotHGUlv1k+iT/tzgwgHAAAAAAAAAHCWivIYUa4codgVLs1jssmH&#10;qvKYDPIUWW5JciIaMsmdJJdxK8Q27mQHkSLJiaiVVeRERFKSJ+aRQ5CDqwTyCVwTq8rwp6en4v7+&#10;vnAyfL/fu6rpQYY7OT5HhnddF10JThGbaVIfkaJUissccS0r3KoKT45HgQgHAAAAAAAAAJCThaLc&#10;es5f81gV127lk/tiV6xqcjWbXEStqPnkJKQ3eeJWrOdaLrmU5C5uhVeTuyrzuq673W7XHI/Hjoha&#10;t2nnjx8/6Ndff21z5JGjihzcApBR4BqYHZUic8O/f/+uyvCXl5eCiMr9fl88Pj6W+/1+EMju8Mlw&#10;UvLCyYg7oV56kycahexK8tHBKsCXVIWP4lGKcX64+/xjc8KzZIRDhAMAAAAAAAAAcKwsylPyyVOr&#10;yScHE9k8fkWNXCEmxUmpHJdSXBtvSXIXt8LzyLkkf35+bh8eHgZZDkkOPiOQU+BSZK8OJyaAn5+f&#10;iy9fvgRlOD9cNbgvHkWrDCdRBU76RplqpTgJEU6sGpyNMa85c1V4KCccIhwAAAAAAAAAwOqsJMqj&#10;Y1eKaQ65VU3eGq+1HHIuyZ3cnhWtIseQkOQxsSuvr6+ti1k5Ho/dbrdrdrud+w8C7eFw6Jwkf3l5&#10;6R4eHjouyV0euYxawYad4JaArALnJqo6PFduuDu22+0QkcLbT6dTtdlshopwIirZ5pmbOTI88rm6&#10;caZSIV4oz31Z4VFV4ZHxKL7YFIhwAAAAAAAAAABnwSfKFUlONGMjz6XV5MQkOYtU4c8nglzI7uhN&#10;O8lTae5eSzkuH50gJyHJ+RHatJOUPHJUkYNbAvIKnINs1eFWVEqnbKLZdV359PRUfvnyZSTCT6dT&#10;td/vy6Zp1IgULsVJiUAhQ4bL16GYFIrcRJP186rwkRQ3qsJdBX2oKhw54QAAAAAAAAAAboYVRXmo&#10;mlzNJhcRK2bkCpPk1qado8gVMjbtJCbBSUhyUirOnQwnohOvHueSnEeuEFG73W4bvmHn4XDo9vt9&#10;c3d3172+vnbPz89datQKNuwE1wZEFliTrNXhFIhK+eWXX4ZNNJ0Mf3l5Kbfb7SCcXVwKMSFORBv3&#10;XMpvWRVOhgwnJTOc9M0zZVyKE+BOePPnvoiUksnuQYATLaoKhwgHAAAAAAAAAHBzJIry5NgVXzU5&#10;O4YqavZai1hxm3nK2BVt806tsnyyWSeJanEyxLnr823eeTqdGpdFvtlsmtPp1LlqciuPXEatbDab&#10;NmMVOQQ5WI3NpS8AfEhmCXEnw4mIDodDQUTFv/71r+Lnz5+TqBRildSHw6Hc7/fl8Xh01dZVP2aQ&#10;4k58O0EtM8OdIO+6biS+3euiKDayjd6F+UiGu0OR4rIaXNs4syKiQrxHElK86McQ6TKc92l/JrNk&#10;OEQ4AAAAAAAAAIBrhH9flZJcfs8V320Lehev/PnQz6W4p5q8o7fv+13//V1GrkhZ3rDXgyTvuk5u&#10;3tn07Txq5UTvwlyV5P0xauu6bqggb9uWV44P65Vl2Ww2myFm5XQ68fO3Xde1z8/Prcsj/7//+7/2&#10;69evLRF1T09P7fPzc/fw8NA+Pj4W//rXv7rHx8fucDh0P378GCT5//73v+Gz/eOPP7r//Oc//M+m&#10;U/7M+AtIcpAViC6Qi9Wqw+/v74uXl5dBhPOoFFJyw/kmmu45f+SV4laFuNWmxaRQL8H7MaUiw2Vc&#10;irYJqJobrkSkjER4/znLCBX5ZwIRDgAAAAAAAADgU5KhmnxWNnmhbOApI1doHLPSGjErciNPeai5&#10;42TErMg2XkVORCerklzbtFM7YjfsRBU5uAYgvsBSFlWH+zbSlFEp+/2+IKLyeDxWTo5vNptK5oZr&#10;meF1XW+qqoqKRiGabqxJugzf0HskihaXIrPD5eaZSyJSVskKhwwHAAAAAAAAAPCRySzK50auWLnk&#10;csNOHrXiFeSuepxYtjgZMSu8XY4riuLUtq13004tj5yUqBWauWEnNusE5wISDMwhaTNNX3X46XQq&#10;Hx8fh80itY00j8djtd1uC2LV4VVVVURUuirwrutKmRfunnddZ1aDkyHCjUryUTyKfCRdhk+qwj0y&#10;3LUR2TIcVeEAAAAAAAAAAEAGVqomd3Egmij3SXKiPmKFS/NeXvPYlZAkVyvINVFOgapybdNO98gF&#10;eZ9FPqkiPxwO3devX9uiKNqiKNofP36Q3LATVeTgkkCKgRQWx6V8+/atiKkO1zbSJKLSVYdvNhtv&#10;RAoZVd9Wu6fNkuC+yvCQDJ/khfcfU0mISAEAAAAAAAAAAC7CTFHu28AzKMn7PnPzTiHGJxt2klFB&#10;TkKUd8amnCQqyGU7ryInJsjF8yFqxclyV0Ve13W32+0aXkV+f3/fvby8RFWRQ5CDNYEgAzFki0sh&#10;kR3Oq8O1o67r6u7ubqgMp75KvCzLioiGTTNZ/0SAE03zwSPahsMjw0civN9UM0WGa1XhRFMZrj2H&#10;CAcAAAAAAAAAAFbiApErLZPko4pyipTkIpN8FLNC75t3RlWQU0CYOykuo1ZOp1Oz2WyazWYzVJC7&#10;DTspoop8s9m0iFkB5wLCDPiIFuIxcSm+6vCu68qnp6fyy5cv5el0GoSzqwiXueHUx6TQm8g2q8KJ&#10;prEppFeI80d5aBtoqjKcxgLcyfGQDPdVgKMqHAAAAAAAAAAAuDCWKF8SuRIhyYmEHCdFkmuZ5K5K&#10;XHukXpJTZAW51d80TbPdbifV5FyUE9uw01dFzrPIXcyKqyL/97//3RIRoYoc5AbyDEi8+eGhuJT/&#10;/ve/pdxMk/rq8JeXl0Eeu+xwEtXh2+12yBDnQpxYVbjLDSdDelNAkDMpbolwTYibMSl0BTIcIhwA&#10;AAAAAAAAADgPCyNXUiU5zyBPleSjqBUpyV0bCfEthTgFqsn7ivSJIJcbdvqqyPf7fXN3d9cVRdEi&#10;ZgWcC8g0gS3tzgAAIABJREFU4Mgal/Lw8FA8PT0VLi6l67rSyg4/nU6TmBRZFe5eG6J7SxGCPKI6&#10;vKS36JSSRac46c2fT2JSmAx3UTFZZDiqwgEAAAAAAAAAgOtljVxyJsmJ3iU4Ubwkl89DG3Y62R0d&#10;r0KkV5a7PHJZTc4zyKuqamQVeVEUrXs8HA4d9VXkKZt1QpCDVCDWwOpxKV3XlcfjsdputwX1leEy&#10;O9wJ8bquN9pGmqRIceswYlNclblaGc7EudxMc6gKXyDDQ5tnIiIFAAAAAAAAAAD4AGSMXBkkOZuf&#10;Isnbvl9mkYcE+UiOh4R413U1RYh0WUUus8hPp1PDrnM4ZBW5FrMiBTnRtIocghxoQLJ9XhYJ8W/f&#10;vhVaXIq2mSavDidWIW5Vhzs5Tnom+NYnyJWq8WHzTPlI/pgUVYZT3Aaa2WQ4RDgAAAAAAAAAAHCb&#10;5Jbkbk1Fkvs27mzYay2H3BTkfNNO0jfjrLXn8vBVkfPNO921HY/HZrfbNbvdrvvnn39avlnny8tL&#10;9/Dw0D09PXU0I2YFghxwIN0+H6YQT41L6aeXVlzKdrut6roeMsOpj0qpqqrqum7DhbisDieaxKBs&#10;tedkS3FvXAq9b5wppXihbKg5R4aH4lIgwwEAAAAAAAAAgE9CQuTK0kpyLsldpErLXnNhPohy32ad&#10;Lo+cPBtzxhyxVeR1XQ8RK+7Y7XaNL2Zls9m0GXLIIcg/GRBwn4fFQjwmLoWUzTRPp1O12Wwqvnkm&#10;9QJbqw6POZSqcR6VIoU4l+FVL725GOcCPCjEI2Q4Ns8EAAAAAAAAAACAyhqS3Ni4M0aSa1Ers3LI&#10;Uw5XRU5MklO/gSevIHdRK3yzTndYMStaDjk26gQakHEfn0VC/Pv370NcihTi8thsNhX1USnUV4k3&#10;TRMVk+KqwGOPfg6vDo+JTHEyfFQhzh976T2R4ohJAQAAAAAAAAAAQG7OJMnlwSU536izI1Y9Tnoe&#10;+SDHezE+yRYviqKWz62jj2s5US/FedyKFrXCN+vUYlb6ayXqY1Z+/vyJjTqBCcTcxyWbECeRH344&#10;HKr9fl9Qnx++2+1GItzaTJOINm3bDhnhLi/ckuJFUWy1jTSFELfiUnh2+GgTTRpL8ULkiJPrEzJc&#10;fqamDMfmmQAAAAAAAAAAAEjlApI8etPOiIgVl0k+RKYURVH75LjLJXcbeDopTkKUWzEr2+22qeu6&#10;kzErRNRqOeTaRp0Q5J8bSLqPx+jPdM6GmhTID3cV13VdV7FxKZvNxtosM1qK03tVuCbDeVTKZDNN&#10;uYlm/5q/V14xnizDiVAZDgAAAAAAAAAAgHxEbt65SJL3EpxoKskb5bn26CrInQwfNuyMqRx3Ulw7&#10;uCh3FeSunfqYldPpNMSr7Ha75ng8DnKc55BTYKNOCPLPCYTdx2GWEP/vf/9b8g01Hx4eiqenp6G6&#10;2soP32w21el0qmLjUqiX3bItMkJlVBkuIlK0DTW1qBRfZnjB5HUoNxwyHAAAAAAAAAAAAGdlpiRX&#10;pbmQ5EP0iC+PnEet0LsI17LIT6yafIhKSZXjrtqcFFHOJTkRtU3TNJvNptFyyClxo04I8s8F5N3t&#10;k02Iy/zw3W5XOCHO88N5ZErXdZu2bUdi3MWlaNKby/GAFK+Ux5EIZ5tnTvLOKe8mmpDhAAAAAAAA&#10;AAAAuAoSJblVRU40luQta9ciVuSGnVJAW5t1jmJWtIOLcSt+5XQ6nayYFSI6VVXVvL6+ttvttukj&#10;Vhoiag+HQ7ff75u7u7vu58+fbawgJ3rbqBOC/GMDkXe7rCbE3XE8HqsvX75MZLisECdWJS7FNxfk&#10;gT6eHW5uqEnTjTQrepPcrlKcR6WkbKIJGQ4AAAAAAAAAAICbIVKQE4UleWrUyuRQNuwMVpGTkjPe&#10;94+kuFZRruWRyxxyuVGnE+R8o86vX792j4+P3Y8fPzoI8s8HpN7tkSzEiaj88eNH8fvvv9PpdCof&#10;Hx+LkBDf7XZVXdfV3d1deTgcNjw/nFhld1mWVdu2g/CWcSm8KtyIUpGbapoV4uKxoPGmmvLRfVa+&#10;3HBfjjhkOAAAAAAAAAAAAG6CFSV5KGrFPW/Yhp2mIKdpFnlN7+J8IselOHftXK63bTuKXHmr6XyL&#10;V3EZ5NvttnGC/OvXr21RFO0Kghxy/MaA4Lsdpv/a+h9uc4T4t2/fytfX1+JwOFShDTW1yvCyLLdO&#10;aluV4VKK95Xfrm1SIR5ZHW5tpJmlOhwyHAAAAAAAAAAAALfMCpt2jqrI2WFt2OmtIi+K4tS3j4Q2&#10;P3jVuJTisp2USvKiKNwmnScyNup0chyC/PMC2Xf9nE2IaxtqEqsMJyU/3JLgsk05ZGX4ht4rwmV1&#10;+GQjTbZhpqsOLwkyHAAAAFgd64sWAJcG924AAADAlEx55KGolTlV5CftUdug06okd69dJrmWQ06e&#10;KnJigvxwOHT39/dNrCCP3KQT981XDm4er5fVhXhd18PGmk6IUx9v4irDKbBxppTgRlzKlt7ltxWX&#10;4qsOl5EpsjK86DJFpeALFQAAgGsFQnoZyv9GDAJYxQPAD+4nAQAAXCsrSfIhaoUSqsjlI7HqcRez&#10;Qp4oFa2K3LWVZVm3bduUZVkTE+ROjpNSRZ5LkCN//LbATdv1kSzE+aaac4Q4EW2qqqq4EC/LclvX&#10;9Waz2Uwqv/tYlC2X4sYmm2ZcSv+6VGJTZHa4rA5HVAoAAICr4qMJ608ukD/Lm/+09z0fSfbj/hUA&#10;AMAStHvYhKiVTnkeU0WuVY+HqshH8SquOpx0OX7U+vnRNE2z2+1OzdtGekMV+fPzc7vb7RoI8s8F&#10;bqauC3VjTS7EiYicFJ8jxK24FJ4jTn1kCgkRToEKcSU6pVIeR1EprDq86J/L6BRfdThkOAAAgCRu&#10;QWJfoZi+ugtSuIVr/Ijcwr3U1VzjrUh53CMDAMDn4gJV5PIIbtRJ40pyNXdcRKtMNups27Z2+eNt&#10;29ZlWTaykhyC/POBm57rQBXiRG9S/BxCnItwEgI8Roy7yvC+AlzK8YkQp3F2uMwQT80OR1QKAAB8&#10;YK5NZp9ZXJ/jZOd8Q1f1ZwmuknPfq619vrO+n2uT77j3BgCA22KhJDcryEmpIidFkIvNOk9WzErX&#10;dZNNOjVRLiV513VNWZZ1XdeTLPLT6dTs9/tTiiDfbDbtn3/+Sd+/f+f/MQCC/IbAjcpl8QpxonFs&#10;ym+//Vb89ddfxbdv34qfP38WRFQuEeKyKpyE8I6Q4drmmkNcinwkXYgX9B6XIqNSUB0OAAA3zqWl&#10;9soSO/fiOde75pvsc13bNX8Gt8i57qWu+Z4t57Vd61rTxS8s23EfDwAAl2FG1IqvirylqSznG3R2&#10;9J4/blWRmxXkKdXjPIecr0WRgtwdmiD/97//3fLqcSKiCEGOe9YLgpuMy5CUI+4T4l++fCmIqIwV&#10;4vKQleEUXyXOM8VdlbiT3xt6rwzncSnWZppzqsNHnyGqwwEAYB0uIbZXktlLF730/HOcb9E1Lv27&#10;suJ/xMCXjeVkv6daIlsz3OPNnX9L1ew5rjXr+72EYMf3AQAAWE6GKnIZszKI8b6dV4/LzTq9gjy2&#10;epyIjlq7b7NOKcjlJp3uKMuyfXp66pwg//nz5yRehehNkDs53n+uk4808EcBVgA3CucnmCMuhfiP&#10;Hz+K79+/B4U4EQ1SvOu6jVUhXpbltus6LSd8R4okJ5pEpmzpXYBbQtyMTNGqw5VDfl5R1eG4+QUA&#10;AJ1zCu6MgnPJQmcXw5nWjr6G2D/TxD+P1M9g7fFrcA3XcM1c+l4q9fxzrjdqTqzITbz/XGtsKqt9&#10;bivMfV/kTHId3ykAAEBnrSrylJgVEa8y2aCTiILV49SL8hhBTiKD3Anyw+HQ7Pf75u7urvv582f7&#10;66+/tk9PTx0Rtd++fes0QY54lesDv/DPR9LGmkRUOiH+9evX4vHx0VVWj47tdltRpBAnJSJFqw7X&#10;xHjfN2SJk54fzoV4wV5bcSllanU4olIAAGB9yZ1JbJ9DTF8iysQ7JubPJuLzDQ1YfJ0Z5wfHpfx9&#10;nfl379aq+a+Ns1dfZxbO5xTNofmLrzf02WT6THLfN1/Nf8zwLnAGqY7vJACAz8IKVeTqZp1KzMqk&#10;gryvGnevh3gULWbF5Y67dqui3BLkRHSS1eP//PNPu9/vGyJqn5+fOy7IF2zQ+dnvT88GfnGvjzdH&#10;PGZjTSIq7+/vi5eXl1EF9na7rXhsCrGIFJ8Qp74yPKJtQ0TbPirFtbl4FDM/vI9O0TbVJPLHpaA6&#10;HADw6VhTcmcQ3GuJ6lzvebZA9n3ugc/N1zm3L8taF3hPMf055iadY86/qTNvqHoVzJWEM+6/csvt&#10;OfN9/Wqf7/PxfAbJ5wmQ9Twz31PofDH9scSuc1axvqZQx/cZAMBHIKGKXD665+ohqsiHg+WQc0F+&#10;Uh5H8SrkkeE+Qe7m1nV92u12p6ZpGmKCfLvdNkVRtMfjcYiAeX5+7r58+dJ8/fq1e3x87CDIrxf8&#10;Il6X5NiUb9++FVKId11XuuN4PFbH47Ha7XZVXdfVdrutqqqq6D3mZENEGyfFfRXiWl8/f7KpppIj&#10;PskPp6kI54+ISwEAfArWEt0LxN0acjvHe7TWSJbZns8m9RxLRe2kPeKLwpxrOst1Es0W6jn/A8Gc&#10;uauL9I/EjYnubII7UW4vrUqPaku87z3XdZrtM/9Pztz/8SB1/jmq21eT6fgeBAC4ZmZUkS+JWZE5&#10;5PJw+eMNEdUui9yKV5HV5MQEeVmWdV3Xp+12e2rbtm6aptntdkNVupPjRNTWdT1c1/39fZOyQSfy&#10;xy8DfrGuQ7IQ13LEv337tqoQV+JSRpXi9J4bzh9LsoU44lIAAB+SNcTZGSIj1hbcSVI0UbzGyuC5&#10;73HUFimvZcOc6wmuIa8l4jpir23OOpcW+6nzotY9Q7TLVZEq6C4c1bGKrDXe0xyxHDMnKLyV6wmu&#10;MeO8Oa5j7rUkrZXhPwjE9PnILdSvQqbjuxMA4JIsqCKXgtyJcKLx5py8ktyS5IO87gW5E+ONljUu&#10;BTl/pL56vK7rU1VVQxU5iXiV7XbbODm+3++bw+HQaYJ8Zv747d+YXiH4ZZkXVYgT6bEppOSIPz8/&#10;V3JjzePxOMSlVFVVHQ6HzWazqYho0zTNtqqqqixLJ7lHG2iGhHjfxmU4F+FajriT4L78cMSlAACu&#10;ntyye2XRvVacxbkqn7NL5IBADoni2IrmXOdMqaDmlSKpkjz2nKG5c/9jQXDdxGsKrhH6dxz57zL3&#10;f3C6NNkrYhfmXs8RnL5xOauvU4R09NxEAT33nKM+fs6Vzuc9Z8R5Q+eOHX/pSvvUeWtUsUOiAwBu&#10;hojiGEuQu+faoeWQjzbqVA65QacT5l5BTuNNOo9FUZzath3lkDtR3jRNU9d1s91um+Px2Ox2u2a3&#10;2zVFUbRFUbQZN+i8hfvRmwG/APORVCWu5YjzY7fbVV3XqZtq8vxwJ8RZnvjOiW8i2vEMcd5O75Xi&#10;FY0rxWWVOJfgkwpxehfhRGMh7vrk5zN6RHU4ACA3OYX3DNmdQ3TPuf7cgnuJWPaOX0Euq2MSzqPd&#10;hCetH7H2ovUznGPuebQ1s/1dsK7BuI6Y8+X+d7XmOmuS8x5qbnXuksrgpTI1uEYGiRw1x3Oe1HPc&#10;4vrJ5wicJ3SumPFBqZ7wfxfEXM+cOdlFek6Jju9oAIAlJFaRTwR5X0WeJMj7tuGRxnKcx6xMBDkR&#10;HWOryLfb7bDZp8wgJ6L2cDg0oQ06+2tGvMqZwS+25SQJcZcj/vPnz0GGu4019/t9cTgcKmIbaxLR&#10;RkamOAneNM12s9lMqsNpLL5Hm2qyiJWK3jbW5FEsXIqPZHhhb6hZ0JsML5bGpeBGCwAQIof0Xkl2&#10;5xRyUZL7DII7qnI6kxQOCeeUdSf9CWsuWc9a51xrzl1XWy/33wtrzVTJHjNO7ctQWX6LXzyC91UL&#10;KsFziMLZ1ckZK79zC+G5a0/ulY11vWsa1+q7zlzrLV0zdJ1a/1oCP/h65bielPFXK9HxvQ4A4CNj&#10;zIqVQy436tQEuZPkNQlBHhGrcuzF+akoiiMRDVXk7jidTs1+vx9lkBdF0f7zzz+tE+Tu8OWPo3p8&#10;ffALaz7Tv41MivtiUyghR5zYBpgx1eFWfAqNo1JCQnyoDC/es8S5CA8JcfMmH0IcAKBxAeF9Ttkd&#10;IwTXjM0IVgrPrKb2rht5c+sbo62VvE5AilvrmILZs8bcdWKux7uWcV2hazP7LyXTlfOF1g7+O4qh&#10;C/zwyB27dE5i7rGKGSZsiQS8spiRWDE7GRexZqzoHa23QG7PWSd4zx4p79daZ3ge+A8KofW81ybW&#10;jFnX6ov6O2ic0zpXyr/Ps0n0HAId3wEBAAtiVmYLcnqvJHe546ogJ7b5JnmqyF1f0zS1i1Qpy7Km&#10;N1k+VKhvNpumX9fcoJMQr3IR8MtoHqPPbUlsipYjTqxKvGmarYtOKcty27btkBFOQoZTL8oThLiZ&#10;Ic6FOKsWd/Lb2lATQhwAMOHM0js08GyyO1F0z5bcGauXVxHSM2T0nPnnOPfZ33tgDd86yWt5vphY&#10;wlwd7xvj+1kQMzYksGPOFXPdnwXffZgly2Pv3bT5cq5PyPvGWtcg1+PjIq4nRuiq4wJ9lqyOFdU5&#10;1tDmL5l7kXMvOX/ie5BtsZLeNy9mbfV6jfME50ewRKKfTaDj+yIAn4fEKvLRPW8vw11fy9q4IO/o&#10;PVplyCEXgnyo+u7Ft3dTTjKiVpgYr5umaaqqqquqalz1eEz+eEy8inW7lvzhf3LwiyYNVYgTvVeJ&#10;x8amuNcuMsXliMuNNbfb7cZJ8V5oe2U4jWNUpBh3eeJWhXjVV4C7+BS+oWayEIcMB+Djs1QmZa7y&#10;jq4qTRiXIrtTRbc6JrKiWFs3JGe1dYJrJMrdGDGcOi9VhCcJ9IRrjJknzxe6VrN/6OwHsnnq30lL&#10;YFt9miDWpPYawjx0vaHz+ealyPPQuVPXil13LkvuoUJV4alrx4jvOedNFeAh+e0b47te1+d7n3Js&#10;yjqWnDXkbW75fK555nUG5PTkvSeK+TlS37zumUI9VqYvEeny385okvL3cg2JnkWgQ54DADi5BTl7&#10;HivI5QadNb0L82PHssh9ktxlj7sqciI6VVVVuw067+/vT6fTqdntdg3iVS4LfonEo0pxrUqcImNT&#10;pBQnkSPuolO6rgvK8I5tskmiSpzeRbhWJe6q13m1eIoQn9zYQYgD8HFYIncSnNK5hfc5ZLdPdJui&#10;1moPyVRjfk5JHT0nRWpHniNmvHaOFPltnWOy1tDoEdayTZPCsaL72kS5tl7qujHX5TuP77wp15jC&#10;GqJ7bdYQ6XPktzbXI4q915IiwlMk+xIRrrVb78831nfdc+cRu09PFNkp8jskvoPnSB0/531kkvGW&#10;XJ4r04NC3lhHW8vXb0r0jALdN25u3/ugBfIc30MBuE2WCHJxtH37IMVZuxTkp0LfpNPliZuZ4yRE&#10;uZPjbdvWfIPOtm1rLX98brwKqseXg18SYaKFOK8St2JT9vt9RUTlZrOpXl5eNr4ccZ8IJyVTnHqJ&#10;TmMJ7hPiXIxLIV5SfxPN2vhnAiEOwAfgDOJ7TekdLbxzym5j3RhRPVkjQVYT5RPDS8ePridlrHHt&#10;k+tQxsZe8+R8/Tp8nCpvU8fz1745ss0nuteS5L41Qu8ntF5ozdBc3zliryVE6vy58vwWCEnskEAO&#10;ESPOYyW4HOuT1nJMzPvIKcNT18ghw7XPyppjnSd1PMWLdp+cXjJ2NM5dR0Cs+645Vahr0ngitDNJ&#10;eDlPa19Vosu/1uLfQW6BfjF5ju+rAFw/yj3w6KXn0X1fkaLcEuRyc06+KecgyPs2dUNO+VxKcuoz&#10;yIu3vPGJHE+NV0H1+HLwS8CPKcVjNtds27YMxabs9/tJlTiX4pYIJyVPvHjLD3eV4tbGmjJDHEIc&#10;gA/MhcW31hd7Pab0ziS8J6I1IKt912QJZfeozcspraNlsTY2QkJba8aOM8dr70cKVE1OW0I491h+&#10;DXyuXE8T1qE52nm0MTFzY+bHrBG6Xms9a55vbd978BG65tBYH6HzL/l5em5C92GxojtmzRhhHTNP&#10;E8C+dTWZ7DuHb32tT665VIa7dmt+5xHV1nl5mzUndry1vnV+be2YdVl/4ZplG3s+GsfmWwJcE+tL&#10;xo0+kplj5XsZzQmMj5kjr0GbNzzyv3ZivjyvXMd8bqypzbHO4Ttn7NyYnzkRp56C77UAXA/GfeDw&#10;1PMYEuQyYkUK8kn1OHs0I1XoPXpl2KBzu90eqc8f5+umxKvMqB6/mXvYS4Af8jqmECcKb675/Pxc&#10;ffnypSCicrfbVVpsCt9Uk1gESjGORhnkd9+vba45yhIvimKIZSFlY81iRSGOmwYALsNcWRPhoFKl&#10;d2iO1m+KMnF9mugOCm8m9qy5OWT3SPSy83lFd8RYTSCnimv1vOI9yTXnrDWa178vU2pLocrHyfnu&#10;OZ9vjfOdN8dYeQ1yPH9tvQf5Wcg52lraXOucMfO169TW8fVra/rW9q3vW9P4AhT9M68sS3Ns27Zm&#10;n29eDHVdL5must1uF81v29Z7n1aWpdkfmsvxCePQOG28JpBD5/XNt/p91yjlrraWtU6s2A5dV0hY&#10;yznWeeR46xrmjtWuwRpnzdHOq7yfQZiz8fI7S0iCj8YaY0ZrucvINU65NnldZIyV79ccL66DxBzr&#10;fJaA1+bLNvU5/+cj/p1Y1+MjdA0pfW8DIM4BuBmM+8PhqecxRpC7oxHHJHu86zfnJKJTZ1SNkyLK&#10;ecQK9ZI8Jl6lLEtUj68AfohPkTffRDStEnexKbxKnMTmmk6K+2JT2rbdNk2zrapqVA1OvQQnViku&#10;nruxcnNNNTalCAhxcfDPQr1BEp8R/h4BsCIhmWQR4Y5SxXfMdWjCmIhM6W2Nt4T18JxJPzlGStxR&#10;m5hnzRlJaTFelcRubTFuco7Y9ZS1UsbI/pgx2nueSGtN9vrGxKxjjeHtvvPJcdp6vnmyL7SuNt5a&#10;X87hr0PzYudaY33raGsRjYUwF8e8nUvfqqrUMT7pLMda4zU5bQlnfh0x68Re52dhjhRvmkZttwS+&#10;to48r0/A87F8nLwOfn4+zprv8Ilmh9Yn74MtgS3XCIltba2YedYcOd46R8zY0Lq+Na31fO2ha0td&#10;h/wifPQ8MGZ4q0vH9CdbS7jL90U0vQZtPHnmEJ/Hrsmaa60xes7/uYh/W3Kt0PdPqz+1fXJdKcif&#10;DwCAvBj3vKOXlCbItUPK8aZ4k98NjaNVhs05i4AcJ7GJJ/XxKm3bNlVV1UUvx4/HY7Pb7Zrdbtcc&#10;j8eGiNrn5+fuy5cvDarH84Ef1GPkjSsRvUtxq0q8aZrS2lyz67pN18embDabymWI13W92263m75i&#10;fFQZXoj4FNEvq8S1DPEN9RnixbsQL/rnoQpx7w2P+Hzw9weATGi/1EMoTksdltAeWtCU1UK2aWNi&#10;pHeM8LbWyp1h7ZPda0vsLP1cpEqp6m4E5Zil/THnCI3h7dpz7Xp842SfNda3rlyLj9fW951DW0vO&#10;dSLXSVv32klhTUb7xLImuJfKbd84S6LLc2njY84dc02p68VWiK9RCZ6blMryc1WRW+tpa8SKbrne&#10;Uqmunce3vtanrSfXkuto8tbRKYI3dp41x1rTks58LF9bG5s6LmWMdq3WOnP6tfesjIkR6ov7+/PP&#10;WWMyRl67Nk45HxmPswV6sYI8539vfOMNfOeNHf/eOUOcK9cPAJiJvNcm8n4n1b5DOTFOxVuEinst&#10;5XhLvRynPh+8Y9njxZv4HoR3p1SRk5DlTdPUVVWNMsj5sdlsGhev4uQ4qsfzgh/Gb5hCnGgcnUIi&#10;S5xYlbjbXPN4PFa73W6ITaG3TTGdBN8Q0Y5niZPIECcmxGkqxXmFuItOmeSIs/aigBAH4CrQfmGH&#10;EL/Q1SEJ7aHFTHnNBJ423pwnxyjraFJ6NE/M0W5qRq+LeZJ6srZnnYv0u5s2dvO2muDO2c/b547R&#10;zqXNsdazxvJ1+VzfeC6bLWFtyepY4b2W7LbksK96W/ZZ59BeN00T/AFmVXr75vqqww+HQ+iUtNls&#10;Zl/XLWNVeEtOp1Nw3H6/n3WeqqqCIjxmnpyTW6bHSm/eP1eixwr0siwL31xtniZ+XV8XkOdyLO8L&#10;jQ2JbD5u7TFL+nOsTbbIzibSZ/b7xpC2Tv8elwj0NeX5RJyLteQ6OcU5pDkAVwK/l3d00++v6nc/&#10;drT09t2r7b8DtMWbLJeS/CQeefZ4TWKDTuqlOBnC3IpX2Ww29WazaYqiOGmbc6J6fDn4geuR4ilV&#10;4ofDYcgRJ6JNVVVDrEmfJz5UirvYFBICnOz4lE3xLsdddfiW3irCq67rhkdiG2yyw92IlAWEOACr&#10;o/1C9tHlk9+hhVSBLWSgNl4T15N2JhF5vzZ3aBNzrBuVYWxny/GQbJZjtDVaIUKTZHZ/86T2ifOG&#10;JHFr9fE2q49df2v1heYu7eft2hjfOuxzWCy+LYntE9BlWXaauL5W6e2eWyKZj5VjeJ8UylIep0pv&#10;TSxbc3yi+uXlxXca2m63wR+gMSKciOh0On2aLwebzSb6ni5GlNd17R1zf3+ftPYcgR4zh59Pyn0+&#10;lq9lndcaI6U1UZo8XyLO5fyYuVK4x8h2LoKJ5olzbQ1LOGtraeucqz9lbmofTUV16T4Cpe/Skp2s&#10;MfL90DujtmI9ea61T77n8r9jxrktYsU5pDkAF4B/R3B0ywS5e+4E+Sh/vHirHG+oj1Tp3qvIzVgV&#10;/po88SpFUZyapqnrum62221DRKfM1eOf5v7X4rP/UOU3aUQUXyXuDqtKvGmaLfVSvKoqvsGmuqEm&#10;MTneGTniRVFsuveNNTfExDi9C/Gif16w12Uxvbly7x9CHIAZaL9sfXRXIr+VGwLtUe0Xa2hiedSu&#10;jFdvPoxxs8b0/a24Np/Qbj19Ptk9mVcYwpoM0U1CxMv5OfvctWjjZZ9xrVkFOftsTKHNBbMU06ki&#10;WxNkYU6+AAAgAElEQVTNcn2ifBXfPlmtiWpNUHOZ65PbMWP4WlI0S7GsSeQYYZwyzyezn56eQqei&#10;3W4X9fM3Rppz6rr+NF8Mtttt8r1dSH47jsejd9zDw0PyOTSRHyPstblynjynlPh8fIwwt8ZZUt71&#10;uznaulpfijj3SffYedac2PFyrJTCRPOEeMyYOf3Uf2dKmZva586hjdHOp/Tx/xM4VpSHJLi1JkXM&#10;je0nz5jROv3AWHk++j7L1iYxR84btRXLxXmKIDfXKRKlubhWAACtJsiHyvHiTZQPj/ReQT5Eq3Tv&#10;G3RONuEkJsWJVZA3TVNvt9uji1apqqo+HA4ntzlnkVg9/scff3RERKge1/msPzzH/3nEUyX+119/&#10;Fd++fStOp1P5+PhYPD8/V1aVOPWV4k6K05vo3pAnN1y29Yecr2WJDzniNK0QhxAHIBPaL1MfnV+A&#10;a52xbVrfRHyLa0gW38ZceU45XhtrjfMJ7dR+n9S2+uSaLZszEeGFIpGJJpXlk8ps69HN12SyJppJ&#10;kepyvdD1yTV9c2P72fVNxsgq7RipLeW0JaBTK7/lGrECW7a71z5pHSvBLUnNJS4f45PSvnFSCmvC&#10;WQpmSySnCGNLWh+PR+8asbL7n3/+ib0UIiLa7/ezb/KXzL02DofDonu61Pm//PJL1DifRN/tdmpf&#10;SLxLtP8IoAl4ua4U+HIOF+4+Se8b59bkMl4T8T5ZzvvdXCfeQ9JdtvtkeyjaJVRpro3X1pdy3Rqn&#10;SOazV5HT23etpD5tTVIkvG89IirFe48R7FJ4TyrRxeH6+PfJJIHOrn9VeV5MRfga4nzoF/PleG0t&#10;bd05be+dkOYAJKF9p+8iBDn7bui+M/LHiSCn9ypyXjnuNuesiUiNViGlirxjESt1XZ+22+2xeNvg&#10;81T0m3NSRPX4v//97xbRKn4+4w/IaCn+3//+t3RV4g8PD0XbtqWVJX46nYaYE5cf7h6JVYOTUiXe&#10;TbPFR5trFu+V4hU/iveNNSexKYEbkeFz0H6p4hcn+IxovywtunT5rbXPlt/KL3HtcdJWJIhvcS4p&#10;nUfjjDGp/W1Kn3UwQWtJ8pb9WY8ENTEJTUx2U0BOxzzy69DOYc0J9WnXJufN6bfktladnSrAicIV&#10;3SGZnSKyYyS2bHdzNHEdktZWv09Ucyksx4WktBTKmoDWpLMlmC0Z7JPEh8Nh0U303d1d0vzX19fZ&#10;57u/v/+UN/ypvLy8zL4XvLu7S5r7+vq66L5zv9+r830yX+vTZL4m4aWwD4l6Kea5YPfJeD4uJOG1&#10;fj7fiXfXl1Kd7pPtPtGeo8Lc9WljpYjXzsHFuibV5wpxX39KHyUKbnkdZMhyElKemHiPOQfp3yWl&#10;0ObRnLGV6zLOM7YvRq6TNaZ/774IGDLGauPIaJ98t1bW0NbR1pzTRvL8MeB7P/hsaN/5je/Ho8fC&#10;FuRuQ04tf9wdPH/8SO8V5aONOElUkbv2oiiOLnucV5BTL8gLUT1+OByGa+LV44RoFZPP9oNweL8d&#10;E+JE79EpoSrxruvK4/E4VIgTqxLXhHghYlL40Y0rx7dd17kKcZ4lvilEjnjxHp9S9jctvEIcQhwA&#10;D9ovQ4suXYCvIb994nvULuYuEd+jNT1jLBGtSfE2Yt5IYIvraLW1eHtRFK59EN6kiHAuhc/5SBQn&#10;2nP1EU0rsjUZnTLGPeeinCi+sltKbU1oy6rsGBEuRbZWfe2T2K6Pz4sR15a0Dslq2S8ltZTQmpSO&#10;ldE+6ewTzD6B/OPHj+B5v3z5EnV9Dw8Pi26++4oYcGEeHh5m30M+PT1FzX1+fg6O+/79u7ffJ/wt&#10;oZ8i7jVJLyW8fC2FPJflsRKey3dLvGvS3SfcfbI9VrTzdk2wa/O4cA/JcqJ3ER6KbuHj5o7xSW/Z&#10;n9pHCVLctxZFyHKtfeb5Rs/5YbX7jiK9mj1VnseKc01k+8T5JaS5NTaLNGfXB8CHRHMCnf79O/Td&#10;t6WpGHePJ3rPH+eifMgep3De+PDaifGmaWonxquqqouI6vFv3741f/75J6F6XOez/MAb/+ePGVXi&#10;RFTudrvKSXGtSjy0saY8ivescTduIsVJVImTEZlC/huG4TPQfiHiFx/4iGi/7Cy69QR4Tvk9iFUx&#10;z5rrk9pDm2fM0piSWOndKuMn6xgi2BTh1th+XOsbm/tRXqM1VvbJ69UEdkhwh6JLUiNOfGJbq9LW&#10;KrQ1qS2FtiWztWpsN0cT2SGJzQU1l9c+cR2S1iFhrYlqTVBbYlqT0j4JHRLPOcXy169fk9d6fHzM&#10;etP97du3T3MTf0l+/vyZ9d7x69evSes9Pj5mO39I6vvEvSXrLUGviXkp5GNEvBTwXLb7xLsl3TXh&#10;HpLtTrRrle2WZPcJdp9c16rXrcp1KdZTI1tSZfkcmU5GfjmJCvI5stony2PnEZP09C6pJ2I9ZY1i&#10;XBU++yj06nIt7iWbOHdvWxkzGtf/uYWqzS8lzSHMAVDIIMh5/nhHb98vXayKi1lxG3NacnzYnJMU&#10;Qc6PQlSP+7LHnSDnh7Ux52eX45/hB1uUFCfPBptOiG+326rrumEDTKtKnKbye09K9Xj3FqGy6Vil&#10;ePFWDa5JcXc91saa2v9+Nnr/8i85frGBj4D2y8yiswX4Evkt+wbBKc65VH77pLY2bq741uapFdoR&#10;7ZoMl+cZye2AYPaOVc7rq97OJsf5OkRjme2bEyGy21TJHRt1oglun9yeI7Ytqe2rzpZCO1Zm87ZY&#10;ie0T2FJeS3GtSetYYW2J6rmCOiSjY8VzqlD+888/U4aP6G/IV+W33377FDfy5+avv/5a/d7xx48f&#10;s87x+++/J8+JEfwx0n6uqNekvCXiNQkvBbwU7ynSPVa2h0S7T7LHCPYYue6rXJeSnGhasa5Vq8sY&#10;GJ9QD1Wop8j0qqq8Ip0WxK3MeSSPFLfG8muMHSvHUKI8Z/P4oe2v5RvvE+O+DHWKmE/i9fBHysaS&#10;Mn7yKObJsfI5edpXEeZwCuAjoDkF43u8fO4OLXucR6vIjTllvEpd9BtvkiHFyaged9njTdPUdV03&#10;9/f3gyDf7/dNEbEx52ePVvnoP8SG98eFOFFcdMrr62vlpPhms6leXl42d3d3G7e5plYl7ju6iA02&#10;mRgP5YhbQtw9QoiDD0esBPcIcKKw8I4R4MOYRAG+RH6niu+JhGZ9UoprgjuqqpvNV8dyER0jp7W2&#10;nHJczudjfe1SdrvnfH2fqF6r2jtWcFuV20vktqzUTpHaWnW2JbRjZLZPZEuJLQV2rLxOEdc+We0T&#10;1TFyOlZIz5HPS2Wy+18zAVib3377bfG9bKrkTxH2IUkfEvKWjE8R8LHSXQr3FNkeK9qdWNcE+1y5&#10;niLWLakeK9Rl/ItWoR6Tez636rwsy6Ku61L2SYnOhfC5pDiT2hPRHZqfS55r5+T9gbEp4nwS8WJI&#10;cauflDEkxskxZLRZ0nxVYR4ry8U1AXAzSN8gvEJIkPvyx0dyvHivIndZ4S46Rd2YUzsKo3p8s9nU&#10;RHQ6Ho/NbrdrDodDs9/vG0Sr2HzkH1aqFE/dYHO73VZ1XVdVVW0Ph8Nmv987Mb7zba6pHcVb9fiO&#10;3irDN70o5/EpPD98kOG9HF+cI45fTuBWuLAAl3J6jvwmotU3sNT6rApuPj5afCtjR22pgju2zSfT&#10;c8jxlEcjesSMNvH1WSKc6D2Hm8tq+dyS3Py1FNxaJIlVuc0FtyW3fdXamthOldqW0A7JbCmyYyW2&#10;JbAtee0T1yFhHSuqU+T0tYnoP/7446quR+KqYUAcf/zxx9XeN7L/4/MqSBX1MVI+JOJ98t0S70uF&#10;u5TtUrT7JHuqYNfEOn+uVa5bYt0n1XMLdas63SfT54p0+ejrkxKdMuWPkyLAtbYYKb60jQxJniDO&#10;rYrzlEr0Yf0M0nz4Ti/E9xxhro2VrC7M4SPArRAhyCc+QPnuPFSOF2/xKoMgZ2L8VLxVig/xKvRe&#10;RR59aPnj/PBFq0COf0wxPnpPsVLcHfv9vureNtnc1HU9bLJZVdW2b9tVVbUty3LbdR3fQHNPfjE+&#10;SHEKZ4nz2JTFOeL4BQSumQwSXOvQRHVwzAwBPsxjEnrUR+SV26F+2afJbN4uDynKZ4tvKaZ9kpqE&#10;sJZrietPFuYxclwby9fthXQbU9lNM2S3T3Rr1dxaJTffUNKq4uavueAOVW/Lyu0Yua2J7RipTTQW&#10;21xqzxHamszWRPYciR2S17HS+pzCeg0Zfa0C2d2kg9vA/V+a18Yawv9coj5WwIfEu0+6W8Jdk+1z&#10;RbtPsMfK9TliXUr1OUJdq1CPlelafAvPT9dEOpfo/TWRJr7nSHQiKkVszFBt7p5zGczbKZAzTgmR&#10;Ktpaso0MwW2dT67fvxe5RrJML5ZlpRNNRXuMNJdyexjD/ow06T3xBSsJc8hy8GHxCPLQ9373HdJ9&#10;v7biVUYCu3iPU4muHCei4+l0Om6321EFORGdNptNLTfmvLu7a1KiVT6DHP9oP4SipDgRlaHoFJpu&#10;sDlUiDspTuOYFFWMF+9V4nJzTZcn7uT7nNgUrxDvP4OP9mcMbpgYCb5AgMeMiRHg2po5qr9TN6w0&#10;2zWhzQ5v2xzxrYlqbUxuEa6ck+S55KMU3iSkthPTSyJOLNmdKrpl5bZWyR2q4g4J7tjKbSe4Yyq2&#10;l4htKbVThPYcmR0S2WsJ7Byyem05/dEkc+wXcJAXz+/sm2Rtmb9Uyq8l4EPCfa5o1yR7jGDPJdZD&#10;Un0NoR6S6VZluiXSrYr0lGp06uWuT6JrfXwej3IhRZRbYjlGiofatPUoQYpr12aMcetrUS28bXGk&#10;i3IM42dK89FzNkb2kTYngzDXxkCYgw+B5jBiBDmNv4v74lWcGOe54zU7kqrHiVWQu+rxgm3MGROt&#10;8tlyxz/SD5uJFA/liTdNU2rRKR3bYPN4PO622+0mFJlS6BXj/5+9c9lNJNna9hsReeBQ7ZKMtvTX&#10;sAc9afl29vVs9fV8t9OqSQ9qWJ+0ZT61uwzkISL+AbGSlUFkkmBw2VXrkVJAkmDOtp98eRdPiec4&#10;yPCuOgVRSlwN16bwr23RYXef418w8otE+N5cWYJPEeB8/bkCvFvP5DXfLrUX+NT5Y2K8J6+nyu+R&#10;dT2JnDrvGuJ7yvVcQ47T9dH5JLxjkT12SJed2vf9Etk9JdE9Nc09JrqnSO5rCO4xuX2p2E5J7UuF&#10;9jVl9qUC+5rS+i0IapHKws/KWxD715Txl4r3awv3MdE+JNlTcn1qev0csc6l+lAVzEuE+hSZnkqm&#10;TxXpcSJ9qNrllESfWudyKmkOQE9ZPyTKp8rzMSnOf0bqcvHPf+E2XIj3ZHl8X0+tY5edvDDhfU7f&#10;ORLbINruaFsgKczPleGnToP/nFOI4xC+J5cI8sT/73G9iqVDRAlyte8db7FPjw9KcO99Fa+z1jYA&#10;aj6YE9evVvn+f0RdiR/lg6W7H/TCnFqdAkAXRWF8ojrFWpvTgE0ARZZlQ0M1e1JcRSnxcDpHYrgm&#10;DlLc4PBLVWpThHfFd5DgPj4vIbST2+FYbnfrou3PSX+7xPUMyd8p8ju+jt5xFaW+kRDX8Xlj6+PL&#10;I5LSQ9c7tk18v1PCnA6HUt5gYjvPcxenuKekv4eE91CP90tk9ynRfSrNPSS5gYPoTknuWwjuWG6f&#10;I7ZvLbXPldkvldivKa5FUAP4gf7IFkb56V/sryXlXyrez5Xt15DstxTrY1L9EqGeSqhPkemXinSe&#10;SI+70qdK9HOT6MYYVdf10fBP4DhNPiTUR0T7YMr81LrUZek4Py9eP1WKn3MZf6hpiWW5Gjh9zQ50&#10;/vik3MGoLMd1hfnQe2hMqIssF94VsfuIfp/HTgE4/j95rF6FpHjr+73jg+lxpVQnxmNJzmpVakTV&#10;KgDasiytUspRtQqCHA//5zng55DjP8KHyNlSnKpTvPe6qqpOhqeqUwAUzrlcsUR4LMIREuPe+1wp&#10;VfgoJY7hLnGDwy/DToxHe6LpPooQF94EN5TgQxfq/WKhn5+Q2qnrO1WBMibA4/PO6feeUmcyRX57&#10;pVRSQA+dHjsPSCe+gWGhjhNJcn7bUutiic3Pj6V3LLbHZPg5Ce+U8H6p7B6rLjklulNp7lSSe4rk&#10;vpXgHpLbLxXb50jtS4X2LUX2OxfXP8QfroLwirzvN/yNxPtLRPtUyf5SuT4k1lNSfYpQvzShfkqm&#10;p5Lp54j0a0t0LtDpvKkp9LEEOq9pMcZMWk+yHSF5nhLk4W5OluJDsju1fuwyqdP8tiSuI9VtfiTN&#10;E9t00p1ve4ZI59I75RZS56XOT0l1vh1oW+DidPmp8+mHJDbrI15EeC1GBHnPNUTH+f/8cb1K1z2u&#10;DsM5qQqF0uO1irrHSYaTII/lOBLVKtbapq5rWxQFSXJH1SrGGEe945gmx/l9fpe89w+Nk1IcOO4T&#10;XywWlNLO6ro2RVEYY0wOIKOUOIIQR1SV4r0v1cCgTT+QEsdBiNMhH6x5Vm1K6peBfPgLt+KVJfjR&#10;+Uw+8/N9Ytt4+0sF+KT1KbEd7QUG+l+Xii93JL9JLE+R3+eePnXeqcvE28T3k9WXHA22TEnvU5Un&#10;cbL7WsI77us+J9k9VXZfU3SfK7lfQ3BPFduXSO1rC+13ILHf9R+QgiDchDf7wXVt0X6JYL+1WL+m&#10;UL8kmZ4S6WOJ9GtL9LjOJTVgNBboqaGiAPSpCpehBPmQPE8lzeNtx4R3fPxWEvzc0yek+ZggH0uj&#10;x8I9lt+pQaIYuPyRj2CXjbdBavsRYT5Fhp86LbJc+O6cK8hV9K1xta9SSQnysfR4jX3FSi8tzk/T&#10;0rZtd3yoWmWodzw1lPNHlOPv+QPiLCk+1CfeNE2OUJ3i93Uqnejm1Sk+pMTVPhmeFOM4pMNp0GaG&#10;Q32KUYdhm0fDNXHilw8gKXHh9rxAhF8qwTuhHV13LLV7668gwIF0qrsnfC+R3dH19A6vJbvZgrAn&#10;Gede3xTxnUp7DyXAUzKcbheX3rT9hB5vB+zFdkp6jyW8pwhvXmNyDdn9UtE9Jcmdkty3FNznyu1r&#10;ie03JLTf7R93giAICd7Eh+u1BPu5Yn2KVL+mUJ8i08eS6eeI9LE0+jkSnde5nCvQuTwHhgV6LMjj&#10;Q37eObUsccJ8KHWOCeIcN5Lg5572x/UsY3UtoxI9kuCXCHNe45JyFlyWI7FN7/CKsjz53hBZLrw2&#10;I3IcGEiOR66BDofS4ySxG6VU473v5DgG0uKpdVrrBkBN6fHdbtfO5/NuMGdZlraqql73OO8dj4dy&#10;/ihy/D1+GPRusz8xZHO9Xpvlcqmen58NcOgT995n2+02m81myZS4Yglx9OtSyuh8SpXz2hQassnT&#10;4hqAUenhmlKbIrw6b1yCe779mARPLMDpqpMxAT4qt+m8WIirKP0d1p8tu18qzWORn9ruEvHNz4sP&#10;43qTMel9Sco7VWlyC+E9Ndk9JLvHEt1T09zniu5rC+5ryO3vKLbf5R9igiAI75Tv92H/Qrl+jlS/&#10;hVC/hkh/qUQ/lUS/lkBPDRM9lT6fIs+B8QGgp6pZTolzTJTiU4X3lG1SlxnbDmkxPiTIk8n0CcL8&#10;5JIQ5j15PiDUEZ1+iSwfE+d05Ymr6COORbgGI4L8yHMg4R3UIT3ek+Ng6W6EehUcUuFdtYoaSJD7&#10;RL2KMaapqqrNsqyXHqfe8d1u1wnyH30o53t780+S4qkhm2VZmrhPfLfbFWVZZtbarjIFGK5O8f3U&#10;OMnwToorpTJ/qE8x2IvwS1LiSSEe7vN7e86EN8IpET7yT8aQ+D5Xgqd+GXSnTwnw6Pxu2KU6fBVp&#10;SHZ3v2wuEOCDh1w4819gCUE9JKftS+X3iGQHX8+rTs4V38DxUEyS223b+rF6EzofAFJJ77GUN+/w&#10;PlVpcq7wvpXsfg3RPVVyv1Rwfwe5/e7+gBIEQRCuwqv+wnmJVJ8q1E/J9FuI9GtJ9LE6l6kCfajC&#10;5dryPNV5jiC044GhtB5ninO+HS6U4i+R5rRMvaw/nTIfOn1SmANH0ntoGOg56fI3K8vFuwgv4UxB&#10;nvIUqfR4yw6pUoV6x2vv/dFQTh/Vq8SC3FrbFEVRI1S2bDab9sOHD21d13Y2m9l4KOePKsff05v9&#10;Iik+m83MbrczRVGYb9++ZbxPvK7rwhjD0+JxGrxUieoUpRTvFOcp8czvU+Ik4CUlLnw3LhTh8cox&#10;EX5rCR6fl5LdRx1dbF1P+uICAX6O8E5tC5wvw1Prop/TO2+gwuRIcqfWjYlvAO7ctPfUpHcsvU+l&#10;vG8tvG8pu7+36H5Fwf2u/vgRBEEQfhhe5RfdpUL9GjL9HJF+rkSfUucyJtDjGpcpFS5x+vwceX5u&#10;6hzo953jAnHO1/HttNYKA2nzl56O14Ww3UmhPrT+BcJ8qLYFbJveOrb90RIJdyTOey1ZfrYoj36m&#10;IJxkRI4D49+GH+se58nxVh1qVRrsa1YG0+JclNN2YLUq1Due53nTNI3lvePb7dbe3d35M4dyvpv/&#10;D9/LGzspxXmfeCzFN5uNub+/17vdziAM2VwsFlnbtjmAjGQ4dYpnWXYkwuPj6A/YzNGvT+G1KbTo&#10;aEn9ggA/LkJcuJQriPAxCc7XkZxN1aGcLcEnLLHc9tHxs4V3fHhKaiMS1lPP4+tS60cke1J+8wGX&#10;AJy11sfDLYfWxVUnuKL4vkR6XzPlfQ3hfS3ZPUV0v2HJ/W7+eBEEQRCEF3L7X6oXyPQpIv1WEv2S&#10;FPrUBPpY+nxInk9Jnud5roB90nxMnm+3W32OOEeiqoUnzPm6OG2OIM1TKfNzTg9tc0qS0zJ0PX4/&#10;+4xf31iIL/YY5wh0FV1urNOcP/a3lOVjcvxsWS6uRpjCiCCPvQgwkh4PzsKpfec4l+RHQzkBdDIc&#10;TJT7ft94Lz3Oe8fzPG8AtEVR2Lquu6Gcxhj3I8rx9/BG7m4jvYBSQzYfHx/Vr7/+qp+entRmszGL&#10;xSI5ZBNAobXOqUscCQHuo/oUdahO4UKcBmzmOCTEuRCnw9QvDLpfvQ9skeLCOYyJ8FukwRMSPN5u&#10;VIKrfuWJZ5c5Snyz5WSn94nTKRF+UnLjWFTzrq/B9PfY5eJtT8nvIdFN26RS30VRuLjjmx+G58KN&#10;iW+llAPSwyxJfMed3kP1JinpPaXHO5XyHhtUyaX3pcL7e8juG4rud/EHiCAIgiC8Q273y/tMkf5a&#10;Ev0cgX6qwuVceX4qeZ7qPL8kdZ4S57yqJcuyo/Vcfocf1RPiYyKd0ueXSvJYbiMhw1Pn8cvF50c/&#10;P/YXBsep8XMOVUKg07reY4iXy/LOrbx2qlz8jTBEyt2MhAyPfAhJcUTVKkySp1Ljg7UqKVGO0Dtu&#10;rW2od1wp1Sql2rquLQC3XC7t8/Ozv7+/tz+SHH/rb9xJUvz+/l61bauttdo5p7fbbSfFAWRN0+Q0&#10;ZBNRlzgSMhzAzPeHbsbVKXFSvFedgv6e1dQeUyD60ObIB6qQ4ooiPLUxF9ieXWdqL+ZJCY7jD3O6&#10;7rHak1iGTzl0kRDvdYBzeY0TKW++nEqDp4Q3v1x8vecmv2mbVA1KLLtZj3ev/7tpGn9p4jslvofS&#10;3ucmvS9NeV9aafIS4X2u7L6R6H7zf0gIgiAIgjDK1f9AeE2Jfg2Bfgt5fqrzPJU6P1ecp6pawOpY&#10;qqrSQ2nzc+tYUqdPiXPgWIgPCXQ6T7HE+QXbpeampcKAKR8Sp8ZT/eYpWc4ve44s73mXK6TKRZQL&#10;L+aF6XHuJ2wQ4r16FbXvGqfBnE043ZPgKUnO0+POuaZt206Ogw3lrKqqG8hJcvzTp0/+69ev/j3L&#10;8bf8Rr1YihdFYbz31PedtW2bG2NyLsZjGR5E+AxRghxAiWjIJg6d4ib8EqEBm5ISF67GC0X40HF+&#10;mj6wUmnw+PKDwy+HlhMS/FQVik1sn6w/CQnnScnueBlLiqe2ia9vKCmOSHbTaaowOUd+I1SelGXp&#10;hlLf9HzcWnxPld7A6aT3LVPe1xTeN5Ddb/qPAkEQBEEQvjtX/ePj2hL9JQL9VvJ8aur8XHE+teOc&#10;DuNUOattmSzNhwZ/xtIc6EvxVHL8JSI89TP4MnAZhShdrk5UtcSnkahkOZEsP6ezvHd6YqpcRLlw&#10;dU4Icu5jYmdCwUCeHOeDObuBnDhUq3SVKmHZpSR527a94Z00lJO6x4uisEqp9keU42/1jfliKd40&#10;TZ5lmdntdkWWZckBm551ig+IcpLhlC6Pq1PiAZvxV4yGPohFiAtHjIlwIPlH7UtFeGqvZEqCx8Kb&#10;9lqeJcEnnj6qPEmcniy9Y1HOLzt0maHteBrce29T1Sf8dHg8B9Pg58jv+XzuLkl9D1WdvFR8p9Le&#10;15Te71B4v9lf8oIgCIIg/NB8N4k+JtC/lzy/hTg/1XHOxbn3Xl9DmmOgioWvp+O8mgUDKfNLk+M4&#10;LcKTC10XWKp8LHH+Alk+OuyTHldcliq/qSgX/yNcKT1OkrrFvoe88VG1Cpjs5iI8dZjqHQ/XXdd1&#10;bT98+NDWdW1ns5nd7XadIH98fPQPDw/uvcrxt/hmnCzF1+u1WS6X6vn5mZLafAhmZozJ67oujDE5&#10;gMJaW8ZDNoMIn6HfJx5L8Qx7mW6895QYTw7YTOzNPPpQFSkuAK8jwulnRJIb0eFgGlz1e8E72cuu&#10;Kym52TI5+Y2+kD4pt+OFhDU/nhLgp0R5/DNPCfAxIR53fse1J5ggv6kS5ZLU91DVya3E962k93cS&#10;3m/yl7YgCIIgCMKFXO+PpIkC/TXk+VDn+UvF+diA0EvT5giOYEyaUz0LmCiv61rHg0C5ED91eihV&#10;fm5yHMfeg3edJ4/zxR+6y3vSHImkeXTepKGfUYKcC/SUnzmZKo9EOaLtwNadOr5fIaJcSHBOejzh&#10;XRwOgznjapUmiHKeHK95WhzADlGKXGtdOec6Qc57xzebTfsjyvG39uY7S4ojfFiWZWmqqupS3EGE&#10;Z977ommaIs/zAiEtnhLiYJ3iSikS5Lk/dIpn7HCoOsWoka/yACLEhbPrUa4lwuPLDi4jafCUGPtr&#10;nUMAACAASURBVE8eRiL7SHjHqXCS4FMWktanjseXS4nyeDsS3GCSO1WHMpb+BuBSgy+VUm6s9mRM&#10;fv/zzz8AcCS/p6S+X1t831J6i/AWBEEQBEF4NV78h9f3lOdTUueXivNTafOyLDthPlWax0lzPgwU&#10;LFEeDwLFGSlzfhpMbuMgrY9E9lB6nF9GKWXOPc7S7Caso7qVoQ7za9SyIFp3tJwS5UCyfuUiUX7q&#10;fxtxRT8XZ6TH+cL9S6papQ1ivFetoqLe8TFBjn5yvAbQ5nneNE1jAbSz2cyu12u3WCws3rEcf0tv&#10;touluPc+q+vaIEhxa+1odQoiIR6lxGnJgxyPh2waTKtO4R+WIsV/Ul4gwvnpS0U4l93x+akPVeBY&#10;dk+pPPEIyXCwRLjqD6js9YGfWny/x7t3HAnRPZQOx5UFOH+chtLftJ4fpmpPUpUnwF6AD8nvS1Lf&#10;txbfb0h6v6lfroIgCIIgCD84b1aeXyrOU1UtpzrOh9LmUytahqQ5HfJOcwCazpuSMj/VU85PW2tN&#10;nDDHmSnyay4jsnxqRUvyMJEqj9chWv/dRbm4o58H7o9G5DiA0WqVTo4rpdogxklskxzvBm+eEuSJ&#10;5YeT42/lDdZ/dLw/S4p/+/YtK4rCACjiIZta6zKVFPfH/eJcivM+8SMpjv4H9tCATRHiPylXSIVf&#10;U4SnalFS0ru31zE6THV9n6w4iSX4mOAeuo7o+iZXqvCfz4T2qAAHDsMvwZLfbdt66v6mdZTwjgU4&#10;ie4pnd+Xyu8pqe+3JL5FeguCIAiCIPzUvOiPwSny/Jbi/FTH+Vja/BxpfippfqqaJU6Zp7rMU7Us&#10;GBDmzjmT6jAH8yDxuimLjypXgF4n+WRZPlGcT02Z98KO0Tok1k8R5b2gJENEuTDKifR4z//EIcZw&#10;yKtVWrYcdY4DICHeyXAS5Fya88tQtcqPJMffyhuqlxY/NWjz+fnZcCm+WCyytm1zYwzVn3TVKeH4&#10;jKXCu+NDSXEcxPiQFFeQ6hQhcAURPnT8JSKc70HspHe0V3HogzQlxXky/Oi4CjUmqWVMfKtEFcqU&#10;hbbnojyI66OhmHTeUAJ8igDnj+vU9PdY5/e58pvEN/Ay+f0Gxfeb+EUoCIIgCIIgfFduKs9fQ5y/&#10;RJpPqWe5JGUeH4JViqSEORPg4AnylCAnmc7ltJ9Qm0LHMSC/x2R54vp62w0cj+V4qst86BDsurjr&#10;uYUoF0ku9JiYHo9DjlRf2w3lDN6kJ8eVUjX2iXES3jsVDeLk61K947vdrs3zvAHQVlVlP3782L5X&#10;Of4W3kRXl+K8PgXHPeJckpMUL7EX4nwZ6hPneyPjpbs//ImWD6sfjxulwulDgovuF4nwiYdxDUqv&#10;C1wdOqv4+p7YxkFYH6XCh7Y9dTlKk9N6+vl0nKe+U0L8mgKc1k9Jf+92Ow8AJMBPdX5fu/LkHPkt&#10;4lsQBEEQBEF4J1z8R+k1xfn3kObxINBT1SwIUpenzIuiGBXmPGEOHFey4IQgB6CH0uVTllio8/PG&#10;0uQD29Jt6AUbo+OKXceUOhY1cHqyKKf/q0ZE+YvS5OKdfjzOSI/3QpDc4WAvxHtDOZFIjiMS5HQc&#10;oV6FBDlCTzmA+pQcB+A+ffrk37oc/95vnCMpHk52e+emSHHsK1N6neJIpMRxXKFSACj8Ychmjn23&#10;uPHed0lxxfrEw3G+B1FS4j8JQzL8BSIcOBbddBh/wNH6i0V4nLCOlqE0eLzHcVCIj50/tu3YQklv&#10;On2qFqUoCkdDMHkH+K0E+EvS32PJ73MrT76T+BbpLQiCIAiCILwVXl2cn5s2v0SapwaBpqpZZrOZ&#10;AoApKfMpwtx738nxuMMcE+pX8jw/GvYJluQOlvhkQhwTZfnY+cznTEqYs+tRqfOi5oAhUX6yo1xN&#10;7yeXNPlPzBlyPG4EoIX3jjfssCfH48S4YpUqiNLjYfvaWts0TdOQHEeoVdntdj3n89bl+Pd8o/Sk&#10;OHA0bDMpxauqMnVd50NJcZXoEsexGC/C+kLtB2ySGE/Vp0if+E/MDWT4pHqU1KKm9YH30tW+PyRz&#10;qLf7KBlO5/FtQ3r7LCF+jgTnS1R9YsdS4LQ9yW/gMAQzXB+yLPNKKXdNAf5S+Q2cl/y+VH6L+BYE&#10;QRAEQRCEy9zHW5Dm10yZTxHmqUqW7Xar+dBPAJrOQ6KOhSfJU4KcRDoX5OfIclpGZLqZcBmeJD/V&#10;YZ5KmKuR0zxMSX3nsSjvCXM1XruSOi6S/CdCnV+twpsBenJcHQ/l7HWOx4nxMTmOKDmOSI7f39/b&#10;9XrdORgux392MT4qxT99+qSqqtIkxZ1zervdGvTFdUFSnFensET4PJUSx742hVLlORPjsRRP7dmM&#10;9wZ290VJdcoPwwUyPCXFe+erafUoKREOnEiCIyHCh4S3GqlCYRUmSbmd2jZ1Panzx5a4CgXAaAqc&#10;16Aopdx2u8V8PndjQzDPFeBD9SdTBfg7kd8ivgVBEARBEARhz6uJ83Ok+alBoKdS5pcKcwCad5g/&#10;Pz/r5XIJ770eq2OpqkqPyfJUFQslzXEQ14ODOnFadvM+8pOXCdsNVbykKlxIpseiPNVdDnb+kChP&#10;Bi9fmiYXSf5jckZ6PBWQHBrKycV4rZSqx8Q4gF3btnWe5ztEcnyxWNR8IOd7kePf4w1xUor/+eef&#10;+tdff50kxRElxbHvFO8lxNGvVYkHbZ5MimOgQwqQlPiPwgtkeDIVTtc5IMN5PYqLzufCO/VVmLNE&#10;OA57B49qUU5J8VsIcS7Bm6Zxp6pQSIIjkQIH9jUoVI9yawGe6v6eIsCvIb8l9S0IgiAIgiAI35Wz&#10;/yC/hjS/Zsr8lDAfGvz59PSkz6ljoXQ5mAjm3eXAeDd5LMvjZDnwckF+ap1i9StsGRPlvVR5dLp3&#10;GAlxEuHJAZ/h8ZuaJhdJ/hNwjhwP3ol7om4oJw6941NqVbYpWR4nx621TZ7njVKqreuart8hIcfp&#10;8C3I8dd+E0yS4qvVSgHQ8/ncbLdbUxSFqes6B5AZY3JrLfWKl2NSHOm0eCfFlVKZ9z4HkKnxIZvS&#10;J/4DMlGGJxPg8UUwIRWeWHoDEnAswntCXLGO8IkinAtxi0hcRx+MR9tcIsRJfPPjKQlOy1AVStM0&#10;figFjqgGpaoqf80KlEu7v6cI8BvIbxHfgiAIgiAIgvB9uao0n1rPck7K/KXC/FQdC4IzGUqXb7db&#10;PZ/P4UN3OUZkuXNOWWvN0CBPEud83bmCPK5c4ZenJHl0eqooH0uXK9WfWZdMmGN6mlwk+U/MSLVK&#10;z0Vxx8TckcU+Qc4rVbggp47xGiwxTkssx51zFYDaGNNwOa6Uaquqssvl0hpjXJZljuT4W+ob/65i&#10;fEyKbzYbs1gsTFEUxnufNU2Tp6Q4+oM2u/oUsLQ4+kL8KClOH5LswzL+wKLbnpTi8gHyfrhSMpx/&#10;yAzK8EQVSioVnkqBx195GeoFj78SE2+TFNyXSPJ4vVLKkezGXmQ7PiQTwKgEp9M0EJNLcBW6wJfL&#10;pWuaptvbeU4K/FYC/Dulv0V+C4IgCIIgCML75ObS/LWEOclyABgS5mPpcjoEoFODPnFmsjy1jAny&#10;qTI8vkxqewBHqXNM7ys/1U8+NU3OJTnYerDTGFg3+H+p+K33w4gcp8OhJgKS422Q48mBnDgI8sly&#10;HECdZVmz2WzaDx8+HMnxL1++uIeHB/eWhnG+5gt+UIqH1d2HBEnxqqpMWZYmy7KcD9p0zpVMjPcS&#10;4jgtxalPPMf+gysD0NsDGH0Y0W0XKf5OeSUZzlPj8bpeCjzxoeRxSHfz44MiPDpMinB+esp5/Lr4&#10;6fj8aBim5QKc6lD4aZwhweMqlLu7O3dJDcrUDvCXCHCR34IgCIIgCIIgvICz/mn43sI8Hvp5brq8&#10;LMuryfK4lxxBnOd53p2mVHnwO70UOAaS4RiQ4WPnYVyU8+Dl0VBR5p5G61fC0zNW86vof9BIohMi&#10;yX9QYt81kB7nAc3YLfHO8aPkOEbkOIIgV0rtuBhHkONt23YDOefzud1utxaAe3x89Ck5/r3EePZK&#10;P6cnxRPo+/t7tV6vdTiu//77706KI1So1HVd5Hne6xXHXnyfI8V5pzh9UHUDF1J76Ph9ECn+Pril&#10;DI/FN1uSwzKp8gT9qcAn+8Bx/FWXriN8IBHeHaaS4fx0JL9751ManGpQ2rZ1vB4FQDcoUynV3de4&#10;E5xLcKWUz/Pc1XUNuozW2td17T98+ODruu6lwLXWvixLr7X2m80Gi8XCh8S53263WCwWvRQ4F+CP&#10;j4+dAC/L0gP9VDgAfP36FcCwAP/8+XO3TgS4IAiCIAiCIAg3YOx/g6N/NE7UYKSuy0fC3ANJYX50&#10;m1arVSfMgyz3X758GUyXA1Db7RYAEES22mw2aj6fA4D6+PGj2u12qq7rniwH0MnyYHaVUqob6Mll&#10;uTFGW2uVc66XHKcBn8YY7Zw7SpH7wzDPXnI8ktVdWNJ73xPi4ThJ76PtaBulVKp6ha5H88ux28b7&#10;yVNDPcfS5L2+8vASGKtcoef36IXE3RZ/nUWJZPFfbxDvveLPU3jegfSOtzgAPLRd31B7D6VUd93M&#10;jwGAD2HJzuUopXzbtqB1RVH47XaL4HawWq3cn3/+qR8eHtznz5/x+++/448//oDf3xl+G17Fn7yW&#10;GAcw3CteVZVq27b7cNjtdqYsSwMg2263mVKqUEp1cjukxQscJHiplOqOY0SKq32veE+KI/3BM5gS&#10;D/dFPhTeIBOF+FVlOKalwnkCeyiNfZQEx6H7Ka42sUiIcO+99d6fTIbTNvE6SoAbY3rHaRtjjDPG&#10;+Kqq3JAEpyT4ORKcthmT4KkUeCzAHx4eeilwEuBAX4LfWICL/BYEQRAEQRAE4SUM/U+R/MdkJPF7&#10;DWHeyXJgnwLnt4UL8/V6rZ6fn0dl+WazoetS2Ivts2U5H/BZFIWqqkpnWdYlzLl85knyOFVOYpok&#10;dyy0Y3nOJThtF2+DY9fU+xkDyXId/zxEsjwlyYOXcogkeXjuL5Hkir9kRJK/D+j5oOdoRI7T68WE&#10;w9Q2yXVcjmPvvIBDS0LYZO/PgieiOXLw3vuiKACgJ8dpp9vnz5/V77//3l3Ha8vx13gx0yMEID1s&#10;89dff9XWWv38/GzKsjTe+8yHXnEARegWL621pTGmN2TTez8HS4uHdTOMS3ES4/yDaOgrKSLF3zi3&#10;kuF8UYm+8FiGI50EnzQcEwf5PVqDwgV4KgE+dDkc5LfVWvdS6bTEPeFKqU584yDGvVLKtW3rATg+&#10;GDNVhxJL8Kl94GNd4C+tQREBLgiCIAiCIAjCD8jkf2bSvvx0JcupOpZzq1ien58VAPAqFoTqkLEa&#10;lnjAJ/bSW5EsR1TBMjTMk6+31po8zzUf7Kkm1KrE24wdT4jxo23j83AQ5MmBnolDFcR591iCOa5I&#10;kvPnczBJPLLjRdzYG0MN9453qW4cO6y4VqVhh7xvvKtTUYd6lS2d9t5vqW9ca10ppWprbUO1KlVV&#10;2Y8fP7a73c4CcPf395aGcdLt+h5947d+EXfX708M25zP52a73RoAWV3X+WKxyNq27Q3a1FqX3vuZ&#10;975USvWEOPo1KkfDNq8hxeVN/7ZICfEBGU7Hry3DhypSUrUonQxXUT0KWJVJLL5TAvyUNKefSedx&#10;EU4VKfFttdZ6Y4ylAZm0DgNp8DAUs/vwmtoJPiTBL+kCf0kPuAhwQRAEQRAEQRB+Eq4uzKf0lw91&#10;l58ry733Ou4sJ0lOh9gnz1VRFF2qnPeVA9A8VQ7WVR4fp4VEeUhmj/aPx8fjwxPb8ZR67zYMCPOh&#10;ZUySxxUalDDn60SS/yDcSI53feM+3TW+Besh11pXTdPU3vt6NpvVvG88LO7u7s5mWebKsjw1jPPd&#10;ivFBKR5WHw3bLIrC1HVNHeBxdUo5kBCfY7xXfIoUP9qLBogUf4tcKR1+LRk+NixzqCJlVHiPJcRT&#10;6y4V4XyhbvBw/ZPS4FVV+bIsuzT495bgIsAFQRAEQRAEQRDOYtI/S6+RLp8iy8cGfD49PelffvkF&#10;CIKcD/fkqfLUYE9Kjfv+EEx9iShPJcQxIswThzwpHle1DFWucJFOgz2nSnKNdNXKqcP9icT/2+LO&#10;3gYT5Tj5rjE5zodxUnK8G8ZJQpwWSo0DOBrImed5o5RqlVJtVVV2uVxaY4z78uWL+57DOG/eMT7w&#10;IZocton9Gz0zxuQAcu99HrrEiyDFS3Y8Toif6hQXKf6OOSMdPkmGhyPxQgKcfzj46EMiNRizV4fC&#10;0uBJIe5ZvzerT+ktU2pTsO8W70S4Uso556xzLtkVHt9+qkXBvgPKURocgM/z3FMqPNULXpal4xJ8&#10;qBM8NRRzvV7j06dPfqgP/NIu8DMkuAhwQRAEQRAEQRB+dlL/Fx39UzWSEE5dnveXe+BYlrP/AT2w&#10;7y7nveVPT09JWX53d9fJ8njAZ1mWSmutdrudSvWVh/ulN5tNL1VOXeXW2l79CvYivNdHjuCQSEiT&#10;KEcQ377fIZ7qGe8tQVBnPhrimUqTR9fbk+LsPMV+VlKSh5/JO8l9WD9UtdI9rzj0PXfPFb0EVKKL&#10;XDza98WzoZz0/ETfEHAIrwl16CSfeNUHn0beDMGjUbBUsXlzzjkKc/rn52cUReGB/dDO5+dnv1qt&#10;qFHEUt/4aw7jvJUY770BEhUq6u7uToc9f71hm1mWdR3jzrkcQOG9J9HNZXihlOqEONumAECpc5Hi&#10;75wXCPG4KmVIhpMw7iXDp8hwlgpPyexU4ntQeg+lxuky/jBQsxPjodLEAbBcfmutLX0IGWMs7wnn&#10;tSjWWkdd4OFyXRqcPS7J4ZiUBk8NxryWBBcBLgiCIAiCIAiC8KoM/Q81SZh771P/x43KciA96JPL&#10;cj7gE+gly48GfP7f//2fWq1WmM1merfbKRruGafKo/S0BgAS5MB+qCfQS4xrIqwzzrlUojyW5GPi&#10;OyXSpyydbOcp80SKfJIkB3NiZ0hyYlSQA+LVvhdcjgMAez499s877cQYkuM8XX50msKn4Wd053H/&#10;FqS4B4C2bVEUhc/z3Cml/Ha77YZx/vbbbzaEpx34D+wP47wJt7j2wQqVVK+4cy4jEb7ZbIo8z3u9&#10;4og6xJVScx/qVEJyfK6UKny/WzwPi0EQ5BAp/m5IyXDg6Osf/PipqpSuC5skORIyfGiJUuDx10u4&#10;rJ4kvM89pJ+ptbapahQS4dQTPiTCAbi4FgWAi7vBAbihSpS7uzsPAJQGv7QO5QZVKCLBBUEQBEEQ&#10;BEEQXpeT/7ANJVHP7S0fG/C5Xq8VANzd3akpFSxxVzkAPVa/0ratMcaoqqp0WZYae7neS5TH1Sta&#10;a+Ocm9Ixnuokzy4Q6RoTqlcSkpyL8Z4kp3WRIO9J8YFDqVl5Q8SOjbkyOoybE7j34r3gNfa1KlSR&#10;Mtg1DlatErbdhcOahnECaGezmd3tdvbu7s5+r0qVm1WppD78vn79qkiKbzYbA8AURaHrujZZlmV5&#10;nhsAmdY6b5qmMMZ0NSoIdSm+X6cy1idOUlyS4u+EF6bDe8d5Olyx3vBYgrOvfaR6wru6EkS1KIjS&#10;3zh8YMTnt+dKcKWUbdvWGWMs1aRQRYoxJq5D6Ynw0PPdiXDvD19hKYrCF0XheC3KbDbzZVmelQYH&#10;9iK8LMvvkQQXAS4IgiAIgiAIgvA2OFnHckYVi49kuY9qWHo/c7Va8QGfCgC+fPmS6is/SpVrrXuH&#10;cf0KDs5IK6VUlmU6DPPUlCqPE+UsSd6J8qG6FZxIhA/IcPJbyXU4TpB3knwoSc6XOEEfTiv2VA31&#10;kaeQmpU3BD3evFol9RwMJMfpMt57n/N1YMFUHFzcUbWKUso755y11nvvfdM0Ps9zXxRF5+6stX61&#10;Wvk///xTPzw8uM+fP+O1KlWuLcZHK1SqqjrqFc/zvKs8Mcbk1tpOdEdVKaVSasbXscNCKZV77/Pw&#10;RPH6FP41k6QUjz+o5U36upwpxCenw+k0T4hjOBnO+8GpJuWoJxyHdHhL23D5nRLhwHGHeLxwMe6c&#10;c3meW6pJGbnNoyIciX7w2WzW1aJgX7XicaIbnNLgsQgXCS4IgiAIgiAIgiBEnJTlwGCi+KwalnMq&#10;WNbrtXp+fu6lyofqV8LldUqUx4lyWqifnIZ5BlHe1a1orQ0iYU7JbnXcJX4kvFPrUulyRIIdaUl+&#10;JMqDB+vWMUnu+SFJcSbOL65ZEff2uviodzw8NyqxjWZvRRPWe3Xope82RxRMxcHR9XyW1prCnQ6A&#10;s9b6b9++ed43DsCvVisXvhXiw7dG6LVys0qVa17ryQqVX3/9VVtr9fPzM684ybIsy733hbW2pAoV&#10;pdQch07xOZ32oUYFeylOh7w+JQ8fCJlKT+ql2ypS/DtzJSEevwF7Ipx9FcQz8U0JcS69kwMzwZLg&#10;TF63XI5HEry3jraNt1NhUCavR6F0OPYVKM4YY40xvqoql2WZZcMyk9UoAFxRFEciPMhzv91uJ9ei&#10;XLMSRSS4IAiCIAiCIAiCEDHtH8VEG8FYDcuUCpY4VT5Uv+K9PxLlQbwnRXnTNCbP855gjheS4lS9&#10;woX51HoVOg4gSyXLE5KctykcyXJ2HtWu8Nus2Hkkw7v7j+MU+VC9ylFTAyEe7nVR/f534OBjjoKm&#10;6PsxqlRpEGpRwCpVlFKV935LdSp+X6OyA7DTWm+dc1S90l02z/NGKdXWdU3X7+7v7+16vfYA3GtU&#10;qlxdjNOHVvig4m8WjdArvt1uDYCsruu8KIocQGGtLfM8LwDMSIz7Q5d4d5wtJVu4FI/3lsWdSVKf&#10;8p05IcRH61JOpcOjw6F6lMFqlGjppDYGZHi8HgMi3HtPAzItQi84mACPe8IR9qBlWWZJgmOgIzwl&#10;wjebjU/1g8e1KKe6wUWCC4IgCIIgCIIgCK/EyX8oXyrKgb0sv7Yoz/NcPT8/dxUrWZap7XarZ7OZ&#10;ttaqtm1NWZbaWqtiOQ7WSR4S572hnUgI8JQgx3F6nEvyVAo9blmIh4aqxPFzu8hFkL9BzpDjsTtr&#10;sfdenRz33tcAKqUU7xXv+sZJliulds65SmtdBUne6xsH0C6XS2uMca/ZN36tF91oWryqKr1er+nN&#10;lhVFYbz3WdM0OUIVita6bJpmlud5T4xHh6VSaua950lxWjKEgZuJN3LqTStS/JW5khDv9RWFdZad&#10;jtPhRxJ8SFzTeYgkN5gMHzsvdWj3v9W6w1QqHOjXo4S+JZtlmVdK9dLgiIZlvpYIFwkuCIIgCIIg&#10;CIIgfAdeLMtvLcqHhnlyUY5okCdCehzop8lJipMoB5PVQ8nxWIQjtDMMbBfP5BsS5byLPG5iiFPk&#10;PecW1ayIIH+jDMhx3thwJMdVqA/GPjVOS0ULyXEwIc5Fufe+ArCz1lbGmKppmmaxWNQhNd7M53O7&#10;3W5jTwYAjrwUe828PTFOH0b/8z//o09VqGRZlrdtmyNIceccVaP0EuKRGJ+p/dDNGQ4d45QSp27x&#10;7o0sUvxtcAUhPlaXcnJ45shCcvso/Y0BGY4oEY5IjFMqnKfDuRSnKpTotvbqUQC4PM89CfGqqnws&#10;woeqUcZE+Dm1KCLCBUEQBEEQBEEQhDfK6D+n16xfeXx87PWUnyvKAWguy1O1K23bmizLFCIhHp+m&#10;41OqVRDcW2pbvj1YuHToEMdVK0OifChNHneRHwlzEeTfh3PkeBQEpUoVXqtCVSkVCfFUahzAjteq&#10;UGq8KIomrlQpy/LmqfFrDN/s3aKQFgew/xChD4/5fN69afI8N5vNJlNK5UopqkHhAze74977OBne&#10;9YnT3i62x6t7U4oU//5cQ4gzKd4bphneiB4DFSmUAI+W9tSh975XnxLe7L11dH20Lfr941Zr7aLK&#10;lG6oJiIpnmWZ32w2brlcdvePesLDNijL0mmt/WazocfHbbfbURFelqWn48DxoMwpQzIniHCR4IIg&#10;CIIgCIIgCMJrE/8v2vvndUCyxpfpDfYcGuq5Wq06UY7EQM+7uzsFQG23W4T/65XWWtEhifKnp6dO&#10;HOd5roIAVAD0bDbrBLlSShljeJrc6L1kMM65To5rrTtpnUiLJyW538/i661DX45n/PqYFO/keFhn&#10;MdxL7nEQ5EBalHu2HT0/R75OyZDOm+OPB3Lyx5o/R9qHAZgDXi92d5ZaHUIYtPN2bdu6PM+dc84Z&#10;Y7z33mdZ5uq6psvq5XLp27bVf/31Fx4eHtznz58RXLOn23EtXnpNoxUqlBZ/enoys9nM/P3339mH&#10;Dx96FSoAZiExnkqI83V84CYX5PzNHH/FQ6T4dyKW4lOFOPpvJiAq/Wd1KZ0IP5EOT0ntTnbTcSRS&#10;4RipUBlKh/NhmqFCxWMvwC2iVDhG6lGUUu7x8RFD9SjnJsJP9YNLGlwQBEEQBEEQBEH4gXhRqvyc&#10;RPlY9cp///tfvVqtsN1ue7J4KE0OQFM3OfY95jrLsl5Cm8txfpiqVElVrKCfGO+S5dG6Xt3KQIo8&#10;To7Taeoc54FVPqiT1vHnShLk34lEahyIHF3U3MB9W+O958lxqlTpBm/yShUVDebUWld1Xdfe+3qx&#10;WNRN0zQA2lSlyq1S41cR4/TADQ3cBJCVZWmqqspTFSrW2nmWZTN/3Ck+V0rNAZRBklN9CknxIupI&#10;ojdi6usbIsVfgREhDvS/jjEmxPlxLsbjnqGjtDb66fBWKdUiVKWEN2xPhmNAkA/JcAAt9YSTFKfj&#10;AHqd4bvdzs3n815dCq9HKcuytwNgrB6FRDgArFYrf6oj/Aq1KCLBBUEQBEEQBEEQhB+Fm4ryuKN8&#10;rHZlsVio2WzWS5MPDfHkCw3wxD69q7kUp35yOhyrVEEkxDEizNEX5KO95AM1K1MF+aQOcnF5t+EM&#10;Od7zcdgL8W4Ypw+DOLHvFE+KcSbFt865yhhTWWsrAHWe5823b9/ajx8/trvdzt7d3dkJgzhf5K9e&#10;UqWSqlBR4Ssn+v7+Xq3Xa73ZbMxisdBVVZm6rukNk1lruwqVLMviqpRu8d7nSqlOhKOfsE6XRwAA&#10;IABJREFUEqc9VvxrG1zOd7dRpPhtOaM2ZVSIq/H+8Hgabq8fHP1BACTFeRK8AZPmOIjwNhbhbDuS&#10;33SeA9AlxJ1zrm1bS4nw3W7XDc6kr4ykusI/fvzYS4Ujqke5v7/3AECp8LIs/cPDQyfCx6pRRIQL&#10;giAIgiAIgiAIQo+z6le89/H/1qeqVzwArFYrBMmtnp6ejkQ5/VxjjNpsNno+n9P2GgCaptEfPnzo&#10;pclpybJMK6VU27YGgGaDOjWAIzked5IjqllBX4CTKB9Kkw+lyzs5TjUr7PxO4mPve1TwPSTKHRPk&#10;KRR5JXp+pF7lNiQqVYDoPRI9T+TysnBe7Pe6GpW4UiUsrmkam+e5s9Y6ts6VZem9924+n7unpye1&#10;Wq1ox9OQtxo77yQveSEl0+JjAzfBhLfWumyaZpbn+cw5d5QUB7BAGMaJfZ1K4Q994yTHc0wYtilS&#10;/LZMrE05V4hPGaIZ16S0JMbD3qrR40ikxnkqnNek8LoUY4ytqqqrR+FLXde+KApLFSm8KxwTU+Fj&#10;9ShXrEYRES4IgiAIgiAIgiAIBwb/kZ6aKL+kdmUoTY6BypWmabphnSTJEUR5nCSPOsl70nsoLa6U&#10;yhPJ8VSKvCfKx+pWgq9LubtkDXLi+P6IJMhvyoTk+NEwThyCpb1BnEqpnfeeDnlafMOT4wB21trK&#10;GFMBqOu6boqiaAC0m83GLhYLO2EQ5/cV47xbHIe0uAlpcVMURR7egIX3vrDWUlf4Uad4dNiJcewr&#10;VCg1Hr8hedm/SPFX4hIhHnYQdrJYsSGaOBbi8dRb/sbjqW/ebdQ7TiIcOKpK4bLcKqXaIL6PpDhO&#10;yHBaYhk+m838brfzm83G867wsXqUIREOjNejiAgXBEEQBEEQBEEQhKtyE1E+pXaFusm99zpVuYIX&#10;SHKcqFeJFxLlSqmcbZ8DR2nysboVPqjzRYJc5PhtSchxLsaBRMUx+n3jnRxHEN/YV6sciXGt9bZp&#10;ml2e5zvnXMUuWyM4vOVyaZ+fn+3j46NfrVaWbgN5sZfK8UtfPCfT4kMDN40xZV3XszzPZ977rlcc&#10;wCJKjM+VUrxbvBu4Gb7aEfeKjw7blDfK9ZhQmxL3iDsmxOP+8Hjp9YYn9kB1qXAcuoxsePPR+YNS&#10;HJEgt9baPM/boXQ4r0lJLSkZHlekAC9PhYsIFwRBEARBEARBEITvymRRPqWfPJUmnzLAc0iSs4ph&#10;HdetWGuTgjyVJE8tsRzHXpDnTIxTo8MpSX5SkIfTQ4Jc0uOvwAk5Pto3jv4gzh36wzg3/jCEc8NT&#10;4wB2xphqt9vVi8WiVkq1dV03t06NX9IxPtgt/vXrV7VardTT05Oaz+fKOad/+eUXHbrFM4Ru8TzP&#10;+ZsoR+gSRyTAvfeUDud7ouJecRq2ebQ3aYI8FM7k3JR4eLMgvGF6X7vAiBAnGe69j5Ph9Ebjqe+z&#10;pDilyu2+eMs2TdM7DLUqFoDLsiwpw//55x9HfeGz2czP53P3+PiI5XLpnp+f/WKxSMrwVFf4lXrC&#10;RYQLgiAIgiAIgiAIwu3g/3ef6ig/2U8euskBwPNu8i9fvigAIFH+//7f/3OscsVprRVJcZLkOKSu&#10;dZ7nCqzCpG1bwwZ3dpKaC3LqJcdxRQqlxEmO10yO55QWV/sZb932p5Lkwed5sA7ycPtJcOsQsKT7&#10;ddQR773vPe5se+GF+OPO8ZN94+E5J+9Hz3mBfd84Ob8CwfXR8eABW2ttboyxeZ7bpmlMnueuqipz&#10;f3/vjTGubVv9119/4eHhwfFef/Y6uKhr/JIXzOS0uHMuq+s6z7Isb9u2tNaWxpgSiQoVAAueFseh&#10;PmWG4V5xE+1ZkgqVG3JCip/sEUciHT6QDD8akIlDUrwnwRGJcb4eCRmOUJUCoE3VpWA/QNPled4T&#10;9ykZTsnwf/3rX476wgG4cypSXpAKFxEuCIIgCIIgCIIgCG+Dq6fJxypXqJd8Pp+rU0nypmm6pDZC&#10;itxamxzWCSDjdSvxwupUci7O+fpoe2p8OJkix6ERgleraHUY0Cn1Kq+MOgw7pVWn+sZ5pUqDfWq8&#10;q1SJkuK9ShXaxjlXZVlWtW3bFEXRxKnx9XrtAbhrpcYvSYx3nEqL13Vtsiwz3vss7HkyITGeO+e6&#10;tDiAgo6HPVA59gI8luC0V4m+eiFS/BW4MCUeD9bkSXF60ziE9DevS0l0hXPZ3SBKhsfCHIdUeUvd&#10;4bwyJfz81hjjrLXdNNzw8+m29wZo1nXtPn786JVSbrPZ9JLhz8/PjqfC1+s1Hh4efCoVDuxleCoV&#10;LiJcEARBEARBEARBEN4lR4nm7sjlaXIPAA8PD50E/vLly5AkH0uSWzD5vNvtzGw208YYba01RVF0&#10;feQI9SoAsqZpsjhFTsnxILxzAE3weU10OvPe80Q5CXIbrmtoWCclx7tD770OXqlXpcIfa0mP35aw&#10;cwI4PP4eey9rvfeae0Lm/8gLWuz9bpcUDx6vCOdZ51wLwGqtO0eYZZnz3ts4Nf74+OgeHh4Uf4/w&#10;m5pYN37fzn0s2D0dTIsDyIqiMHVdd+LbWlvmeT4DMPP7oZoLSoojkRYP/eIl+rI8i94wRwX9IsWv&#10;y4Up8aOEOBPhPBVuWV84T3iT7O6lwuOE+FBiPF4oFU7VKfsdorbXHb7ZbNxyuXRKKYeBzvChZPhQ&#10;X7ikwgVBEARBEARBEARBwIB/m5ImP6eXnCfJfTS4M1Qdq7quTVEUCoDOsszwqhXqIicpTpIcQYr7&#10;/hDOZFo8SpWTzzPozwzsUuSsdoXqX8j7USC283+n0uOSHL8+anrfOPd8vGu86xunhLhigzjBkuNg&#10;feN0WUqNz+dzu91ur54av0iMkxQPaXEFQN/f36v1em3m87lxzmVVVeVZluXe+8JaW2qty6ZpZsaY&#10;rj5FhaGbtARhTksZlqH0OL05gIMcl2GbVyTx4gfSKXE+XDOW4pYdpqpSeG94LyHOBfgpMa7YAM4o&#10;Hd6SCI+rUkJv0VHFy1QZ/unTJ0qEX0uGiwgXBEEQBEEQBEEQhB+bs2tXriXJAWiS4tTIwKtW4mGd&#10;iKpV2LDOuDIl94c5glnqOLtMXMPCxXiGQ6WKwXG9Cg/HUs+1VKvcmBNy/FSlCh/E2atUoSWS5d0g&#10;TqVUrZSqv3371n78+LE1xrTGGPflyxe3Wq1suEkuEuN0+6bdt3MeB/4gTOkWR0iLa62pK3zmnEul&#10;xBdMls9CUrwMl6c3EO8hit8Mkha/MhOl+Kke8d5ATTAhHu1BSgpx7N88R5IckRynuhQkUuJt29os&#10;y47S4UVRWACuqipPveHhPL9YLOh+AFeQ4ZIKFwRBEARBEARBEAQhwatJ8v/+9796tVqBS/LUEgYf&#10;GrA+cgwM6EQiIY5IhqvDsM4C6PWQx7MEU13kJMa1UqqT+RhPj4scvwEq3TfuwnmWaonRD8OmusZJ&#10;fndpcQQ5rrXeOue2CGLcWluBpcZ513hZlu7r16/+panxs8X4pWlxBCnOZTiYIAdA6+OBm3FanL9h&#10;RYpfmXOqU+IucZxOiKfS4Y3aTy+uwSpTUoeIxHhIgXcp8ZAI7yXEeToc+y5xXxSFjatStttt94a+&#10;u7vzT09P/vHx0V9akyIyXBAEQRAEQRAEQRCEMzmrcuUcSY5DwlpvNhu1WCx6feS//PKL9t7r5+dn&#10;vVgsdNu2PTnOJTlYF3mYIWjiZDgX4wOHPUnOalY6B5joIe9J/NAmkUqPixy/MqcqVdAPyXIHyFPj&#10;FfZi/KhOBYlKFZLjeZ433759a8uybJbLpTXGuKenJ4sr1KlcLMYRXnSPj4/m119/1dZaba3N/v77&#10;76wsyzzLsrxt25J3i8dpcRwqVLpucRwqVCgtTm+UeA8R7xeXCpUrcIYUj6tTjlLiON5LxIdikuTu&#10;ZDiAekiIp7rEtdYNT4lzGc77w1PpcKWUi6tSSIbH6fAxGS4VKYIgCIIgCIIgCIIg3IirSPKvX78q&#10;AHh8fFSr1epk1UpqoS5ykuO8e5z1kee8ZmVIiCMkx0OSvEhJcvST47xBgrvB5OxBtnSPoYRpr8OE&#10;SpVYjsdd4ztEchxRpUo43tWuZFlGlSrtWGr83//+N6XXu5s46T5Nve/sTuN//ud/9OfPn9WnT59U&#10;VVV6vV6bzWZjFouFKYoipxoVY0xprS2ttXPeLY7htPgMQKmUKvx+Omlq4KZUqNyAASl+qjrFRSX7&#10;DmGvkGJDNakmBYc9Rd0eo0h+17xGJRbiWuumaZo2z/NOtjvnejK8bduuMgWA4+lwTKxKuVIyXGS4&#10;IAiCIAiCIAiCIAjX4GqSfKxqZShFjlCx0jSNmc1muqqqLMsyk6pXiQU50iK8k+TseI5+QJauM0c6&#10;Pc4dIaXHuTMEPy7u8DqMVKpMGcTZiXGl1A59Gd5LjYdaFapfIbHeAmiXy6V9fn7u/N9LUuPZuQ9A&#10;qFEBsP9aBgC1XC4VAFVVlcnzvCvsp69YGGOMUsrg8EboFvbi7/YCRS9w3iGUfHF391he2BcxVYqH&#10;Fziwf4F7AM57H3eI016hLh2ekOI1F+GRFD/qFSchrrVuQ3VKrz98t9vZPM+tUsrmee6UUu6ff/5x&#10;1B0+n88tpcMB+LgqpSxL//DwgK9fv/qvX7/2ZPjnz58BiAwXBEEQBEEQBEEQBOG7wX1DJyUi2cvd&#10;hQ+S3DNJDgB+tVqhLEsFQH358kX99ttvaNtWhxAhAGittfr48WOcIrdBTOssy2wQ4sYYY+q6tsaY&#10;FvtqlRZ7v9cE6d2ywxYHAV5471vvfcEEqg11KhZ7oU7BR6pZ8ZGQJXcI770O3opqVTjKe989XqEF&#10;QRziCwgd791JoPOyGnuH6IPfdTik/em5zYNHzMNzz31xg8NOllYpZXa7nfHem6IoHAD9/Pzs7u7u&#10;1JcvX9TDw4Oi13Z8ExPrju/HlPtKR/zI0E260Xme5977om3bbuCm1npONSohNb5EIi2ulKIKlcL3&#10;p9OeTIvLC/oyTkhxSlXHfeL8qxFdShzpypQG+w/DIQk+mBonIc57xIuiaHllCgBX17XldSllWdpU&#10;dzjOTIeLDBcEQRAEQRAEQRAE4Q1zMklOKXLgOEl+ToocgC6KQtV1bRDqVQBoqlhBGNCJaDgnJcjR&#10;H75ZoJ8WL3iiHHthmoc2iaFBnV29Cq9WCccn9Y6LS7yMkdQ4DeLsvGHUIkFd4zSEc7BORWu9bZpm&#10;Z4zZ4pAYr8uybLTW7Xa7tff393a9Xnu8IDU+OTHu+0M38fXr1+5NM5/PlXNOVVWlm6bhe4yMMYb2&#10;6mToT5+l0/x4rzMI+7R4UogjqlARzifRDQScGLLJXuBjgzVjIV6z4z0hjsOLu8E+Xd7ECXES4gCs&#10;tbal2xF+pvvw4UNXl1KWpdtsNn65XPa6w3k6nAZqptLhIsMFQRAEQRAEQRAEQXgnTEmSd9v88ccf&#10;AABqgpiSIg+C3C8WC1fXtS7L0nnvdV3XDiFJrpQybdva0B5BifEM/QS5xT4AS8nwLj2OfY1ugUMF&#10;B5erOQ4BTR+ui7cbUDIZ2HtEhNtFt6/3GEly/OV475VSyidS454l9n2ot4lT47TQ896y+pw8uEPe&#10;XW/qujZZlnWtIt57vVwuXdu2+vHx0a1Wq4vvy9lVKsTj46O6u7vTy+VSWWt53QlNrjV0B5xzXY0K&#10;j8ezGpVu2iz2VSp8uizC4bCllBfx2UyU4jRkk7qCbKI6pev7Di/ebi+Q2g/XrLEX3t3eHURVKnS6&#10;bds2z/MaQJvneds0TcuFOA3UbNvWtm3riqKwSilXVZVH6A+nupTn5+deOvzh4cFTVQqwT4enZHh4&#10;bFIPmchwQRAEQRAEQRAEQRDeKudI8sGqlYeHB0qROwrExjUr3ntdlqVjPeQWzOsZYywAyytWrLU2&#10;z/PMOXdUqYJ++JKkeXc6hCOpv5oEue/fpSNEjr8CQY7T4+cRgsxBYNPOC/LGcaUKD1E3/Dg5ZQBZ&#10;WZattbbzzrvdTm02G71YLPxvv/2GsizV58+faYdP/D4Y9Xlni3Eaunl/f4/1ek03RBVF0ZtWG268&#10;iUS4Cce7dHioShntFg8PsKTFb8uRFMf+A6arTomkeIt+dQrVofAEOEnwnhSnhepTwvmtMaZxzrVa&#10;6yYM1WwB2CzLWpLhCAM1lVKOlnCb3WKxABfi2H+g+6HucEmHC4IgCIIgCIIgCILwAzIqyT3rI5+S&#10;Ig/fwlfhW/kKgJ/P5456yKuqMr/88ovjgrxtW/r2f1bXtc3z3CL0RjdNY7MsaxMCnIKXPVlOgU30&#10;k+M9Qc7uMz9NaeVY+ogcfyGUGo9W89S4w97f8tQ4l+PcCXdhakRVPCFsbcK3ETpXvFgsHACs12ty&#10;xfR63j+ZE73xKTFO5elHNSp0HnUN0Q2jG+qcM1rrXk0KSXH0q1TiKD1Pi/d6gPhtIuSFez6JtHhS&#10;iuO4T5z22rXqeLIsJcCpM7xCPyHenaaUeBDgjVKq1yVe17UNe4OsUsq2bWuREOLUHz6lLkVkuCAI&#10;giAIgiAIgiAIPyHkOF6cImc1Kz70kLv5fK5ns5kfE+TGGOucs1rr1jmXG2NsEKGUBrc+DOJElB5n&#10;oUjHBDnV/XpKJbP7SbUqiE7H6WGR41diJDWuSJKzHnhqFWnjeu1Yjge33PnipmlMXdf2w4cPSmut&#10;drudvru781++fFGX1qlcVKXy+Piofv31V/X09KRns5lyzqlv375ppVRIumvjnOuJ75QUZ0t3J4MQ&#10;59UscVqc7+GSF+yZDEhxfjgoxdFPidfssFedQlKcZLj3vuJVKkGcN03TNJQSL4qiG7CZZVlLH4y8&#10;MmVIiH/58sXHdSkXpMNFhguCIAiCIAiCIAiC8KPy4hR5XLPStq1+fn72y+XSbTYbfX9/3xPkoYfc&#10;AnDGGFtVVRZqcrOmaawxpqtNoe5xRElxfzznjubOuViKM1EewxPLg3JcOI8JqXFg/3iT5+0GuQZf&#10;TE6YO+SMJ8nBUuOz2UwrpXQYAGs3m40CoHidSvh5mPq8niXGEzUqCoAqikIvFgvtvddhAm2vWxx9&#10;+58S4r1hm1PT4sJ5DPSKA/1Bm736FBw+eGiw5lFKHEGK85S4UqpKCPKuT9x73+R53iXFrbVt0zQ2&#10;z3Nb17UFYMeEeJZlLtUfzoU4ABHigiAIgiAIgiAIgiAIfSalyM8R5IvFwhtjugS5914XReGCxHRK&#10;KUNSPHSQk3PKtNaWRDmitDj6dSp8Fh6/L9Q3nqv+QEjOoBxnj4Gkxi9kLDWOgxA3oaKZalR63hgH&#10;f9wN4aTU+D5ba3TbtirPc9U0TbJO5ffff1d//PEH94GjPeNjYryrUQEAXqNyf38PoF+j0ratMsZo&#10;a63J85wP3DTe+4zfWV6fwgrYu4Q47UWIHkBJi18Jnx626ZVSfJDBoBSnZHh4kVISvAJQ8ZQ4r0/B&#10;vjqlds414foa51wbesRbAO1isbBN09iiKFxZlraqKj+fz+1LhLjUpQiCIAiCIAiCIAiCICQ5lSJP&#10;1qzwHvL1eq1TCXLnnPZhSKf3Xtd17eq6dkVRuNA44bAX3tY555gUd0Ge9tLizFmRv4o7x+k2Y6Ic&#10;Zxfx3SxDkePncSI1zqW4x975Guyf97ham7rGed2KUUqZ/cvD3KROZVJiPPSLd6fX67VaLpfKWntU&#10;o5LnOfWLd+af7hQT5N0STutoIeEuL8QrkXiRpqR419OE4/oUkuODMhxA5b3f4SDDKTFeAyApXgch&#10;3lhru+vP85zvCXRVVTkAbrvdnhTiUpciCIIgCIIgCIIgCILwIgZT5ImaFRLkCoAbEuQIQzq3260B&#10;4IuicNhLbgPAtW1r27Z1WZZZrXXunHOUHs+yrFehQlLce0+d49R6wF1Pr0YjkuMKI4lxqVR5OQOp&#10;cRWeh65GBX0hbrg3RhSq9t5TK4m21prZbKattQqA3u12XZsJAHz69KlXpzKFyVUqVKPy559/ql9/&#10;/VX97//+r14sFqooCl0UhQKgqEYFgKb+l3AHY+tvEnsGen3i0YPZrRPOZ8KwTfogob1yXIrztPiQ&#10;EN9RQjxOirdtWwOo8zyn6pXWGNNQd1Rd17YoCvvt2zdblqUF4DabjV8sFvZUh7gIcUEQBEEQBEEQ&#10;BEEQhKtyJI2nCvJExYp/enqiKosuEKuU8k3T+CzLXNM0HoBxzjlrrQPg8jx3zrm4UoXX/3ok3Fbv&#10;ThzkOHeLoPvDOrCROF9S42cwkhqnx592RtBsyZ4kp2qV4I17XePYvzYMAG2tNcYYDUDXda0A6NVq&#10;ZbfbLX777bfuB4fhsX7Kzo6xc7s9JuHrEvrTp0+qqiq9Xq/NfD43zrmsqqocQBGWGYCZ1nruvV8A&#10;WABYeO+XABZKqSWAufd+DmAOoAxLHiaP5og6xxHJcvagChOhF+dAhQp9oHT9TmEyLFWo0HIkxUOH&#10;+I4LcX6IfX1KA6BumqYtiqKOU+JN09iyLK1Syq3Xa/evf/3Lhb2K7vHx0a9WK//p0yf/9etXD6AT&#10;4sDJ/nCR4YIgCIIgCIIgCIIgCC+nJ114Ejs4QzBBjk+fPpEgV6vVSgHQy+VS/fe//9VUy1wUhanr&#10;2uR5bpqmMQCytm3zsiwza22ute58o/e+8N6X4fRMKVWG0zMcfCSdT4d0+dSsQ95aQffvKJQr/nE6&#10;CffId2DEzRTkGskx7rz3WwBbABul1DOAjff+GcAGwEZrvQWwq+t6l2VZBaCuqqr5+PFja4xpn5+f&#10;yWs6cof/+c9/PHs+k55wKDHek+K8X5zO2263qqoqXZZlXIPCp4vGkfijYZs41Kb0JDj6bzp5IV7I&#10;hAoVvret63dCkNdKqU6KB9lNifAd9i9gOuxqVJRSVVyfYoyh67KhC6j9559/XFmWVmttt9utXywW&#10;zhjj7+/v3Xq9vjQhLkJcEARBEARBEARBEAThevRqVkYGdfY6yClBfn9/79frtVosFn65XCrnnN9u&#10;twDgm6ZxeZ47771vmsbbfSzYWWud1poGbjoA1DEO1jXu2U0gUj6xN7uQVXvEfeNSqXIhlBqPHt9u&#10;/l80Q7JXqUKJcUQtI3wdXaYsS22t1XmeKwBqt9spAOru7k5d0jM+uUqFuLu7U9ZaZa1VRVHg27dv&#10;arFYqLZtNUKsnW5wLMTZxFG6Q1NrVGTo5gthFSrd4UiveLcHx3vfS4yzNHiXFkeQ49F5tXOuCV3i&#10;TdM0FkCT5zl9DcZ+/PjRrddrB8DyHvGHhwcHQIS4IAiCIAiCIAiCIAjC22Gsh3xQkJdlqQCo+/t7&#10;z/vHEVWrLBYLF+YTemOMq+vaG2N4uJNug/fedxI7rFfYD3eMBWwvhMvPV0rp2KpH900qVV4Gr1Pp&#10;npNEncpowFopRfMs+fZd4v8lPeOTxTj1i9/d3eH5+VkB6PrF2Y3ReZ53dyY2/Hy78OKjF2LvhZnq&#10;/xHOJ5EWBw4vDBfe+7xXnOR4i/7Qza5GhepTcKhQ2QY5XimlqrZta2st7xRvsixr8zxvm6bpusR5&#10;ShyAi3vEf//9dw8A9NUHdp+G7o8gCIIgCIIgCIIgCIJwe5KCPO4g//333wEAXJD/9ddfCPUqWC6X&#10;nqfHSZCDyW9jjPPee+ecU0p55xwX5HGXuIqOd34xaqrQ4fp9CI2acH0yiPMFRF3jXWIcxzsnei0i&#10;8ZLwycZaa7TWuq5rXRSFatuWnqAX9YzHRfNJqCPot99+w9PTk5rP56osS0VF5zQNdGgJd2hwXfSA&#10;DNaoyF6ay0h1i4cXajfRF8dSnIR4Ly3OF7DEuLW2cs5VxpjKGFPVdV0DqK21Tdu2NGyz/fjxY7vZ&#10;bOx2u7V3d3f2/v7eYj+gwQFwJMVDSryT4mwPYHxfBEEQBEEQBEEQBEEQhNen52a4u/nPf/7j//3v&#10;f7vPnz934cevX7968j/39/fWGOO22y2v822LomjyPG+yLGu891TTW7HDLqxJx7H3Vvx4rZSqvfeN&#10;97713pPr4vP1LFhoNHV/wn0S93QmzN/F3yyIK7Rjh8yHcHbuWCll8jzvAtlVVXWXqapKbbdbtVwu&#10;1Xq9VqEGHMCh/36MQTFOMjUY9h6hX1zlea6yLFMAtNY6FYHXiTsT7xXoldtH8vOou0iYxkC3eHc8&#10;qlCh4ZtWKWVJYiNIcaVUHT5wqGd8B2Dnva+891XbtrUxpkL48GnbtpnNZnWWZU2e5w3ChxuAdrfb&#10;2cViYbFPibv1eu3BhDgAR0KcSvJFiAuCIAiCIAiCIAiCILxZRgX558+fPcJQxK9fv3oArixL9+XL&#10;FwpquuVyabXWbV3X9tu3b23btk2e5421ljcZdDPwvPep4GY3Hw+HsGeDfjMCCfHOi1FXOb8Pxw0r&#10;woWkKm66SpUghHuBatY5flSd4pxTWZapLMtUXdfql19+wWw2U8/Pz+ru7m5MICfPG61SCYM3AaAb&#10;vLlcLpW1Vv39998KgGqaRs9mM8VuoCH5zTrFu+NRepzkOO+b6R60sdsmTGMoLR4+AHhS3KI/eJOE&#10;dmrwZh19AFVa60opVVtrm9ls1snwIMSt1toul0v3/Pzs7+/vLXWJhw9E8ImxdIOlNkUQBEEQBEEQ&#10;BEEQBOHd0NWRAOn+cV6vErxQr3t8s9lgsVigqiqUZYk8z33TNEc/SGutnHMA6wsPtc1cpHYzDslV&#10;Bu/V67pmc/ni+g/hTKI6lZixSpVesBrMJdNz55zrtY8URaEA6DCAEwDw+PioVqsVtZ+c9IipxPjg&#10;E393d6dCvzjKslR5nqv5fE7XQzdaDVSndAnxsDeAJ8W75PhQXYrUqLyIobQ4H7rp0K9RaUiKg1Wp&#10;4CDJa+991TQNfa2Fhmw2bds2bds23759a+u6tvP53GqtnTHG3d/f2/V67UmKxylxQGpTBEEQBEEQ&#10;BEEQBEEQ3impOhIAh/Q41atQeny9XntKjy8WC7vZbOzHjx+7ehWqVgFzVFSvwl0VhTjB6lQQPJf3&#10;nsKgFod5e9Si4JjMPUqNS53K+UTVKUDfN6cqVbomEnLL8YBOaisxxihrbZcaL8v1RikXAAAgAElE&#10;QVRSbTYb9fT01A3gnHo7Jw/ffHx8VHd3dwCA3W6niqJQdV0rY4y21iprrTbGDPaM07BNvvcGB2Ee&#10;L/yBEs5kZOhmKi0ep8bpayUN9h8cPUFOUpwv1trGe09J8QZAW1WVLcvSbjYbC8De3d35L1++uNVq&#10;RdUpRylxSYgLgiAIgiAIgiAIgiD8EPSS10Pp8ZDsdQ8PD+rPP//Uq9XKLRYL7HY7P5vNsNvtUBQF&#10;+HUxdNu2KssyjUMCuRvc6L3PWJtFE86z2A90dNh7Miep8deBBqPyAalgUpwl+A1VrHjvqVpFN02j&#10;jTFHAzirqlKr1QrxAM4pnBy++fnzZ0Wm/enpSW02GwUAdV2rLMuUtVYZY1Se5yBzH258nBjnh/yF&#10;paVf/DawN7U/rOqti8U4T4y3QYofdTnxJc/zuiiKejab0V64nhTnfeI0YAE4rk4RKS4IgiAIgiAI&#10;giAIgvDDMZoeB+se54M5AbjdbmcBtHVdW0qOA2iNMY0xpkHwUnHjAfbBzkYp1YTBmw2bp9elxtHv&#10;Gpe2gtvRawlhrSA9Oc6D1OiHrbukuNZaGWNUVVU6yzKV57miAZzxD03NzYyZnBj/7bffsF6vsVqt&#10;4JxTVVWhbVtljFF1Xes8z8ncKzZgk2x/V6GS2CMg/eKvC+8ad2EPmUU/MU4fGo33nmpVaBBnNxVY&#10;a919sLRta/M8T0rxx8fHXnVK+NoMaLhm4vYJgiAIgiAIgiAIgiAIPwZT0+MA4NfrtQ5VvACA2Wxm&#10;d7sdXV7tdruuUxyhQ5yWkBLPvPc1O56xmXqZUoqnxl24Dt6y0N1WIpwnvnICU3vGyROHBHlcv81r&#10;ubvjlBovyxLb7Vbnea4AYDabKWOMWq/XdHl6be2fuEO1S+92jSbGh8x6VVUqz/MuMZ7nOZxzyhjT&#10;u+F0SGafpcW7TvH4gRt6QMdup3CSrkYFLC2eGMDZssM2SHGS4d2itW601g31iocJwa1Sqp0ixf/z&#10;n/94keKCIAiCIAiCIAiCIAg/FaPp8TCHDgi94zw5PpvNbFVVFkA7n8/bLMsaY0yjtW4Qan6VUl3I&#10;k47jEADt0uKhb5x8WOfKWMsConXC5cTyjw/f7IZw0gzKUJ3Sc8r8eJ7nAABrrZrP56jrWv3yyy8X&#10;37ikGI+f9K9fv5Jxx3a7VVVVqaZpVNu21OeitdZKa01mn8twfpqOxyXskhK/ErRHhj2H8dCAePBm&#10;N3wz7DFrlVIt//Dgghz7r6R0KfGmaWye57YoCquUcvP5/KQUD7eT32z5uoogCIIgCIIgCIIgCMKP&#10;T88BnZLjCO5qvV67sixtURS2bdsu1ElNBsaYJvJX3Gkla1Swd2E9OX7ze/8TwdzfyQGcQY73BnLG&#10;UhxRxUrbtmq5XKKua7Xb7dTz87O6u7s7yy/HYnz0wsvlsnd+0zSqLEs451TTNNo5RxH47hBBjtNe&#10;ACpYp6g8RqS49Iu/GB8d79WoIJLjrFalZV8xoQ8aq5RqrbXWOdc452xZlu18Pm+bprF1XduqqqzW&#10;2t3d3fkzpbggCIIgCIIgCIIgCILw89CT40qpIzn+6dMn//j46AG4xWJh5/O5VUq5oihsnue2aZqe&#10;u+ILCXEKgaJfI9ylxVmbAm9b6N0+4XoMzJkEWIIch0oVXtOtAMA5p6y1CgCMMappGlUURe/KHh8f&#10;JwvlwSqVP/74I3kls9lM/fLLL6jrWgH76DoA5HkOLsL5jUa/SP0oMs+2ifccCFciUaMCpRTfM9Z9&#10;QHjvLfvg6H2g5Hneaq0tgNZaazebjSuKwgJwm83GPz8/+yzL3Gq18iLFBUEQBEEQBEEQBEEQhAGO&#10;qlW4HKeBnI+Pj/7u7s5rrZ1SytV13TUYWGuTcpx7rRD2PEqLs6XzZlGdinBd4uR46rDzx6nwNbB3&#10;0MYYZa1VWZZ1onGz2ZztkicP3wSA5+dnNZvNAADL5RLe+y797ZzrxDa/0axXnO7glPoUkeLXI/6K&#10;Cr3J+eRdGw6pToXL8W5xznXHjTHd+UGuO6pQYV91gUhxQRAEQRAEQRAEQRAEYQAP5gFD04TnAzlX&#10;q5XPssw9PT2pzWbjFouFAuDyPKe+cBuaD6xzziql2uC1qBEhJcW5LxvqEvfYS1pptTiTxADO3uDL&#10;KEzNk+JgTpkfVwCU1lqFOZfdFVN4GwCenp4UAHz69Olo0GaK0eGbHOpo2e12in5g27bKWqucc12/&#10;eCTFaRXozuF4qmvvULgNqQEC6H8Y9PaWKaV6Hy7ee6u1tlpra4yxu92O0uauqiq/2Ww8ANzf3/tP&#10;nz55AGC9UCLFBUEQBEEQBEEQBEEQhBRH/d4UsgT2lSp//fUX7u7u/L/+9S83m818VVU9l9U0jXPO&#10;2dByQMHPVDqce7C4bjh1W3ph06ve658QJsSJXmqczmdOuSeVyUFTg0mYfYmyLI/E8ufPn0/K5kli&#10;PNXN0jRN8sr5HRhbFxAb/sokvhJCHwBHS3jDH6231vr5fP7/2TuX3TaOrmuvquoDD4pehEIGGmqQ&#10;ieDb+a7HyPXkdgxPPMhQPxCQgGmLVB+q6h+wdnF3sZoHHRzF2Q/QYLNJUSTFbidPL64dpTgA99tv&#10;vzkA7suXL0grVESKC4IgCIIgCIIgCIIgCOdAHolXqtzc3Pj1eu0fHx+9UspdX1+7rus8gqcyxlhr&#10;bfRYISl+TJCnAzdl+OaP45QfPpDktE5CnC5fytmJcQ6Vmhtj4pMJVSoAWDR8aESlP/yNyZy5yu3Q&#10;6Q7P+5P40IF4EOGLc84DcH3f+67rfF3Xfjqd+sfHR79YLPzNzc2xg4gcYARBEARBEARBEARBEIQc&#10;B80Dnz9/joM4F4uFB4DlcommaXxVVb7vew/AGWN8WZYHYU/yXEopTwvYoE1WOSz8WHKzJgfDNw8q&#10;SFhqHNh7aeLm5gYA8Pvvv5/9JJ4lxsdgZegpaZl6ui68PunXPo599SPKcrqNjgrsoIGu64DQHV4U&#10;hQeAuq79crmMD0Q1Kux3vcJLEQRBEARBEARBEARBEP4DRK/E61QAgOpUZrOZB4C2bX3btr4oCm+t&#10;9c4533UdOS3nd6Iyeq5A/D2hw5r/zijM3/g1/tc4JgePisO0faQsy1d5QsSrinEiF3XH+W+CmNQf&#10;Q7qzZ4U4Xddae2OMBwBjjO/73ldVRZ1OB/Chm/zxBUEQBEEQBEEQBEEQBOFcqE6Fb5tMJr6qKg8A&#10;2+0W3FlprQf2m4c+MV6ZIt7qDXjNwCyX5K8lyN9EjMuZlZ+foijkBIYgCIIgCIIgCIIgCILwruB1&#10;z8I/y3uvqXkTMU5kzshwxtLE7/sd+3lQAA4S/VSFQ2l/3t+TFty3batyU18B4P7+Xv3xxx+K7QBy&#10;UBIEQRAEQRAEQRAEQRAu4vPnz+r29nbglZ6enlTbtmo+n2M6nR4MZSSnpXZ1CKn/Guu3Ft4xPIgd&#10;6p5fzKuKcV69kTAmx4W3Y2wHV2k/D5gUZwcLHaS4pvuHUnsNAH3fKwBomkZRuf1qtVIPDw9yIBEE&#10;QRAEQRAEQRAEQRCeA4lt/PHHH+r+/j56pt9//x3r9VptNhsFAFVVqa7rVHBUWmutjDGDwY3ktJQa&#10;bEbYllZ9pCFS4XU4xxUf3Id3xBOvJcSJZ4nxtm09AFhrR/t7+CVtzqyLKH9FxoT3CCTLNdiOTzI8&#10;keLaWmsQDjIAdKhS0U3TKO+9ns/n6vr6Wi2XSwXszuaN/E5BEARBEARBEARBEARBSBn1Rg8PD2q1&#10;WikAuLm5QV3Xqm1b8lraGKO6rtN0HTunZbBzXIaCoN57jeDJWVvC0d8tvDrH2kU8wqzUuDEIcj4H&#10;Edh7aWK5XALYDWk9l7PE+M3NzYHALssyK7XJ5PPhjXwbkhdNr/O9d878LCQ7O7+MBw2S4rQopUxZ&#10;lhqAds4Z2l6WparrWj09Pam///5br9dr9fvvv4O+3pKpU+G/UxAEQRAEQRAEQRAEQRAA5ovII93f&#10;3yuqUVkul+r6+ppCnHq9Xmuw4Kb3XpO7Spcgv41SisKhFATN1gyPPS/h5YzMpYy+mLvjxCcD2IWz&#10;nXOehq0STdM8SyyfnRhfr9d+Pp97PvW1KApPaXHnnCe4xQ/rwEGAHMB4Ylws+esSz37xHR9MiCM5&#10;o0ZLOKtmnHNGax2leN/3puu6eH02m6n5fK76vtefPn3St7e3iqfGRY4LgiAIgiAIgiAIgiAIGQ78&#10;0R9//BG90sPDg7q5uVHr9VpNp1P19PSkfvnll4HLcs5Fd0VOCyHsqZQy2CfIDZIGBbYgsx7rVqRi&#10;5XxGBHiOgxA1/TwB7FPjlBYnMV4URfb3PDw8+Pv7+5PP4dkd44+Pj9hut7DWeuec11r7NCXOXsDY&#10;AogEf2vGznZpVq40OJjQQYOkOK2HtHihtTYkxtu2jXKcp8apa5xS44DIcUEQBEEQBEEQBEEQBGFA&#10;VopTt/jt7a1aLBaDtHjTNCZUoui+740xxlhrjdY6uqsgwwse/sRehqeXg+5x4U0YuGAmzvll9Mgs&#10;Xe24ZyYHba2NqXEKcM9mM399fX2RZx4V4x8/fsw+0NPTk//27RuqqvJlWcYn0XUdMolxBwBKKUcv&#10;kEXi0zchPUMwMsdTeA5pUlwpBe+9pgNJ+DqJAcAPGAXCQYTWQ2q8KIrClGVpqqoy2HWNm8VioQHo&#10;1WplFouFAqA/f/6sRI4LgiAIgiAIgiAIgiAICaNSnCpUPn36pPu+19ZaajnQdV2brutMURQkvwtj&#10;THRXJMVpPVwfLEopzcKi0ZuxCmJxVm9AUqmdlePYO2MXtkc5DgDOudgx3vf9i+RxKsap/uTgjovF&#10;wj8+PsZfVpalL4rCN00DAK4sS0epcS7FsZfj0fizZDl/8cLro5J13p/Ez47xr5MUYEJcKVUqpUra&#10;5pwrnXMlgMIYEw9Cv/zyS5TsVKmyXC4VVaqckONysBEEQRAEQRAEQRAEQfhvMHBBx6Q4Vag45zRC&#10;MLNtW1MUhfHeR4eltS6994VSqvTel977kgtyMCGOINi99zo40Jgcl7qUHwoXhDFUHRaXk+MAnNba&#10;G2N8URS+LEvftu1ANOZmZY5RnHOn29tb3zSNAoDpdOoB+K7rPABfFEXsGNdaxycZxHd8EbxShYnR&#10;QbUKk+XCMwkDBXxIhAO7HTue8EiS45odEPiZsyLI8BJA570vAZRKqd573wMorLWlMcZ6711RFO77&#10;9+/UPe/pzM3d3R0+ffqEDx8+uM+fP+P+/h5//PEHPU+fnICJz1MQBEEQBEEQBEEQBEH4KRnIoFNS&#10;HIDebDYGgGmaxlxdXVHbQWGtLRFCnFrrIshwHvgknxXlOKtU0RgGR9Ou8YPnKlxG4n/pclCn4r13&#10;2HvkKMWDN0z9sldKkXf0ob0EV1dXnmT5er2+yC0eFeOfP3/2yHwI6rqmpDgAuK7rUJYlPbEowxMp&#10;7pRScZ2/GYkQp5X4e8Pt8mF8PpTUPhi6GQ4AAylOl4kQrwBYAFZrbbXWNhyAPIAoxauq8tvtFtPp&#10;FMChHAeg7u/v/R9//BHPkDBBTisiyAVBEARBEARBEARBEH4uDqQ4tQsck+KLxUJ//frV1HU9SIkj&#10;JMWdc0XwVnGhwKf3vgg/Q4lxmqdHIdG0dnjwXKV7/MXkHF8MTvOGEQR3HK5HOY6dR3ZU4U2NJfQ4&#10;3759Q13X2SGewOBveHD72cM3v3z5AgBYLpdomsZXVeVp8mdVVfFJchnuvbdhm+UvMjyRKMepUkXS&#10;4m8O39nToZtcitNXTkqwA0oQ5RU/2GitqValROh1qqrKbLdb45zT6/Va3d3d6U+fPtHvwYlqFXqe&#10;giAIgiAIgiAIgiAIwr+fg+oUkuJhyKY+JsWfnp5MXdcGQLHdbou+78u2basgxaO7ShfmtmJFMCXG&#10;mRTn6fFcapyes7iqM2EzJXPbB0v4LPDraY1KlOL8urU2VqnUde1DwwkWi4W/vb31wC7wPTZDkzhZ&#10;pXJ/f+9D0hdhsqcHgNDf4unJAPBa6xiBRyYxjowUZwtBKXWP3YdSzs48E1adAoT3k7aFpLhjZ8gc&#10;9jUqNpxRi/UpSilKjDsA1nvvtNbOOee01vHvGb49gKqqQMlxa627u7tDURRutVppAC7I8UG1Cj1n&#10;evrseQuCIAiCIAiCIAiCIAj/Pk5WpwBATorPZjNDSXEARdd1ZVmWpTGmsNaWXddVxpisFMcw5Gmw&#10;a0SIjQnBi2m1q6mg5yk1Km9DrkKFtkdfHJpGHNvGa1YcQr9413WoqooGb/qQFn8WZyfGqbh8Pp/7&#10;yWTiq6rybdtSajz3pG1uOxIpnjlbwBEp+gxGzmLxOpU4eDPpVioQvmaC3dm0eNbNe18rpWqwA4xz&#10;Ll5v27ai1HjXdWWaHLfW6tVqZRaLhQKgaSgnAC3pcUEQBEEQBEEQBEEQhJ+K0ZR42ieO3VBNfXd3&#10;p8GkeNM0Ayk+mUwKY0zJmwxSVwWWFvfeV6FfvEToF6cFw4phnTxfqVF5A8j5MSnO/bDNSfHcUlVV&#10;TIxXVeWbpvHL5RLAvvHkXHJifFRGU4H509OT//btW7Tzfd/HAZzU/ZKpUsnKcR6Xx16UHzC2XTiL&#10;wc4ddmxeq5L2jFO3eKxPwfDgUnvva+yqVEbleNu2NASheHx8NAD0arUyAPSnT590OPgNqlX++OMP&#10;RQfLkecvCIIgCIIgCIIgCIIgvE+yQhzAaHXKYrFQq9XKWGv1dDo1s9nMVFV1IMWR1PsWRRGDnOSp&#10;koXL8QK7loQoxYMgS+tTpEblFUjkN18n/8vD1QdVKWA+mfwyuefQXOL6vveh0QSz2cyHphM8PDz4&#10;+/v7szzyaJVKqNzwf/75J32lwTdN41erFfW2xCdc13WMundd54qicGOmn71YLstpwCaP0gMiQ19M&#10;bnAAS43T1xcM9l9ZKBA+fOFgw/t8Ygk+Lc45APBlWYKmwRpjAEBZa8F+n5pMJna1WqnZbIa7uzsa&#10;4Opvb299Opjz48ePsXNe6lUEQRAEQRAEQRAEQRDeNTmhDAAHAzbDzfrTp0/q5uZGhdpd/fj4qOu6&#10;NlVVae99URQFCW0apBkbDEJSfIKdAJ+E66kcp3l41DFOaXHqGSdBzuV3HMQpXM6xwHPSJc5dMB+8&#10;SQ7S8usIztkYQ+vee++vrq681tobY/x6vfbUeHIuJzvGP3/+TJ3fkeVyiV9//ZXEJqy13hjjtNYW&#10;THgHuWqVUmT5bZCrNkmKu/BhJHjPOLz3SilFb5h8Ms8gvGf8w5B2jXvWNe6xr1Vx2B00SIDbcEmd&#10;8fGDHP4m8N7DOYeyLOl3wzmnAKiiKOLwgq9fv6rZbGapd3y9XisA7tOnT/7Dhw/u4eHBp93jJMiT&#10;A5IIckEQBEEQBEEQBEEQhPfBaI84sBfinz9/jl3iv//+O66vr/V6vVZ8yKb33rRtaxAS3n3fl0VR&#10;xEYDkuIhIV4DmLB1LsdLdjlIjKf1KcxJSlr89cn1ix/MpGQBawvApmlxAM4YE9en06lTSrlv374h&#10;dIwfOMJk8GbWIZ4U48TDw4NfLpe4u7vzAHzTNAfTQLGX3PQiohxHMriRXjR2Z2vSnnH50L0iI6lx&#10;2uk99h3jBuxkRVgq7P+uYIlxkLBmj69IiIdF931Pv1PVdR2HcoZtDsDJ9Hj4XelwzvhaIIJcEARB&#10;EARBEARBEAThR5MV4sCgNgVUm/Lw8KDSlPh0OlUA4pBN770piqIIjQaFtbYCUDrnKmttTfUpGKbE&#10;45JUqtD8PBLig35x5LvFxUk+Ewross/BfmXYL05u8UCK8waSELbONpLQ4M3r62untfbb7RaLxcLX&#10;de0fHh4o6H2yJ/4sMX5/f+8/f/6sbm5u/Hq99vP53FtrvXPOf//+3Sul/GQysdbaQQ8ME+QkxvmL&#10;4alxPn1UUZyZ3tdznqNwyKnUeFhIkBu6LfwdSiQ9QJQY56Kdy/FQq6IAaK21cs7RY+uiKFTf97pt&#10;276qKt22rcXuDI9N0+M3NzciyAVBEARBEARBEARBEN4fo5UpwF6I39/fg2pTjqXEgzsyV1dXpus6&#10;03VdAaAwxpTW2rLc1ROQ6OYSfAKWGFdKTbgUV0rFpLj3vsgJ8eAfD7rFpUblVUjT2tEBB+3LK7cP&#10;usV5UlwpZZVStus6b4xxxhhvrXU0eHOz2WA2m+HLly/48OHDRU9yTIwfTW0/Pj7GFzSfz5333oUB&#10;nNY558JlFOI8QY4gyDE0/bFfBhgUtEudyiuRSY1TpQodBKhSxTD5TF9rSDuAsin0MMRTYZccBwBF&#10;gtx7r4wxPft9qqoqS+nxzWbjqXu8KAoXziB6AI7qVQBABLkgCIIgCIIgCIIgCMIP56QQB4Y94pQS&#10;b5pG3d3d6dVqpZCkxH/55Rfdtm0BwBRFYfq+LxGS4lrrKMX9rl+8BlArpWK3OKXHkQzeDPePcpwS&#10;49inxDX5qWThr0/848uIQdtQre1CpfhgnmFYTx3y4Hrf97FKRSnlyrKkoHUcvLlcLuPgzRC2PcnR&#10;xDgN4AwyUrEBnNhsNj70jHPjH6U4hpUqgxeDw6g8X3S4NIfPSLgUnhpPhgnQ7Wm3u0eoVPHel0yA&#10;Rymeq1AJvycmxJVS2nuvu66LZ+SMMbrve9V1nZ5Op33btprS47PZzE2nU6zXaw9AkSD/8uWL+fDh&#10;g6MPtAhyQRAEQRAEQRAEQRCEH8ZFQpx6xEmIA1Cr1UrP53O12Wx0mhJv29ZUVUXJbgOg1FqXzrnS&#10;ORdFd1KbQinxKMlZz/hBrzjC0E1yVWBynL1GCn3SaxQpfgFJjcqgVzwThOYVzgNPjIwgZ9v5IE7f&#10;NA3qunbz+fxZgzeBCzrGiS9fvhz0jJdlabuui09Oa80lOF/vsU+M56Q4r1PxY3Uqkhp/MWOVKvsI&#10;eGizYeKZrg/kOJIza0yQawDKGKOxS45ray3J8d57r4ui6NnZOeecU5PJxCmlFNWr3NzcuKZpNIb9&#10;4yLIBUEQBEEQBEEQBEEQ3o5nC3HeIz6fz9Xff/+tAajZbKapSzwM2DRFURjvfWGtLa21hda67Lqu&#10;MsaU2AtxkuNRiOOwUzzbLR4WgyDHsQtzSoXKj2XQKY7DwHT0x0qpHjt/3APovffWe2+11nanCy31&#10;izvqF398fPRpv/jHjx89+3uOesGzxTjF0NOe8a9fv0bT3zSNK4rCaq0dF+MA+pz1x9D204BHDUTR&#10;ma1TES4jkxqnm+i9pZS+Dvfx4UzaQZc4yXEcDiZQux/dnX1jtSoagN417OzkeFVVGruvrJBAt6Fz&#10;XFdVZdu2tZPJRG82G/fbb7+p1WpFny+PMwU5vVb2HOPb8dL3UxAEQRAEQRAEQRAE4SflxUL87u5O&#10;hVly+vHxUc9mM42d8zFlWWq/G6xpEFLi1lqS2BWAsizLyjlXkhQn+c2FuFIqTYkfleIY9orzoZtS&#10;ofJCRoZuDhZW15zWqPAwdZ+2jyAfrI794tgN4PTP6RcHTg+2VPSi/vzzTx06gvRisVCr1cpMp1Oz&#10;3W75h7fCrtdnorWeOuemSqm5936qlJoDmAGYee9nAKZ0X6UU7/8x4fHoKw5UqUIfYIQ3Wz6kF8IH&#10;cSZfXzj4kPLhqWHpsDvB0Xrvu3C9BdAqpRrvfZNbp/uE661zrtNad865zhjTAeittRZAXxSF7fve&#10;VlVlv3375uq6tgDcZrPxv/32mwvd9m6xWPjVauVvb2/9w8ODB3YnbgDEqbMfP37MCXKOCHJBEARB&#10;EARBEARBEIQRP0hOkMtwAEg7xJfLpbq5uVHX19dRiE+nU7XdbgcDL8uyNKFyl9ecFFSdorUugxvk&#10;XeGUEB9cZ0nxVIgf1KhgOHQzK8W5OxLneBkjNSppQpxS4NwpPoVlq5TaAtgA2HjvH2kdwEZrvXXO&#10;bfu+b4qiaAC0VVV1WuveGNM/Pj7G4HUIdp+dGD8pxumFhZ1A0yTZm5sbs9lszGw2M1VVlW3bUiH+&#10;RGtdByk+RZDh2AnxObsexTiGHUD0AR6c0cEwlYzwvOSDegEZMQ4cP4Njk6XD8EPM5Xibk+NHlt5a&#10;G+U4LSTHy7K0SikXkuQOZwpyIH67QQS5IAiCIAiCIAiCIAjCOGenw4Hzhbj3XtPSti31iNNwTWOM&#10;Kdu2LcqyLEiIO+eoOqXEYUq8SkR4ndy3ws4lplJcYyjGea84XRcp/gJGQri8Lpv8Yo9d4LYD0Hrv&#10;UzEeRbj3/lEptfXeP5IUZ/eNXnE6nXbb7dYuFgtLbRP39/f+//7v/1x4bvGpjT3/izrGeZ0KAPfb&#10;b78pa612zsUzAH3f26IoqD6l9973uY6YsFiWTKZ+GXrTNHsTs4M4pWv8MkYqVQ6GcVLPO3ap/UGN&#10;CsKJCdYNDoRuceyn+lKVihlblFKt1to454zWuuu6zlRVZbz3fVEUfdd1uixLGx7TAXCz2cw9Pj6q&#10;IMgHFSvL5RIfPnxwDw8PPhyo1f39vf/zzz8VSfITPeSASHJBEARBEARBEARBEH5ujqbDgXxdCoDR&#10;ypT1eh2FuHNuIMRns5nuui4OwDTGFNba0hhTdF1XGmNK7z0FZUlyZ4V4SIpX7L5lkOMkxEvsmyiO&#10;SfFsr7g4xueTpMXDpsMEeVKfEv0xmC8ONSrxUmttuXuuqsq3beuWyyVmsxlCjUrsFwfOk+LAM4Zv&#10;EpTWnU6nrm3bGI8PUtyFJ22VUr1SqgsfXP4iB90xYTHhDYpDOIMUH7wI6Rp/PhfIcXjvHe8aZx3j&#10;6VdONHbDC2J3eOhrGhXj4XE7um6M6ay1/D7xsxGGu8aTJzlBfnd355umwXK5xM3NzXN6yNP3QSS5&#10;IAiCIAiCIAiCIAg/C2enw+/v75ET4k3TKAAnhTgAXRQF9z8FAGOtLay1JSXFy7IsnXOl9z6mvxFk&#10;eFqpAibNEcQ4dh3lueqUtD4lleKDRgrhefC0OIMaKXyuGxz7eZMDKZ4LVSuleuecBWBDEDs+zmQy&#10;8fP53BljPAD/8PDgKdB9CafEuMc+IeyDWFS3t7c+nB1CsPPR1gNwxhhLGBdMRdoAACAASURBVGOy&#10;afFEiPMhnNRvrTE8q5D9tEpq/HJG5DjA3mMmxz2T4oPuJZ4SD8ML6EBjlFKjUhx7OV4opQrnHB24&#10;+tA/XhhjOu99D8BuNhtbluVRQT6fz916vVZ3d3e+KAoXPp8DQY6QIidB/vHjR+7IxyS5CHJBEARB&#10;EARBEARBEP6NXJQOB/J1KYvFAgDUarXS8/lcrddrRR3izjmVCvG+700IuhprbVFVlQlVKUVZliWA&#10;QilFAzajEMc+GZ5KcZ4mP9YlfrYUz7wn4hafyRlp8YOUeFh4anxQtQygd85ZrTUfxBnbRpRS7vHx&#10;0S8WC/eS537OH33QM05fo0D4gM3nc2OtLb5+/VrUdV0WRVH2fV9Tz7i1dmqMmSqlptQxztan2HeN&#10;80mytJPEHQnSNf7qjPQA0eXYQM7shzl8KyDXPx57yDEcxEmdQh1fR5DjXdf1ZVnGM0fWWtt13YEg&#10;b5rG13VtJ5OJV0q57XbrAbjr62u/Xq/9sR5y4KJhnfz9EQRBEARBEARBEARBeI+cLcOBfV0KXedC&#10;/Pfff0ff93q9Xqv5fK7+/vtvPZvNohOsqkqlQtzs0rIGu6GaBkBBUtxaWxZFQSnvNCU+EORJf3gF&#10;oFRKFeG6AZtRSP4wXJ4lxaVC5WUkAzeBvQAH84cO+6ptcoUNm004GLrJF+/91lq7NcZsATwVRdEo&#10;pdqu6zoA/WazsbPZzC6XS0vVygDcuUM3iWdXqdze3vqmaWKdyvX1tWuaJqa+Q9S9L8uyd85RJL4D&#10;0IWvSHQAyiBGC+99gb1sjZUcGApaqlUZRnslNf4sMslxheT9ZZ3jmtWujC3xrJxSKtappOlx733h&#10;vW+VUkUY2kkHsgI70W7C56az1hZlWfbGmN4Y01trBwnysiydUkp//frVXV9fu8lk4pRSar1eewBu&#10;tVoBrIf8VIo8vGapWhEEQRAEQRAEQRAE4d/Es9Lhnz9/xu3trQKAtC5ltVqp+XyuNpuNBqBmsxmX&#10;zvr79+9mNpvpNCFurTVlWfI0dwmgMMZEwY2MEGcyPE2IF+E6f8yYEg9SXIfnoMK6SPEfB0+LO58M&#10;4WSS3AKw5Ij9bi5lx+pU4jqCU+66zhpjom8OAVn322+/ucfHR3dzc/PsGhXgvMR4vB+lxgHo29tb&#10;9enTJ313d6fX6zUV2xdt25ZKqWoymVTe+wmAiXNuqpSaApili/eeUuM1dslx/jUJSY2/MWkf0Ink&#10;OLD7EMevQaj98FT+VQhKjucS5G348MekOFhyPJxBahGS49h9daKzuxKqQYK8KArb970F4MqytEqp&#10;+JWKpmk8ABd6yN3j46OnFPlyufQkyM9NkYf3auxtFEkuCIIgCIIgCIIgCMKP5tlVKcBhOny1WnGZ&#10;HPvDn56eVNM0pq5rBUC3bWuqqjIAdC4hzhdWl0Jyu1RKlT6TEGe35SpTyuAIacBmtjolVP2SP6T3&#10;SKT4K3IkLU7+cCwt3iqlnkJa/AlANi2ulNp677da661zrjHGNEqptu/7rq7rTmvdb7dbu1gsbF3X&#10;jsT4//3f/1FinT+vozwrMU4W/ubmxlMyl5aqqiwA6hfvQ71GNP8YitKYFg8f7h67D3QuNe5CqnmQ&#10;Gqf+a0mNPw+eGgcGyfH0fvR3MNh/NYIP7zwYxolhetxg//WWgn1LgJLi9Hlow+2dc65QSnVa60Jr&#10;fZAgD1K8x+5s1KB/nBbqIZ9Op/GzenNzA5yRIv/zzz8Vl+S0w2cEuSTJBUEQBEEQBEEQBEH4ETyr&#10;KiUdpMm7w3k6nNelUH94VVW6LEsNQHddF5sB+r43AMyYEMcu8MqFN8nwEjvRnVap0H24DI8DNhO3&#10;lIZoUynOu8RFir8SacAW493iDjtfx9PiNHOyx84BUrPIoKa533Xy9M45CsTatm3d1dWVpRrl6+tr&#10;/+XLF3z48AHAPuR6JNSafz2X3I92sj///FN//vxZ3d7eqqZp9Gq1MpvNxsxmM1NVVdm2bewaxy4F&#10;PtFaT51zU4SOcZyXGudnhOgDT+I1O0VWPtjPYyQ5DgwHoAK7ExQ+6R33SKbK4owEedoznl4iJMd5&#10;9zh/TKrrMcZEQU5J8s1m46qqslVV+W/fvrnr6+tYzr9cLpGmyKmLHNjVBEmSXBAEQRAEQRAEQRCE&#10;d8LFMhw4ng6n7vBw8yAdjiTwiNAhDkCnPeK0pH3iTIQXSBLhOEyODxYuwylgiSQlzip8eZ94ugCJ&#10;Nwzvm7jDZ5Kkxbkz5Glx3iwxmhbP9YtTUrzruqfQL85nFvbT6bTbbreDYGwIcPtL+8WB88V4vK8/&#10;MoTz8fHRNE1TXl1dFd77yntfWWujHB8R4jSMc6qUmoT6lTiEkyeLMfzg83RylJPy4X4Z6nAgJ3Ao&#10;xwdDOXFYrRIFebhOZ37oGwRRkh8R4TSgs0dGkIfJtFS1Qt9QsH3f26IoBoM6Abiu63xVVbZt23jW&#10;ajqdehrWGV6XWywW/suXLzinagU4e2gnvYeCIAiCIAiCIAiCIAinGE/gvUCGr1YrdX19rXLDNOu6&#10;Vuv1Wv/yyy+6bVvVtm3sDwerTDHGGO990XVdYYwZyHGqTOFCnG0fyPBUinMZniyjtSnYp8TP6hMP&#10;7594w2eScYYDp8aWVIp3ABrsBm9uvfdPJMW99wM5HupTtlrrRin19PT01M5mszh0MywuN3QzPMf4&#10;FM95Tc8evknwIZybzcbPZjOrlNKh1sLu9hvbU0e0cy5WZrAKjRI78UlvWvygBwnuwnVKKvMBkYNh&#10;kVKp8jL84UBOIHNAZtUqCru/j2I1LPT30uErEhphGAL2Jzg67z1tozqdwrNhrOHz0GJ3gKQdKZbx&#10;O+cKhL7xsix7AH1VVb1zzk4mE2utpf5zVxSF+/79uwlVP7GsP7wG6iJXq9XK393d+fV67U9VrQDA&#10;2NBOev/4Vf72XfZXEQRBEARBEARBEAThJ+dFMvzcqpT1eq2m06my1kYpXlUVdYjrtm1JOFNVisZu&#10;piBJcQOgKMuy6LquKIoiSmyWCE9T4wMZzi55TQoN6STZbtg6ifBj1Sn0HooUfwNGpHg6o5CaJWyy&#10;HrvGKTxLbi+tU0HwfMYY8n2D6uT5fO7Hhm5eKsWBZyTG6Q2gIZwAsFwuzd3dnbbWamtt4ZwrqE7F&#10;e1+1bTsxxtRgqXFKi4MlxrGrU6FKlZgax3DHSHcEqVR5A44kx+kyW62CfYKcV6vw5VTNSkyIq/0w&#10;zrFtvVJqMLGW6lW01jZsd5Qmt9bGQZ3IpMgnk4mnrqKwow2qVp6bJA/v57G3W0S5IAiCIAiCIAiC&#10;IPz3OFmRAlyWDAeAm5ubmAwPd9GbzUadSocjVKWAJcRZRUpMh2utDVWmIEmKKzZoM7eNCXBenzxI&#10;iCeVymlK/KBiGYdiXKT4K3LEEeYGbnLnx2tQGgBPITG+pUskaXHsalaelFJPIVQd0+KbzcbOZrNX&#10;GbpJXJIYHySzgTiEU93c3PiiKFw46+SUUg6Ao4L0qqp6a61JUuNlkJw0bJEP4Tz4agRYMhn7QZya&#10;PR3lwyDO8GZIcvwFpMlx2pbeDbtUOO0E1AHv2d8nHcKpwxmj9KswPXafx3jpvY9p8XCQpPqVnsnx&#10;znsfr/P0uPc+1qwAiDUruRR5VVX+69ev7vr62gHwj4+PjgZ2zudzf26SHNjtF2ODO/n7yZA0uSAI&#10;giAIgiAIgiD8/JyVCgfOT4YDwKdPn9Tvv/+O6+vr2Bu+Xq8HMvzXX39V6/Va13WtmqbRaTrce6+p&#10;KsVaa7z3xlpbIAzX1FpTKjymu8PPleF6nBUIJsQpFZ5UpdAll+KGbYuh2KRS+Vh1Snx/JTj7NmQq&#10;l8Pm4cBNhHAsT4wjVKp4Nl8Q+xrlmBjvuq4PHtkCsGVZxtaHMC/QUXCVusWBy4duEs+qUgnS04ca&#10;CXV7e+s/ffqkSBxOJhMXkrg6iMjeWlsYYzrnnAk7Q4vdWaAivAFRjoc3y4TE72AHCJdqrFKFy3Hh&#10;ZXA5DmSrVRTCjhBEtwsHLL5TxC54OrCFncJiODSBDoZ9WLfYi3I+rLMMO0+ZXsduEGfvnBt8/SKc&#10;jLFFUfTUQw7AGWNsOIlj27Z1dV27pmkckqqVx8dHt9ls4tdCVqsVxiT5w8ODZ2dtVSrJw3sllSuC&#10;IAiCIAiCIAiC8N/gYhl+f3+v7u/vAYzXpCyXS9AQTQBqtVphPp+rzWajZ7OZmkwm0cdQVcrV1ZUC&#10;oLuuGwRSJ5NJTIfzlDjVpSBI61CBYrjwRpIYD35vIMSxczeD7nA1HKpJlyTC04rl6ASD6JbqlB8E&#10;94IBn1nSfnEHgNeokPjOSfHWe9+FeYIdhV2LorBKKdt1na3r2pKXWywW/vb21j08PIw95Ytc2nM+&#10;IKNDOBeLhVqtVmY6nRrnXOG9L9q2LQFUxpg6HcSZq1MJlxO6H3ZnnHKDOKVS5QdyQbVKumOkO8jg&#10;7FGyUOcQ33EsQsVK2GFiOjy9zn+G3TaobdFaWz6sk1es0MKrVhAk+fX1tWuaJvaRz2azOGBgrG4F&#10;AKRyRRAEQRAEQRAEQRD+U7w4Fc7vc2yAJgDQEM2bmxt47/XT01OU4Qhi+fHxUVNVCkJdSt/3pq5r&#10;TSKcqlIoNY7DIZijQzZz11MRjqEQT3vENdvOu8Mp0Q6f7xKP77dI8dfnSK+4x/EKFZoT2GJXjXJQ&#10;o4JQn8JrVay1TVVVT9baBkBblmVHNSrz+dw+Pj7a5XLpb25ubHha7uPHjz7521/kzl40fPPjx49H&#10;U+Pr9dpdXV1Z770NZwZMOAMQhyxilxZvcZgeTnuE+FkhWnKVKpR0BiCVKq/FGdUqMT2O/d9Gh3Q0&#10;fd3Fhr+VYwc5g70Yp7+75Qly7KtVSoRhrUGAV9QxTnLce0/CvEQQ7dhL81itQilySq8bY2zTNC6t&#10;WlFKOfraBn0LYjabxYm7x5LkqSTPDe98QZocEFEuCIIgCIIgCIIgCO+BV6tIAY4P0AQAa63abDb6&#10;5uYGNERzu93qqqpUVVW6bVsVqmPJx8SqFIT+cOwdjMHO1xVd1xXGGPJyJLnjOg77xGOVCkuJkyAf&#10;yPXE9R24Py7CWVUKtUZISvwHMxKQBYYVKgeCXA0HbsakOIZ9423weDxB3htjOuzqVOxsNotDN3Np&#10;cT50M/Pczn+dl/4A/5lTqfHtdmuqqippEGff97XWunbO1dbaqTGGEuJTNRzKOcFuCOdEKVV77+uw&#10;41VsZ8wV8AP7HUc6hd6A9CsUmZ3jID2uhsM5+Q7jww4z+KoF2JBOniBnS0yEI0mMgyXJxxZ6PK21&#10;RRjYSUnyNEFeFEVc32w2bj6fD4Z21nXt0yT5scGdAJAO7wReJU1O77cgCIIgCIIgCIIgCG/Li0Q4&#10;cDg8EwCOJcPBBmhOJhOVJsNpiCZd77rOTCaT6Mx4MpxS4bnBmkopg0R8s9tilQpt47dj7+uiuyMB&#10;nl5i3wSh2OXYcE1k1kWKvyHk//xhrzhviYguL/i7VILHpDiAJx+GbapkACcN3XTONRgK9B4sLY59&#10;2wMQ0uLhufLneBHPSYwPhnCOpcattW4ymeivX7+6q6sr23Wdxk5CagAmnAVIBzDynYYK9+kslsbu&#10;DR+cFfL7zmuH3Y4TU8tehnG+OvQeZtLjQKZ7HId98PR30EGQ83S5xf7AaLDrIxqkxhGkeTgbSdcH&#10;IpylxrNinGQ7dZGTIMe+/yiK8r7vHVgfufc+Du2cz+exXqVpGv/rr7+6pmmygztvbm5i5UraSw68&#10;Spqcv/+ASHJBEARBEARBEARBeC3OFuHAZalwYD88EywZPp/P1Xq9VlyGh+ehnXOjyXAAyuzQ1lrD&#10;qlE0ABNmAA7qUzBMdWeT4giDNxMpnvaFRzmeJsRp4clwZIR4cH20jb/3oynx8HcQ5/dKnOoV54FX&#10;JH3ibKFEeBtaQwaJcWQEOC1t29qqqiikGtPidV37NC3+EikOPC8xPvjZY6nxzWZjZrMZFfaXm82m&#10;UkpVVVVVCB3izjlKiKc941Ol1CQkyGvsesZr7M468dR4gcMptdI3/gM4Mz0Ofhl2HmDYPz5W1H9O&#10;F3naR57tGR9bx5H+8fQSQZADcE9PT246ndLXRBxGOsknk4lXSrnlcokwPdcD+V5y4Plp8vD3OPbn&#10;ElEuCIIgCIIgCIIgCOdx/H+wn9kVDhxPhc/nc/X4+Kim06nabrdcDo8mw/lidhLDANAkvtNLHPZ8&#10;H0jxU4vazwDMifDR7vCRhfxdWqGMzLqkxN+YM3vFeWKcB1F5VQqlxZ94Opz6xUN6/IkWY0yD3UDO&#10;tu/7rq7rrmkaevzoDIMU9y/tFo+v9zk/xH+WDgbhIKABYLlcmpubGzWfz83j4yPf0SpjTBmGcEY5&#10;nhHiuUGctVKqwq5OpcJwp9TY7YRK5PiP54ggzw3nBHYy2R8T5OqwwD8nyWOCXA2HdsbKlHOEOPY7&#10;MKXRB1K8LMu+6zqXk+TWWs/rVpRSUZAjSPK6rj0AN5lM/NPTkz9WuQIAxwZ4AiLKBUEQBEEQBEEQ&#10;BOGVebEIB8YHZwLAJcMz67pW6/Va13WtAOiyLBUN0Oz7XlFNirVWpTIcu0T5QISnUhzDFPjRQZs4&#10;FOdcrnMJHv0cdo5OnxDiwH7Qpgjxd8CIFAdYfQn2/iu2LmA/bLPDrj6FlsHAzfRSKfXUdd2TMaYx&#10;xjQkxauq6tq2tQD66+trWxSFq+vaPTw8+BEx/mzH9dIPUTY1fnt7q5qm0avVinaAoqoqQ13j3vvK&#10;WltrrWsAE+/9ZEyMh9spNU5CvQpnp8b6xlW6iBx/WzJfszglyHn/OJAX5LyDPEpy2vnSS7AzVVSz&#10;co4QB5PitCSPG9PkWmubk+S0kCTv+36Qgq+qygNwbdvSdgBw0+nUv0aaHHixKOd/J0EQBEEQBEEQ&#10;BEH4mXm2CAdeJxWe6wtvmkZxGQ42lHK73eq0MxwjMjwnwqnfG4kUV/thmscEOa895g0O3Melbo7W&#10;02Q7kHd3yKxLbcoPIiPFgcNOcY/xXnHqFm8ANCEpPirGkaTFuRRXSvVa63673Q6c22unxYHndYwf&#10;EPp//B9//IH7+3vqS44CcDqd2tB/ZNu21UVR9MYY7b03zrlc1zhfcp1DdDZpMGhzpOc69lpL3/jb&#10;4ZPu8bA+uI02I9M/Hs4k8tt5BzkJco/QPY6d9OY9RrQUYRvJbut3AyMGqXIcEeJsvSc5Tr/DOdeX&#10;ZUmDOh3Jca117CDnwztpadvWtW3raXgn9mlyN5vNvLVWA/DUnXSqmxzYifJkAu9oP/nHjx/pBMT+&#10;zsc7ygER5YIgCIIgCIIgCMK/n9MpsQtFOP2/eCrCl8sl0q5wALDWqs1mo29ubvD4+KgA6F9//VU1&#10;TaN4X3hd17osS9V1nSHv1fe9McaokBA31lpTliUXzwcy3O+7vfn8vkEneLjMpsZVpjPc5wdo5twd&#10;F+Lc5wHHhTiSbZIS/0GcIcW5HI/B1cTHcUHeee9HO8W11l3XdV1Zlp1zrg8ezZZlab99++b+97//&#10;Oa21u76+9n/99Zf/8OGDf3h4GHv6L3JXLxXjg0GcnDCI09/d3fn1eu0nk4lbr9d8EKcF0Ondu2HK&#10;shwM2qTOcKUU39nTM00xDc6+doFwfz6MMybbRY6/LWOCPDlpQevHBDlJcRLkGmHnC+smSGv6Wx/U&#10;rfAUeTiDZVM5zuV3SJZTHQsX5tZnJDmvW+HXwbrIm6ZxRVFYY0wcTlAUBfWS+6ZpXFVV3jnnAPjZ&#10;bOYAgAZ4LpdLzOdzB8CvVivQ/rRYLHzTNOrIEE9ARLkgCIIgCIIgCILw3+OiNDjweiJ8vV6r1WqF&#10;dHCmtVbNZjPlnFNN0+i6rlXTNLosS/X9+3fN+8KDM9N938eUddu2cYBmWZYkwPUxGY6Q8kZGgOcE&#10;uT/sBz9IhlM1CqtIib5O7Wf/pf7uVIc4IEL8H+McKZ7UHQ/cm9rN+YtDNhF6wr33rVKq8buuceoc&#10;j3K8LMu267reGBMHbgKwdV3b1WrlZrOZXywW7ubmxh+pUHn563/Nx0grVTAyiLNt27KqqhJAZa2t&#10;y7KsECpVwuVBrQpCzzhY37jfdY2ngwHS/qKDM1FSq/LjONI/DlxWsZIW/POi//hVDla9khvaycX4&#10;gQD3+47y0W38Oq9b4clxqlwJz8855waynPeSU+VKLk3OB3g+PT356XTqt9tt7CYHhrUrwPn95MCr&#10;VK/wv6EgCIIgCIIgCIIg/GguToMDl3WEAzsRDhzvCad6lLQrvGkaxQdnItSkpBUp1lrV972p61oj&#10;VKg458xON5jsQE2W3I4DNXldCr8NOKhQ4UKdO7Uo1TPpcC7Bc/7tOUI8Xkptyo/lAinOHRx5sS6E&#10;UKPsDvUpVKNytD5Fa90457gs72ng5nw+t4+Pj3a5XPqbmxsbnpcjd/Ua3eLEa1SpDFLjHz9+9H/+&#10;+Sddd1++fDE3Nzfut99+U4+Pj6qua4uwgxRFoYwxylqrABitNZ1dGtSpsPS4CjtlulPlvoZBSWX6&#10;ukbcLMnxH0eaIGf1KsDxBDmw2wFj4T/7O3ExzhPlvOvoVIqcrsckeSrNk9qV2DfOxHmU7cYYq5SK&#10;UpxkeBDkJMTj9b7vXd/3UZArpXzXdbYoCp9LkzdNg7quHQBvrfXI1K4AiInypmn8ly9fAOBZiXJ6&#10;w9O/5xmpckBkuSAIgiAIgiAIgvA2vIoIv7+/B7AT4fz/k1MR/unTJ0WJ8Ovra3V9fQ2qR1mv15pE&#10;ONWjzGYzbLdbSoCPpsK996rvewNATyYTRX3hRVFE4cylOF2ypoXUmx0kv8O2mBBXSde43w/OHAhx&#10;JOlwHPaHK3YbfdOfRL9i2+C95/4OY5cixH88l0pxlcz3C+t86CYJ7pgSH1u01l2o1u4B9GVZ2u/f&#10;v9vJZOKwC5a65XLpP3z44B4eHhDS4vS8X/d9eO3HSVPjNIiz73u9Xq/NZDIxX79+La6uroqu60qE&#10;YZphmWita+fcYPAmreNwECcN4yzVyDDOzM4pyfF/kGckyPn1XLdR7nLQ8Z2kyEfT5NjL7kEiHIkk&#10;z92Wrvvh8E7HZXluaGeaJufDO9M0eVVVvm1bX9e1p0S5Usotl0vMZrOzEuVAfpgnIKlyQRAEQRAE&#10;QRAE4V3wYgkOvCwRDgA8Ff7333/rm5sbbLfb2Jtd17Var9eahmaGh45d4UVRqFOp8PBz2UGaaXI7&#10;FdxIkuFpSjwV5Rkxzh3a0XQ4c2y5lgaNw7pjEeLvkBE3x30bcOjVyHMNusQRhm2G5QnAk1JqCyCm&#10;xmkdwJO1tjHGRHHetm1XVVUHoN9sNnY2m9nFYmFDAPRNBm5yXmX4JjKp8XQQ52KxcADUarVSs9nM&#10;dl2n2rbVVVX1ITWurbUdwpkoktmso0gppWiH5F/L2D2Bw52OtvNEMUeS4/8Az0iQ02crXg9/K8+2&#10;pT3kdD0ryrFLeR+tXAk7PJfeOUk+SI6nUpxuoyQ5mBTnohy73nTbdZ0zxljvve/7/qCbPLwW9/37&#10;dz+fz13TNB6A+/r1q6/rOvaTW2v9dDp1y+USGEmUpx3lwE6UA5IqFwRBEARBEARBEH44rybBeRo8&#10;XMbbj3WEBxGuVqsVgN3ATC7C057wX375BQB00zRxaKb3Xvd9r5B0hZdlqa21GiEVbq3l/eBx3Tmn&#10;ucDGYaNCFOJ8HSz5TdtZSnyQAj9SkUIujneHUzpcIYh81uIwEOPU2pC4NS7CBw0Pmb+vOLkfwAVS&#10;PAY2vfc8Mc59WJoW573ijVJqkBzXWnda61Yp1Smlur7v+6qqbF3Xtmka99tvv7nHx0f35csXvOXA&#10;Tc5rifEIq76IhEGciipVnHMIU3dV27ZKKaX6vtdVVSnnXPxqCfY7nQ47Fw3j5GfhUkmeVqmIHH+H&#10;eO+VSgZ0hu3AeMUKgMGgTvKy/O/mwvW4E4eDOHWR0+Tcg6EByRkwx3f4RHjzNHifOTjEYZ1gsl0p&#10;ZdPKFYQOcuecM8Y4GuRZFIVDqF8py9L1fc/P1B3UroTbgGeKcgCg+pVTohzYp8rPGerJ/77p4ySI&#10;LBcEQRAEQRAEQfj5Oe+rx89Igx+rRVkul2qxWMTncDcyLHNMhFdVhaqqdNM06urqSnnvddd1B/Uo&#10;xpgDrzWWCqeKFBLiqQzn8juR4FGEkwDPyXD+eH5Yw8JT4Lm+8FhnjGE1ConvQV0Kdq4mdTlZT5f5&#10;O4uH+0FcKMUHrQt+2KTQYjdQk2R4i31qPArycJ/GWtsaY1rnXEfDNvu+twD6pmkGFSqLxcLf3t66&#10;txy4OXhP3urxfKZS5dOnT/ru7m5QqVLXtSmKouz7vgRQhSqVGsBEKVX7MHiTV6sg1KqADeNEqFSh&#10;JXMGbGwYp9SqvAPSnRM46DjKXdJ6dlHJsM7keq5qJU2UD+pQkAzwTO8zVrFyYpvz3lutdUyMc2FO&#10;z0lrbZVSzlrree0Kfx0kyqlyJbw/rmkaX9d13EbDPDebjc9VrwAApcp5Tzmwl+XnDvUE8hUsgNSw&#10;CIIgCIIgCIIg/Ad4Mwme3j9NgwMA1aIAwLFhmdvtVk0mE0UDM9frdUyEt22ryrJUj4+PsSe8KIqY&#10;oOb1KNZaZa01ZVlGwUwCnLZRPUr4+WxVis9UpviRupRM+jtd9JFLLsa50Ofd4YOKGFxYlwKIEH8P&#10;PFOKO7DZe0qp1ns/6BPHrjql8Wy4Zq4+pSzLJxq2WRRF1/d9V1VV17atPVWhEp5/fOqv+r685oPx&#10;x6SDGpfjAPRisVCr1cpsNhszm81MVVWmbVvqBj/oG/fe827xKMix7xyfAKiVUhWAyntfhcciOV5k&#10;zn6JHH+nnBDkwIkecp4iB5PD7P6Dr4OEnyExztcPOsnH6lcyEr1Pt11yCSbLAbiMMPckytnrOCrK&#10;y7L0xzrKn56e/HQ69c/pKQcORTkgslwQBEEQBEEQBOE/xj8iwYF9NziA0X5wLsK99/rp6YkeVzdN&#10;o06J8LQnnOQ4X0iApwnxS2T4mBQfuc+YGD8qwzH0Y1yKH1Sk0MIklEVoKwAAIABJREFUeVpjLEL8&#10;nXOhFE99GInxgyGbYL3iCEKcC3Ja0l7xsiw7pVSvlOq11v12u7UA+MDN6PTeqluceDMxDhymxgFg&#10;uVyam5sbBUBPp1Oz3W4NgKJt27KqqtIYUwKorLW11roGMHHO1UqpaZIWn4RtlC6vwnqllCr9fhDn&#10;YBgnRI7/K7hQkI9dHltygzud2vd5p3J8MHCA3XYw0POU/MYRcc5/RyrJeYIcIUVO613XuaqqzhLl&#10;j4+PoGGeVVV5hAGfl4hy4PJUOfCmshwQYS4IgiAIgiAIgvAjeLYAB45LcODt0+BN06jQCx4rfrEf&#10;lplNhONQKA9EOF3nneGhduRiIT6WEGeX2o+nxA8GZrJlkAoPojtNhx/4spF0OJLrR2U4II7tn+IZ&#10;Upw7rj60JpAYj1JcKfUEJsZHEuMNgCetdaOUapVSbd/3HfayvZ/P59YY4/766y9HUvytB24O3p/X&#10;fsD0cY9Vqlhr9ePjo6nr2jRNU5ZlaTabTaWUqpRSVVmWFYIYx6EQpwR57b2nS6pUETn+k/ACQU7r&#10;aYo8V7WSynLLbh/IZjBZniTIxxLmL77EoZCPQzzxDFHedZ2fTqeu7/soxVNR/u3bN+TqV06lygFA&#10;ZLkgCIIgCIIgCMJPwz8qwYF8GpwkOJAX4QjVH7wWJRXg6bDMoigUr0bJJcKRSHFjDJfRWQGe23ah&#10;HOeJb+oFz92WE+DnyHBelULbj8nw3KWkw98h3Kn5YV3xS6R4i50AP0iLJ9efnHMNSXEArbW2A9A2&#10;TWP/97//9U9PTxaA+ycqVIi3/ICOVqrc3t6qpml03/exb/zp6ckAKKhv3BhTUmo8JMZrHHaMD1Lj&#10;2HWNczlehGqVOJQAIsf/leQEOfAiSe7Y7S5s53I8rVuJkvxIqpyL6oNhnuemxMeqVXI/hyDEqW4F&#10;Z4pyniZPRTmvXaH359L6FSBfwQLsZDmJcuByWQ6IMBcEQRAEQRAEQXhlzv+fqR8swYHxSpRz0uBp&#10;LUr41booijgss2kafY4I5z3hGArq7PqxbRcK8XjJHxNDGZ6rRjmQ4ch7sEvS4YAI8XfPC6W4VUp1&#10;I1K8UbvBmlGCp/Upaac4W/q0V5z97uigMlKcnvur8+ZiHBjKcbCDUNo33jSNubq6Krqui5Uq3vvK&#10;OVcnfeO1SrrGw0L34V3lNJAzK8fHvioCiBx/r1yQIqf1rCAPP3dwUBiR5Lkk+cl+8iRVflDBck5q&#10;HIkY5z+XW1e7XvFRUc47ytO6FWOMV0pFSX6sfuU5qXJgX8ECDGU5cH6yHHiTdDkgwlwQBEEQBEEQ&#10;hJ+bVxfgwOlOcOC0BAfGK1EAYDabRQkO5NPg4VdpnganfvCyLBUAbYyJ0piGZdI21hGuxkQ4QgIc&#10;J2T4OXI8eYyxNPipnvDBwEzkXdeoEH+tdDgg7uy98EpS3GIns0mMNwBapVSsSEEmLZ4mxa21TVEU&#10;3Waz6auq6gD00+nU5nrFf2SFClG81QNj96SjYKY/RHiRCoBbrVYagJvNZthsNpjNZgh9TspaCyQ7&#10;q/dehTdGee9zX+3gO3G6Q+ef5O5xXDhgcJT3Pu7sTKTKTv4PQ38DvqOfOImhMNyJlGfVKmpYtRKv&#10;4FCSG+wkNT9wmPBz2doVnhRPbuMDPNMDUBThGE+Lx/vxdZLwXIpTopz9Luecy1XEOGutA+D6vvd1&#10;XUdBHt4HB8C3bevKsvRciofH9E3ToK5rN5vNPAAE8e6n06n/f//v/0VZHr4ig7u7u4Esb5pGjcny&#10;z58/px8FxWX5n3/+qXLpcvb3HP5w/h/ysf1bhLkgCIIgCIIgCP82XlSDAuRT4Pf39/E6SXD+/2sk&#10;wIGhBF8sFvF5XV9fq+vr6yjE5/N5TIZTGvzx8VFNJhMFIKbBv379GtPgTdOoq6sr9f3794M0uPc+&#10;iuG+7zUJbmMMbScxrnlHOADjnKP78p7ug0s1UpfC7hcXte/8PugE578juR/vCz9YRyLEuQwfCYBm&#10;ZXjiUEZlOCDp8H8DF0pxyy6PSfGYFicprpRqvPeUGKdBnE3f960xpnXO0bDOXinVX11d9Uop2zSN&#10;01q76+tr/9dff/2jUhx428T4we/wI33jY8M4Z7NZ0fd9CaCiShVrbV0URUyN+/3wzVylCtWqlMgk&#10;x9kB5+zkeHgdstO/M85IkQPP7yMHhpKcV63kLi27nq6PDfJMU+ZnJ8Rz90UQ6iO/56BmhUS6tdYb&#10;Y6zW2lP9Cm2jdHkuVd73vU+7ytu29WkFC3A6WQ68rLMceH66HJCEuSAIgiAIgiAI/you+x+YH5AC&#10;B3aDMYHxOhQAOKcS5ZdffgEATZUoaTf4qTQ4MJquTrvCVZoGx0hvOG0/NzWePGauDoW25QZmDpa0&#10;FuUFNSnA8LNzUVUKIG7svZF6sTOlOPdR1Cmek+INMhUqyHSKW2sbAK33vp1MJoNhm5PJxD49Pdnr&#10;62tbFIWr6/pAiofXwp/7m/KjPsQKGO8bzw3j9N4X3vtBrYq1trbW1mVZVs65qQq94+kSBPlryfH4&#10;/E+kkoV3QE6QAyerVnLbLpbkSbp8IMuDnKb78cqVFwtzZCR4+hhp+pz/Pu+91Vpb55xHpnKFr9N9&#10;wFLluaGeYxUsbdv6pml8XdcvluXAroqFZDlwmTC/pLscEGEuCIIgCIIgCMI/yosrUIDTAhw43gUO&#10;5CV4rgoF2NehAMAlEjz8eByUidAJvt1u9XQ6hc8MyeRpcF6FktaidF2ny7LU3vtBJQqCfB4T3rnb&#10;xgQ4T46fKcBzQlxh2BeeXgIvl+G5S5Hh/zLOlOJ8GZPi1Ck+kOJqNzzzyXvfKKW2LDUe17XWJM1b&#10;pVQbfqbv+747NmwzPM8f2ivO+aFiHMjLcYS+cRrGid2OXdDSdV1ZlmWU40GMRymulKq99wNRPibH&#10;1W4gZwmgSA9kOJTj9Nyz6XE5ILxvfpAkp85xgHWSh21cjKcVLLlkeSrHB/Kcb8vVrKTbkYhyvp3f&#10;lv7ecJntKceRVDnOlOVd13ka8PkcWQ4Ar9VbDpxOlwOvKswBkeaCIAiCIAiCIOR5lfQ38HwBDpyX&#10;AgfGJXhOgAO7TvBjErxtW5UbkEkSHCwRnnaDA9Baa0Vd4HydFi6/cSIZzm8/lhpP75dK8HR9LBUe&#10;XNRgaCath9sGiXC27dVkOCBVKf9GRqQ491s5T8U91NlSHCNp8XDfJySDNsuy7L5//97XdT06bPOf&#10;qlAhfuSHOyvHwQ54NIwTgJ5MJubp6YmS3UVRFOXT01OllKoAVMaYmupVkCTGSZBn5HiJnRwvj8jx&#10;3Bk4keP/ci6U5DlZTutHJXmyxDNf7Hp66TIHp1SOU+I8K895AvyctPjYbfw630bLuUlya62vqmog&#10;0sEqWLbbLc6R5VVV+W/fvuH6+todk+UAcG66HHjXwhwQaS4IgiAIgiAI/wXepQAHxlPgwPlVKMBQ&#10;glMneFqHQknw8KsHEjxXiUKyW2utKPUNlgDn65QcTyV0Iq8PtqXJ8TNuOzsJrk73gxt6LzKNBjRn&#10;LxvkfG0ZDojv+jegxvvE6fKYFKdO8WdJcRVqVbz3jda6cc41AFpjTGet7cqy7JRSfdu2Ayn+Tw/b&#10;THnL4ZspHkws0x8sN4wT2J2BXCwWCIMVAEAVRaGMMfFnd/MD42PSQEX4MDST/x72HAYfFv4zAf51&#10;FBcu+YPIUM5/IT4zsDNcp9uB4T8SYzvhYHAnPWZGlHvs/uHy4R+usQPSqDAP0tt57wfrSMR1miJH&#10;GMbJ7hO38/v6MKxTKTW4P0+N899DAzuZkHfWWqe1dlpr13WdK8vSaa3jc0qEuTPG+MlkEvvJ6X3o&#10;ug5FUTgA3jnny7J0379/x9XVVZTi9HhN0wCA//XXX2O6nA/5XC6XABCrWFarFYDhoE8AaJomdpcD&#10;5w37pBWS5n/++acK9z34vHg//l+vR6T5seOISHNBEARBEARB+PfwpvIbOG8QJjBeg7JcLvH7779j&#10;sVjELvDr62us12tF/x81n88VH4gJYDAUczabwTmnmqbRVVUBQByMGXq/VVmWKiTDddd1wE4sK2NM&#10;lOBN0/CAoqaENNWgGGMUDcV0zmljjM4NySyKYlCRgr2UzvaHe+9JbmcT4BgK73hfHA7jJOnNA5cm&#10;eU1RhjNJrgCkPeFcgCt2H/DrXIZnnJTI8J+cI1I813LgMQxgWux6v633njrAqVe8QahDQUaKByHe&#10;sNta7IV4b63tAPRd11kAdjqdRi91phT/ofwTv3mQHD82jHOz2ZjZbGaqqjI+9I0DKIwxpfe+cs7F&#10;1HiSEh9LjlfhklLjFVhlC9hUYLZkv5oCHB5I5ADy7+LMFDlwXt0KcH7lyrE0Od3v2EDPsWW0juVU&#10;Mlxlescv2Ob5Y/MlrV0py/IgZW6M8XRf/r6kNSw04LOqqmdVsQAY7S4H9sL8uQlz4OUpc0CS5oIg&#10;CIIgCILwL+LV5DfwsvQ3cDoBDpyuQQHyXeDA8SqUsizV4+Ojns/n8MlgTN4JDiDeBlaBgiDBMfQx&#10;g5R4uM/ocMox+Y29mM5WoNC2kSR5FOFjNShHno/yw4T4oKEgSYDzbaMVKQDS2zkiw/8DjFSnAIce&#10;Kjf7jjcJWOxT4jwpTmnxZkSKc1lOUrwJQrxFGLQJoJ9Op1Zr7Ywx7q+//nI5KR5e0+AlvdqbdQb/&#10;uBgH8sM4j8lxY0xprS2xE93VmBzPXK/CegWg4pUq2A/lPJDjma+wDA4yUq3y7+eNJTmwPyDRfej2&#10;QcpcHfaVZ9PkI9fPFuV0HUxwn7ONtue2hfv6nCDPLaksB6thGessJ0EOJtBJko9VsfwoYQ6cX8sC&#10;iDQXBEEQBEEQhH8BF/8H+HPkN/BjBThwfg3KL7/8Aur+5lUotK0oCtX3PaXBKSUev4nPO8FxoQQH&#10;S1n7XXWJonXgQGCP9omnQpxvz21jj3FShLMKlDQFnrqktCscyIcxgUSG+9MVKRi5XWT4T8YzpXg6&#10;u46GbXZ+X6EykOLISPAxKU5LURTdZrPpq6rq6rq2TdPY+XxujTGuKApX1/W7k+LAPyPGB7/3HDk+&#10;nU7Ndrs1VVWZtm1javyYHAdQeTaQ03tfq92QzlqFnvJwnwo7Kc5T4wWSr8QkBzR6DZIe/wkZk+TA&#10;aCc5X09/9lTlSnqdLySaRxPm4aDGD3anZPmBNA8yPjuEEycE+dj9c4KcP9e0l5wWrXXcdkyWF0UR&#10;0+Yq01t+LF3+noQ5cF7KHHgzaQ6IOBcEQRAEQRD+27xr+Q2cNwQT2HeAA+MCHAByEpzEN12Gh9Ft&#10;26o0BU6XnvWBN02jWQocwGEneG5QZk6CIyOqmYA+W4jTz79UfiePf2pI5iABjkPxfTQVDsT64VMy&#10;fEyQiwz/STlSnUKX6cKbBygh3rOFp8WpPqXx3jfHpDjvE0cixa+urnqlVJ9K8dVqNfBa70WKA/+c&#10;GB/87mNy/O7uTltrtXNOb7fbOIwTR+R4uJ5LjNd+OJCTBHmJ/WBO472PtSrsIEln//iBXuT4T84F&#10;khw4niAf3J5IcrrkyXF+ezx4JKJ8INFxKMoH4plXtLD0OF8/kNzIVKS89Pb0vonYH9Sw5KpXSJ7n&#10;qliMMT5Nl/NLpZR7fHxEVVXxfX0tYQ4cH/oJvFyaAz80aU6IOBcEQRAEQRD+zTzva5f/kPwGLhfg&#10;YxUoAHBpDUo6EJNS4MYYRanvdL1t2yi9uehOU+GnJDhfzhHel96e/E66XWXWD9LsybZREZ6pR1Es&#10;KX4qFY7kPmDbkGwXGf4f4YKUeG7IZlaKh7Q4r1Ch3vAWI2nxU0lxLsXpdy8WC8ul+HsYtpnyT+8g&#10;ry7HMRTkXIZHUY5dUnxMjsdaFXb28Zze8fh6pFrl5+SZkpyvPztNzm5PhfhAjGeuD6pXMnL8rIT5&#10;qVQ5zhTk6kgf+dhCgpyuJwM9/akqFp4ut9bG2hWwEw5lWfqXCHMAWC6XUZgDwHNS5sDrS3NAxLkg&#10;CIIgCILwU/Mm4ht4X/Ib2Ke/ASBXgQKcFuAkuruuG6S/0y7wYylwjEjvNBWOoZhWaR1KWo0ylgrn&#10;1y+5nVWb8GS4yqznpPhYNQpPgmdFeGYBv64Ou8IBjErv3O1H/x9OPNTPwyXVKTxIqYZDNrkY77AT&#10;420Q45QSb0eqUlJJ/lNJceCfF+PAK8pxrXUJIDuUEyFFnkjyQec49qnxwu+7x9PecYWdNE8PfuDr&#10;kh7/+RkT5WdK8rF1T497hijPCfJzRPlYwpxuOznok//cpQnx9L5clp9aD4+RFeQ05JPfll4P7+Gg&#10;u/ythDkAUMp8Npt5ABhLmQPvV5oDIs4FQRAEQRCEf4xn/4foa4pv4HXkN3B5+hvARR3gwOUCnC6B&#10;fBd4LgWe1qSUZZntDb9kGalBGcjzI/dN0+Aqsz4IPI6I74sT4dinvnP1u2C3j4lwjGwXGf4f5hnV&#10;KdzzkHvpw/UoxZF0iqtMfUq6PibFlVI9Lf9GKQ68DzEOJHKc/nEiOQ5ALxYL1ff92XIcQZCniXFa&#10;B6tb8bue8YNaFQx7x08N5aTXIXL8P8gbpckBHAzxPFeUAzjdUY4kRZ7cTknxMUlOEn0grGk5NyFO&#10;stx771Nxfmyh+/PnNybI2W1ZYU5y/BxhnlaynOowB4BTKXPgx0lz4N2Jc+Ad/GMoCIIgCIIg/HBe&#10;lr74geIbeF35DTwv/Z0T4LkKlHMFeK4Ghae+j3WDk7BOl93/pilDyep0nd8n9/PISHAMPYwJP59N&#10;mrN1/vzS56pylxnpfUqE8zT9wAup8+tRRtdFhP83uSAlTj4HSPrEmRxPO8VbDOtTohgHq0zJpcRD&#10;t3iHRIq3bUu/56QUD69v8PJe5117Pu9pR8rKcbCv7JwjxwEU3vuq67qqLMsoyMHEeCrI2fUox5VS&#10;JaXG1ZHecQwPpvQ6Bmf6lFSr/Kd4BUmervPrl4hyYC+wgaEo9xiKcX528dj1nDgfrWYJtx8IcpUZ&#10;zvmaC/2+NF2utfZd17m0foV1mV8szNMucxLldAmcTpkDry/NgXynOfDjxTkg8lwQBEEQBOE/xptL&#10;b2BcfANvK7+PiW/gtPwGxru/x9Lf6RDM8Kt013UqV4FS1zVwQoCXZYnccMxjPeHI1KJcupwQ2jkZ&#10;fqqTfEx8H01/Y+hyjtah/AgRDogM/6/zDCmeBhkH1SlKqZ6lxXlKvAXQ+kxtCt+mtW74z1hrO16f&#10;8m+X4sD7EuNARo6z1DhwRI6XZWm6risRBHnbtjwFXhVFEatUjgjyeP+QIued4wWO9I4f+dqMpMf/&#10;47yhKKcDyyWinKfH+dnFtHolTY/zbdl0ee56TpznZLliVSm0jN3nnPXkcbjI99770UT5ucI8vH+D&#10;DnPaVhSF3263mE6nru/7eFKC17L8U9IcOJ02B15XnAM/VJ4D7+QfV0EQBEEQhJ+YlyceXpD2BvLS&#10;G3i5+AYuk9+89gQ4X34DOBDgwK4LnNLfvP6EX/LkN3WA82GYPBXOBTgykjuXCM9J7zQF/oMWhfEa&#10;lFR054KLA+mdEeMqbMsFHdMFyWVOhPNLHNkuIlw44IQQp8uss1HjfeI0ZLNHkhRXw3qUQVLce9+Q&#10;EHfONQBaY0yXSnF1QX1KeI2Dl/hqb94LeY872bPkeFVVxntfkBzv+74simIwlFOFXnGMCHK1r1Wp&#10;sZPhFXZCnC7TapVjB2Z6LYMzhZIe/29zTJID/5goP7WcU8lyqoLlaMpcJTUsSKpVLlmn35sm2EmK&#10;c3menl09R5hrrX3aYd51HWjoJ9W1NE2DS1LmbyXNgeEgUOCytDnwOuIceFfyHHhH/xALgiAIgiC8&#10;E36I8CZeO+0NPE98A6crT4Djnd/AUH4DwDnVJyS7w0Nk09/8Ekz0hkqTgQC/pBKFxPcx6X1pItyz&#10;ipTcuk/qVdT44MujlSiJezmWBh+7Ht9z4KD/O5f6fokIP7guMlzgPCMlDoxXpwzqUxQbsolMfcrY&#10;JU+Kh/qUHkDbtq39maQ48M7FOPA8Oe53tSdF3/elMab0rEOcDeTkwzhj3zj2iXEux0mMl9gdrEmQ&#10;a4xXq4yeYZT0uEBcmCYHnlm9wh4vPbDGbUx+jx14j6XKX6OSZSCpR74WdLJC5ViKPJXnuZ+h+/HH&#10;PTXUcyxRzkU5bSMhTrLcGOOVUm673eI1pDlw2GkO7AeBAni2OAdeJ3EOvK08B0SgC4IgCIIgBF7v&#10;P4peod4EeJ20N/By8Q0crzwBgHM7v4FdAhw4Lr9593fYFkU3pcK5DKf6k1SCnyvEcUKA58T3Jelw&#10;Jq+P1qt475/b/X0gwZGpQlGZHnCWBj9YTojw6G1EhAtvyQUpceAwsJirT0n7xGnJDtocE+Jd17UA&#10;2rIsqXKlt9aSHO/rurY/ixQH3qcYB14ox9u2NQCKruvKyWRSWGsHyXGwXvGxy/T+GA7kLMM/FLlq&#10;ldwZS3pNg4Ps/2fvTJrbVrIsfBLgoKGsjrCjFm/Zi9pU1P//JR29eYta1uKFvbBbkkkQQC+EhC4u&#10;bg4YSFHS+SIQBHMCRNkS+fn6pPoar/V7QS7IG4ly/zg4j1WVGxLdFOgTZbm1EagZ0QK85ohrqS2P&#10;XBEux8fGiWp0f+22KIpaCvGiKOqqqqBjWfTGn7rK3GeZa2m+VqU5AISqzYH1xTnwNvIceJPqc8/V&#10;/ZInhBBCyIdk1Tcxa1V5A/OlNxCu9gbiG1wC08U3gGDkCQBMyfyOVX5L+R3K/q7r2vlM76ZpnJTb&#10;WoL7MdZzLaRjAjwkvWNy28+LSXNLfis3YkWe5FR+60iUQRswkt99e0CCQ473nwuUCLf+zC4W4eo6&#10;5JOSUSUuzweFiW4YndLgVYbXeBHhOjrl6F420/SCXG6q+dv3ibZjXdfVbrc7SiEOIcXv7+/rx8fH&#10;9r1LceB6xTiQKce/f//u/vu//7v4+fOne3p6Ku/u7srD4VDu9/u+srssy62X40VRbPG6IedAkOO1&#10;UvwGrwJd547LzPFotAqGP8yB4Q9XCnISJSbJgfVEub+W8YNYzw9t6jkS52J8UpZD/ZBXj7pyXMrs&#10;URTLlIpwPU6O1216PavPEuixnHIfyWKNWSLNAWCz2bTOucaS5sDlxTnwfuW5hxKdEEIIIWfmzWQ3&#10;cF7hDeRJb2BatTewjvgGxnnfMfntH3XsSXdLxel0ciH5rau+Q0Lcj5HPZeW3fK7bpNi2BPYU6Z2o&#10;AncuHIWi+6bEn8QkuJ9rbYTZS+5INTj8GAByHGD/HaQIJ6sSEeJAODpF+5A+OsW9Rqh4gT2oFHcv&#10;USqDTHFdJQ61yWbTNNXpdKpubm6O6DbwdM6djsdjfXt7WxdF0ZRl2Ww2m+a9S3HgusU4kCHH//jj&#10;D/c///M/xbdv3xyAQstxvSmnrh6XFeKWJHevueO+alxvyukFvJfjpVM7JjtuzElW4Myi3Lf1olys&#10;qQV4fx6oKgeGUrz/QanaLVkek+ST5Xms6huG6J4i1mNryLbQc2uzT1lVniPNu9e00bLcP1obgeZU&#10;mwPAHHEO5GWcA5eV58B8gQ5chUT3XO2bCUIIIYSMWP9f1VeW3cC6whvIk97AeGNLIF7tDYw3uARe&#10;ok6AdcU38BJ54uX3drsdZX1bsSdz5Hf3pQarv7XYttplmyW2YQht3ZaqNk9UgVtj5KMLjJ8qwUdH&#10;RIIDyrmoanD5COM5RThZnSVV4hjGpvgqcRmfUqHLFEcnuNu2jUaoQFWJi+NUVVV1e3v74aU4cP1i&#10;HAjIceDll/j//u//OkuOf/36tfj9+3e52+3K//u//9vc3d1tTqfTFsCmKIptVVW9HN9sNlKCm5Ic&#10;rxXjMlZlVDnuXqNVrP9SZP2LZv81UpCTKawgyuXzkCjvH4UE92167lRZ3oo558gxt6JZkkI71GcJ&#10;czne6rOqya12MRcwpLne8NNLc0uk60zzsizbw+GAzWbTt6eqzaeKcwDBjUEBYE7VOTBfngPrC3Tg&#10;PBIdOKtIB678TQghhBDyTjjfv3pfUHYD5xHewLrSG7CrvYFw1AkAzBXfuupby26d+b3dbgEluq22&#10;qfI79twNN67sBXVInOf0WRK9tbPA+0cXrwLPkeKybQ0JDjWuf289oRo8dg65Zgi6GxIjIcT9o/Ym&#10;2mHU4tELcSs6ZVApjmGMym/ZJiU6ukrxsiwrGZ9yOBzq/X7/YaU48D7EODBDjgMobm5uyrZti7Zt&#10;Nz53HBnRKhhWi/diXFaPO+f8pp4yc3wUreLiG3PCeE5BTmaREuWA+cY7JMqtPtmms8p9X4vxGlFZ&#10;nnn0otcNN5wI/Uvq3MdoBXg73NhzIMJjfbrNak89919/LJ7Fj5EiXbZZES1enO/3+74KfY44BwAr&#10;4xwAUlXnwHJ5DlxWoANvI9GBs4t04B28eSGEEEJmct5/jZ4ouT2Xkt3AOsIbyI83AWzpDdgbWwKv&#10;0hsArIxvYLr41lnfuVXfABDK/PZzEKgOx1huj6T1EhnuBbZeI2cdIcBzNsDMFd5W1rf1P+hD2d8h&#10;CQ6M/Qn8OACrVoN3C+umAXQ0JJeEFI95kdAGm9FNNt2wYjwYoSLHSSG+2Wwq59ypqqraS/Gnp6f6&#10;7u6ufnh4aP/973833WfqDyHFgfcjxoGZchxAsd/vy8Ph0IvxzWZTnk6nrRWtAiNeBUKUw64c94J8&#10;A2Dj7I059b/E6n8dHfwApxwna5CS5ROrymN9/oeglOXWv372z1OyXAhw2dcY7TlZ5rJv8uMa4ttq&#10;kwLeak8991+Xbw9t8ilFuo5o8Wv4PiuWJSTOfVRLJ8YbAL4yHbGqc2C5PAdeYluAtxHowHoSHcgT&#10;6cBVy3TPu3jzQwgh5F1zkV9q55TcQFx0A8tkN5AfaQJMF97A8kpvYCi9AcCq9u6uu6r49udSZltV&#10;37EYFCnIY3J76vOAxM4W3npdS4B7oQ5baIfGW1I8JMNDotuMl82V4HgZnCPBdVtMime9T6aPIVNJ&#10;CHH/2J8rp+HjYnWl+Mk5d2rbdiDF3Ut1uH/so1Gcik2BEZ0bM40cAAAgAElEQVTiN9kEcKrrujoe&#10;j/Xf/va30/F4rG9ubuofP340d3d3NYDm+/fv7b/+9a/Gfw6WUtz4e/RuPhe+x7/c/T37P1gyd/yP&#10;P/5w//nPf9zXr1/djx8/yvv7e9c0TfH8/FzudruybdtNVVVlVVXbm5ubTV3XW1E1voWS4VCy3I2j&#10;VbZ4qRjftm1rbcq5wesvsUH1eOSXQ/91UpCTNbmAKJdtS2W5HGf1W7nlA2FsSPRVK84tYW0J9CmS&#10;fMpaoXM9LiTJ0VWbeylujfOvpRbnvl1GtYQyzmNV5wCwhjwHhgI9JM+B5QIdOK9EB9YT6cB8mQ5c&#10;VKhL3s2bKEIIIbO46C+XuYIbyJfcwLqiG5guu4F0dTewTHgD40xvYJ709m250ttLbSAedRIS3/IR&#10;It5EVn37tpD0ljL4rWR4aAwyKr2Vf4jFoISeu8BaUO1yLOTcQD+M8WtIcHN86v0tnQtZguVclBQf&#10;CHGMnYQsttMbbJ6cc1UnxvsqcXRyHKJKHIGqcXmUZVkdDofTZrPpo1MAnPb7fX04HGp5L1KKeyEO&#10;vHzWfM9SHHifYhxIyPGuq/j69as7nU5FXdeFl+OhTTnblxiUnc8e32w2fQV5qzbkxLC6XEpyvyGn&#10;F+T9xpxCioeqx0O/PMwf3PxhTdYgJcqBi8hy394aY/vxQnzHfpHIvkbMa4z2kEQPVZhnZ5zL9rUk&#10;+dLnus9/jVKcS0kOIcMtcS6zzEPtU6vOLXkOADmV5/5cZ54DgCXQQ9XnwLgCHVhPogPnEelAWqYD&#10;lxPqwJtJdcm7ekNGCCFXzpv+UF8it4FpghtYX3IDeaIbmF7ZDdiyGwhHmgDLhTcwzPQG1pXep9PJ&#10;7fd7oJPXsi8kvHPFt9WmBTgwqrw226c8B/JEd0Kiy/VSjxD3n4w8MdrkPwZYfRD3AtUvxXZUgvv3&#10;jOeQ4P4+YtCtkLXQfkX5Dv/Ynwd8go5OsTbZlNEpFUQluJbgTmyyWRRFhS46BZ0Y//3790lvsgkl&#10;6D+yFAferxgHJsrxnz9/uqenp/Lu7q4EUPhNOXe7XVmW5RbA5ng87rbb7QaB6nE3rBYfCHK8RqpI&#10;QV6KRy/KWT1OrpqULI98MLmELO/bU7I80K/7GqN98C+2EWFuCfJBu/UYk9hCWp9VivtrJe4Bvi23&#10;utwS6fpR5pwDQ3kuH2VfSJ4DduY58CLTcwW6f4xVoAPnkejAdJEOXFamA9OEOrBcqnuuQK5L3t2b&#10;PELIp+ZqfoAuldqeteW2Zy3JDaQruoFwVTcwT3YD06q7gXWFNwDMld5d+yD+RFd7d7dQLK0CF4JX&#10;xo4AhgDHQnm9xnPE5bYVbzKqCEdetXfyCAjuUD9ijwskeM5zxqKQN2GqEIftDYJV4ghIcX04lSfu&#10;20+n0xHAcbvdmhtsIrHJ5h9//NFKKR7IE5df77vivf9ASMpxnTv+9PRUfv36tWjbtojljvt4FYhM&#10;8VZFq+g2dHLcDWNVsqvHMf4lBOM5BTm5KClRDpxFlvfnSphbv1gGz1cW5oAdyZLKNde/6LIkeq7U&#10;XvLcf00xKa7/IcAS6rItJ7tcP3oJPlWe69gW2R+rPgfGueeALdABQEe4AOkqdGAs0YFwFjpgS3Rg&#10;KNKBaRXpwHlluudcUh1YT6xLrkyyW7zLN5KEkNlc/w+llYS2Z6rYBs4rtz25khuIR5cAy0Q3ML+y&#10;GxjKbv/45csXADAjTYCw8AZeJbc898IbwOrSW+Z7y/aQDPdjvSBWVdXZ4tsak5qz0nN/75OiTZQQ&#10;R6gNY7cQOiDWTgpwAFlV4MDrey9KcPJRsVyJkuLSRQDjwjspxWWW+ECIu2F8ymCDTXm0KkYFolK8&#10;aZrKyhPf7Xb+Wo3cZNNL8e6eUptsyq/x3fERfkgE5Tjw8iYptCknusrxVuSOb7fbEl3Vd1EUWyta&#10;BUKIO1FFDpU7jmH1uJU7XuK1ejz0r7/ya6QgJ1fBhWW5bLdkuW/Xv3T6dkOuryHMTTmujmCVufXc&#10;RTYMjQns2POUXJ8yJzbGkulyXGozUEuSp+R5WZbBzUJD8hx4EeU5FejAMP8cAKZIdP8YkuhAXjU6&#10;MF2mp6rSgbzKdMAW6sAyqQ7ki3Vgnlz3nEOye96BbM/h3b6JJWQlPsZf5JUltmeOzPbkSm1gmdgG&#10;psltIF3JDcyT3MB00Q3Ml92AXd0NAKHNK4FwhbfvSwlv3X88HovtdgtVwQ0kpHdos0tdAS7ltyXB&#10;p4rvlATPEdxz5TcM6Z0hxKW4HvSJe3GJdqh1QgIcWK8KXJ9bbTmSnBKcXB3aiSg34R9j7mBKlfhJ&#10;yPC+WrxVueFSikt5LqvEN5tNdTqdagCn3W5XhzbZ7D4b5kjxd/9Z4qP84Bh+V9q2fxNnbcoZyx1v&#10;23bTVY6Xx+NxV5bltiiKrY9WgZLhrV1F7sfqTTn76nH3ssFG/4ihsLd+GcI4Z/44uRrOKMut57Kt&#10;7zMEuDkOy4U5gNGmn8kjU6SnpLnuS2aIIyK4oSS21W7Nz5Hieu1Ym5/rpffUeBadeR7qSwl0OcYL&#10;dACTJLofH5Lo/rkl0YFxNTowrkgH1pfpwDyhDkyX6sBysQ5Mk+ueJZLdc07Zrvkg8v1cvPs34h8E&#10;/iFNcC5pbbFEZAPTZLZnqdT2nENuA3HBDUyX3MA4ugRIV3QDtugGXmJMgHhlNzBNdvvxVqQJkCe8&#10;Q1XeqYzvkPTWa1nyemqbJcfnjpF98lqpOYhXdQfld0J0D6q/1VjdPhLjgT6ox5gAhzUvIsFDf4/O&#10;IsHVPRByMaYKcYw/3/vP8bJCvIHKEneqShxGfIpT1eH+CEWnVFVVb7fbarvd1i4jTxz4+FIc+Fhv&#10;ZEdyHMjLHf/69Wvx+/fvcrfblcfjsY9XQbcxp49WkXIcCUmO12gVq3pcXsNHqngp7s+tX7LZgpy/&#10;JMg1sLIs122hiQMRruT3qN9Yc7EwV/2hKnNLJsvxKWnet1nC3YmNQP01cqX4nDHq64jOi7WF1vOP&#10;uRuAhgS6jHqJVaAD55Hovv/x8REAsqrR5fNLynQgLNSBtFQHlot14PxyXTJHtAPryHbJJcV7Cop5&#10;8t65pJROsVRaa+ZIbGA9ke0JCW3PFLENnFduA7bgBuKSG8ir5gaGkht4qeiWz4Gh6PZ99/f38G1S&#10;bgNx2Q0AU6q7vey2Krwj+d2AqPKWFd1FUbiqqgrdjleZDCg5bQlrSzzruboNYwktr5u9kaYhuiHG&#10;Zld5G6I7V37LsbrdOqDWW1IBPhrbTQAwW4DnPPc3FlhuCP0GeWsiQhwY+wDAiE1xw801ZWyKmSXe&#10;yfHKRaJTrHYAx6IoqqqqTj46xXWba1ZVVes88cfHx/br16/1n3/+idAmm91roL/mD8FH++GSLce/&#10;f//udLTKfr8vD4dDXzn+/Py82W63pZfjdV1vAey6zTp3+nAqVgWqelwcG3WUUILcMV6FfFDOLMtz&#10;xpxLmA/GxaS5cQBDOS7l8KTIFvHLt++zhLO41+wqcCyIVMFCUa7b9Dx/Pf8Cwqg+B/IFuuzz8+ZI&#10;dACwstABQMa5AC8Z6P4PUkyk+zYp0mXfGjIdsIU6sI5UB+aLdcCW60BcsANxyQ6sL9olc6W7ZG0B&#10;b3FNUv5SfGb5f03S+FKsLadDzJXWkrUFticlsoGwzAamCW1gLLWBaWIbWCa3gbjgBtKSGwhXcwPx&#10;im5gKLb9c+ClyjsWYwJMk93+uSW7QzIcEeFtSXIpluXn05DMjonwHFmt19PrAONok4nieyC8ES5Q&#10;C25mabUHPr/LdmtObvU31GPfvqIA1+cItFtjKMHJh8HyFwGH0J8bn991bIqX4icn4lO8CMeLHO+r&#10;xJ1zFTKiU5qmqXyeeNd+SkWnyDxxvckm8PLZwPi7+6HeQH7UHzj91xWS4zp3/P7+3oWiVdq23QDY&#10;6Mrxoii2bbcxJ+yKcS/M/bhejjvnNp0037iXOJVekLvXzTlH8SrqX5yB8S/ElycU5OQdkSPLgbNW&#10;l/fnc4S5nyek9qAvMi70CzTVZ0nzlCC3ZHpQsPu2mDifK8Vz2zCjojwmysWfM1Ogp0S5X3dNiQ4A&#10;qWp04DUXHYAp0/XzkEwHhpXpsj9XqHf3vFiqA0OxDuTFv0i0XAdswQ5Ml+xAWrQDadnuOad016wh&#10;4UNcQs6vyWcU/WtzKZG8FmsI6RDnEtUhcgQ2EJfYQFhkA9NkNjAW2kBaagP5YhtYLreBdBU3YFdy&#10;A+MNKbv7BwAzugQIV3QDr+Laj5Wiu7vv2ZXdsX5ZxZ0jwnOEd0gsaxnt+3PkOLBehEpMfKvP0VPa&#10;QjI7VOFtZXjH5Dcy+2GMgRoHo20tAZ7zHPJaKegoyDUzR4jD/rwt41JGVeLOuVP7GplywkuleC/F&#10;O1EejU7xUryu62q73R6dcycdnVJVVb3f7+vD4TCIT5mYJy6/9g/DR/5BZMpxIJ47/tdffxV3d3cl&#10;8LIxp49W2Ww25el02qLblLNpmq3fnFNvzGkdrZ077iW5F+Nm9ThWilfpXouP/D0nH4gVZDkwX5jL&#10;voEwV9fUvwhHc5Vot8a3kXGjMUp267GjIyTIrXbjX7aD4lyI6FFUy1QBHmvT1wvcQ1CKW2P0WLlu&#10;aHxMhs/tA14luj+3RDowrkgHsFim+zG+TWalA9OFumzzUh3IF+tAnlwHwlXrnqnV6x5LtAPTZbsn&#10;Jt2BPPEO5Mt3zyUl/BTOKeyvhUv8w8E5xe+1cGkBnUuuqPakhLUnJq49IYENhCU2MF9kA2OZDQyF&#10;NpAvtYF5Ylue6+ptIC63gWFUSfc1QbbrSm7dZlVzA8PoEv9cVnT7vpDoBrCq7A71KQENvFZNA0bU&#10;iWzXAtuS5qGxmCC457aJx2Ald0R8D9YMzLeOfnxAii+R36MxAOQ4GGNHj2cS4MG5lODkI6JdRI4Q&#10;V59XzdgU91od7qNTqu68wmt8ykCGx46iKCp0m2t2bafT6VTt9/tTJ8nrUHQKpueJy6//Q/HRfzgN&#10;vj4pyHOjVdq2LXTuOLrqcWtjztjhnNviVZLr3PFBtIp73ZQzJ16Fgpx8Gs4kzFPPrb5+jJLa1phL&#10;SXP/vMntCx0hoS6O7Op0S54jIbAD6y+S4hDyW4+V6+r2NSW6Xzun2hwAcirSAZhV6cBLjEuOTPdj&#10;ZcwLkCfU/TggX6rLMbliXZ+H5DoQFuxAXLIDeaIdyJftnqnS3ZOS70BawEtyZbxmqpy3uFZhT66P&#10;qQLaIldKa3IktScmqz0xaQ3Y4tqTK7ABW2ID00Q2EJfZgC20gbTUBqZVbQPT5DYwruCWbSnBDQxF&#10;dkpy+7mReJIs0T0l4iQku6WclRI5JrYtiW0Jb39+Tjmu1zTatAAHIrEmSob3Yye0y2um5Hbwf3Ln&#10;yO/ueza7+hu4PgGu7omQd0VEiAOBz+suPzbFyhLv88ShYlNihxfnvkK8E+Onsiwr59wJL4K8nhud&#10;0r0W+mv/sHyGH1hZcjwnWuV4PJa73a4EsDmdTtvNZlOik9tFUXjpbVWJm4IcgI9YGclxF4lX6X5J&#10;lxj/0vZvNPzXTUFOPgW5shxYXGEeGqPbpVDV111TmvdjJ0jzWH8T6AuJcz0nKMmtdvkmIiSZLyHF&#10;U9eOPcp15P1137vgHHlPc6JZUv2yXY8BXoV7TJJbQt33WeMtqe7nAnliHZgn1wFbsAPLJTswFO3A&#10;WLYDaeEO2NIdsMU7MF2+e0ISXpIS8pIcOa+ZIust5gr8c7DGPwq8JXMF8dpMEc4WORJak5LSkpig&#10;9kwR1ZpccQ2M5TUwFtjAfIntmSKzAVto63aPltpyXI7Y1u1+rJTbgB1TArxWcHdfZx9V4vvkeJnP&#10;fS7JneoPiWvfh4mye+ojInI8NnfpWNifZS1hPfsICGzrgDEv2i9eszXk9+jRzav+tvoowAmJoH2C&#10;IcT9oz73n+nkYyo2xVeIDzbZhJLeoUNmiPvzsiyruq5rK09c3AujUwJ8lh9kQTkOhKNVfv786Z6e&#10;nsqvX78WbdsWoY0527bd+GgVWT0uBLgZq+LGFeRejufGq/g3EA7MHydkxJUIc9nXj1HiOzQuV5r7&#10;Rz1eCmw5Zq44l1I5KdVDR0ieZ8wLVnlPkepyjSVSPOdRXzdXllt9cs01ZDoAWGN8u1zHn0vxnpLq&#10;wGt+uu635gCvwtxvTCrbpFj3TBHsst+S7HpsSLQDYdluPU9Jd2As3oE8+e6xJDwQFvFAWMZL5or5&#10;GDnSPsQUmb+EOf8Q8J6YIovnkiOZYywR0CFCYtpjCWqPJaoBW1YDY2Ht0eIamCavgaG0tp7PFdlA&#10;nsyW/V5cA3GpLeekqraBceV29zqY1dv6ucrORo7g1uPkmO51mSS6lXAeyGzg7SV4zqO/B3k/CFR5&#10;x9YQQtjK4J5a1a3XScrtWJ8Li28Exuj+wTj/PVPXkeTKbzlGn1vrTR0Hed0c6AvIR0X7gshn89Dn&#10;3FGVOMZCXFeJD6R4d5gS3BnC3FeJAzj5SnEvxI/HY/23v/3t5IU4o1Py+Gw/4IKCPCdaBUAhN+as&#10;qqosy3J7OBw2+/2+35wTwMZnj7dKgsMQ5N0xkuMQ0SoYCnKZO66zxynICUmgfwHGWEGYh9p0+yrS&#10;3M83ZLi5hhgb/MWvxkzuNw5/bWuz0ag8F9cKVqqvLbfXePT36W/euWE8i7j//uux+mLz9PV0/9y8&#10;cxUDE4xysaS6f64r1f2cmCTXFevWmNDcVPU6MBbtVp8l2gFbtndfX/AHhpbrueLdkxLwQJ6E91gy&#10;3mNJeUlI0HtCol4Sk/YhcmR+LueQ/h+BlDzOISaYY4TksyQkoj0hIe2xxLQnJaglWlYDY0FttUlp&#10;DYwFdY68Bl4FNmBLbGC6yJb9MZntx06V2n5sqGrbt1kyGgBCcluPXSLBQ+uEZLXv8226f2ofhIyO&#10;Cee3fsS0im0gHlkydaPKHLEd6w+NQWSc+GOAkCiHer6W/I5dI9UGee1c1D0S8iERn88A5Atx8dlK&#10;5oi3eI1N8RXatXutDh9Jcddtrtm27aBaXB9tJ8N1lXhVVaeyLCu5ttxg0znXMDoln8/4Qy9Ljvto&#10;lX/84x/wG3M2TVO0bVv8/v279BtzbjabMlU97l432wxWkrdtu+3aU/EqWfnjiP8L+eB10L8s+cuQ&#10;fFb0L8gY7XRhbrWnrjeS4PIe26H8NsfrdiFNZd8ice7vqz2DPI/0NWrNydnp4rWcnSee85i6RmhO&#10;6Po588TXmRTmqf4pUS3+PDROrwcMZbk1FojLdSBehS6r14F8yS77tGgHhkI8VtUu+/WYkHgHwvK9&#10;ew2SP6tiIj40xmOJecCW8Tl9U4R9ipjQj5GS/WuT+seDOaSk79rEJHKMKYI5hSWgPZaIzunTchqw&#10;JbSU1LFxEimsgaG01vMtcQ2k5XVojFxjqsiW7ZbMDs3XbVpUA3bFNvAiulMSXI9NbVrp7yEVVeLv&#10;RcneqOT2/cgQ5FP6ILK8rTETZPVgLeB1M0193wgIeCQkt8sX28C40nuK2A6ticz5MMYgspZ4mRAb&#10;r9eXj5eQ39E19Gf6FPzMTz4j1uf9wGfqkBD3h1Uh7h9PGIrxUWxK2wlv10nxNhCf4semqsR3u91g&#10;g83n5+f+Hlklnuaz/jAMynHgNVql6y5ktApE9biX4z5epW3bjaweR5c9HhLkwHhTTheOVwlVj1v5&#10;45M36AQoyAkJYf0CjdFeVpr35/I+jV/w8nypOO/b1XgtrwfjjDUnyXPVH9tg1JLhQF6Gun8dBtXs&#10;WkIDyyR6bE53DwORvkbfVCE+td8aE4ps8X05wlxXouu5unLdWtua468h5+kqdk9KtgNj4S7Hx9aS&#10;c4G0fPeEJLweq8dpya6FPGALcz3PkyPpU2t7LHk/dQ2LkOhfSuwfAy5NTAQvwZLIMVLi2GNJ56lr&#10;eLSM9mgpHVpbCmprnpTQQFhW67FynF4zJq6BsbyW/bIvJbGttXTsCPAipgFbSPt5IaHt26ZWdoeu&#10;F6vuNiT1XLkNPQZiryYtkmPrQwnonL7APUXjU6z1UnPkZ0AhiHOjSEJyOtWXktZL+vV9Q41DYKx4&#10;yUbiW8+x2vtredTn5Lnye0ob9D3kwM/zhLxgfZ43Pi/HPn+GIlOkGD9hGJsipfgRr3J8EJPSKkkO&#10;US3uK8WnVIn//e9/b8qybDabTfPnn3+CUjzNZ/9BGRTkuRtzQghyXT1+PB432+12UEHuVLV4a+eN&#10;S4m+xUvm+KZ7HoxXcfYGnQAFOSFnwfoFm6JdR5rHxuq+/lwJzNjYtcR5P8cYfwl5ntufnOvs2Bez&#10;T4twICzLfR8y4lHm9vl1EZDwOXNz+sV1QteHtY54Dcy1LLkOvMa3hCrM/fNY3Iu1PjAW5ta80PWs&#10;+fI8V5bH5Lte21ozZ1xIyHu0DNdyHogL+tTc1PyQjJdYYt9iqkyPkXNfb4Ulg+eSK6i1WLaI3ZcW&#10;z56YgE7N13Ot63s5bY2XYhmwRbUeZwlr4FVayzEpca37UgJbtsl2WUWt56fkt5+XK7/l+FC1uCF6&#10;R+LZGjdnzDn6YVRa67nnnic/z7m8auyRCM+cdzah7cIyeySyxffcWg96vHjtrDHBuX3Hsqrv2LVS&#10;44adFOCErIL/XCFp40IcGP7PZGtjTf+8dq/xKb0Qd8NKcR+VYsamtIHKcS/E67qupAwPVYkjc4NN&#10;gNEpFvwBmpDjABDamBOB6vGqqry03qCrGgdgRqzAkOOyrVvDZ5CP4lUwFOQ6e1we/o0IBTkhF8D6&#10;JRyjjQtzYD1prvtXFedynXYcwWKtJyWpbjfluVo7OC4wJtUPDDO+/ZicCnX9PHXtaJa4lMSYUAk+&#10;Zd1L9Mv2wNcWylKPSnc/N7SeNXZqpXmu+A5VqMu5qfl6bM461lr6PCTNY2NkHzCU84AtufWcmKwP&#10;zcmZGxLsEkvya9aU2zn3dC5y5XEOOVJdyuQQsXvSwtkTEs+xudYcfW0ppa05qSrt2Bh5roU1YFdd&#10;6z7ZP6V622rXEjs0NxZl4vuNfO1BhbV+7j8jpMbGxukxflxsjO73X6JxT5PzwXP7c9bOWReGpPYv&#10;gz/cNNl9rn6ExnRfW0qMyz8CobHWNWDcA4x5Vt/o8638cxa4dojY9XLbB/eSi7pnQkgE+bnA0y4T&#10;4oPqcNcJcTcU473Adi8RKCcnhLcLxKbIdi/CRab4qSzLqq7rXryzSnx9+MP1FfnmDYAdrZKqHgdQ&#10;+GiV0+lUAtiUZVnqaJVUxIpvc+FoFUuQy0NK8bL7+vQGnaE3P4PXQ//F4S9lQpZh/aKO0c6X5qG+&#10;S4vzUZ+QndY8c01jTmj8nCp1a71cCQ41ZpJEn9qvpXFEOF8sVmXKGv48NEa2W+extXTfnLH6mnq8&#10;fA6sK8/1XD1fjrXWsdZKrRda01rbGhu6jr5e6HmOQI/Nz10rNk+j/yFgLmsK87UEuBbFMWKyOiS4&#10;U/Ny19Jr6OdeAANhYRzqD43Vgjp0nVCVtl5T9l1KeivR+mofYYtsPyY2funY2LhzjXmLfgyF/KVl&#10;9ZT+2BgY6yBj3GC8C0t0fX3IOeL1s9ZHpH2whlontkYIqz80J7qWmyi/AX7WJmQJ8v27p50nxLUM&#10;1zniNV4EuBfjlXupFO/zxJ3IEofIC4eKTWlFZErXdiqKonLO9RXoOVXiX79+bfUGmwBAKZ6GP3SH&#10;DF6PVghyLcdj1eOHw6Hc7/fl8Xgsd7tdudlsyrZtN3Vdb4uiKKUY1xErbSJaRTzqaJUtXvLGQxt0&#10;OqwsyLvXiH+GCFkR65d5ina+OJ/abvUPxiqZGBs/VZ779tB8S1LH5mjJHBrbP4p1Q+POJdqTsjzV&#10;L4WumyHE/fmUNfz53DGha6Xm+7mx9eS82Fhr3dDroudY17DG5FwPmCfR5Xi9ju5LiXQ9xlo75zrW&#10;OjlCPTQ3935SxNbNZcn1p6Ll7xxiwnjJ9UPrxuR2aG5KQofux5LS+ppWFXXoOqFoErlmjjiXYlU+&#10;97QBee3HWvN0m5wXmxO6F9k3d2xsnB4j7zM0PjYm1J8zJqcf55PQqTWQMSZ1HWB8Lchx6uvUYwbz&#10;jXXlY2juHOltjpF/XdTfj9g6FlZ/aE7y56QzPiOn0H+/CSHL0O+rgflC3L3EZDbded2d18ZxUkcF&#10;DDfYdEZ0ijNiU6qqOvnNNZ1zp8PhcNrv970U79ZvplaJAy/RKcbPKQpxAX8gj9FvUAFMqx5v27b4&#10;/ft3ia56vKqqXo77zTnbtt0A2FRVtfM55DAqxRGR47A359zgVZBv3GvuuK4id6AgJ+RdYf3CT2H4&#10;NXPYSu2h/pEcBEb3tqY8D60xmpvxhmkgxsW1pkj04Hg1zrp2qvp9zpica5lC3Z8D68puSyjL9ty1&#10;YuvpvtSacp51b+K1y5ojn8fuKTUvdQ3dHlsndW+aHKkOhMV6bI0QlrCeUuFu3ZPFlIry3GtegiVy&#10;G0hXd1vyOnTdkCzPucc5YluPy5HoWppa7bpfC1prPT02d43YfNlmzZsyR4tgOT50D6Gxet3YPH0/&#10;uevptdYYg/nyOWdMSlBHx+h7tK4p1gIi63Vff+j+ra/lEsI7td6a0jvn+pPWM348ZGH9zCCErIvx&#10;HnnwVDwOPve41z2icoT4oEocw002K3TRKVA54v68VVXjMDbW7PLEa58nXlVVfXt7ezqdTvVut6t/&#10;/frV7Pf7+vb2tn5+fm7BKvFV4Q/rMEFBPrV6/MuXL8XxeCzxIsLL7XZbAtjUdb0ty7L0VePdcym+&#10;B5Xj+rwdyvGte5HhWwCb7lxHrIQyyP0bIwpyQt4plvDKIeC/RsMm9uUsmiXPAVN6x8512xyBbs4P&#10;zM2V6KHxev3oWGPduTIdatyStayvYXXRnTtOX1f3xdaMjZXrxsbnzpHPQ/cs14zNzZmfs0ZordB6&#10;qTGp9UNjcn+eTZkbupclTBXiUyrKp1aELxXkFlJiSqz3eqGxqbl6Xux9pJaqU+4zNFf3+z5rTd0X&#10;+1paJYFz51vXj83LmZM7fu2x8jWw7kePs9YzvqaUJDEGYgwAACAASURBVB6cBz7XyHGptWCMM/sD&#10;19TjBuvpr0vd32DtyLrB8Wp9PSd0bzHhHVsjeC7/Kqg/92tJ7zntrwMovgl5VwTe4w6eise5Qtyq&#10;Evcbaw6qxN1L5ElQhLd2vvhJifFBBbrPEd/tdrVzrnFdlfjd3V398PDQ5lSJd6/V6KWa+np/BvjD&#10;PE5QjgPh6vGHhwdX13Xx119/FV+/fi3ati3ati0im3OWXcW432hz42wJPsofb8eSfBCtgkD+uHsR&#10;53MEOVQbBTkh74Bc0aTJdElTxXlqTmiMKQKB4Juh2LluswRlaMwaEn3Qpq4Zk+NAWJDre4vJdPPr&#10;Evceu4dsQa9eD2tN69qj63TXMivSdd8aY8V9Zwvx0PVic2L3Fbr30Fx9zdw1ctexXh+r3Vo3Njd1&#10;ndD40DVT93Guda6Nqe/DtMSds05IBOdcx5pjid7YeqG51vqxtUOCObZOaI058y2xLOdNmWMJ6dT4&#10;0PpT1g6MteQxkJDRar4pt7tFU+P0taPi2lhTjoldX18ztbY13nxdjNdD31Po6wnJ6dAaui0pvNW6&#10;sfuKMUdun018A/xMS8g1EXg/OHgqHmXHlMiUmBD35/3Gmq2S4S4gwn27lOFQsSl+g00vxbt7aW5v&#10;b+uiKJrHx8cWQPP9+/f227dvbdcPVokvhz/o8wgK8lD1+I8fPxw64Xx7e+v05pxejpdlWR4Oh81m&#10;symLotgC2EhJ7oxNOJ2qKG/D2eP+UYr4QfW4e4laCUWsOPFmN/UGkoKckHfMXOEzwSmdS55b484h&#10;0GX7qhJ9wvzR3MC8XJm+1vjQ/YS+lnNV1IfWNkW1JYqluLakruxPzUldR69rXUvPS82dukbuOqE5&#10;mtCY0M+XlADPldape0/dxxKW3GPG2lnvoUISeAk5Ijo2buq80NdwTlE+RZLH1loiyXMF+dx5uSI7&#10;Nh7T5O9AQIt1Li2hc+8jNT60/ujeM64xegxcS89Nzg+sYa0T6z+n8I6NWyS9AYpvQj46Fxbi/lHG&#10;pfhNMHshDuAkpbhTm2lqWX46nfoM8W6TzX7dqqrq7Xbb54hbm2v6KnEZmwKwSnwt+Isgn6AcB+zq&#10;8X/84x+Ibc7ZPR/Eq2BYSb6dKsn92PYlRqUX5G4YrXJWQQ4k31ARQt4ZS4TSSvI81r+6QAcuItGt&#10;cdZ6q8p0MfdsEj4wJ3qdqeJ+hWssmTPo6zsSAl2PsebJ5zlz9fjcNXLXsdZKjckR4Tnrh64Vmzf1&#10;Z9W5xHbuulOYKsCnvPeasra1bkw8514zJbJjY5aK8piQjq21piTX7XMEO+YLXmtOSvBOkcIjoXtG&#10;8Ry6RmxO7N70PHNuRHLnzB9cX62TWivWr/8M9efG35m5wjs29k2lN8DPoIS8Z2YKcS+/VxPi4vBC&#10;22+SaWaJS1nunBvI8KIofPRKv7FmKDbl73//e7RKnEJ8PfiLYjpBQf7Pf/7TAYAX5ACK79+/O7k5&#10;ZyxexW/QCWBzPB43YlPOjc4fT0lydHEsraoiF4LczB8/tyDvXjP+uSPkg7FEnAMXkec5c2Pj1pDo&#10;OWuHxGFs7Noyfen8KXOD150gsXPmzb1ech5w1tdnVkW41ZcSy7G19PxzSvCYrE9dM3YPU+afQ2rn&#10;3MOl3h+lJHiu+J47d4owv5Qsj4n9kOQO9UW+3pGAjfXLy+jHmXNj1507T18z917X/hpXe20D83PW&#10;MMfMFN2xMUtkd+x6qXuYsgalNyFkNgkhHnqPvbYQr/EqwvsNNltVJW7J8O75yUemVFV18ptqnk6n&#10;er/fj6Q4RGxKbHNN4FWKeyHevWajl2ziy/6p4S+TeQTlODCuHrc25wzFq2w2m/J0Oo2qxyEqyIUA&#10;T1aSd22biYLc2qTTC3KI51qQQz2nICeE9FxQngOXEeihsVMkuh6fI9KDc1aS6f25IW2tNWL3/BZi&#10;fq35ljRe+/qT15ixjjluwnpZ8ttYM/j3KDZuifTOvc+pzPnZdQ65niun1X0sfq8Vk8apcTn3lCOz&#10;U+NypDkCcnGiBA2tMxCqar2cteaK3aVrrC7t15y/ZI3EfVjrhK5hfp6ZsGbsnkd9+o/yBWV3zjrZ&#10;11kqvQF+ViTkM5GQ4cAMIY7XKJK5QtxvrtlXilti3L3GqJzaLkdcynD/WNd1XVVVfXt7ezqdTvVu&#10;t6t//frVhGJTuLnm5eAvm2VMEuSpeJUvX74Ux+Oxl+M6f7yqqr6KvCiKbSe2d+jENwKSHGJTTww3&#10;6AwJ8sJ4dN35SJC7l/9y6MfI14aCnBAyiaXyHFhdoKfGTL3fpPieKNKz1kyNSwjw2HmwPyBe5dgc&#10;kZsjp2NrTZH0S9ex5p/za0uul7Fm6h5HzyPf1+i8wHVy546uPRho/52f/fd2jZ9D10rme67sKtGJ&#10;7+tyBF+oPzo3UjWbe80sITqx6je45goCfbTW0urmiRL5nP84kLtWar3geeafl1yBnP1n07he7FqX&#10;kt2TrrWG8Ab4+Y8Q8sJKQtyLcC/DeykuqsUXCXF00htddTiEKJdj/KaaTdNUdV3XXopvNpv6dDrV&#10;x+Ox3u12WbEpvko8c3NN+dqQifAX0nJMOQ6M41V89XhOvMrxeCx3u13p88fLsizRRaoURVHK7HEM&#10;Y1OCG3MiT5D7anUvxaUg72W+e/kJNIhacc7cDd58DL2p4pskQkiKtaTVjILOS0v00Jw5Mt2aN1da&#10;mpLUuO4UEWuOmSDXc9bN/YeAyf8IkLFmaP2sNTPXDa1tXnuC4E4K69yxM/+cxq459e/U0r/DUS4p&#10;1Fd4v7RaZWhifFL4Zcr1KVJ9VnXuDEGaLWBnCnV5npK6q6y5wn325wte2yzpvMI/huSMfQvJnTNn&#10;VdkNUHgTQi7LRCGu35daR0iISxkuj6AQRyQ2xXo8vVS19hni3fwTuipxACcZmbLf7+vD4dBOiU0B&#10;WCV+TviLaz1MQZ6KV/nx40cvyJum6eV4a+SPWxErdV1vfRW5FuGpRww35tQRKzJexWeP63gVLchd&#10;15YtyIHsD0SEEDKJNSXVmSR6zriLyXRgllAPXS9r/ASxrp/nytlzSubRmHNf45KvV8b1UtfMufbk&#10;ebG/15G/p2cV4iuvkcsa75Nmy7WYRJtQMb7kHpYKzFx5+taSffD8UiJ/5vpWX/I6iWulrpczfjR/&#10;wmePKX+WY6wlst9EdgP8bEYIWc6KcSleJgOvQrwW7TKaZFUhDlEdXtd1td1uBxtrNk1T4yU+pXYi&#10;R9w51xyPx0FkChibcjXwF9y6jP+kzohXsfLHARRVVZUANr563G/QiU6SW1XkUFErsKvLfdX4RsSq&#10;bPAixMu2bUePUPnj7nXTzl6Id9JcC3Ko51FB3r2G/HNKCDkba1d5zpDowHoifcpaOXOy5eTC6t/Z&#10;ct26nxXjZ6JjJ173kpXXc6+bNf4Nvv8hpryGA94gtumsrCHAMt5vLa1gzZ2TJSgXyM1VRetECT/l&#10;2lmC/FLXnHHdnGvnzlny/Y/dx9y/OEv+riy6/pqyG+DnLELI+VlRiOsNNVsMK8Vr41HHpmQLcUyM&#10;S/Eba9Z1XfvoFJ0j/vT01N7d3dXd19fHpnT3Cys2pXsNRy9h/FUnU+AvwvMweF1j8Spdc+HjVR4e&#10;Hlwof7xt28KqHi+KooQQ43Vdbzebjd9ws5flOk5FinE33qQzKsghNucU1eT+vv0jxPOQILceWUVO&#10;CLlKzhGVsECuvbVMz5k7qer3QnI1OTdT/Obcw5zXfs695F77ItXbMyq3ZwvuTNb8u5LNyv9rZe33&#10;QFPWW3rtOULdbJ9RRDGlCnjOvKg4BrLkcc49zRL+M6M/lkjd7K9tJbGd6kuxdpX2m4tugJ+ZCCFv&#10;T+Z7xIEAV+1WfrgW4v3hXjfXHFSIO+dObdvKSvFRhnhIiMs+vMjzo59fVdVpu90OIlP8xppPT09N&#10;KkecsSnXBX9pnhdTkMfiVaz88bu7O4eMDTphxKyUZdmLb6NKPCbIfQ65XrdUR79Bp6oa96LcH5Nz&#10;yAEKckLI++UcEt1zAZk+Zey5xeUkKQusJmanfl2LhPKEfxSYdK0J84PtM1/r1D2dW4avtd5H+QBy&#10;bnm4xjqz5OeKsS6pe1iyxlI5fK77XeUfJoDk+/Nzie0p8y/yj0HnEN0AP/8QQt4HC6rD/bl1yKrw&#10;tpPgLV6F+KhCXLT7avC+UnyqEPcV40VRVCEhvt1uzY01nXONzxH3sSkU4tcHf8Gen/Gf6Bn549YG&#10;nQAKWT1+Op1KL8g7KV4WRbGFqCa3BLlsw2vsim+3NuiUm3QO5Lg476veu0iVnBxyqOdRQd69lvwz&#10;TAj5EJxTpAOLYx/mTD6HhF+6RnDMAvmbuvacKuk51wn2n0ls5/TnjslhjX+oyObcfx/fihXeN12y&#10;0nzKWrP7r0j2rn6tBV9b6po5/bmcQ2wvmfMy8UyC28PPMISQj8KM6nD9aOWHazEuN9Ts88O9ABci&#10;vK8OF9XiAyEOQ35bbVKIyzXRCXEflyI31vSH3FgzliMOMDblGuAv5MthVo8DdryKFOQ+fzy0Qefx&#10;eCx3u11ZVVW53W5Ln0Hetu2mqqpNSpDjNUJlJMYxjlfZuuEGnbqKXEarFOoYVI/7o5PkPnplVhV5&#10;95ryzzMh5FNxCXm3Uo7y3EUuLdfnrJccl/o+Zb7Ga0jot5DUWWPn/lle4c8nP2y8cFGBOPE921vI&#10;+DWkcHJM6rXLfJ3OKZbXXO+iYrtf4MyCG+BnEELI52RCdbg/nxOX4h/1xpXWpppegveV4hCCO1Yp&#10;nhLiflNNAKeYEJfHw8ND+/PnzzaWIw6wSvwa4C/xyzNZkMc26Nzv9y5XkFsbdWoxHpDi/QadXX+J&#10;l5gVmT8+EuTi3ImYFSnJBznkrCInhJDzc+lK2JXEOnD5OIxzv05nk/653+MZ35tLvo4f5cPAGl/H&#10;R3lfM/frOLtQzZWnM95jvlWF/VrrX0MEz0XktoefIwghJMwZqsPNuBTY+eExId7nh/uqbinE9blu&#10;gyHEpQyHEuIAGi3FQxtrMjbl+uEv/rfDFOSp/PGQIIeozJ5SQd62rY5OGYhxdDnkaowU46P8cTfe&#10;qFPGq/jnPlJFx6y4ri0kyK1HSnJCCLkAbxEvsaJYHyx7BWu81ZveNxPVa//5OdOfjalcw028+Xud&#10;tcXlSu/frkLqXvCab/2a2QteUGp7+P6fEELWZcXqcGAclWLFpbR4ld+mEBfxKVUXmyLl+Kg6HIYk&#10;x0whfjgc2v1+X6MT4ittrKlfR3Ih+KbhbZmVP+436Hx4eHBekFvHdrstq6oabNQJJcjR5ZFvNhsz&#10;QgUBYd6+buBpyXFro06ZP25FrKxSRQ7YP2D4BpkQQt6et85tvoBIfas4l7de81xc471e4z1prvE9&#10;zzXeU4y3jh259HrDxd9AZmv43p0QQt6WhdXh/nxqXIoX4v3GmkaO+EkctcgJD1aJw5DkRVFUTdPU&#10;uULcOdf8+vWroRD/ePANx3WwSJCjk8lPT0/l3d3dSJSHBHld11Jiy002g1njEFXkvnpc9FsbdZqb&#10;dIpqchmz4vBScY6WVeSEEEIM3lquW7xB5fIlL/jeKtvJdfKW770uee2Lfp3XILA1fJ9NCCHvmwnV&#10;4SkZ7p83Xd+UuBRZJd7HpegNNeURqxKHURmu5p7quq6xohAHuLHme4FvXK6LWYL869ev7sePHw5A&#10;cX9/7/76668iJshlxIqW40VRlD5/HBmS3KogFxt19pXjOl5FxazIavL+voUMn1NFPng9KckJIYRo&#10;rlGyx7iS6BDNVd7URD7C17CE9/5e6Crv/xqldQi+HyaEkM/NCtnhQGZ1uIhLCYnw/hAivBfYXfX4&#10;QHYjEZPinKt89njTNFVd1/V2u10sxP/880/861//aijE3zd8E3SdTN6gc4kgP51O5WazKYui6CW5&#10;36yzaZptJ7GzxLjaqFNXj+sKcl1FXnhZ3klxKcqdPlQVOTIeKcgJIYRchPcm3XO5UjlPSM97EtJT&#10;4ftVQggha7FyVIp/HqsO72NSMJTiVlyKluHB6vDYcwCn00tsQgXgJIW4fx4T4jc3N+2PHz+aKUIc&#10;YGzKe4Nvrq6bswpyvUmnFORN0/T5436zTi+3E1nkpdHei3W8Vo/rDPJSiHFdSb60itx6pCQnhBDy&#10;IfioEv49col/OPjI4vc9wveNhBBC3gsTZbg/T8nwnOrwVsSlBCvEMYxL6QU2VHU4MuS4dZRlWSND&#10;iENViD88PLSbzabRQhxgjvhHgG/krp+seBVgmSC/u7srfP54XddlWZbl8XjsN+gMHTnRKmqsrB4f&#10;yHERr9KL8VgVuZVFDkatEEIIIW8KRT05F3xfRgghhEznDNXhjehPVYe3eK0K10L8pDfV1HEpeM0N&#10;r2MSvItSqWWGuNxQ80V11XVVVfV2u+2FeFVV9eFwaCnEPy98c/l+OJsg3+127ng8llKQAyj0Jp06&#10;amWz2fSCOxClYlaSw45Z0RErg5gVRKrI8Sq8fRW5FOeTqsgBSnJCCCGEEEIIIYS8X84UlTK1OnwQ&#10;maIOX8nts8RHcSmxPHEYwtxHpUCI8dPpVG82m4EQr6pKR7pQiH9iKPreH5M26ARsQd519aJ5v9+7&#10;tm2L4/HYC+jNZlPqKvK2bTdVVZmV5KEoFShhDiHOVf54L8aNTTp7QS4qx30VeS/K1fPcKnLrMfpf&#10;lSnJCSGEEEIIIYQQci2sFJUCBDbSFIesDh8dgepwKcTl+UBuA+O4FASiVJxzg6pwdHLcR6b4KnEA&#10;zfF4rHe7XVSII5AhDlCIf2Qo994vq1SQd1OL29tb9/z8XFqCHIYkhxDcspJc5pBbm3ZafeoojcdU&#10;FbnrzuVGnakNO4EVJDkFOSGEEEIIIYQQQt6CmTLcagtupCkk+UiIi0rxZH44XnPDBzIbkbgUqw8J&#10;Ee4fN5tN/fT01FCIkxiUeu+f2YL8+/fv7tu3b+7h4cH9/PnToRPkbdsWbdsWP3/+LL58+VJ0FdhF&#10;VVXmRp0ANn6zzthhxawkjoEcj1SRyyxy153rKvLUhp2IPA7OKckJIYQQQgghhBDyFpxRhltRKS1e&#10;BfioSlxkhJtC3NpMU2eIw6gK11EqciNOKztcyvDT6dSL8N1uVx+Px/6+LSH+48eP9o8//mgpxD8n&#10;FHkfh7MI8t+/f7vD4VDu93sHoNhut6UX5Dc3N4XeqFPnkPvIlUDO+Khy3I9DXhW5rxov5Sad8lAb&#10;dvqK8SVRK4NzSnJCCCGEEEIIIYSck0vIcHFYG2n657L6OiTE+6pwJcarHCkuj6IoKinCi6Ko0cnx&#10;kAxHJ8Sdc83hcGhvb2/r5+fnQRU8hTjxUN59PBYJ8n/84x84nU7Fz58/nbVRpz+sjTplDrmvILdi&#10;VuSRK8dDWeTGIe9zctQKKMkJIYQQQgghhBDyxmTKcCBjE02/nsoNB17ld/ZGmoEq8ZNoH1SHI5Ab&#10;DoSjVKyNNGVsCoBGbqiJrqr9169fzcPDQ+Oca5xzjRfiDw8P7c+fP1tLiP/zn/9sAYBC/HNCYfdx&#10;Oasg3+12Tm/UCaCQOeRWzEpRFGXTND53vEQgViVQOT4Q4yJSZSDKRfV4VtQKAoIclOSEEEIIIYQQ&#10;Qgi5EGeS4cCrAAeM3PBEVIqsEDerw312uK4OR6JSHEKKW3EpRVHUzrmTjEsB0Oj88MPh0O73+/rm&#10;5qa1hPj379/bb9++UYiTEZR0H5+gIAeGkjwkyP1Gnff39+7x8dHpjToBRHPIfSV5Ko88siFnKLPc&#10;V5GHNurs5XgiaiWWR342Sd59L/h3kBBCCCGEEEII+aSsKMOB8CaaOjc8Jyqll+G+GlxUhcsNNWuI&#10;6vApUrwbc8qJSwHQ5OaHPzw8tJvNpvnzzz9BIU5iUMp9HiYLcuBVkn/9+tV5Qd51jXLIv3z5UhyP&#10;R5cTs1IURSkzyOceoup8IMgDG3VaUSt9FXyuJHfdT0tKckIIIYQQQgghhEzlzDJcb6IJjHPDfUW4&#10;j03RUSmpCvFBRIqU36FzPV4+lxXhu93u5CvDrbgU/3g4HFpQiJOFUMR9PhYJcr1RZyyHHImYFZ1D&#10;bolyWUUeO5dzvAhXFeXRqBVxWHnketNO/zoW/gcoJTkhhBBCCCGEEEIsQiIcuLgM97nhLYZRKToz&#10;vMHrJpqDjTS1FM85LBG+3W77SnEvxefEpXSvR/P169f2zz//xL/+9a9Gb6gJvAhxL8O774n57bAa&#10;yceF8u3zki3Igek55LGYlZubm8JXkHtJ7qW4FOYIyHGITTv1OYQcVxt2hjbq1I8+dkXLcllJjrUl&#10;OcBcckIIIYQQQggh5KMwQYab4ttqC8lwcfSbacpNNBHODR9UhquolNFGmnKDzFxBLqW4jEnxIvx0&#10;OtWbzabebDa1jEpBRlxKKD8ceBHiujq8+76Y3xKrkXx8KNwIsMJGnamYlf1+7wAUPmYFXQU5RNTK&#10;lCpywI5W8Ztx+s07Q1ErxtHLcWOjTl1BTklOCCGEEEIIIYSQAdcqwzGU4DIypa8OlzniEBniMCq+&#10;LUHuN9EUY3oB7qvD/WaaABpdIX7OuJTue2N+W0LfL/I5oGQjkmQVuRbkwDiH3MesACienp6cjFnZ&#10;7XbueDwOIkz8Zp1QktxLcV9djogc10I8NFb0jXLIVR65rB73wtzNkOS5meSALcwZuUIIIYQQQggh&#10;hFwpM/LC5flaMjwkwmWVuI5LGRyhqBRrU03rENcYVYcXRVFbm2niRXpPjkuhECdrQalGLBbnkKdi&#10;Vn7+/FmENuuEUUXuK8gBbHxVeUiOA9EIlhJDYS6luK8mL84lyfEiykOSHBjLcUpyQgghhBBCCCHk&#10;SpiZFy7PdZvfBHKJDG/xWg2uI1NCQtxniI+kNjCOSgkJcudc7avD0QlxmR0OUR3++/fvRm6mWVVV&#10;mxOX8vXr1/bHjx9mXArADTXJfCjSSIxVcshjMSsIbNgZqiL3klxmkrdtOxLeiY05B5XkhhhPbtY5&#10;QZL7jTvlazBXko++J4xcIYQQQgghhBBCzsvCzTOtc0uGN6r/HDJ8UB2OhBTX8SgQgtxXhENlhlvZ&#10;4VDV4bvdrv3161fz8PDQOOca51zz/ft35MSlAMwPJ+tBeUZysH+yJHLIgaEk//btWx+zEqsib9u2&#10;eHx8LEJZ5D5aZWk1ue4XVeKhHHJz004hxteU5Pp1ny3Ju+8V/64TQgghhBBCCCGZrBiR4p/LiBTf&#10;1svwTnwD82W4FOHy/IThZppeegdjUxCpGpeZ4RAV4lKKA2hkdXhVVS2MzTRvb29bxqWQt4SyjExl&#10;lZiVuVXkNzc3RV3X0U07fTW5lS2eGb8iN+20RHlhnL+FJEegn5KcEEIIIYQQQgiZwBkiUoBwXrjv&#10;W0uGh6rDByIciQpxYBSb4h8HVeEYRqY0sepwdNnhDw8Pwc00f/782X7//r0NVYcD2XEp+vtASBQK&#10;MjKX2TErAGBt1pmbRY5OlJ9Op/J0OpWbzaYEUEhBLqvKA1EryQ065bhI1EpIkltxK1L0D/5hAEKK&#10;60NIcoh263vBanJCCCGEEEIIISSTCTI8Fouiz2MyvBF9Xnpbj6ENNLNluM4B17IbgQpxHZWiK8Nl&#10;hTi6/HB/j6HscG6mSa4VCjGylCxBDuRv1tl1j6rId7udOx6P5Xa7degqyCE26wRQ6CxyGbWiY1Zk&#10;ZTgileW6gnyhJHfdudyo08nnGMtxwBbljFwhhBBCCCGEEEIyWbkq3D9Pbp7Z9VnZ4avIcKsq3D+3&#10;qsEtOa6luBWVAmMjTX3Pvjo8lB0+pzq8e33Nb5vVSEgulGBkTVbbrNOqIr+5uXFt2xY/f/4s9vv9&#10;KHIlFbWiI1d8JXmogjy2UScyJXli4075NViS3LdBtAG2JJft1veEopwQQgghhBBCyKciJsKB2Rtn&#10;AomIFHU01vNORI+keGADzZEQD8lv+TxUNQ4lz+XGmT4/PCcq5f7+vnHO+fseRKXc3d1lVYcDkzfT&#10;1N8TQmZD6UXOwSxBDuRlkT8/P/dRKz6eRG/YCRG1st/vg5XksopcV5BbkSqYLsn7KnJLkhtHL8tV&#10;BrnOJTcjV7rXWleb6+/LLEku1iaEEEIIIYQQQq6SN6gKB/Lywv3zkRgX0jpaHZ6S4bFoFC3LvfiW&#10;Ulw+pqJSxL0OolLu7+9bVoeT9wIlFzkn9k+yiVnk379/d9++fRtUkT8+PropUSsQFeQ+f7yu63K7&#10;3RZ+s07frrPFEYhUAcIbdoo1rKMQ/VKK++e6Gl5v3gnxfG7kCgLtrCYnhBBCCCGEEPJuWEGEh85b&#10;v/aUiBTRNopJEWLcEuCmEE/FpISqwK15fhNNnRcuq8MBNDlRKbGNNHOrwwEKcfK2UGyRS7FqFXlq&#10;w85Y1Ip/riW59ahFeKha3OozKs4HR6CC3Kwm1znkkcgVKc+XVpOPnlOUE0IIIYQQQgh5SxbEo8jz&#10;WVXh6uhjQsRz+ViL54PzQFzKqDp8DRmuK8SlBNdV4blRKbe3t63cSPPh4aHdbDZNTIYDk6rDre8R&#10;IatDkUUuzewqciBvw04rauV4PLrj8Vjudru+mlzmkQMofLSKluO+fakkV5Esg8pxVUHu+/SGnWYu&#10;OYQcF+dnryYHKMoJIYQQQgghhJyXlUR46Dy3KhxIR6QEN9HEUH5PikqZIsPleagq3Mvww+HQ6Nxw&#10;L8Grqmp3u119PB5biKgUayNNVoeT9wzFFXlLsqrIgRdJPqWKPBS1gkgeuT8vy7Js27aw8shzJbnV&#10;DhW7IoS6VVGuK8itSnLXtQ+iVtxws8451eTW94b55IQQQgghhBBCzs6ZRLh/vnZVuMwL1+e9EFcZ&#10;4qOqcF0dHqr+xkwZjq463MtwcW/NdrutZWZ4LCrFvxYpGQ6wOpy8DyiqyDWwahW5FbXy7ds3xPLI&#10;fWU5FkrymAi32vUYJcgHQjyQSz4Q5V1luY5cSW3gCcCsJocaY32/KMoJIYQQQgghhCxiQU64fB5s&#10;VyLcP+ZWhfvs8EGVOIyIFBjZ4Up0D0R4SIzDiPyrIgAAIABJREFUiEOZI8MBNKfTqZ4jw+/u7laJ&#10;SgFYHU6uF4opcm1Eq8iB6ZIcYsPKp6cnF8ojl5t2bjYbByHJy7Is0eWSQ8SuWJI8FbUSyB/PEeQy&#10;l9ysIldifGo1uRm/MiF2JXZOUU4IIYQQQgghZE5FOJCfEw7E41F8fyP6dFW4tXGmrwT3klyfm1Ic&#10;RlW4VR2OQI54SJJbMhxA44W4JcP1oWW4zw2/v79vGZVCPgsUUeRaya4iB8JRKwDw/ft39+3bt76K&#10;vBsSleToRPkcSS437pxaLZ7oKwxxLoV4rJo8tIHn4B8OkMgmB15+uc2IXRk9pygnhBBCCCGEkI/P&#10;NYhwP0ZUgFtV4QP5jaEY19LbZ3LriJRZQjxWEb6WDN/tdu2vX78aL8N9bvgcGQ4wKoV8DCieyHvg&#10;rFErPo9cbto5VZLruBW9gWcgW9ysJkdg085ARbmVQ66F+dxq8qzYle57QVFOCCGEEEIIIWRNEa7P&#10;/fOsnHArHkUcsazwkRBXueEjAe7bUiI8FZ0i+51zJy+9l8hwAI3eRHNNGd59L1LfU0KuEoom8t5Y&#10;PWrlXJJcy/GYJI9ViyMhymFHrUypJneRR3lYsSuAEuXtMJ/c+p5RlBNCCCGEEELIB+GNRPigDy/y&#10;WvY3ql3Kb5kVblWGW1XhWog3IdmdEuOYUBUOIcX9/cyV4d+/f4ffRDMkwwFgYVSK9T0k5GqhWCLv&#10;lclRK8DlJDnUxp1eisOIXsmMUZn0iGE+ebKaHEqS69gVCDnevXx+s08rn9x/f1YV5QBlOSGEEEII&#10;IYS8NRcQ4cCw4tu3j6rCrUPHo0DJbynGZYW4VRWuo1Lkc0uEI5IRHhLn9YswCEaklGVZHw6HZqkM&#10;7163JkeGA4xKIZ8DSiTyEViURw6cX5JDCPHQeW4FeaoPL2J7FLcypZpciXEZuwLRHxLlfp7/3vTn&#10;E0V57NwvqJsGUJQTQgghhBBCyHxSEhwwRXhIdsf6skS4C+eEA4F4FIxFcouVq8KnVI0XRVFXVdW8&#10;/MfyoRRHJ8LxsjnmVchwgFEp5ONCaUQ+GovzyAFgiSTfbrcOXaQKOtGsJXld1+V2uy2kHAdQxCrJ&#10;Y4+IxK109xLMJg/IcSnDk7ErzsgnB0U5IYQQQgghhLwrVqgGl8+twVY0imxPinBxNBjKcTMepesL&#10;RqV0zwdV4QjkhefGpQTGDLLCvRwviqJ2zjUAmrqugyIcC2Q4AKyUGx76vhLyLqEkIh+VpCAHLi/J&#10;n5+fi5ubm4Eg9+dSjutccogq8KliPFJNLuW4bNPxK1qMjzbu1I8hUa4O6PNLi3KAspwQQgghhBDy&#10;OZlZDQ7kx6L4tqkiHLA3zAzlhA+EeCQeZVQRjhcRPkmC5z7GcsJ9pbi4r746/HQ6tdvttq6qqkUn&#10;w3/9+tXs93vKcEJWhkKIfAauRpI/Pj4Wd3d3xel0clVVlV6cn06ncr/fD2S5lUsOQ5DjRUhPyiWH&#10;qiI3xHgok7zEi8DW+eROjJMxLDqjPEeU+0fnfym3rznm1vczJsdZVU4IIYQQQgghuIgIH1SKzxTh&#10;8jwowo0K8dFhSfGuGnxQES7PF8al9MJbRqT46+uolO4e5f02XobjJUqlfXh4aA6HQ7umDAeYG06I&#10;hwKIfDbeTJIfDge32+36CvLHx8fCPw8dUo5jhciVUPW4luXd9Uay3JDjfh1nSHOHiaLciF6B7u++&#10;XzFRrttYVU4IIYQQQgj5VKwkwfXzaD64WFML8L4tEY0yiEcRzwcbZooxtXFuxqN0a6wmwXU8CoT4&#10;1tXgfvPM/X7fAGh+//7dbLfberPZtF6MeyFOGU7IZaHsIZ+Zi0nyp6cnd3d356UwAPRS/Hg89hXl&#10;evPOsiwdRBW5F+MQkSs+q7woirJtW7MSXFeXIxHNIsU5XoV59uad4sgS5aHoFRGtYsWvOLwMWhK/&#10;Yj2nLCeEEEIIIYS8K1IiPCDBgemxKEBYhOv5OYclwgdxKBjKb98W2jwzGI8CQ4pbbaFHP1ZXg6ci&#10;UvRxPB7b+/t7U4YDaG5vb9vn5+f2/v6+fXx8bB8eHtqfP3+2lOGErA/FDiEvnF2Sd8MKL8lvbm7c&#10;79+/HYDicDg4H7mCTpK3Kpe8rmsnI1fath3IcXSyHCJ6JVUlnopYscZjnD9ews4jNw8lxnNEOfAq&#10;2WOiHGoMEBblui1aVd4tbDUPoCwnhBBCCCGEnJtLV4P7a06IRUmK8E5cA7YItyJSBlJcx6TICu7U&#10;+ZRHdDJcS3CdGQ4RkVLXdSvzwuUYvXlm9/pRhhPyRlDiEDJmsSQHXkR5TJLf39+7v/76q/j27Rva&#10;ti1+//7tQrnkOZErXo5DbeCJTpTranJMqBrX4tyYKzfytKrI5YadORXlg8gV1QYMBfqUnHKosaHv&#10;+ypV5eq6hBBCCCGEEDKJC0lw2aZF+EB+y3M1xkvekfQWbVqMmyK867M2zBzEonjhrZ/HYk9i8luO&#10;i1WFF0VR+wiUw+HQbDabuizLVkek6LxwuXnm79+/26enp/bu7q5/7SwZ/scff7QAQBlOyHmgsCEk&#10;zlkkOQCcTqdCSnKdS95NTUautMNNMCdVk0Plis+pLpfj9DlmiPLEIzCU56Gc8jXiV3QbZTkhhBBC&#10;CCHkbCyQ4EBe9bd+3ktwsbYW4H2bC2yUabTnbJZpVYVbItxng/dtuZIbhvCOSfPcqvC6rlsAzWaz&#10;qWVFeCwiJZQXThlOyNtCOUNIPrMkOTCOXPnPf/7jACAnlzwUueKrye/u7orT6RSsKA9Vk2thnlst&#10;bkl0Pcf3I1+Uh+JWYsLcBZ7ninLIMd33krKcEEIIIYQQcnZWlOD6ebQa3JDg/jE7FsWNN9BsjHMt&#10;wFuMM8Ll+SgvXMptKKmNgAAHwpnhcq2iKOqqqhpfFa4FeKwq/Pb2tq9s9xI8NyIFCMtwKcIBynBC&#10;LgFFDCHzmCTJgfm55LHIlS9fvgCimtwfupr8cDgUOpvcj/UbesqKch+7gkDVOAKSHIYwh5DkSIjy&#10;Tojr81DcSk5OuY5f0QfUY3+uZHmuKM95TllOCCGEEELIJ+KtJLi/dhvOBu/bQrEo6jA3ytSPLrxx&#10;pj43RTgCld6h9pgAl8+1AJdyXN7PkqpwGZEyNS8cGMtwKcK776fxLR983wkhE6B0IWQ5F5XkscgV&#10;GbeCToLHqsnlYVWR+zYdvYKEMAfseJWIKJfxKpY0l3JcV5GHRHmymtwfgapyqHFzI1hynlOWE0II&#10;IYQQ8s7JEeDAeSW4WH9qNTiQjkXRQrxW/aFolF5+y+eyPybCkRDgobE+GgVAI6vDdVtZlu3UqvD9&#10;ft8eDocWXVX40ogUgDKckLeAgoWQdQn/xhJvflKSHBjmkgOAJcoBFE9PTy60gaeW5T6b/Pn5ubi5&#10;uSnqunan06nPK7diV/y5rCyfKsFT4/01hGjXeeRecFsRLL7dilsJxa8kq8pzIlgAynJCCCGEEEI+&#10;I+9EggPhbHC5SeYg/gNKgLvwRpmD6nAhv9uQCPfyWozPEuF6TKiCHJFKcBmP4o+6rts1qsKB9fLC&#10;u++v8Udg8H0lhKzA5q1vgJAPhvwlNfhNJn+xtcN3R20nyluVSw4A7bdv3/pqcgDu3//+t6wmbwG4&#10;5+dn3N/fNwBcURR9DvnxeAS6bPLufmpfXV3XtcNL7Eqx2Wxc27ZFWZYD6VwURS/Im6YZVZaLyu8S&#10;r9K6VPEovSgX7aVzTstwL89HOeUIZ5NLIT7Y0DMRt6KrytE9eiFeKNkdlOU6asWF88o1rerTz4PC&#10;W79JCr0ppzAnhBBCCCFkOQsleExyp/otCd6d9hXcco5ZDe7HOpUN3rZtrBq8f+z6ZSZ4X00t5beU&#10;0xhnh/vzXmrr9lAleGhMd/26bdvGqgSX9yLjUeSx2WzaTpb3VeG73W5QFf5f//VfrXOueXp68p+7&#10;27u7u5EI99+P/X7f+riU//znPwCGMrz7rE8ZTsgVQGlCyGXIqiQHzl9Nfjgc3G638+K8rya3YlfK&#10;suwrycuydK3KJxd9gzarIjwVq2JVmFv9uh3pnPLUJp59NbmS51MjWKAec2T5KpXl3UWsZhMKc0II&#10;IYQQQsacoQpct82S4OIYtE2NRMFYfo+qwYXstqJRvCDPikjR1d96TKgiPNTXxZoEI1GM+23EmPb2&#10;9rY5nU7tdrutfTW4f73OVRUOzIpI8d9TQsiZoRwh5G0w/+4tkeQAkMomf3p6cnd3d+7m5salYle8&#10;KK+qqvSZ5aEjFsESE+D+eU6f1R9oy41cydrEE2MhXrhx5XgqggVYJst1e5Ys7y4U6hpAWU4IIYQQ&#10;Qj4LuQIcmB2FYj2XbblxKP3ziAQPRqKICnFz00wZgwIlxXMiUkLxKMCo4tuMSAn1wRDhfqyMSSmK&#10;opX9p9Op9TnhPjLFR6ToeJTdbtcej8fB65WbFQ7kbZwJUIYTcu1QhBDy9qxWTa438ATsavL7+3v3&#10;119/Fd++fYPexPNwOPRRLNvt1j0+Pha+wlznk2OGKEdCeIfkt1U5rqvLZdvL/wo041dkVbkfo+V4&#10;iaEEj2WVT5XlUI+DNmdnluvzUBurywkhhBBCCOk4kwDXbaGJZ5HgGAtuANENMmOPVjW475OyexSV&#10;EpLisepvKAmun1siHJ0M9+dVVTW73a7BS5V3s9/v+3sM5YRbm2be3Ny0zrnm+/fvkFXhXoQDwJyq&#10;cIARKYS8Jyg8CLkuVo9cAV5FeaqaPBW7YolydLng1kaeMoolJcoRkeF6TM54OccfgaryUCV5zoae&#10;EONlm5blqc09EXjsZXn3Z2CNKJZQG4U5IYQQQgh5l6wkwIFlVeD9+ZkkeCvm+ArxVCSKFOD9uVEZ&#10;Ht0wExhXdiMivf0YXRmux08V4f7QG2b6nHBZDQ6g+fXrF+bGowCsCifkM0CxQch1s7ooXxK7khLl&#10;6GS5z/U+HA5FTJQ3TeMsaR6qAocS3DlRK3Jcl18Syid3xrklznXfXFkeqyyHaAeWy3KrncKcEEII&#10;IYS8K95YgMt2S4Dr/iVxKEskeConfHB0Y72obnOqwoF0VIq6xqhNym95hES4fG6J8OPx2Fo54be3&#10;t+3z83NQhAPAmavC/feUEHKFUGAQ8n44azU5EI5deXx8dLe3t+75+XmUT/7lyxcA4Y08Q6I8dEyN&#10;YbHaQhXluk3MdeI8eG+RSvJRXjmG0hxizGRZ3n2PZTvE/FgUC3S/waw4Fn+tKVCaE0IIIYSQHM4o&#10;wHVbSoD35wEJ3qrxUnTnSnAdhwKEJbjv66vAA5XhMhJlVAHevuROmtXgcmysLVQ1HlrP2izTZ4RP&#10;FeH+dTgcDu1+vx+0+Zzwu7u7vj0UjwKwKpyQzw4lBSHvl7PHrgBI5pNP2cgTQpTr6BUARVEUzotw&#10;ee4PL829vNaV5MB4k0/ZBsTlunxurQkjdkUcTp8rWZ6qLJeHJcsBJcwjslyOjVWX63ME2rOry+X1&#10;cqEwJ4QQQgj5fEyR38BiAR4aI9tnV4GL8VbsSWtIcLkxpq4O7yu/xSGru6fEo1gV4kGBbVWI+/ap&#10;VeAyIqWu61afl2XZ+ozwWDTKdrttvRBPifCl8SgAZTghnw3KCEI+BoskOZAfuwIAUpQDKHw+udzI&#10;MybKq6rqJTnwmlEOIZrLsuwrzf0Rk+ap+BXfpuekBLkQ7U6PNQ4tzHXsSpYsx1CSxw7I55EoFv38&#10;nMI81k5pTgghhBDyyfggAhzIyAMX/Y3osyS4bIvFoUhJLqvEa9/nz2ORKIAtxHOqxnWfS+SDx47T&#10;6dRam2XmVoSHNswE4iIcGMajAKwKJ4S8QOFAyMfkYqI8tpGnJcpl9Iq1mefz83Ox3W57wexzybs5&#10;hY9ZqarKPEcgfgWG7E71+5gVF8koV+v01eziGMlyfa4iVuSjVUU+6ptYXQ6M5XauMI/9ztB9rDIn&#10;hBBCCPkkXEB+W+1ZAhx4ub+AANfraMHdt2EoyM08cHXI6BPZNmWjzIEEx6uwHgjncwpxq78oirpp&#10;mtafA2iapmlluzzKsmzPLcIBBHPCgTwRDlCGE/LZoFgg5OOTLcmB8+STryXKy7J0h8Oh2O/3RV3X&#10;Tm7oGTrkmLmCPLffOibK8uijJcYDueWp6nIgP46lf3wLYS6vmwulOSGEEELI+kyV38BZq79l30CA&#10;i+tmCXA1PrcK3MwDhxLgGEvvmAQfxKHINijRjICwXiq8ZTW4bK+qqtlut+b5brfr41FkNnhVVe3t&#10;7W0vw4/HY7vb7VpguFnmJUU4wKpwQsgQygNCPh9XJcplRvnhcHBeintRXlWVm7Khp49ZKYoiKsyb&#10;pglWgC+oMM+JW9FCfJBZLtaISXJZRa7FuI9wkRIdYnyyurz7s7CGMNfnSLSfXZoDFOeEEEIIISEu&#10;JL+t9pxxgwgUdW0ttEftE2JQRtXfiTxwLcNTj7WYP6gK93Eo3de4qCp8Sn/uIfPBZRsCIvz+/r6p&#10;qqoX4r9+/cLDw0NzOBz8a5+VEQ4APh4lJcKBRfEoAGU4IZ8KygFCSLYonxK7AqRFOfAqy29vb11I&#10;lPt88m5KdENPYBy/kqoqDx1TKsQvIMt19Eo0iiUUuxI6LiTMrbEWOVXmqTUozQkhhBBCFHPEN5CU&#10;38B61d/9uYtngFtz1hLggF0Frqu+5bhY/MlAcnsh7gW3l+D6HJkSXB45Y2U2eFEUrT731eB+rBff&#10;p9Op3Ww2dSgW5fHxETERfnNz0/7+/bulCCeEXBMUAIQQSfz/kZ1JlAOAVVV+d3fXi/JuqeJwODi9&#10;oefxeHSp+BVdVe7PfT550zSDaJa6rkvfrqU3DAEODAW5zybXY3WVekicG5XjudXkMTluinIh1tcQ&#10;5gCC0nwgzMW80ByLN5PmAMU5IYQQQq6fM1R9A/mV37lj+/OEALfk+hIBDrwKZ2AYj6I3xJT9WoqH&#10;noeqwqVs7mW3Jb6RENv+yJnXtm3rM8DlkcoDh6gEh6oGD+WD+3iU/X7fThXhU6JRAIpwQsh68AM+&#10;ISTG2UU5MNzMEwDWyCm/v79HTlW5f+4PHcFibfJpZIZHRbfrNvH053quXEOK88C5Kc39eaK6XAt0&#10;iOf6kLEro/zylDDHyyAtvpdWmetzDaU5IYQQQj48F676DrWfu/obQHoTTMQFuN4ks5e4RjSKluKx&#10;qnApvQdC3BkbZcYOOT5HgqdEekh2qzFtKBtcV4P710vHooTywX///t0+PT21lgQHgHOIcCD5/p0i&#10;nBAShB/iCSFTuKgoBzA7p9xXkVtV5d1lTVnuq8ZjESxWjrmX5VOqwv2RK871IaT1QI6Law7axBin&#10;+404FqfaIMZqKZ4jzCHHdH9e9DgY4/vHlaV5bPxZxDlAeU4IIYSQOHOlN5AlvoELyG91LykBblV/&#10;D/r8+QIBDojKbyW0Zd+UbPDWGZtidu0j2e3b9XgxbxSjsuSo67qVkShSlp9Op3a/35vZ4LIafLvd&#10;tkvzwQHAi/Bv3761AEARTgi5JvgBnRCyhNmiHAhv5gm8yHIpyoHpOeVAuKpcb+qZimApy7Lf8FPH&#10;riAhyzGU2YvFuSHEB1ErRnW5lV2eeoRYMyTMtRTX7VD9Z6ky9/OAt5fm8l7mQHFOCCGEfGzekfjW&#10;/UvkN9CJbTFPy+2+LSDArb5GrK2ru3M2xxxsgGn0y0xw+bxtAxtkho5ziG+dC67jUXQkSm42uKwG&#10;nxOLArzmgwMU4YSQ64YfwAkha7KKKAfWyykPVZXrrPJQBIsX6DBkOUT0yhJZHjpiEt2KWTHmOy3S&#10;hSjXVeZLhDnEmFgluR8Do8+qHh+MAQZV5sD4z5sp0hdK81D/m4hzgPKcEEIIuVaWSG9gsfgO9U2q&#10;+gbOIr/1vGj1t+gPiXHdFhLg/bmzc8FNEY5OfuNVak+OSMk5dGV5aH0pwX2bjkuJSfDNZtN6GX48&#10;HvsK8O71HmWDAy+xKM65xpLgQDgfHHgR4VqCA6uKcIAynBCyEvxwTQg5JxcR5UA8fgUYy/K2bQtZ&#10;VS4jWCBkb24EC/CaV56S5RgL7JHMnnqeW1FuXFu3aREei1vRMnxqXrkVywI5d2Y0ixwDY07/KN90&#10;q0p1a26IKeI8Zz3Kc0IIIeTKuJD0BtYV37p/JL/VfWXJbz8/EX0CLK/+HghcQ4rnCnApkVux1qDq&#10;2xLTqepwGZEy5zyUCa4rwSEEuSXB67pup0SiWNngU2JRgHg+OPAqwqUEByjCCSHXBT84E0IuySRR&#10;DuTnlAPx+BUgvalnKoKlu0zho1jQSXIfxZIryyFEdGizz6ZpRtXeoWNpFblcJzJuyqOPVZGi3Evw&#10;aGW5PAIyPSTDTWkOJONZ9Bz5uEa1eWjMInEOLJfnAAU6IYQQslR4e85U7Z2ao/uXVH0P2o3Kb/+o&#10;r5es/g4doapwjKX3qC0hwHvRLOJLRlXfITmeWx2u58cEuhN55JYI95ngOXEoIQm+RiQKsG4sCjAW&#10;4ZTghJBrgh+ICSFvySJRDqRzyoH5VeWhCJZQXnlKlvs2GDEs/rmPXpGCXFedaxGuj5j8njtfSPdJ&#10;wlzJ8IEo7172qVXm1qH7pAzXIjw0DmotqDmjx0C1eWx+iFD/VchzgAKdEELI++PCwhuYJrBz5+gx&#10;ueJbnlvyW1d9D9rVo1UhPpLfor+RfVOqv0VbP07Miz6mBDiUiM4V5ak58vDzZbW375MyPLQx5lIJ&#10;nhuJAgBrVYMDjEUhhLxv+EGXEHJNrCbKgbQsT1WVA+vJ8m65QQyLtcHn8XgsrOiVWCxLJ56tWJRg&#10;hIo/pshzLcV1n5inN/0cPcdQkIeqzH3bSKSnqskDleSxfujxRrV4rNpcnqcqzkPzYkytOs9d92Xg&#10;SgIdoEQnhBByPtaS3cAk4Q3Mk95z5q0lvoH5Vd9yTJb8Dh3O2BBTHKnqbzkvmAEeE+Axga3bcqS3&#10;NUc+t+JPZB8SEtw51zw/P2OJBE9FogBALBscWFYNDlCEE0LeF/zwSgi5ZtLvqhbKcquqHIhHsADA&#10;XFkeyiz3m32mZLmvJg/Jc8AW4jlV5LotVDluCXNrDd0+s8pci3QXGAc/zhDfc6Q51Bj9PFecA8Pr&#10;yMc1q85jY65SoAOU6IQQQtaV3cDVCG9rXEp6yzHmPD1GiW/fZ1V99+Mzq77N/ozDqggPVn+rMb0g&#10;V6J8JMF1ZffUqm/dZs1JSW8Zd6KlNzrhvdvtevHtRTcQ3hjTZ4HLTPC1JDiQF4kCUIQTQj4X/EBK&#10;CHlvRH9urV1VDtgRLACg88oBYIos7y7Xb/ApBbmvOEcnx32FORDOLU9Fs6TiWKaIcGuc1RcT6BOr&#10;zC1BHswrNyrNdbsW47GNQOX82CafOeJczwm1u26RwcAV5Hls3GoCHVhfogMU6YQQ8h5YW3QDk2U3&#10;MD2iZOncwfM1qr3lOgnx3bcbFeJT5Hej+qZshhlqk5JbyvNecMOQ1rFqcKuyO6dSPFXx7eV4SHLr&#10;TTD1cy3B9/u93yyzl+DydQpJcJ0JDqQlOGDnggPzI1GA2RIcoAgnhLwj+AGTEPLeSZcovANZ3ony&#10;vor8eDy6+/t7tG3bZ5M/Pz8Xt7e3aDOjWLQQt5531xxt9pkrwqGkd26fkuKl1a7mDl4fS5pbleZG&#10;W/QwqtB1nyXOBzI8t+K8m5AjzkN9/fmEyvNQm8VcgT7lGq8TziDSAcp0QghZwjkkt+fCsjt3vjWu&#10;f65fjyXV3nI9IZ39oynRhbiW43LFt+yPSXEr9mQgdVWbKb3F9ZLV3zBkdax6e0pfSKK7bjNMWfWt&#10;Y1BiAlxHofjXxstuAI2vBvdV35eQ4EBeJAqQzgYHWA1OCPn48MMiIeQjEv3ZFvogdglZDoRjWLpl&#10;CynLd7ud81Esj4+Pxf39PXRuuawu922yujxXmPvNPn0bMoQ5hAAPVYdb4htIV5nnPoeqIlfV4kFB&#10;blSVyygWLcdjFeUpcQ45BoA1To+FMd4aI8mW52pNa70p7w9iY88i0YHziXQJpToh5CNwTrktmSG6&#10;geWyO3cNa9zgeaDKW4+z5LfZN7Xa28+JSPIp4lv3Bw83LQdcjuurw6X8DonvmBzX7Xp+G4lNQUKA&#10;62voinAvxL3oDmWBHw4HWFXgXn7LPPDdbtfLcn/+69cvTJXgoTgUIC3BAVaDE0JIDvzARwj5DKRL&#10;HSZWlQPzZDkwbYNPAPDV5V6S+8du+iiKRT7q6vL9fg8E4lhSFeV6PCaIb98Wag9VmYekuG9LSHMv&#10;v0ObfkJ8DSNBnnnArzdRnMMaAwyqyGOiezAeMOW5PrfWGI2bKNBDbSFSY88m0oHLyHQJxTohZC0u&#10;JbeB2YK7n77CmKk3sKbwDl0/R3r7R1OkG9Xh1thF4tuo+gaG8SZRIa6qu2XfICIlJb9jVeEhGW5J&#10;bT0nJM7981jud+q5/3p1DEpd121VVa3cEPN0OrWxPHAvwf26lgAHAEpwQgh5e/iBjRDyWfkQsjxU&#10;Xe6ryKuqGojyVBxLd/mRAJcZ56mIFiSEdqg9d+yS516mt+NMcym3F8WxqAPy+RpV58AkeQ45B5hc&#10;fR48Twj0nHVzWEOkz732cPKFpbqEgp2Q98klZbbFBQR37tilonvUpl/bCwnv0Hoh6a3nTc0AbwJ9&#10;el5uDIrZJgW5qsCeJb9TEjun+js2dqrwls+96AbGm2F6Ae5jUPxru91u28fHR9zf3zdVVbXAvCpw&#10;AMiV4F6AA+tIcCDrfQwlOCHkU8IPWuT/2zujJbltHIqecdaVSh7yF/v/X7e1lXXs2QcPeygIAEFK&#10;6u4Z31Pl6hYJgBp7N1Yfo9BCiHceKssB/v3vfw9lOfhzy2EvzOH9iz4r41jaF30Ct9nmfdyowzy7&#10;rorsKOblwLgVp0udKK6L6QV1JMar4pxWw5HfU+Ic8GIwtawIP0Og2/feWhh7J5FezbmbUL8VeaBY&#10;95BsF2LLoyW25aDU3pS6IPZ00Q3LsntU/7YXSG9PeG/2Oukc5XixI+m923/ZfsHl5pfX8W1+eV9+&#10;edtra60jvNr9vSq/o5gszlsbfenlly8LEVdlAAAal0lEQVRfXq0A//btG/0XYfYyvP0e9eNPRmNQ&#10;+i7wv/7664cV4ACVeeAAvQS3XeBwVwkOEuFCCAFIjAshREbtqfIOshz8ueXgd5cDzI5j6b/ss61b&#10;Yd53mPcS3XaUN3FOMobFG8vCyR3iq9ejbnO2whzG4ryPzdYjqV6V5zgxwE5YbwT6oIu8KtCjfJx9&#10;L+Z2XZDo1TNmOFuoH8nJCz6ZZK8gES9meTZRXeVEoX0reVHOkRs9Q3TbnEx82/WR7HZju+ubxO5y&#10;d5K7vw7keFl6m/1NJ7gR4j8G66n4bueQiO0Z4X3G9Us3+3u2+7v9zL0Qz0agtA7wtuYJ8OzLMPsx&#10;KLNd4LCX4DOjUEASXAghHoE+pAghxBwPleVQH8UC+Rd9VsaxzArzfoZ5+9LPr1+/wsRYFk+qP1qK&#10;93ted3kizj1J3n+x58o88/4+RvKcKAY2UjwS45tYSDvQo/zNhzZHwnt1vPVQpNsznLPCvMJ6hZnc&#10;e52zdsAHlO7PyFX/EPBRZfGzcYG83h1xx9zVs0byecOk5LbXlbM2stqcUZHduxoV4d3iA6F9W5vs&#10;BP/h7L2a3GoXuM25SV8ruG0X+KzE7uvO5FWvs+5vT5D/+PHj9fv376+t+7t1fnszwK8S4EDYBQ7n&#10;zAMHSXAhhHgk+vQjhBDHOU2Ww1aYe7Icat3lcM44lqzDvB/J0s8wf5Pot27qaCxL3z3uCfFMorc6&#10;Z0nv7LqdNaqZyHIr0zfrrT7jrvPdL0e2e4J8JNAjIT4S6H0sfTyUJbo994hIH8Xt8k4Q6qO9GWbr&#10;POrc05GQ//W4g5yucOZN3EtoV+vs1r1/WAn+HDLJXT3z9t6I6ihuKLuLovwmnbszrcjexE0I72jf&#10;7nkzv/v1nexusX1Htye5nTolsX2G5K7UabKaoBu8yW5PiPcjT9r7/vXl5eXHf//7X/oZ4HYEypUC&#10;HPIucJAEF0KIj4g+hQghxDUsy3I41l0Ox8axAKwI8+xLP//555+X1S7zXoj3Mt2T5rY7fUWKv/2W&#10;DL/Ec5Rjpbcn0KO112RmeS/XB78gFuuYmtV9nBj6OEiF+C7P5HgxNteNceqMalhGsUekeuX8yv4M&#10;R2td/YyoZ1BhuVrwHK1/9v2N6kWyzDfZ4w5uu5adH4rw/vyjotupEYlu8GW3zbtdO0J7lxPI60yI&#10;z8rwnQBvsb389gS2jaOTz/15MzHR9UiO9/dC0undz/u2gjzr/q6OP2lfgpnNAM8EOEA2BxxyAQ7H&#10;RqGAJLgQQjwj+lAihBD34+6yHOJxLLD/sk9YE+YAVprzJoWzsSyVLvNepEfSPBLpfb2+Gz2S3Zk8&#10;r+TYmHa2F9P2IkFuz7C5TZ6/BONZnPVIrLe9IwIdJwYTt6kFm050W4dgLRPp9n22txPqpuaorqUq&#10;4EtyPbifYa3J/bO48hw9p34urpQ69xBGlTPCmAmhndWqrnl7I7kdxg/OzUR3e/Uk+S3PkeOhGE+k&#10;+E1ad/eRyevR3mYcyuiXld6m5k5WVyS3qbeT2JFU90R3JMBtjtfV3a/39xXJ77bW4ma6v73xJ3BM&#10;gEM+BxzmxqDA5V3gIAkuhBB3Qx84hBDisRyS5XCeMM/GsYAvzGE/kgXgzC7zP/74g9fX1y9vX/QJ&#10;E9LcjmeZEemrwjuS2xRkepTXnxfcA7aGI8DdX4FATyV5O3NBom9iYCPHI9G9iTXn2nicdS/XO8eS&#10;CfrRF4SO6kVU89xaow/cA9E+rH8g7hE88719ZJ5V1lTvqxQXSexbkTmZHa2viPbN9aTgHt1DRXAP&#10;6wei28sZSexNXEWIT8rwPi/L2Y03sa840juS2CuSO8tjQaBXv+DSG3syI7+z2d8r3d9QH4EC9xHg&#10;IAkuhBAfHX1oEEKI5+SQMB/NLofrhDlsv/QTCMeywM9O89GXf85Kczue5fv375sxLC22H8fS1rw4&#10;r9u87Z0hxftaNq/tZWu2tr23yit+N/lIoGcSvLwPO0F+RKRj48EV4lNCPajh1clq7/YGgn1UKyOL&#10;W90rf9CfkPBT5z+gjthyhsBZrjES1pD/Q3Lx/Bm5XY2rCm0vPxLSXsxtvyC4o3MyQZ5J8qm53k5c&#10;JLph271tY0b5mzEpL+/zvIdd3leJcJtLILl7mZ3lReL727dvZCNPsrVv375hx55U5TfEs7+h3v0N&#10;0AT4n3/++QpQGYECsQCHh41BaUiCCyHEk6EPDUII8XGot54sCvNIlsN4JAvEX/oJ+VgWmO8y96T5&#10;21FfmjTvx7P0M83fRPpOkPdd5l5nef8K2y8N7eeaR4J8JMUrgr3Fr0hxm5/FZgKdmihfluiQdqPj&#10;1AF28jmS4yOhTpDnxUX5uxqmTnS+RxaXSnbnzNF5K8+Fo5yZmtPnTwqJlAMy/0NRkcszFES0m3Zy&#10;/Fn1IvG1WZ+U2dXzdlLbOWskt3d7joSO8nd5Ayk+EuJuXFGGZ/vDve737ya8I/EcvY5iCUR1dc0T&#10;2pkc79cy8W3Xog7vttdLbuDH33//TT/zu+1/+/bt9evXrxv5DfzoO79n5Dfk3d+wH38C5wtwqI9B&#10;AXWBCyHEZ+SX+AAghBCfnNJ/yzN5cYYwh2u7zOG4NLdd5/0olu/fv794I1q8bvOqOH+77Z14pyDQ&#10;Z9ZWpPhAfocC3a738QOJ3svqKVEe7BPE2P1NXHfPmVC/rXe1vbrRWUc7zd24omSPao/2S2sT8r16&#10;L9WYWa56xv0Iz85XCZlH1c0klbsX/H1XkdWz9zIjs7P3dm1X10hqN9auJ1LcFeIT8UfHm4z2d+NP&#10;Itk9EtzZK0nn9z3keLbWd3DPim+v67vV/e23317//vtvfv/99836v/71r9c28zsbe1KR3wCj2d+w&#10;3v0N4xEocDcBDpLgQgjxofkID/dCCCHmqbe0HBDmMB7JAnthDnNd5vA+yxxq0hwoiXPepG42osV2&#10;m0fiPHolkeTeLPRZqc2FUjyLLdRqNrp9Yehmj71gXxXpJDGY19t7R3qHkrwo1fFyujwvLsq/vX/Z&#10;d65HZ3v1hvFWAASie1a+V+JWBP42oCAvBuJ+lWd9hj5V0ETieXfodeNLKrlZ3GbN/jzOfWfiOrqP&#10;isz24oZifCDFvfvrhfFu3XsdCO7b9RkivP/V/WxRxza9LE7kNryPIgFnLEq/fg85bvP7tVXB3X0R&#10;JryJ80x8e13f0ciTFfntdX7D++gTyGd/wznd33C3OeAgAS6EEJ+SZ32oF0IIcQ0PF+YwP5YFtl3m&#10;MJbmsB/PAv5Mc6h3m7cvC21SHH6Kc0+Yt9fv37+/9N3lbz9CKslHHeqZlKYT0TxIipv7ga7jPJLl&#10;NueASG+0n6cs1G1tL+6t4Eiq716dHNj/fzLM7e7N5mUiuyTEE+ke1Z+JdfMjITEQ2UdE+9k823P0&#10;PaXNksjORHvwd85Qdg/uxe7v5HVwfiTIj8psr0Yl38vdyO0uJxLhVppbeX1bW5Hgnuh+i//h7a1I&#10;cJvDYFSKPZ+DcnwUOxpd4snw6LXV8OZ6Z+K7dX23vRnxDVAZewL7zm9YG30C53R/gzrAhRBCrPFs&#10;D/RCCCEew92EOcx1mcOaNIf38SzwPtMcoDKiBWBVnHvzzduolv6LQfu9Udf56mskv3s5jTMm5Swp&#10;XpDb7hiWPicS6Tavus9eqNPWzPtVWZ5J6U28qW1zKnk2xpIK8qIcj/77UJbpnpRIBPjsesQo/qzn&#10;4Ec/Tx+VOJX8lTOinN26J8ydv2syIV4V9Rv57Jzjiuek5ooM3+UGeVUJbuM3sZMSPBTcvVyO9q3o&#10;nhXaIxkeyXY6oU4isfuzB9LdrWHl9tH1Xp43ud06utt1v+fN+R6Jb/C7vgHsF14CVMeewFh+w327&#10;v0ECXAghxDyPfpAXQgjx3Mx9wrhDlznk0hzqM82h1m0OPzvNbbc5wBFxXuk6f7vtL63r3JPfzgzz&#10;XQ5O97kV6Did5tX1GUne7m8kvgOpvRPpNu+K/e78ilTfrK0I84H0vkyWB6L8iCRfFeTVtdG9rOTP&#10;xsZFTvpy0Oy/rTNlTog9WmOztiDEMzkexgci/K4SvCC0V+N7ub1Ze8svC+yz9zM5ngntK4R69NqP&#10;K7FjTPrO7VGHd8vpa612ex8V38DSyBPYdn3D4+Q3SIALIYS4DxLjQgghVrhUmMNjpDmsdZvDVpxD&#10;PN+87a3Ic+BL6zq38rwf22IleTKqBRKBXulA72Uypht8JMmrOS0ukdbh3hXCvF/3Yvo6NqdtU5fm&#10;t3Ujv0fC/PZ6UJr3P5OtM6oV3Z97XZTmo+uILO7I8/CzPEuviJ9RTrXmUFZbAT6Q3/a6IukrAvxy&#10;+d1yraQOckL5bX4O2y29k9Ne3D0F+NstDL8Us8V5NY/m2Huwkroitgm6uftYO9fbk9622/vl5eVH&#10;JL3ffr9+AESjTgBGHd+wF98wP/IEamNPYE5+w+Xd3yABLoQQYoFneZgXQgjxeXgqaQ7zXwQK9W5z&#10;2ItzeO84h+2oFgBvxjnEXecAs53nmUD/3//+t+sYh1ygR53mfde614VuBTJBxzeB3M7E9RXS+wpp&#10;3ue2P2vn5w/z7F6/z1yn+Sa+35+Q56vi3Kvl1S1dW2FSEOij82d51mfos8RQJo9vDIT3SJhn9+qK&#10;cUdY9/uR+A4F+qr47nJDmd1iq0Lb5mV7iZy+THDP1l4V5y9BJ3ir0YvrrFs7E96eHLdd3sBNjkfC&#10;O+v0hvlub9jO+AaodnyDL75hrusb7iu/QQJcCCHEY3nWh3ohhBCfj9OEOVwrzSEX502aQ73jHPxR&#10;LeB/OSjsu85hL8+BYec5sCTQvdnn8C7QPRn+dpvu6BebazvbZ0S6J8cfJcSTew87x88S51FsFm/v&#10;pb82sZvXRJ7b99neTqR79zeoHcVVrlMJ49xHxrM9R5dkkZXZmwJrX4BZFdybayNzK7Wz+ygJb0fk&#10;uwLb1Hr18qyw7uucJb69mhVBflSOr+xTmD1u90ZjSay0zoT2KNeT2lmXd2W8CUBFerf3o25v2M/4&#10;hnXxDce6vkHyWwghxOfn2R7ohRBC/Jo8RJrDNeIcaqNaYL7rHOryvO237nN4l+b9+zMEekWEn7XP&#10;gTnj/fpqjWzfizkrLvsZstg+JhPhFYnuyfcsNzrLrns1+xLe+wmx7l1X+AiSvCqPViRTKLUhFds2&#10;1pXhm2Ajgr11u28ls82JxHWUu5JXldktdiS3sz0vbjXmqn1PSBOMI6nI7COyGzityxt+CvBV6Q1r&#10;Y07gXXpDLr7hPPm9MvMbluQ3SIALIYR4MBLjQgghnpn5FqM7SnOYE+cwnnEO4y8IhView/u8c3gf&#10;2wJwVKDDz+70YP75UKL3MSeLcmZqVCR1RYj3615M9aw+Lqsd7UWxUd1RTiXPxvR5XhwOmaT3mBXs&#10;1bjszFmyezkTTxiv4IlqWzuS2V78SGpnMdm9ZHWtpM3yVyS5d94Zgrwa59XP6o3k9Rv9l16WBLcZ&#10;TXKZ6AYYdXZ7MW1ed0V4gz/PG3zhDaTjTeBnpzdspTfMd3vD3KgTOK/rGyS/hRBC/HpIjAshhPio&#10;rH06exJxDvmXg8K8PIft2BY4T6DDTymejXCBWKLDuxS374+IdCiNdtnFAEPp7sXMiu5VIZ7tjWpG&#10;ubZ2fx2dX8mz59nc6ByvTrZfEdvZuREVmX1WnbOoiPEZoT1TZySzs5iRLJ8V5RVp3efO5o3Euiep&#10;bb0sNoqzZ2YCPhPgVTnd3s9KcIBMdMO7uO7fj7q64af47ju7W6wnu2E70qRdW+EN719iCe/zvCHu&#10;8obaeBN4TLc3nCu+QfJbCCHEr4XEuBBCiM/K9N9xFU80I85hblQLzHWdQ02eQ02g9/IcYoEO7yNc&#10;2vuWYyX62324XyQK23EuAH03OsBIpNu9Pi8T3FAT4V5c1KXe8kf1MmldEedZbL/X/1n2a57UzvLs&#10;fXh59v6i9StFeCavvVqz8atUpHrGSHBP3EdYJ5PQo/izRXkmpqN1T3RH+SPZneVlgjyKr4hvuwex&#10;tLZ7/XWLA06R4ABZN3e7zkR3i426ugH62d3t2nZ2Qy6723Xf4d1eM+EN813ekHd6w7Xd3hCLb7is&#10;6xskv4UQQnxCJMaFEEL8iqy1Qx0Q53BO1znE8hzO6T6HuQ50GEt02Heigz/OBRiK9BZjZ6PDVqa3&#10;65YTCfX+uq1VJXgf2++1un2uJ837+Ky2rQV5J7nd93L6ay/3qAx/hAgfdY2vSu+q4L66czwT1t09&#10;LAmsSDCPzr6HKD9Dks/kVuW6ldnws4vaimXbYd3irawGwo7sqLat1V97gttKa4gFd9vr49t16+gG&#10;wvElkIvut3vbyO5edMPPzm7Yym7YjjSBc4U3XC+9YV58X9jxDRLfQgghfkEkxoUQQogt658oLxDn&#10;cFyew7kCHfYd6LAm0fvXqkiHfUd6W4tker82Euqwl+q///477XoUHwltyIW5l2Pj+xojyV7Ni+4P&#10;zhXh95bgFUF9tGv8aDf4WYxE+Gy3+Ch/JLOzmBlZfoUoj4RzJqW93GrerNC2a17OSG4DtJnco/i+&#10;ixtwO7lhK7lb3H/+8x+AsKO737MjTGBddMPcSBM4JrzhPtIbLhffIPkthBBCbHiKh3khhBDiA3Hs&#10;E+kD5TmcL9DBl+hQ60SHc0V6f93oZXq/3wt12HajN3qp3o97aWueJIe4W72PHQn29upJ7Ir8fvvZ&#10;d7n99Vn50Z6tY/dbTlSzMdtlbuOi2LPE9tVd4hGV7vGM6giVTJ5n0ju6vyZ7wZfI8C6cgY1Etjk2&#10;NxPeWY0o39ZYlebttRfU/Z6V2sBGbLcYL6/F9nK7rfVyu69pu7iBtJO73z+roxvirm5Yl91wrfCG&#10;66Q3SHwLIYQQ90RiXAghhDif5b9fq54rk+dwvkCHXKL3Ah3WJTrMi3SIZTrEQh3Oleqw7VT31j25&#10;Dr4k99ZnJHu/3u9F0hvmxHdVekfCu5fiNs7+HNEZtk4m16Nzo3vIsPeX0d/7Cr0gHtFkaUYvfHs8&#10;2TzKj+Qw7O+7vzd7D9HZ3lmRsK7emyfibZ3+fSay++uKzPbWvY7tfj0T220tE9yR3Ia64H77+VzJ&#10;DbnohnpXN9Q6u2Eru+GxwhvuJr1B4lsIIYQ4FYlxIYQQ4v4cawebaBK9WqDDvESH4yId1mQ65EId&#10;9h3q/XvbpQ6xVId3sQ6xXO/3IsHu7VnJ3u95QrzHE+lWuvf71Xp2v39vBXHUOW73PEbxmVifOSc6&#10;L6Ja7yiR3LZUZLdXy5PxnnSvCu5K7Khb3L63wjna79esvO73vXrR/khmwzGh3e9ZsW3jIrkN4w5u&#10;mBPc4Evut59hSnRD3NUNe9EN67IbYuENkt5CCCHEr4zEuBBCCPGcHP+EfQeBDudLdJgT6VCX6TAW&#10;6rAu1SEX6+B3rMO7YLfrDdu93sd5kh3eZTr4sj2L6et48h3GwtzGeHH2vnoxH+WMakbYvNE5Z8Xe&#10;g0q3eCUuEsSVOlF3dKOJ6UYvkr34kay2cX29Jq3hXTLbGCuvRzF9nUxmw7zQBl9q2/ee3AZfcHsz&#10;uSEeV/L2c4V//lXJDWuiG86T3XCe8IZTpDdIfAshhBBPx1M90AshhBBiinM+qZ8o0OE8iQ6+SIc1&#10;mQ65UId6hzrEUh22Yh3m5Tr442Ds+0iyw1i0N/qudvDFO2zlu43r5TrEEj6Kj3L6Mxq9pM9yIwl+&#10;pdAeifezqMrrGTJhHp1nxTZshXSjF8ZRbiSpq/GetIateLZxnrz28prE9vaOyGyIO7YhFtuwldtQ&#10;G1MCW7kNY8ENe8kN14huONbZDXOyGyS8hRBCiF8diXEhhBDi83N3gQ41iQ7nivRGtTMd9kIdxh3q&#10;MCfVG5lcb0Sd67AV7LCV7JCLdtjKdthKdu+6F++Qy3dvP8LK+IYnwqO6VtSPaoAv5CNGcv8j4Qns&#10;iExQe4IbtiK6x0rprE4mqbOambSGrbiGrbD2rjOJDVuRDbnMhjmhDbnUbozkNtQEtye3wRfcMC+5&#10;4XhXN8zLbjhNeIOktxBCCPGp+TQP/EIIIYQ4zHkmYVKiwzkiHdZlOsx1qIMv1aHWrd6wgh3WJDuM&#10;RXvDCnfYS3fYi3cYy/eGlfANK99H67AX9D2ZjLfiPqMq9T8DkbD2sOK5WscK6R4ro0frI1ndsNIa&#10;9uIa9vIa9gIb9hIb9iIbajIb9kIb6lIb/M5tqHdvw5rcbpwhueHhorsh4S2EEEIIiXEhhBBCTHO+&#10;obhQpMNYpjeukOqNSK7DnGCHOckONdFu8cQ7+PIdfAHf8ER8wxPyFk/Q91Rl/VEi2f9sVEXyETwJ&#10;bfGkdI8nqBueqG54whp8aQ11cd3jSWzwRTbMy2yIO7YhFttwrdxuVCU3rIlukOwWQgghxOP5EA/3&#10;QgghhPiwXPKssSLSGzNCHe4j1S1XSPaeSLg3IvEOsXxvrEj4iEjOWyJZn5GJ/KNk/xCwSiaKjxKJ&#10;5oxIQltWpHREJKsbkbRuRPK6kUlsyEU25DIbjgntnivkNqwLbrhEcjcku4UQQghxGRLjQgghhHgm&#10;Ln02OSLUYV6qN6pyvXGmZG+MZHsjk+49FQEPYwlvyaR8xkjYVzhT6j8rI7lcZSShPUZi2jIS1Y2R&#10;sG6MxHXPWRK7pyq0G7NiG47JbbhUcDckuoUQQgjxNHz6h38hhBBCfHru8jxzVKo3VuV6Y1aywzWi&#10;PaIq4COqYj6jKu3PZvYfAVapCuMzqcrnETNy2nKFrI6YldiNFZndOCq1e+4guBsS3UIIIYT4sEiM&#10;CyGEEOJX5e7PQWfJ9cZRyW5Zke6We0r4Kzgq9p+Ze4rlK1iV1ZYj8tpypsxu3FFqNz70/y6EEEII&#10;IVb5tA/+QgghhBAX8tBnqLMFe8bZ8t3jDCF/Fh9d7GecJZbP4Ew5nXGFuPZ4gMz2eJo/XyGEEEKI&#10;j8BTPMEJIYQQQvyCPO1z2D3Fe5V7CHpxHvcS0lWeRFxHPNXvlRBCCCHEr8JTPyEKIYQQQogSn+6Z&#10;7hnlvFjnycX0CvofqBBCCCHEB+fTPaEKIYQQQohL0HOj+ChIWgshhBBCiCH6gCOEEEIIIT4ieo59&#10;HiSihRBCCCGEEEIIIYQQQgghhBBCCCGEEEIIIYQQQgghhBBCCCGEEEIIIYQQQgghhBBCiPvzf/jf&#10;U8gWvNzcAAAAAElFTkSuQmCCUEsDBAoAAAAAAAAAIQCUE/YF2IUAANiFAAAUAAAAZHJzL21lZGlh&#10;L2ltYWdlOC5wbmeJUE5HDQoaCgAAAA1JSERSAAADlAAAARYIBgAAABnR2LIAAAAGYktHRAD/AP8A&#10;/6C9p5MAAAAJcEhZcwAADsQAAA7EAZUrDhsAACAASURBVHic7L13mGRnfe/5fd9zqrpnNAIk4ZGx&#10;n8XrvV6Szd4NfvY+175ero3Xe33vYoJyGOUZySiSFbACCkQBAhsL2UQRLQtJCIwAg42FhERQlgBF&#10;Lt7nAhcU0Mx0V53zhv3jDec9oaqrZzpWfz88xalwqrqrpzXdn/n+grDWghBCyIblVzqOz04ef3Zy&#10;2/rHD/DXsQzHSa4v5lwscN+enLMYxB483rxPdNw/7r6Fzp3k+IuOY+Dx5HZ6/DkIIYRsOASFkhBC&#10;popUDMP1ZyfHZ8NJ0wv9sUvsmvePOqd539jzP3/VDWdYC8SfO/6Y/hiqfiaNeSw+zyaPdb1G44EG&#10;43787e3PRiFGe+TIhxoPhNdI746vGx8TyWPVea869aDLMblUTnJ9kucCTjaFPz6e3EcBJYSQKYVC&#10;SQghq0tTAENC+Gy4JBDJ0Y64AICZ4JxRjzXP6XqtruePPOfqd1z9lqb4RZm0FrYpjB3ndt1fe534&#10;4dB5TveN9O5R93fevWhGieNI2Rwhh9X5dYms3LIpmaPvP/68E96EbnHsuj3unK5zm+fIMefBPz7J&#10;a4XXeTy5CAA/RCWoP0c9RSWEELJCUCgJIWT56JLFA5JjSAuBusQtJIfpOV3HUbLZPGfSx0YK6Icv&#10;/tA7rLU1AQy3U+nrOsdfHSmTQToXK5v1K2id08Si/dje/mjsckYxovq1JZgTJZMj7scCj4v6fUIA&#10;p1zy52dg8UI5SvrS+2XjscWeM+qx9Nj8PJ7wxwf9MQhoSEQpnYQQssRQKAkhZDxp6eiLUKWHL/D3&#10;NQXOjriveX+8fsNV158VBMwa4/TGWhhjq0TPAtY4vzPhPC9j1p/rnlY9xxiLVPBCMlh7reY5aJyf&#10;ymG47T+/6uN1344CiPS16iI5ShL9Z9L5mG0cqw/SlMvFJpAL/zxMX3NcWWud9nmTpJeV+LUfHyWY&#10;7vQx8tkQy5pcpq8vRUs8O8/1rxEfks71pHSOF5+XnBfPifc3nhfPFfE+0ThXhM9BShx21mGXoi6o&#10;TWHtktdR5wchfcgfQwoqAHwfhBBCWlAoCSGkksatqMviC7CwKDaTPdNxXnzs2g9c+4ZUFm0QQS+S&#10;ThQr6YtHVFJnTEMokcpj/TWARDY7JdJW9wEtUU3l0fjnN2Uz3BlktS6XtiZ7dYGsbicfZnQi2flY&#10;Wyr9K6PJ2JRy0h+F6YkTCuW407qktJZkTiCT6dWxoimqIK8tlB2CKfzn0kw3u6S0JZlNuWycW5PD&#10;6nOLr+nvhxDJ82XrOULKKJbp53f0G4++AJUwNkWySyhHiWjz+Y/DSWdafvsLUDYJIRsYCiUhZNpo&#10;ymEQxFBemoofGrebQth17qjza7c/8farL7FeGo32YmhNlLl4TJM/L4NO7mz73JhCGthESOvy2BDC&#10;JI2syWMzufRCiJCUNmVxAnlEuDlG+lKpXChV7BLJ1jloMEFCOeL0hek6eeKUcrJTR5W/Au2cs3bu&#10;mDLZ+nmjH+sSyto5qWQ2z/HyWJdMd25NMhvX65JZf1xK53SVPIp4dB9LxkSzdoSopZrhsVMuO+U0&#10;dMuiAJB1PDbqHNHx2Ljjk/5L/CCcgP7Q3/4BCCFkCqBQEkLWK0EaX+hvB2l8NsYkhOgWwni8/srr&#10;XmNaslbdNlpHOUxTRKONk6yYHnqRRD1pHC+L9fQxpoVIylqThBJoyJ9tlLl2CWLzekMMw/PT1w7U&#10;BHFk6oja84FE+sac2/wYzev1F2o/1pVITlDBOpF0LhUTl8g2nbJxR5cgdj22UG9mu/9ydMJZE9Dk&#10;vnFCGpLFZto5SiybAlqVv9ZfO6aRUlbiGMRTNlPMBaQzPR+AzGQtIRVC+vvqr3nUG486H04Wx4lo&#10;Kp2j5PMJVKIZ0k6KJiFkXUGhJISsJVJJfDaA/wuTC6EecY5pnBOvf+qdn7zIpEIYpDERwjRFNNrE&#10;UlVjTEMI0+fbpOy0LYJNyayLnq1KSxtlsbU0M9zXSB9rZbS2LotpCevoXsa6LAKJrI1LFPc0bWxY&#10;X+ePpBE/p8aXsO7Fz7al+rE4eXhZf9oY8ZxkQuyou1pDgWoy2H79yXo466/dLKGN9zUTz7RE1n8C&#10;In1O0sNZ9VLK+Jg7SteHmZ6fpptBUJuSmZTJppKZJqYyk/F+91qpkDrpdEIq4uex49KTT0dbMLPG&#10;feMuo5LScHnS3/cgXMr5OCifhJA1AIWSELLcbIUTxTDQJiSJ45JC3bgv3NbXfeC610XZQ1VOGpJD&#10;Y4yTNJOkfkEEjYEx1XVrbBxwE18nPN9LZhDK6jWr8tXaOWMSRndulXjCAsbWpTFNEuP1JD1slpyG&#10;8teQMrqr1XPjbaAtiIk0uoe7z6/d17jelK6unyXjEsbmxx7HxD+npvHH2aSh5gTpZ+eU2a67Gq/V&#10;Tjq7HxtXWlv7+F0J54gkNN4e0cvZug5Re27tuhdRKWTtPndeh3R2JJzufBmlNTw/lU6RJJ9Syph6&#10;xnOS2yH9dEf3sY5587Fnoy6SQTK7jl2yKuDkU8LJ54Ng8kkIWUYolISQpSQkjEEe/wCjE8ZR0hiF&#10;8rorvTwmMhfFMRFKY6rEUOvQX2hi6pimkDFZ7HgsJI2mKaQhYdSmSitbparGiaI/xvLXEWliZwkq&#10;6uJY631MRREdKWJXsjhJOekYMVxICDslcpTVLfCjZk9+Fm3En1+TT5ZdxHNGhZ4jHhgnmOnjo84b&#10;V5bblYCOS0Vb4tkUTXRIZyKyaeoZBRN1CQ29nK3S2URIZVY/J8uctEqZtUU0kz4dlfGxmHrGZLS6&#10;LaXEcecd90Z0C2Z6fVTyGc4JCedDYMJJCFlCKJSEkElJRfGFqCagjkoW09vpMb2elqTqT73rkxcb&#10;Y6BVPW0MImd0kMR2opjeTuWwGopTiWm3SFZi2NU7WUsYgc7hN6l81noLQwlqo6fR3+kOHRK4UNLY&#10;9Vjz8fhx63e0GPWzYMGfEYv8EbISP3Om4efanojjsn+MCU7vnFrb9XEWKMddMO0cl2w2Xqfr3LRn&#10;E0jKaONjQT7r02NjOW04NymVhajSz1ByG4SyM+H0shjEsZ1iJgmnDOdWaeapbz/1ZFQi2RTL9Nj1&#10;2KikM4Pr63zYfwm/BUonIWQBKJSEkC6aZapp0tjqS/zKp76yI6R/td5DX14ahU77hBGAUbomeU1p&#10;BGwlltqdq1U9YTSNjxU/RlpyaqwrL00TStR7JluDd5pJoqnE0GJMiWpDADtLUKP/TVCWGugSyQUk&#10;caIS1DHP7zxlL39e8OfN2mNvxXWi5485ZSIBHSOf4/o84/WmdCaltyNLbJPjyBLaRpLZSj5DWawQ&#10;9XOSMtl6ySwgs6wqp00SylQysyyLKaZ7vHqtWDqbnOuENEk988wPIMogpMAhpx9yGcZL51Ooks0w&#10;QIiSSQiJUCgJ2ZhsBfASVINvmqI46qJv/NvPn2ktoLVuiZ3ROhFInxoaC611UrJalahWyWK9dDVI&#10;ok7KW8PrhWmq7hxEkUxTxNZ9XWljlwx2iGHX/aGkNZwT7qs9p3FfoCaCY1LFUfeNE7/F/H3Ov/vJ&#10;arEYiR17blfwuZCg1q5OmHguIKTpOSG9DOenApme35LMEbeDDNalU0LAy2ZyPUqj7BDKNAXNXGqa&#10;3h8kNcudkG47e9u5qMQy91+ZcOySzjTZfBDALaP/4Agh0waFkpCNwW/DpY1pqWqzPDWUqMZS1S98&#10;6AunN5PG0MMYhFKrSvbS6yas2DDJ85WurneUqsby1trk1aqfMQzVCWljs08xyFytnxFoyWQ69KYl&#10;kUlZa2CiEtVG8lh7LHm887GO2/UHRz800fMJWccsdQo68ZChjiFCtXOaJbSNj9GZbDaHBo1JNkMJ&#10;bbO/U6R9l7Uy2CSpTBPOkHo2ejfDuVmeJQlnBpGIZZY7OT367G1noxLJLsHsks0gmA+BqSYhUw2F&#10;kpD1T1qe+geoT1Dt6ldUjfvCUf39+645N8iiNaHk1CeOxkBr19/oylGr+4LohftCGWtMGJVulbNW&#10;Kzh8z2La2xiuj5HG9HpTEINIjkwc/WPhvvSYpo+1+5PntO7vuN08vwv+/UvIyrInA4rGCukEMjqJ&#10;iMZjq5ezMZW2mWJ2yWZII5PkMvRuhmQSIeGUybRZKaqk0stnlssoruG+IK87Lt1xGuoppkyOqXyO&#10;EtGn4AYF3QYKJyHrGgolIeuPVCCbiWPXEJxm8qgBmM994No3mSiLTv6qktXGMRHLKJshfQwlryPT&#10;x/bajlqa2JDG2NuY9i6OKlcFWue0ylGbPYxAWyYnLENdzhJUQsjqs7cltqPSz649nentVg9nMiyo&#10;SzaB+tqScP/IklnUp8kKWU8zR5bFSul6Ln35bKd0Zu4cKQVOunD7GWiLZVM2U7FMBwc9CZdoCnAY&#10;ECHrCgolIWuTMFH1JXDSWJuS+k9//0/H19JDG4Sw3bOY3tZawygDY0086jIMvNGx3LTrGM5JeyHT&#10;j9/sb6yVnjYkcVRPY7puA2gkjckwHKAukIGWIC5GDimGhJC9YKSMLiCinRNtR/R3NqfWpsOBwrlB&#10;GGu3F+jXlFm9xLbZpwkAWZ41pFP68tgsDg+q3edvh+e1jr0MUkjIPJThuvNf9epXvRVtIRUAHoVL&#10;Mm+DW3tCCFkjUCgJWT1+219egEoaW+s2vvqpr+7QOkkIVSWAUQSNE8RmeqiUqlJEYzqfr0pVE8KW&#10;QNq6IDaH4bgSVrSSx4kG4KBKGpuPAeMTxNqgmwnlkH/fEULWEpNK6KQC2imfqWymk2lHDAqKPZyo&#10;VpuE67UptUnfZiqZzdudQikF8jyvCWlIP+Nj/vaRbzjyzVg46fwlXK/mwwB+AQonISsKhZKQleVQ&#10;OHlspo6xHPWrn/rqDmMaYpeIYkwUS10ljX53Y633sZFMBsFsyWKaWDY+7riksZY6NgbehDUdnfLY&#10;LEEdJY8j0sVJ5JF/rxFC1jOdojkm6VyMZMb7xGjJlMLv2pTdyWYonQ1TZ1v7NLMkdcxd2hkTzryS&#10;znBMBTIkpGH6bEw7cwkpJLJehsPOOuwC1MWyKZtPwQkm00xCVgAKJSFLS9rf+CIAz4dTnnQQjoIf&#10;gnPTx790WuhB1KVO+hJd76L2CaMO6aHWUKE01Ze4hqE4NaFMhujUBufoVFLr+xxbE1QXSBrjBFVT&#10;iWDaz+jvHCmKlERCCNl7Jkk5OxPOCcWz2cMZEkt3W0COkE4hhSuhzSRkLKv1vZepfOZZNfDHT6AN&#10;KWYQynQoUOb7NeP9eYZjzzv2DXAi2UM7xeyh3rP5KNwEWsomIUsEhZKQvSdI5MGoD8hpDsMxX/7E&#10;TaekAhiG2bjSU52IpK6do31ZqlYaqtSw1j8W5NOLpWm8ZixhTQbihDUd1lTpYz1xDI8BtitptN3r&#10;NvZIHimOhBCyLCyUck4smc2ptP52LcWMiadbYxLWmaSrTKrr6aqTkFQ2SmfzzElolE2BLM8rkRQS&#10;ea8qoQ0pZpDMY8455o2oC2VTMoN8PgngEVAuCdkrKJSETM4fwonjqzBaGmP6CMB84cM3vsaVmoZS&#10;VBVFMPQ+pvKYnlc9r9732OyBrE1p9X2M6XAcV4LqhHLk2g0AxlggnZ46ShZHDLehKBJCyPpjUvHs&#10;Oq+zT7NWViuiWI4bDhT3bjbWnUgp/VRZjOjFdMlluJ6HZNOX0OZ5lXCecP4JYQJtD1VPZuZvp5Ip&#10;4XoyJYAvwQ0ComwSMgYKJSHjCYNzXoWq51Elx9oexy9+5ItnuhSwI2k0bqKq6hDJMCwnTGoNaza0&#10;Csmk8amke+3ajscwsKdjYI41dvQeR4tugZxAHluPNStW+fcKIYSsW/Yo3URDPsXCggmgLpSyPfin&#10;6s+sry+Jt/McWR6my+Zx12atBzOTbhWKl08pBI4//4SzUElkUzK7BJNyScgIKJSEOLYC+I9w4tgq&#10;VYWTxyCQJQBzw1U3vN7JXpUmdkmiMcYljdr4c1Rtomqc0toxgTWkjzF5DH2QIxLH+jAcV7oKtIfg&#10;1NJHT6csMmkkhBDSwZ4mm2NTzTBRVlbDgWqJphSu1zJddRJTTJGIZZViBilt3peW0Oa9HDsuOfkk&#10;AH3UU8we6tIpG8cnAdwEtzeTkA0LhZJsZNL0sTkwJxVJDUB94UNfeE0qgHGSaiKPSilY7dd1WL+S&#10;o3GO64us73+M6z8SgUzXcKRC2Z02VvcB3QKZ3t86J95Z/wLx7wdCCCGT0pLMxQgmqsE/6e3mWpN4&#10;X8f6kpB2xusj1pZU/ZZJD2ZIL6WfOpsJnHjhiafByWMfdZFsymaOSi6fAFNMssGgUJKNQFf6mJas&#10;psfSXy+v/+D156TyGORQlapKFmsppKpLZiN9rK3tSKVRu2QxJJawaJeqdqzmaK7h2JPeRv73Twgh&#10;ZKXYK+HsGAaU7syMcglRe0w2psrWVpP4x10ZrFtJUk8xK8HM8gynXHbK8agLZYZKNpuSGUpnnwJT&#10;TDLlUCjJNBHE8YVw01a7SlbTFLL0t8vP/fXn/kKVqpLDhjzGx7SJ+x/T9DEctW6njmHXYxiSE1NG&#10;X6LatZIjJI3GupLVLmmkMBJCCJkmFiucY2UTaJXLhhLaKJvprszQsylk3JUZ5DOLw30E8jx3j/Uy&#10;nPnuMw+FE8o+2pKZ3u7q0/wugIdB0SRTAIWSTAPp9NVUINNjiSR9vOEqnz6mCWNNKOuP6VLV+iCb&#10;Q3XSktXaio6kVDUMy0mnqXbueATGpo4USEIIIRuBvRXMUdNlIdz+TADV4J9auayMw32ak2TDHsw8&#10;TJLt5THJPPWdp21DJZShVLYrxUzTzJ0Avgw38OfBJf0CErJCUCjJeiIkkAehe9pqiSqFLNPj37//&#10;78/XSrnJqUnqaHToc/QDc0aUs8bex6R8Vftpq83+xjhhtbmawwslMHo4zkKpI/97JYQQQhw14VwK&#10;2Wz0bKblskE6myWzzT2Yaalslmc4/d1ndKWYYT9m1vFYBieZEiyVJesECiVZ62z1l4MBPB/dvY8l&#10;6imkvv7K684x2iQlq7ohkqYzjXTSWRfKsLYjrPAw2nQfvVACqHohO5LHIJWBlkRSIAkhhJBF0yWY&#10;o3ozQ+9lut4kCGfsy/SpZVMuaz2ZoRy2MfCnJpa1FPPUNMVsCmV6lMnxewC+DQ77IWsUCiVZaxwK&#10;4EVoy2OaPjZTyOJzf3nthcqXpUaR1NrJYihZ9SKpUlkMKz0SiTTG1nY9wiLuhwQQBbI1KAfVug4s&#10;lDxSGgkhhJAVY1ya2dql6W/LZOpsV3oJYER6mdVLZvMMeVoym0nk/njmFWcdgrZQzqAtmGmiGSTz&#10;ETDBJGsACiVZC2yF64M8CBOkjwCKG6664bwggG5Vh0FZKpdC+uvWP+YEs9r/GMtYtYHVJpauhvtT&#10;kQw9j9ZPYQVQL2NFkjhatCSSpauEEELI2mLSUtl4XmOabBBMAD6p9D2X0u3GdHsxURPMPFlTUk8x&#10;c+S9IJk5/vztrz4S3WI5KsXcBdeDSbEkqwaFkqw0oQ/yYLQH6KTSGOURgL72r649X5cKWptW6eq4&#10;stYwSMftiNRODJWBsT6FtPBHC6PdMJ2u9LE2gXXC5LF2PyGEEELWNKOGAI3qyWyWy7b2ZkoJIRqD&#10;f7IMUgg/WdYllVmeQfjUUkjpBFNK5L0cZ7znzFfByWOQy2Z6OYO2ZP5XuPTyH5bti0VIAoWSrBR/&#10;BCeRB6A7hQwSWQDQN1x1w9kuTVTQyu94TIXSp5DhnCCWXcN0jLHxnObwnJA+hjRyVPoYeiMBlq8S&#10;QgghG4FJezJjWjlhiinSo08pZWd6WQlm3utBZhKnvuPUo1AXyyCUOdop5i44sfwOOEGWLCMUSrIc&#10;bAVwKtw+yFQe0/LVNIUc3nDl9X+hSg1Vln7yahnlUWsDVZRQpe95TBJJ25BH1+toY+qolQaA+v7H&#10;rgmsQK0XEqA4EkIIIaSbtBw2vb2oFNNfz/IMAOJwn9CDmSVlsnme11LMXj+HkBJnvPeMg9FOL2dQ&#10;CWY4NiXzE8v8JSIbCAolWUp+B8AFmKAH8osf+eIbQ2oY+h3LUkEVZTJUp0ohVVlCl7o1gbXaB2nj&#10;4JzmBFZjq72QsWTVAsY20kcLWFAiCSGEEDIZY1NMVNIZ00oho2SG3kwhpSuD9YN+KrFs7sGs7790&#10;E2Sr9LLXy3HyZacchbZYpmWx4bFdAJ6C679kekn2Cgol2VNCL+QhaKeQrR7IG//m829yA3Kq9FEV&#10;Pmks/ETWQrnS1qSsNfRAKqUqcVTa9UAq3ZLHkDwaX8ZqjYVFlUgCGCuO/O+BEEIIIUvByBQTyT7M&#10;kFjCl8iKSjrDyhKROakUQkDmrgezlV5KgcxLZt53x14vx6vfeeohcBKZymUzzQzX7wTwKIDbVuYr&#10;RKYFCiWZlIXSxyCPBQB1/ZXXn5fKoksfK3GMj5lkIqtf+9EsYw3yGNPGZO9jTBq9PMbrti6PTBwJ&#10;IYQQstpM0pcZ00tR34fZlMyQajYlsy6YLs3MezmyLMPp7znjINTFcrZxPZXN3XCC+WUAjy/zl4as&#10;YyiUZCEOQ7UXsimSBbxIfunjX3qd9tKoQ4mqrqePZdktlK4n0iWPulSwxkJp1y+ZDtJpJpDW2Low&#10;2qp8lQkkIYQQQtYyYxNMVGWyQoqYaoZEMxXMaj2JK5HNs8aKkl6WlMjmyDKXYp76ztNC/2UQyVm0&#10;U8zQg3kngG8DeGglvjZkfUGhJE0Og5vG2iWPcYjOlz72D28sCwVrDMqQQhbKD9Wp7lOlglHJjkgv&#10;kNZYd/SDc0b2QPoprNZUJavVGo/wKTOBJIQQQsh00C2aIb1Mhv34MlknmW6KrEh7MROxDH2Z6f5L&#10;mQnkvR56PTfw5/TLTz8Y9aQyFcxmyeyPAXwXwO0r81UhaxkKJQFcP+ShAF6C7lUeGkBx09VfOqvV&#10;A+mlUWuDsihb96mihDEWqihrKzxqvZBad6aQQShhfR9kFEqAEkkIIYSQaWZ0eayASHsw3ZQfyNCD&#10;GcpipV9Vksm4/zLtvQwrSvJeDplJ5P0epBTo9XuQUuLky07ZhkoiU8lM08tdAL4H4Esr81UhaxEK&#10;5cZkK4A/BHAQuofpKADFTVff9Nq4oqMoa0mkO/oVH0UZS1hjWWtjxUeYyhqSyJBCAm6lRxDGMEQn&#10;9EFSHgkhhBBCHIuRzHRFSUgtpR/uk5bJBrnMe3ncexmH+2QZer0ceb+Hky89+QjUU8scddGcAfBL&#10;ANeApbEbCgrlxqJLJINEFv90zdf/XMU1HVXCqLVBOSyjOJZFKGutdkaG54TnhzTSKA1jnVA2d0HG&#10;oTrJOo90LyTAHkhCCCGEkC5G9WCG6+kezNBzGa6HQT8xrRR+uI+symLzZGqsW03i08tMYvvFO45F&#10;JZThmJbFPg3ga2BJ7IaAQjn9HIZqtUerjPVrn/3a6SqZwFpPHw2KYVn1RyY7ItPVHulEVu1Xeeh0&#10;pQcAG2QyEca0JzIemUASQgghhOwRzQSzNUFWVrdTuYx7L8PkWFkXzDx3fZZ5mBzb7/nhPu64/ZId&#10;21CXy/Q4A+Bf4UpjKZhTCIVyeklFMkhkefP1/3JSuqbDGINyqBqpo0Y5LGsJpSoV1LCsprI2RDKU&#10;smqlAQBaGyAta/UymSaRgVQk+f1ICCGEELL3pAnmguklXDkshEA2YqhP6Llsppcyk+j1e1Euj7/g&#10;hJPgRHIT2uklxXIKoVBOD4fBDdXZH43dkP987T+frAqFtB9SawOVSGOaRKYJZZpGhr7IdDdkSCHT&#10;/ZBxqA7ak1ndjeqT5vcfIYQQQsjyM6r/Mk0vm72XaWlsTC3jcJ+q3zLrZXGYTxDL3kwPMstwwoUn&#10;nIgqrQySGQTzHrhpsQ+v3FeCLDUUyvXLVgCnAXgh/BAdOJEcfuNz3zhZlY0JrL4H0l0vkjTSHctk&#10;X6TRBkr53ZBeQrXStZ2QtXLWET2Q7H8khBBCCFm7jNyF2UgxhZQQQGslSSiTzXt5fbhPJtHr51Ew&#10;e37Az/aLtx+DKrXsoV4eOw/gRwA+vWJfALIkUCjXH02R1ADKb37+5uPCpNVaqapf11EWCmVRtPoi&#10;g0SGnZIq3RWZ7Ig02sTprGGoTnsiK3shCSGEEELWG6N6LwFUA33S9LLRd5nlWZTMUA7rymMz5P08&#10;CmV6zPIM284+5tWoxDKkl/NwZbFfXsmvAdlzKJTrg60APoBEIG/94q3H6jCJtawG5pRBIH05a7it&#10;itLf51NIY2ppZNdU1phGmnYZK3sgCSGEEEKml7E9mOlwHynclNhMxtQyTo0VAlkvDPURyHthmE+O&#10;zMtmlmfozfRx7HnHnox6WWw4zgG4bEXfPFkUFMq1zVYAfw3fE3nbl247wlovgsaiLEpYY1z6OGyk&#10;j14eo1gOiyq9LEtYbX1Zq4FWpi2Svh9y1EoPlrMSQgghhEw/k5bFSllNiQ3DfaR0opmF3ZYjxLI3&#10;04s9l71+D1me4bDXHPZ6VOllKIf97Ip/AciCUCjXHrXprLfddNuRzR2P6W7IMECnHIbS1uZjVS+l&#10;e76F0W46q9sLGW5bN5U17Ia07naczAqmkIQQQgghpJFeopJKCAHZ6L2UUkBmmT8GycwgM5FMi636&#10;LHszfqiP33nZm+nj8Nce/hrUey7/G4A7AHxntb4GpIJCuXY4HH5K63e/9t1DwxAcraqeyDiBdRh2&#10;RFapZFXOWu2PdOllCWNs3DPZFMk4XMeLY6dIAjGlJIQQQgghBJhcLOOOS59Ydoll3mv0WSZi2ZsJ&#10;qeXhr0VVDtsDcB9cvyWnxK4iFMrV5XC4NLIEUN5+0+1Hp6s9XE+kisljTCGHRUwhY39k2ZjSmkxn&#10;DTsiYxmr3w0ZeyNHCCRAiSSEEEIIIQvTKo1FtY4kCGeYEtslmOmU2LjrMgvpZbWKJMszbDv3mB1w&#10;QrkpOd4Pl1pSLlcYCuXqcDiAFwF4Plx/ZHHrF289xpWzVnsgY+mq0iiGRb0v0g/eMT6FrAbs6Dit&#10;NU5pDbsivUi6dR/VdFaKJCGEy0aLWAAAIABJREFUEEIIWQpaE2NryeUIscxknBLbEst+Hndchj7L&#10;/qw7bjtn2ymohDLI5c1wuy2fWOn3vlGhUK4chwM4GF4g4aa1Dr/5+W9uL8uyKlUduN7HIk0j04TS&#10;y2ZIL21cFZKUs4bBOrYxoZU9kYQQQgghZIUZXRpbCWZcRSJlFEshBPI8d0N9ssztu/RJZRDMHZec&#10;fBCAzf6S+2OQzJ0APgTK5bJCoVxewpRWDVfWOvTXBwDUVz/91bOMTxqLYQGtTE0gtU8mjU8qm7si&#10;dVmXyJZA+hUfFEhCCCGEELJW6BRMKVq7LsM6ktBzmeXJrsvYb+nE8tR3nvYyOJFsiuVmOLncBeCd&#10;q/KGpxwK5fKwFcBbADwbVRpZwIvk1z7zj2fUpbFEOSigtXYJpdExqSyT/ZKqVHHdhzVJOauXypZI&#10;or7eg3/WhBBCCCFkrdC167JLLLPMpZUhtYxrSJI+y/5MD6ddfvqfoCp9bQplDy7cuRvAP674m51i&#10;KJRLx1a4lR9/gEogYxr59b/7+ulxKmuUR3csBz6hTCa4ul2TJq4K0UpDqyqRtLCw2qWRIZkEwDSS&#10;EEIIIYSsO0buu/RJpRACIhO1Etks82LZz13vZVg3IiV6sz28+m2v/lNU5bBBLvvJ7VsAfHVl3+n0&#10;QaFcGkJ/ZCqSw29+/ps73M5IX9Y68NNZU6H0SWUR9kYGoUymtBpjYJSB9ms+rHYpZNgZyb5IQggh&#10;hBAyDYzrt5RSuvQyc+llTC57mZPLZDpsuseyN9PDiReeeAiAfdAWy10AbgDwyOq84/UPhXLP6eqP&#10;VDdf/y/bQ4mqVn5XpHLyWKRlrVrHvkkVprQm/ZFGuRLWVCKNMe2+SIDlrIQQQgghZCoJMgmM7reM&#10;60ekhMx9v2UvQyYzZL282mnp146cdPH2Q+HEcp/kGOTy8lV6q+sWCuWe8UEAB8CJpL79ptuPUmHN&#10;RxHWfNSntBaDonPwTrVrUsFoC63q6z660si0LxKgTBJCCCGEkOllXDmsgJ8Mm6aWyfqRrJcj91Ni&#10;e/0eslyiP9OHzDPMzPZx9DnbjkUllD24asN7wD7LiaFQTk6trPXbX/n20aoooY2BGpY1gVQNkYyD&#10;d8LE1qJd1prui4RFPY1EVdYarxNCCCGEELIBGTclVkrpymP9jsssz2pymfmy2CwPgpmhP9vH8eef&#10;cBSqMtg+nGTuBvAxAE+u0ltdF1AoF2YrgD8CcNAd/3THwVEEY1mrk8fQH1kJZFXqGnooayLpB+1Y&#10;48paw5TWZhLJKa2EEEIIIYS0aU6JjbsthR/kI0Vr7UhNLH1i2ev30J/tR7k84vVHngQnlH24isQb&#10;ATy6am90jUOhHM3hAA656xt3vsoYC1UqqFJVOyLLKo2M5axlIpKhvLVw/ZK61FUiqZ1IphIZk0i/&#10;9oNpJCFk2om/CJAVhT9XCCHTyKhhPq7PUkJ6uYxlsZnfZymdWPb6SZ9lL0ff91se+YajTgawBa4c&#10;tgTwDQDfW7U3ugahULbZCuDwu2+++wprDFSpYYxGWSioYZms+whppMJw3iWURtcTyZBGam2glYIu&#10;q7LWVCTD/kigmtTKPxdCyGqzrMK3RlxSrNAnEoeorRWW6dPhzy5CyGoT+yvTPst0SqwQtcRSSCeW&#10;eSqUWeYH+OToz/bRn+0jzzO88tWvehNcavktAF9btTe5xqBQVlwC4IV3fuPOV1ltoJRKEkYnjzGR&#10;nB/G/siQUJbNPZKlgjUWSmlYvztSawPA90kClEhCyILskdQt4imLEqpFfirLKaRrXnaX8a/z5fxZ&#10;sejXXsTpi5LqPXiL/BlKCGkSS2BRySXg+isBgSwLZbEZMj8dNq4diWLphDLLJGY2zeDw1x1xElxi&#10;Gcph78UGl8uNLpRb4Upb/wDA8Lv/+N2jytJPXvVDdop0SuuggCpVo7zVSWdZlK6ctdRx0E5MI30K&#10;aYwXSfZFEjI1TCw2E5y2oNyNeHjSz2HkeSPvHvO6i/hc9vrzm/Bjj3/K8op5jeWSrD34OJP+jOk6&#10;b+xzRzw08v103L2Yn38jz13gJSb++i7h15IQsjbpXD/iS2KldDJZmw6bV3st3VRYNx029Fke/aaj&#10;t6Eqhd0C4MsA7li1N7iKbGSh3ArgSviprd/5yrePdAmjqspa0ymtg2H9Pp9GauV6I8tCwZpk0I4x&#10;sGlJq012R7I/kpA1z0RyM9a3FidvE3/MUeeJ5s3WHQs8v35f12eyRx+365wF3ueCX4fFhKqLTDJD&#10;5chEry2XLiXdo58HC8nUAq9Ze7xxaqeITSiFrXsa57Ses9DH3gsZXVIpHvOciT8mIWRVGdlnGXot&#10;pUSWiKWQEnnPTYOVmWyIZY5j33zs0XBJ5RZ/mQNwxaq9wVViownlVgAvBXAQnEgOv/PV72wri9L1&#10;QCqNoe+LdGmkE8k0odTaIOycVL4cVitdH7Tj1300JXKDfa0JWRX2VEYmFcBFydA42RoleMn19Omj&#10;Xje+pug4r/nc5KEgTuExYwyEELGSwt1na08L5frpOeF10vvI+kFKWb+dVbdTYc6yDID7OZY+p14+&#10;htY5CyafI/6BtfMcdAtwem7tVdL7J5Xn5mNjfm4vJMadrz/B+ZN+fELI3lMriU2H+MAP8JFugE9I&#10;LfO+L4ft9yDzDP2ZPnZcuuM/w02E3ReVXPYBfAbAY6v49laMjSaU18EnkgDU7Tfdvs1ovyPS90MO&#10;Q3+kPw4HBXSpUPpdk0ZrqKIatFNb+2GSstZ0fyT4Q4GQpWBJZXGJRLFLErsErhK/RBjHiGHX59R8&#10;3fTvGROv+7+DdF30wt9Pb7vx7WtkHA6Zds5+2ZtsEMsgnDKTTjizDFIKwKb3yUpiR/wjbNoyUrvd&#10;fDw9B6lY1k5uPd75uosQ2i4mEc89kU7+XkHI0tA1xAdALIGVmXRTYaVAlod1I/U+y/5sHydcdOIh&#10;cCKZiuUDAG5Yhbe1omwEoTwCwMHwiSQAdds/fOs4rY0bpKM0hvNFFEl3VMk+yRLGrwqp7Y+0Nh7T&#10;slb2RxIynj2RwkWXbzYfm1QAxzy3OkdEERQ1OXTXm3KXrgQC2oK31Lz1hrdRGMm64JyXn73kPyRH&#10;C6ysHpOJwCb/DYeqIiARvMbP8uofieM9i0tca6cu/LzO12i8Tuu16g9M9nqEEACNPstQChtXj4j4&#10;j2Fpf2VILMMey5Mu3v5y1MVyXwDzAD4F4MlVemvLyrQLZeiTHN75z3ceHkpVy2G9P3I4P2wIZbUa&#10;pBwW1fqPMHAnlLcaE3/YcH8kIRVjpXGSFHGC9HBsYriHouhudyeDQRRjAuj/Drj4mktm/WnD7ndG&#10;CFnD5OnxgsPOnw/yKXyCmuVZp1SOm4tQF0/bel7z/K7XdocOEZ1kgNIocR1xzoKvR8gGotln2Vo7&#10;4stgw7oRISV6/dztsfQDe2SW4YQLTzgUdbHUAP5q1d7YMpIvfMq65Aj4Psnvff17r1TJ6o9Yxhrk&#10;sVQYDlxCGXooQyIZRNJNbTUwupFIsqyVbBAmGcbi7lp8ktgSvDE9gbW/5MckhqEX0B1tTArD7lcA&#10;0Ep3fj57AEWSkPWLSo/FoNirF0sT0pCS5r0c1tr4C2hISIHJ5bQlpmMkdpSMjvodpSv5jBUXezGc&#10;iZD1Su2/JeFaSOJ/E9JXG0kDIQW0MpBSuPa4QkFKiXJYQuYZPnjOlX8XBPOY8449DE4sz4KTy6sA&#10;PLXy7255mMaE8qr7vnXf9lCeqkpXvmp0JZLF/DDukwzH4bw7J+2TNMZAlRrWuj2SIZGMySSH7ZAp&#10;Y5K1EouVxmaSuNAQmdZY7/A8IZDKo7VwO1592WgQxFQal4LLrnsrS0gJITj3lecs6Q97KWUUzyx3&#10;/74vM19W15ROW8mdte7/gmROUqobX8c/1jy39njXc5LzqpujH+t8PiHrmFHDe6SUsRQ277UH9wSh&#10;zPIcM5v6OOL1R26HE0oD4PsAvrG672xpmBahPBDAlffdet8rQqIYVnqUw3p/pCqTgTvzQ78ipHSl&#10;rcZ4kbRx4E5taivLWsk6Y4+SxUUMhRlVXto1lju9P/zFHP+7stWuVmss3nLNxZQ4QggZTX7BYeeX&#10;6e48J6Z+Gm9SQRU90pfrd/aFTlC+m0rtYoYiuatMOsl00FUOC1T/QJSuG+n16oN7erM9zMzOIOtl&#10;mJmdwcFnHnIyXGo5wDovhV3vQrkVwJn33nrvuSGRLIeu97Hw6z+G8wWGc4NWIhkH7vg0siz9Hsmk&#10;P5KrP8haZNEp4qQJYiM9bAniCDkEUBswY5J9rAtx6bWXURwJIWSJOe+gc0f+BSylhMyrIUVhHUJa&#10;jluln5WIpn+nj/vdaNLEtHa+Pyfex/STrAM6B/gkqWW6x1JKJ5b9mT5kJjGzaQZZnmFm8ywOPfPQ&#10;EwE8A8CdWKeJ5XruoXSp5Lfue4VWGrp0qzzKQtUG7hSDYXK9gFIqEUnfJ6kUjHYDd4w2rcmtACiT&#10;ZNVoSWDr5sJTSxeVLCZiGf7lLe4ntIjl35NKIyGEkLWDMQam6J4wncpm3sshhECv16v9PhSF09qW&#10;UC4omkAr6QxDz2o/22xyDG0ODbNstl/wdzSy0lhr4/dh/P40gIGpSmP9P7ZLGf6bE8hyn2TqHEIK&#10;fPryT3/oiNcdsR3A/wHgtwF8YKXfy96yHhNKX9567ytUqaG1RjkskxUgrqx1OD/wx2FMJstBEc8P&#10;ImmNW//B/kiy0ixUjjqxKI6RxKYgNpPHNFnUSi84qOaSay9lokgIIRuMNx90XucvQ6EHNO/lVSrT&#10;y71suj53AHUhXWTSOa7Mdk/STf5eR5aLZjWXlLI+GTbPkOdVf6XMJfoz/ZhUbjtn21EAZuDSygGA&#10;D67uO5qc9SaULwVw+r233vtyo42fxOqSx2JQQJXKC6Wq+iUHQz+MR0WRLIsyiqS1NiYuLG8ly8Uk&#10;vYyLHlbTIY/NpbxA8kPZ2ljSPU4cL7mG0kgIIWQ8bz6kWzKBSjSllHFfX5Z70awlnR0JJ5o9oGPK&#10;aTt+V6NkktVkVBmsEG7VSKgA6PV7sQw2DO6Z2TSLo9909KEAngk3uOceAN9cvXczOetFKF8K4HQA&#10;w7tvvvvQsihhVLoGZIjB3AC61BjMu2O6T7Is3IAeVaqWSIa/rJp/qREyKYtNGseVozZLTePjjcli&#10;6fev0QYXfvrCHG6/ESGEELLe6F101EVFf7YfJTT+fma6JbNVZruIQUO1281+z+S+1rmELIL097cg&#10;lTJL+yvdHkuZuaTSTYPNcOJFJ74MVVI5A+A+rHGxXA89lAcCOBVAedc37jo0TGLVflekUm4tSDko&#10;44oQN921rM7xK0BCEhnSyKZMEjIJ43oaFypTXWgAzjh5NH59zYh0kTJJCCFkvVKqQkEVKt4RSmnz&#10;fh5XMTQDgJZ0jqg0s9ZC2KTXrat3syu59HcKISiZZNGEHksrrFsSIl1rXSyJtRJauMqxUpQQQkAr&#10;jQ9f+OEbs16GY93uSgXg3wJ4AYC/XdU3NIa1nFAeCOAMAM+7+1/uOthog8JLYjFwZa2DuSG0cseh&#10;vz6cH8KdW8Q9lGF4SEx0Qp9ko8SCkMCoSarjdipOOtwm3B9+UGmlISBcKfYC34sXffYtLEclhBCy&#10;IbjgsPMX/AUtJDx5L48Ta7tCg7SctiWcQUgX0csZH+uAv1eSJs3goNpfWSWWeS+HzOv7K/NejmPO&#10;O/YQuKTymQC+AODHq/hWOlnLQnn9A7ff/3JVhiE6YUqrjmtAhnMD1y85N6yVuGq/CiROcFVtkaRM&#10;kpQlFcg0cUxE0lob/3HDGtfPOAqKIyGEEDKaUbIZejeDZPZmetXQRbSFMhXGzqQT3YOEgPEDg1L4&#10;uyYBGr83hhLYIJa5RJ67qa9dA3vyPMMRbzjyODip/B6AW1bpbXSyFkteb3jg9gf+LN0rGcpYBw2R&#10;HMwNof0AnmJYwCg/qMcY6FLXf4Fv/kVBNhQjdzemjzWEMX2sSxjTxmugmpI6ThQJIYQQsnwY7dpD&#10;UALFoAB2dp8XxLM/20fez+M//I4sq50k6RzRlxnLbSmcG5ran7Px/4jhy2JDa56UEsa4o1YaWZa5&#10;Y57h6ss+/tGZzbM49KxDjwXwWwAexhoRy7WUUF4K4EX33nLvK4JIuoE7hVsBUvjJrYVyA3hUffBO&#10;ENCwAqQ2cIciuSFYMGVsTEidNGGM/6EbA6PMkgnjhZ+5iCkkIYQQsoRcePgFS/LLXljtACBO4mzt&#10;KQ/SOSb1BLoTTqabBGj8vinqg3vyXpVYZnmG3kwPM5tmkPdyHH3OtsPhymAlgOsA/HIV38aaEcqt&#10;AK68/1v3vbIsVFXe6vdJDudCz2RV4hqmu4ZUUpUq/sIfJ2AylZx6JpHISQUyvU8rDQs7UiApg4QQ&#10;Qsh00iWlMpPIMtfXFnYKpoLZLKsF0E43F+rRpFxuSJohhpAifo+FqcdZnqHX77lJsL0Ms5tmceSb&#10;jjoYwLMAFACuXtX3sAa+OS8F8Ly7b7774DCdVSmFIkkjB3NJQqk0ivkhdNxDaaBVMnjHWADhX4sA&#10;rP77I0tBKoON+6qHhLsufOGq8LeTcc1C+G8J31OrlYFZIHG84FMXUh4JIYQQgouOvHBk72be77nJ&#10;tHkGISWsMbCAO/rfS234PdVa2CThBIJcVgtMqmTTVr/OhvLa9IPzd93pwP/+6uZvCEgvljLLIP2K&#10;EddfmWHGrxg5/oITXgZgFk4sr8EqJZWr3UN5KYAX3nvLva8M/WchbSzCGpBhiWJQQivlH3P7JHUo&#10;b9VhHYj/jzD9j5H/ga1fmrsak/tSgQSSwTeo/iOMYukl0hgLo/VEAkkIIYQQshiMNijmhyjmhwDq&#10;gimlQNbL/T9m14MPawysrOQSNshjIpYQQJDL5poTawEhKJjTgLWwwv9ZC8CY8MdtACughXYlsdZC&#10;SgFjLD52yUdvPPbNx/1nOKd7GYBHAHxrpT/11UoojwRwKIDBPTfffZiTxqErcQ0Dd3YPYpnrcH4I&#10;XSYTXH2/ZNgr6ZJJ0yoZIOuArh2Oo/Y3jipRFVWzu1YautwzYTz/UxcwiSSEEELIonjLkRct+jfP&#10;vF8ttG/1ZyZ9mqMGBY0toQXq6006Vp6QNU7zd14pYvlr2MuaZa6vMu/lOOmS7X8Ml1LOAsgA3IAV&#10;TCtXQygPBHDlA7ff/4qyUHGojpNGJ5BlkfZLDuKU17BbUpfaLXlX9cE7lMl1wgQS2eyBTNdvpNNV&#10;rbVxRcxiOP+TlEdCCCGELA9vOWpyyUzlMu/lLiwZI5itFXiNeSELTZ1N7yNrmIZUhnU4QgrkeX1n&#10;5czsDE646MQ/RVX+qgB8YsU+1RUWyhu+/+3v/5kqVRTEsPYjJpJJMqlKjWIwdHsojXHi0JzgmvzH&#10;RdYg6WTV9HZjF0+4LxXKcLGwfoVMGZ/zF584n0JICCGEkKnk4qPfYmUmAQCb9tmE3kyvLZf+enPP&#10;ek0oFxgGBDDBXPMkYhn3Vvq1N1kvc0llv4f+pj6yPMfxFxz//8KJ5X4A7gHw7eX+FFeyh/LF3//2&#10;9//M9bE5oVSlgioUymGJYhh6Jt0KEJdeqrjbL6xtqIkkU8m1yYgEspk+plOtwu0w4Uprt0c0lUhC&#10;CCGEkI1CqL7a/fRuRLncsimWPobJstLKdqLZ2HRgrYWwoj4pViDeDwBWMMFck1j3ZxP+/Ky1VUCj&#10;BWD9hNjCfR98/NKPfSHv5TjyjUcdCeC3sQJCuVIJ5XUP3P7AK2IymfRLloXCYPd8nOQadkwWA1fe&#10;Whalm+AaVoFQJNcWTXnsKl0dU7aaDlYaxZuv/gumkYQQQgjZsFyy7eKRv/WGnZlupUQO61fnGe2S&#10;S2NNZ/ksgNYOTYClsmua5HfqdGdlWCsiM+m+D/IMM5tncfTZR78MLqlUAD69bJ/WCgjlpQ98+4Fz&#10;Xcmi64UczDX6JYNQ+vLXsD7EaAMVVoJ0/EfAb+pVYoEy1tYAnWSnDiygdbdEvvnjFEdCCCGEkEm5&#10;5Ji2aM5smkHedysmrHWTZDv7MsO02VQqJ5VL/g6+OiS/c8fKPiGQZZmbKJxJ9GZ6yLIMM5tmkPVy&#10;bDtn20EANgG4EcDTy/JpLaNQHgjgjAduf+DckDIW88PYJ1mGfsmixGC3m+SqSlWJZFn1S6alrgD4&#10;TbySdMjjqOmr4RsbQJTHsCu0i/M+/mYKJCGEEELIEnLpMZe0flMO6dXmZ2z2VX9eLHVDNtNS2XDb&#10;1iUTYA/mqtMhllmWxb5KmWXoz7iBPdsv3fESuJ7K/eHWinxnqT+d5eqhfDGAix64/YFXlnEliMJg&#10;bghVlJj3Ijm/ex6q0BjO+0mu2kD7lSChh675LydkmRkjkLWS1aSENaBKBVMsbtoqIYQQQghZXsrC&#10;zaQY+j2ZgZnNM3G6rI6tZe000xj3+11NMv1tAVH19VkK5oqQyHzsg7WAke7PTkjnUVkmcdU5H/zG&#10;jree/LsANIDfAPACAFcv5aezHAnlgQCueuD2+/9Ma4NyUGCQJJOqKDG/az6Z5OrKXNNkMnzjsl9y&#10;hejog+waoJPufRRCuJ5WuLUdC3Hex5hGEkIIIYSsNJce204sm8hMYvOWzS7p8nsx09kltcGYprG+&#10;pKtMNhVLgL/HLyfNvkrpV4ukJbB5hpMvO+X34VaKbALwIwDfW7JPYYmF8kAAf+2SyQJaGQznB5jf&#10;NYAqS3cMCWVZopgvoJQrcw0iqbVufaOSJWZcCplKY/LNGabyTsq5HzuPAkkIIYQQsga57NhLJ5JM&#10;wE2W7c30KrE0FsZYIFlZ0tzEADT2Y7I8dtmp/Q7vS2BTsezP9DGzaQbHXXD8f4QrfzUAbliSj72E&#10;wnbgLTfe8tP9tu4Ho03cMTmYG/rSVp9MFgrzcwPoUvkyV41y6FaE1P41hP2SS88CIpmmkFK60cOq&#10;VHjT355NOSSEEEII2aC8/aS32V6/h837bo67L9Pk0mhXKgtgwb2YAMVyWWj0VYakMstzyEygP9OP&#10;E2CPO//4/wSXVP4YwB17+6GXrIfyh9/7wU/327pfXPMxnBtAlRrzu+Ywv2s+TnNtTXI1Jq6OYInr&#10;EjJJGaus90KGNS2EEEIIIYQEjDYYzg9rPZgyk9jyrC3Ie3k1/yRKppsuO243ZjyyPHZpSGXdAgbG&#10;91YqGL+v0hoLmWf46EUfuSnr5dh27rZXAPh1uAmwe8ySCOUtN95i9z9w/yiHulRQpUZZlCgLhbJQ&#10;UKUra1Wlgi61Wx3hp7im60Aok3vJmJUeXSLZVc56zkfOZSJJCCGEEEIAtH83fOvxl1mjDZ5+/GnX&#10;f7nvZvRm+m5FiQ6ppYCVXjBF9Xu+dbZT4Yf5RCESTC/3Cuu/hv7rZ4yBhIzSD7hBml7i5wBsBrAF&#10;wK49/ZBLUfJ62Q++8/1zimGaTCqfSroy18Fut29yOD+AUa4c1hgLo3QVlfuYnN88e4AYX8Ya7kvL&#10;WNNVHmd/+BwKJCGEEEII2SvedsJbrRsE08c+YUWJcqtJQpAEoDpOWh5LP1g8/rd7KV0vrMykK3+V&#10;otpVuXkGx51//B/A9VR+HXsolXsrlGc9eMeD7ymL0vVDKo3B3DzKoar1Tc7vdj2Tw8EQRhmUpYJt&#10;rgbhN8viSdPIMSIphIA1Npaznv0hCiQhhBBCCFke3naiE8ssz7BpyybILKvSy7T30g/3scbC2Lpc&#10;Ah0lsXSFxSEqT5BSVoN6+jmyPIsrY447//g/geup3COp3JuS1xf/4Ls/eI/RrrS1GAx9n+QA5TAM&#10;4HETXYfzg6pnslFjHb9J+A2yMI1y1tpeyDBMR0hAuH/5mWSdByGEEEIIIUuN0U4gy2E1n2N2n1nk&#10;vRwzm2ecC8TyWFNfGThKMEMPJgVzMpLy11ANKqwAiiol1koDwJNwpvHHAK5f7IfZ04TyUgAvvP9b&#10;971SKY1iflgrcS2Tia7D+WGc5qpLDWNNfZIrvxHG05FCdvVCaqXDN0QLTmklhBBCCCGrxdtPelvn&#10;b/wyk5jdZxazm2ehlYa1gFG6PUm2Y6gP08tFkniEzCSESFaKzPax49KT/0+4lHITgFuwiKRyj4Ty&#10;wTsetHE1iNIYzA0w2DWPopZMVhNd02mutWSSOybHI0ankWHHjLVAOSxqT3vj37yJAkkIIYQQQtYk&#10;79j+9poE9Gb6eOYBz6h8wVpoZeKuy9o2iBH9lqx4XJh0PWDYVSkziV6/h5lNMzj+whP+HVw/JQDc&#10;NPHrLlLqDnzorod+WhYljNIYzg/dXsnd85jbOY+yKDC/04nkYG4AnUx6tUwmJ0OguydSCgghAdha&#10;6UCAEkkIIYQQQtYjqWBmeYbeTA/7PHMfWGN9FZ6pXCJdTeLLYkM5J+VyAlpJpUTec1/zvJfjpIu3&#10;/3u4lPIxAD+a5CUX1UP5rS/e+tP9f/UAP1DH/QuCUhqq1H4tiIZSfjWI0tA6SGS1GiQdC0wSRpS2&#10;psN1yqLg144QQgghhEwtoY2rHJZRLIXQsEZCC1ftKIzwYukkUkJWiSUshBVcPzKKZHquNRaQBsYI&#10;N+cGGh99y0e+lfdyHH3Otj8G8HMAuxd6yYmF8iMXfdj+3n/5PfcH7PdKDucLqKLEcG6A4ZwbylMO&#10;wr5J7daCJHsmAyF52/AkEtkqafW3y6KMf/BBNgHgDVe9kV9EQgghhBCy7kkr7d654x0WcENjhnND&#10;DOeGbiLpbB/7PGOfWhtdHPTZHOrTGOTDPsturHU7Qa220KWX9aEMA3uGAH4fwFcWep2JS14fuush&#10;q4oSWpuq1HXXHMqixNzOOcztnIcqSwzmhtClQlmUcbpTrdSVONL+yEQgpXRTWrWX8ZQ3fJASSQgh&#10;hBBCNg7vPPkdtXLYMMSnLpYGprFFIpbBJsEWS2HrpD2VWV71U2Z5htnNs9h27jEvAfBf/WUkEyWU&#10;D931kDVax+SxmPcrQuaGKIsSw7khioGTzHJYuMhUJf9iYM3CH2QjMKasVQgBY0zcFUkIIYQQQgip&#10;0Epj9y93Y/cvXRXmMw4MUb++AAAgAElEQVR4Bmb3mY3tdqHnsrbrsmOGCxNLRxDsdIWLgHMSH3Y9&#10;DeC3AOwH4K5RrzNRQvnDO37oprrOD6FKhXm/a3Jup0so53fOYbB7AKUUimEJ41eExJG/HMLTSiTD&#10;vwYAboJr16Cd11/5BiaShBBCCCGEAHjXKe9sGUWWZzjgOQdAlaoKtayNx1AtCaC1aYKJJWLIJaVb&#10;JRKSyv5sH1me4YQLT/wP7ix8c9RLLJhQ3nPz3bbX70H55tiyUC6hHJY+qSxRDAqUhYJWCqbU1b4Y&#10;L5LCbmAvEt2JJACoUiWnVV+j1135+g38BSOEEEIIIaRNCFsuP+VdUQONMvj5v/489lluedYWVw7r&#10;nUSX2vVapmlls89yI4tlCGuNBYTrXYUFVKFgtQWAnXBTXw8A8HjXSyyUUL74h9/74T3FYAhVardb&#10;siix++k5lMMCc37n5GBugGJQ1P5VwGizsf9wvEimU1qFEPFfTJq87gOUSEIIIYQQQhbD5a9+V6dt&#10;7P+r+yPv5b5lz8mR1hrGWNdvmYplONJd/CqRJKmc6eOki7f/NpxQ3tz1VDnudW/70m33GONXhGg3&#10;wleVCjqsBVEqDo+pLRo1G/VPAi4QTlNJWaWSob6bEEIIIYQQsnw88dMnsOupXch7br9i1suQZRmy&#10;XEJm0pV4ymS7gqja0rBBY56wSiS2LfreSgAF3NTXTV3PG5dQXvXgHT/cXgyKOHxnfuccimGJuad3&#10;oyxK1zdZKhSDwpm/H9+b1iZvGMLAHSHiGpBxiSQAvPYDr9ug366EEEIIIYQsPe9+9eUtCdl3/32x&#10;aZ9Ncb2I67e00ErV1o/EtBLJdoqNpjReqrMsg5DCyXiWYcdbTw4p5f0AnkifM7KH8qG7HtruJiRV&#10;zaxaVbsl4zoQY2EtarsSrbC1nsCNQOiLDP/KIYSABWCUbu3dfM1fvXZjfXEIIYQQQghZAV77gdeJ&#10;95z67poG7npyF+Z3DfArv/5sGG0gIKClgQg9g0LA+LY9K2xtd6XdcEaZzHaxgK2CwhIuqfwNNIRy&#10;VEL54h9+9wf3aKUxmBtiflc9mZzb6Xonh/NDVwZbqNjsuuEmuia9kkK6SxhZnEKJJIQQQgghZGVp&#10;yiUAHPjcA+OWBaNN1WeZTIdtJpYbzm98y16W+f2UMz1sv3TH7wDYDOA76emdPZT/dM3X7zF+f4vR&#10;Oi4L1R0pZU0ik6RyQ9CUSfZJEkIIIYQQsqb5xU8ex9zOOeT9pL8yzyClhMyyuEIjXvxslA1D4nWh&#10;n9L3UoaUskZXQnn4g3c8+OliUEArhfld89j99G6UwzDdtcRg9zy00iiGRb38daPYe9ov6WVSl22J&#10;POsvX7ORvvUIIYQQQghZs7z3tPfUTCXrZdjyzC3YtGVTTCvLooQxFjoklr6/MsjVRvKdMPUVAsjz&#10;HL2ZHk66ZPvzAGwBcGc8tSmU99x8j53ZPOPKWUuFuZ1z1ZqQp+dQliUGu4fQSrkvvDdWY9zC0I3w&#10;Be5aBRIWpgYok4QQQgghhKw9mmL5nP/p12C0hlFOKN02C1eRqbVuVWVumOGjApDCTcPN8gy9mR6y&#10;PMMJF534uwAeBvBLoDGU54oz3mv/9Lg/jV9EVepYU6xKBaWUWxKq3aJQW03iqQbPTLNGpSWuXipD&#10;eauQAme+76xpfveEEEIIIYSse0Lwc8UZ77UA8NMf/QTP+pVnYd/99kU2yKC1QekrMUM7W1ihEVdr&#10;bKCkEnDDidwAIwDAHIDnArgXaPRQHvCcA9xUV2NhjYEx9f7JkESatFF1owzhSXdLCgFIsFeSEEII&#10;IYSQKeCpnz+Fnzz2E99Xmbneyjyr76yUVai0kfoqwxqVMKQIgELy7mslr/d+8x6b93KoUmF+98D3&#10;Te7G3C/ddNf53fNQpUY5KGCMqaYgbQCpTAfvhNg75Yz3nblBvqUIIYQQQgiZHt53xhXxF/u8n2PL&#10;s7Zg876boZVGOShRFCWMdpWbMancKBNgQ4WmrE98PeEtJz4PwM8APB1LXj/3l9fa3/m9F6MYDKF1&#10;KHUt3UX5clfly12tgbFJyav/YFNJ8kUUUsAo/74FcMYVlEhCCCGEEELWMyEYet+ZV1hVKjz186cg&#10;pcQzDniGG0ojBYzWMVhSwoulMFVP5RRLpRXuzRm496uNBoAhgAMBPB1LXvf/1QOAYNrawmoTrxvt&#10;7zeANYCwwl28RYop/p+EHxsMCavcN4uAoEwSQgghhBAyRZxxxZkiOMCuJ3dh5xM70ev30OvnyHNX&#10;AptlGTLpV4wIf4FcdWdZ1v/Z6ggLwAgA0PDtk1Eof/3f/LrbM+l3TapSQRXKN6L6YTxGu95Km0w6&#10;mlYEkkmuEta0y1wJIYQQQggh00dZlHjip0/AGovZzbOY2TyD/mwfvVm/uzLPITMZW+JCb+W0kvZQ&#10;GqPxt+f9zf8HwAD4VQkA7z/rfdbJko3CaMISSy9Sxlq4NLejzFVM5yUM3xEZYpkrBHD6FWdM8bcL&#10;IYQQQgghG5PTrzhDpD7wsx//DHk/dxIZBvXkElkuITIBKV1J7Gp7y4pcUFX2eifUAGZzwJVwWr9P&#10;Uit/KbVfH2Jc36A2gLHOQ8O2EDulXhWSSQgIKaBLDQGB0957+pS+YUIIIYQQQggAnP5eFx795Vnv&#10;t6pQGO4eYp9nbQEgoPLS9RGGVSK+j9LAp3jTOqTHwjkSABjXV/nRCz/yyHEXHv88V/IqUUsgwxfD&#10;WAsLv28FFlZYWFkldZDTexFSABlgjAEkKJOEEEIIIYRsIE577+kCEvj5T34OC4u8nyHv58j6GWRP&#10;uksuIXJR+cMa8Jhlu3gHtCLaIQAYCQC/9W9/y9fDGhgVkkk/0VWZqvTVVONx7VSqN7x5O/2WUrJv&#10;khBCCCGEkA1MOSzx8F0PYWbzLGY2uV7K/mwfvX7PlcBKt6sy9YhpJFqgn2prjAGAUn7jc994/6Yt&#10;m6smy1rDZdU7CQivkAKwq13Au3wXAQn4QTzGuGz3tHcznSSEEEIIIWSj4TzAeULey5H3esjyHFmW&#10;Q8oMMnMXISSE8B6RxnnTdrECYUuKz91MLoTAzOYZlzzasCbE9VPauC7E1varCDGlfiUQpzSFPTNT&#10;+14JIYQQQgghC3Lau08TAPCZd33G/tq/+TVorSGlhNYaohDRmYR23hC9adoKHb0WCSHS96dyAJjd&#10;POsmuRrTukTRNP4rEia9TtsXyCPgZFJrjVMvP5U2SQghhBBCCMHjP3kcB/zaAejP9iGEgCoVALhh&#10;plrDWgthEqmcNvxgnnD079H1UM7uM1tLIuMxuUw9zZrnDfCWCSGEEEIIIZOjCoUsy2oXkSW7KD3T&#10;3EsJ1ITZyn6/N+uvA6lAWgtrw46Q5CIshMDUXqQUkJkAK10JIYQQQgghgVMvP1U8/pNfoDeTozeT&#10;+/2UGfI8Q5a53ZQyk5BSwLdTTt8FiD6IMOW1N9PbjLgyBK601drxtb/Tmt6J6sqr38VyV0IIIYQQ&#10;QkjFcG7oprpmEjITkJmEkG53vRvsWZ0rpjmi9Hz8ko89lsMP6Kknk41yVxun+Ewt4Q9cCKaThBBC&#10;CCGEkA4EkPVyGGOR5TmMNq7sVUpIYaoBnxDTu2bR49TRIi8LNd/9XgXgB9QE2451wVMoXOl0Vynl&#10;an86hBBCCCGEkDXGflv3974g4v5JIV2Zq5Gy5hTTigj/834oy6IcuIcs4vDWuFikMZBnGsffEkII&#10;IYQQQsgE7Lf1WTWJDMdY7hobDTGVIVwN74W5EMBgbgBEywTg64CFCEdUtcFTKpXxXxMy/z6BHIBa&#10;5U+LEEIIIYQQskbYtGVT3ZP8xSWUfhiPdU4xjc4EJN4U3jsQhJI02H+1PwFCCCGEEELImuElz9q6&#10;32p/DmuOHBAY7h5g0+ZZF9X6/yXVsbGxVIgpNu3wPxveP2YAHAjgZ6v7mRFCCCGEEELWADvCRgxY&#10;C2sAmGozRuoSwm4AbxIC28495rlVQpkM3KlKXwFIEebzuItE/fY0XgB84rKrfwxgds+/1IQQQggh&#10;hJBp4cE7HjzSWgsTtmGE/1nrndLW+yc3wgUQuQDw0x/9DM/5zV+DFAJCyHiRQkJCQLrK2KkefRv3&#10;xPh/YfCziASAfQHsXK3PixBCCCGEELLqXGS0gTUGVhsYbWCUu8TU0sCnkt60ol1OF3EzhnNEIQFg&#10;ODeIU4lCOhkn3Sap3TSTyrL1RvnJt37yMQDPXb3PihBCCCGEELLKHAbgBdYYGGOdTAa5NBbGWFjj&#10;t2PEbRkbh/z3X/4fTr//tvtPi5N6MllNLMqqPZSQwlk3BCDt9NUEx4DSAhAw1gBWuLuA3wXw3VX7&#10;3AghhBBCCCGrwsN3P/wZow2U0tClgioVlPIXrWG0hrEGxloYXwYLAFZMmzChXu7qilgLl1PCSaOM&#10;w3d8uatwyzllvEj//Cn/nwVgAGGBz17+2fvh1odsWp0/NUIIIYQQQshqcMfX77DWp5Kx1DUklNrC&#10;auOSSe8Owm4AV0r+B8A6rxTAzid3uj0imYTMhE8qJWSSWEIgHqduOA/cvyKkzbXGGBit8Xfv/uyd&#10;AP53AJuX4PuSEEIIIYQQssa59cZb7DMPeAa0cqlkWSqURekuwxJlWUIpBa208wZrKpcI6eRqO84y&#10;XNL9mwB2y/AF++8//lm1pDIuq4RvqET1BQGCjU411iZSaQwAFAD+HYB9VvczI4QQQgghhCwzZzzn&#10;N58DYwy0ciGTLp08aqWhtU56KW10h6mmoYDHnn/cFsBXvm6/bIf47//6cxTD0iWUeYYsy5Blubst&#10;Mwjp5r0KMW3RZHKxIqyVcYOatIVWBro0uOY913wbQAng9wFs2eM/CEIIIYQQQsia5dYbb7WP3PPI&#10;FarUKAuFYligGJS1SzlUKAsFVWonnMbtpbQWbg6LXQNuswwX4ctUnROiAEIrJdw5D9/9MGQukWUZ&#10;ZC7dJUvKXjPhd1PCD+tZ9fe0PBcgRtbGGGitoZTCte+/9mYATwN4CYD/AkIIIYQQQsi0sPXR+x61&#10;B/7GgbG0tRgUKAYFhoNhvBTDAsWwcMN5SgVtdNxLCfhhPKvtM8twEcK5YFLuWgKJUAoI7Hx8pxu8&#10;IwWklNVFuKNzUnec2v+5ya4QEHEnJSxgtYVRBtf95XXfAjDwX7v/bY+/XQkhhBBCCCFrhRf/6P4f&#10;/cxqG3dMaqWhy/bFKD+QxyS7J8MFgLCrbjTL+z/fHhnIm1/JLM9gtKmOWeZSSuuk0sBAGFHtbZzG&#10;UuH41tw3irYaYa2KMQbX/dV1/5j3crxsx8teDuD5AB4F8O1V/IwJIYQQQgghe8YlAP7nmDgqjXJY&#10;QiuN4fwQg7kBdOmua6VRFmWUTWNMYwflar+VZSJJKaWQ0ErHh2JCedKlJwkI4Bf/7RexzDWWu2Yu&#10;sWxNep3iS5jMFMTZWBMH9IQS2H/4yD/cAGAOwHP36A+GEEIIIYQQspq8+LH7HjvvobseOlTrauBO&#10;kEuV7J3UOhnG05jqCkxvqWvrIoET3nJCjCirHkr/+GP3PordT+9GnmfIe/6SZcgyCSkFMikhBNxe&#10;SghMbSulBQALGAtr/N6ZsMx0WEINSxTzQ9x41Y03wJXAHgNgB4BnghBCCCGEELKWOeKx+x6zj9zz&#10;yD3lsEQZeiXnhxjuHmA4N8DAH4u5IYq5IcpBgXJQQpcKRunoCH4SD6bZJyWE8z8poIqy9oUUXeNt&#10;r3nP39n/8UW/ibIoMPf0HOZ3D6CKEsP5IYw2UKWCNW5gTYx3p5QwfEgIv6NTSmS5KwPuzfSQZRn6&#10;s330N83gpUe8dBuADMDDAG5Z5U+dEEIIIYQQ0uaSH93/2HlaGVjj3KYsSmhtUA6KWOqqS+0H8hS+&#10;DLaAMdYJpQ+djDFu3sqUrwwJM3aEEDjm/GNF+lirhxIAdj6xE1mewZoceT9HPsxgjeunhK0kC3DX&#10;p/kLmL43o028Hb55dKbj3pkvf+ymq/+fY//T4QB+C8DzADwIiiUhhBBCCCFrgQ8COOCRux8+yBgL&#10;VSoYbdxE10EJrZ1AaqVR+H7JYligHJa1UE1r7QoZN4hMpt7XRadQAvC9k37Ka1wdIiGkgZBuX2OU&#10;SYGpTinTIT0wgBEGwgpooWFhIZV035DG4qtXf+UzWZ7hj4546XYA/ytcWfHNq/jZE0IIIYQQspHZ&#10;CuDiR+99dIc1FlrpKmnUBrpQUGUJrQyUH7gThvOEqa5h+I4xtpJIW81bmVoEECa7QgDH/MWxveYp&#10;nUIppMD9t92H5z7/N9Cb6aEsFABAlQpCOhsXws3ItdZWk42mnPCFTFNKCwuU7ptJZhmstchyiX/8&#10;5Ff/5o+P+r8PgUsq/xc4Lf3AKn76hBBCCCGEbCS2AvjrR+995FUmiKQ20KVy5a3DEkZrFL6H0iWU&#10;7r40lVS63u4XJVLCrRzsDu6mguA/UkqXyAKqdc4oEfzIBR+2W/bbF899/v+AuZ3zUEWJ+d3zUKVG&#10;MRj6PwxX7hmMferxhh57Kv3kW5llVV9lP4fMJPozfXec7eM/HvKHxwF4BpxU3gLgzlV9H4QQQggh&#10;hEw3h//ogR992miNtFfSGIOyUDDKlbqapKw1rgvRGqpw56pSw2jdmh9jMd1zZAJCOlvOsgzb3nxM&#10;pzqPLHkFgF1P7kTe66HXLwFY5IVLOLXKIeAMHyZJ7qb9C+u/eQRcqa+BK311PZQGUktYY5zBawOZ&#10;uR0tX7n6yx/tzfTwh4f+0XYA/x7An8CtG3n/6r4hQgghhBBCpoatcBWB5uG7Hz4klLcGkVSFiumj&#10;SyiLWOYaRTKUwSq3Y9Lo/7+9c4uW5Sjv+7+qZ/blnCOh2zkcLrZYBgtdQFKUAIGABHqIk7WyDEgg&#10;iTs2jnG4B2xsB+NAAg433wh2Ln4wNpibuPolyTLYTxgMREAQSEfnSMJrmfjBCGIMOmfvma7KQ3VV&#10;f1Vd3dMze/bec/n/1trqme7qntmzt87Mb/+/+qpeZzLI5BpUZgIIyatIJ7O0CqWfdHnqK3fj0dc8&#10;BkoplKMSSgFmbFAqVSeTY9RytdJGKajmjYZ5lah/2bTWYWtKi6ISy89+6M/+QBcFbrz1xpcC2ATw&#10;egAbAL4E4M8P8bshhBBCCCFkWfmvAC4EUJ7+6umbramFcDwqMd4dheY7pip1LdOy1iqRLMdlaLwT&#10;Te0TitPWnGaVkKWuSimMR41K13psl2G//y1/aAHgqqc8zpW8/vAsxqMxzv3onGuv638IY2fya2Xs&#10;QKME1i8topRCMSigtEIxGEAXqkp6B1VZ7BB6UOCGm294OZxQHoPrCPs1APcd6vdECCGEEELIcnAb&#10;gOcCGJ35+plbnUi6Bjp+aY/x7siVuAahrEVyVCWW41GJclx1cB3XU/qiTq6rXomZEISy0IBFa7kr&#10;MKHkFZV9n77jNC77x5dhPC6htMZ4VAJKuS5HqoS2FqhKP2HXo0GPx4b/uF80W5qq+637QRhjXbo7&#10;dn/x0IV7/XSh8bkPf+6/6ULjGbc842cAPAzApQCOwpXDfgbAvYfzXRFCCCGEELJwnABwI4CbAZQA&#10;Rme+duamclyKRFKWt5ooBBvtjqJj/pxy7Dq5RiIZylv9Q6928x2JD8qUUmHuaBfdQlmxu7OL79z7&#10;HVzyiEugC12tUVmVdmobrUu5TuYusbaaW4m6A6xSCijrH0qpytC8SBsNwE1w/YuP/cUfDjYGeNqz&#10;nvbzcK/gBoAXAfghgPccxvdDCCGEEELIAhHmRwLYOfO1My8wpQlC6Du4+srJsUgl6wY749BYVJa3&#10;+uv4eZJpietaotyXKQ1e+u9f2qnSnSWvnve/9f0WAB515aOwub2Jsz86i9HuCDsP7qAcuc5IfqFP&#10;U9Y/jHXFC7aCgtKq7ghbuG1RVOWwwwJaawyGAww2BtDalcPe8JwbXgyXVG4AOAJgCGAHwLsO8/si&#10;hBBCCCHkAPESOYKbH/mCML/R2JBGlmPRldWL5CgzP3Ik5kd6kbRVHxRjQ1nrunuMn8bny3/nIpQA&#10;8Ef/4f12uDnEY655DM7+6BzGuyOce/CcE8pzuxjtjqofkIG1azifMsFP1nWtdhW0VlBaQ+t0nqXG&#10;YFigGA5QaO22hcZgY4CnPfv6n4UTyyGcWO4A+GsAtx/W90UIIYQQQsg+I9PI0ZmvnX6+MRamLOHX&#10;k7RVwx2/HIhPHyOxrI6F9SelSBoLK1PJqopwnf0FQAjDAJdOvuTXu2USmFIo/e3LrrsMo90xzv3o&#10;LMbjErtnd7B7brc2f1F/vPY/FC+WSgFKQVXdkqAUdJVY+jJipTUG1XqWrpmPSy91oXHDzTe8DLVc&#10;blfbcwDuB/DRw/r+CCGEEEII2SMnALwVwCVwaaQBsAugvOtLd/2cFEk399HPjyyDPJajcTSH0pW1&#10;+nPEOpJiTiBTyRrvLLpw0/LKcdlLJoEphBKopfLHL78UG1sbTihHY+x4oaxiZZa+NvHxsewI6xNL&#10;pTWKgXbbQguhrLrEapdYDoYDPPWZT/151GWw23DzYM/BpZZnDvFbJIQQQgghZBpOAHgGgOegEskz&#10;Xzv9Ap9G+q6rUfOc0kujK3m1vqx1PIYprZNNkWKa0mQTSSmR9JVmqeuL3/yS3i2IphJKzx//xz+y&#10;R84/gpOXnsRod4ydB89h5+yOWwx0R6zhItduIfWaNelyI1qFNV50od38Sj/PcuDmWRaDAoPhAKqo&#10;Ukyt8bSbrv/XqMXSy+UWgH+AE8zTh/OdEkIIIYQQ0sAL5M1wKeQYVbfWU1+5+2WyrNUIiXTlrLZO&#10;JselE0mRWKYNdnwa2ZZIAhRJj/cRtzLFdDIJ9OzymuPBHzyI8WiMja2N8EPTIw1rLFSpgkwaGMDw&#10;BwaI18DCdU6ygFUWyrqWvG6ZEdcdttSlm2dZiaUvi/VyqbTG5z782T/QWuMZt974PLjUcoBaLG+t&#10;tpvV9s8B/I+D/64JIYQQQsiacgLAKwE8FrVAGgB/D1fO+nJrDMrSVAIp5kcGWSyDSJZin/HpozEw&#10;Yzc/0q8bKUOttGsrnSRGLhFiSjO1TAJ7EEoA+Nv7/xYnLz2JYlC4pUQsoMeu7laVGoBxsqSqJTX4&#10;AwxYWy23IhZKtcpCQ8PCSWaYf2kqQbeA1u5/EqU1rLXQWuFzH/nchweVZF5/0/Uvg0stx3A/31G1&#10;vR7AdXBzLj90ON81IYQQQghZA04AeAvcnMgxXGNJg6pb611/9a1fsNaiHBt4oZQiaU29tMd4XKKs&#10;ptSFY1UlpN/6slbZXCekkpTJVmT1pH/9ZrrOrCd+4G1/HE689MpHwVRx9M7ZHZTj0i0cWq3z4v9i&#10;wDmV7bSWw4b5lnV32HpbuK6xldBrXypbaNx46423IE4st6ovn1oW1fbvAXwWwBcP/rsmhBBCCCEr&#10;wK2Iy1iDPFbb3W9+4ZuvC+WsmbJWL5dSGv2YcLusBVJuo2l2IqwBKJFtyP4u/rV70a+9eOp0Ethj&#10;Qun5v2e+g4c/5hEorEUxKAC4zkCwgNEGymrYquurUkwqc/jXREG5hLLa+mMKtXC6hNK9jkYpFNZN&#10;MtZawwwsdKnwuQ999mMqlMk60fSlsrIBkNIaVz/t6vMB/BMAXwbwV4fyAhBCCCGEkGXiBICn//W3&#10;vv3RuuFNXXJqxBIdZSV+ZZBFn0zWZa6lTB99d9aoqY6Ju7RWjxWFVmy004soyFIKxpq9XW8eL/YH&#10;3vYBO9gY4OE/8fAwcXb33G5IKn1kbUrDpHIK0h+2XNtSTp7VWofbcs6l1hp6oKOlSfztei6mO8eP&#10;u/bp174N7g8NP4Qrj/1fAB44nFeAEEIIIYQsACcAHAfwCgAX3/eN+25FJI9C9rz8iW2QxDKRxbEb&#10;U5YlzNg0ylija8t5kXLNSErkVMhVJ+Rr+aJfe9FM6SQwR6EEAC+VvvTVjA12d3bDUiKy8yvAH3of&#10;glQi/gWAArTS7n7SJRZAJJZBGhPJlEIpb/vt1ddf/Ruoy2L/DCyLJYQQQghZJ04AeDqAm+6/8/5b&#10;vdBFgleJoilNLY0hjazSRyGS0gnkNi1jDdtKVGHhkjTbFEmAXtGHNJwqx+WeRDJcd14v/gff7qRy&#10;+9g2Tj7qJM49uINy7JLK0c6o0ZGJSeX0SLkMYonmXEsoQGsNKOXWuaxE08299KWuIsUs6s6xvgzW&#10;l8rqSjCvu/G6twDYgJt7uQEnmV+BW5rkngN+KQghhBBCyHy5pdreBMDc9437nhdWbfAC6UtXy7r0&#10;1JewGlG+GpW3Vh1co4SyNLDWN9JBKI/1AglbL/EhlyCUDXbCfdILOWcScE14XvimvcskMEehBGqp&#10;PO+i83DBJRdgPC6xe3YHo52RW6OSSeVcyIllQy4zYpmudelLZV3Jay2Qulr/UikVkktdFG7upQpl&#10;sRq1YP4DgDMAPnDgLwYhhBBCCJmVE3BlrFcAKO/7xn3Pq8tKDSyq7p/GIMyTFEJYVmWqJpdCyvLW&#10;dA5kkj62iSQQz4/00B2mJ11rcl4yCcxZKD0f/I0P2sHGACcvPYlyXEbzKZlUzp+2DrHhWHXfySWC&#10;WCqZXgq5TNPLqCxWKeiBjuZrXnfjdW9GnVwOUUvmvXBNfphgEkIIIYQcHicAXAW3jNyVqDuxlqe/&#10;evolslOqnBfp74fbpYGx9f20ZFWOLcv8kh6RPKYdWiHKWdmpdS7IMlf/Wr/w371wbjIJ7KNQ+tsn&#10;Lz0JpVUQS1MaJ5Z+Iq41of4a4C/MPGjMuwTycy/lkiRSNpP0MiqZTaVT1ft1ofHEn3riG1DLpdwO&#10;4STz+wD+JyiZhBBCCCH7gZ/36JfxKKsvv6RHeeorp17eaKZjMtJorfu8noqk6ODqrxP2hfJYG6eQ&#10;PnVM50ICDYEE6AR7JQ2XvLTPWyaBfRJKoJbKwcYAD3vUwxqdX2XHJx+Bp5Nryd7INfSRt9O5lwpx&#10;aplus/t0vD+kmIXGE/75E96AWCjlbQ3gf8OVyn7hQF8YQgghhJDV4gSAG+DSx8fCqdnYb++5456X&#10;ySY6UiJNmBfZlKQWeCcAACAASURBVMSo4U5LB9b0OkEgkzmQuaU9mETuHyFI0q5hZzkuAWC5hPJP&#10;/tMHowtfcPwCbJ+3jXJUYndnF2ZsMBqN64VLRRQO8BdqP2jMvZTlsdV9pd0Y/8sXLU1SOOnMiWVa&#10;Ouub+RTi/pP+5ZNeg2Z6qcV2CLdkyffh1sQ8DeDUAb08hBBCCCGLjE8eLfLpo0whzV1fuutVtfTJ&#10;JTiSJTn8XMdofqNJxqSdVy2sqDIMnVhRrQ2Jei5k1JUVtUgC/Ly/H+Q6uXpe8Kvzl0lgH4VS4uXy&#10;xy77Mdeo59wuTJJU+r+KNH75yNzpI5ZQCiopi1VaQ4VGP/VczLAOpu8Sm8pmVQ4ry2ef+C+e9GrE&#10;iaXf+tsDOMn8AYDvAfgSgL880BeKEEIIIeRw8RJ5BYDL4YRRymOJSiDv/vLdrwjNdKyFESWndWOd&#10;uClOKYSyddkOsQ6kryh09xEeq04hAdgWkWQ564EQNeiESyb3SyTDYx6kUALAYDjAiR8/Ec2pHO+O&#10;XQfYKm73v6iUyoNDzrWU99O/cvh9sqlP+CpUNT9TQRcqkk3fPdbNzxRrZCqFotB48r96ys8hbuoj&#10;tz699Le9bN4Hl2Z+EUwyCSGEELKcnABwHMBz4MRRSqMvXY3SRwAjAObOz3/jl4zsytoQQlTLeTRF&#10;Mk0ojRBRWBvmOcpOrGnzHFnCyvmQh0s0pU0rlCOXTO63TAIHJJSeD73jTywAXHTyImwd3cbuuR3X&#10;pGdnhPFoHHeRMuwAexg0xDKbXiZLlUixFClmnWw6sZQNf1CJpGwAJBNOVcTpp5ur2XyMK5505W+j&#10;LpO9D5RLQgghhCw+UiIv//Y377/NJMtkuAY2rrzUfS72paZxCinnQyIqSxVNdjKdW2Ufk1Al6M+r&#10;0kcAUTlrJJFJRaEUyug+2XfS/iimNHjeLz9/30UyPP5h/LC9WJ581EkAwO7OCOOq/DWsVVm1GvYd&#10;ogD+Yh4GaXms3JdbmgSoSmVFk59oqZKq5DUqmfUSGRr8NI/5+ZmQ+4SsopLPxz/18e9AnWj6NPP7&#10;cM1/vgjgAQDfPZhXjxBCCCFrzAm4JjnXw5WrWlSp473/594XS0HMyWIteNaliJXkyfUg42Y41fml&#10;gam2UcmrKFGVpau59R/dR+5mEx2mkItFVD1YLQtiSoPn/8oLDkwmgUMSSgD48Ds+ZIthgeOPPO5S&#10;ynMjlGXpkkrfAVash8Py18Onbe6lPBbLJVyaCISkMu4sqyv51NB++RIhl0pByKOuU8uMUNbzNWsh&#10;fdxTH/92xGI5cM8c98HNy/wCKJiEEEIImQ/HUc939KWrFkDpBDKTPgaBRLU+u98nUkghlH5MWdZp&#10;pE8U66Qx6bYqyl+DrIrn4USyTiTbEkhK5OIhO7n6Pyw871cOLpkMz+MwhdLfPvqQozh2wTGUpcFo&#10;ZzcklaZ0/wOFDrBpq2Fy6GQls7odjqclsso3/RFpZkYylVgzM0ook6VNVCiLrbrLivU0la7l89pn&#10;/KM3I56D6beFuP//qttn4NbK/Pz+v4qEEEIIWQL80hwAcBPqxLEUty2A8vQd97xcLpdhRPmql8Za&#10;CHNzIGNBbKwVGa4nOq1aKY0tJaviOQHNeZBup99QHheV9PO17+R6GDIJHKJQAsCH31lL5UMvfSiU&#10;UmFJEZlUhvJXk5n4SxaGiQmmnIOZzsUUk4jlephSNkN32UK7Mbny2HBbSGc1VkeyqnDt06/NCWaB&#10;pmz6ktkvALj7wF5QQgghhBwmvmT1CriyVd8sx8tjWLbj9B33/IKbA5muu1iXqUZCKVPF0sBCNtNJ&#10;BNOYel81NlquQ6aN/vMy0NyfJo89Ekh/HbI4pJ+bzbhKJg9wzmTjOS2KUHoe9hMPRzkuo6RyPCrr&#10;v87IDlNMKxeerjmY4XaLaEYpZlQqq0JSCdSJZTSfspAS6tNL7cZnmvuE5FMkmo3HCELqpPexT7j8&#10;fXDSeS/qElo2BCKEEEKWg6hE9dvfvP82K+cLRnMKq8+dxoTy0EgWEaeQseCZRCSrTqqoE8rGMXE/&#10;JJLiMWJprcS1Sj3T+Y7+uTf2AUwgl4hc1V9IJg9RJoFDFkrJR9714fBEimGB4484jrIsMdoZYzyq&#10;16uULY9ZBrucRJIJNDrKyjGy62yUZvqGP0iWMelIONvW0azH6kgkG11rk31hq9z2qqc87p2oE850&#10;+33E8zaZdBJCCCH7w3HU6eLliOcz1vMav37vz9afJWWimMhbiyTKXh+y1FR2ZI3KUsX5jXUck4TR&#10;i2y95mMsudEajzmBBFpLV6MxZOHJLeHnRRIAbnvj8w5VJoEFFUoAKAYFLn7YxShLE3eAtTZq2EOp&#10;XG5mlsu2klmZYqKWR5lW1nM3M4KZzuGUCae4HW9FcyEvuVrjqidf9Q40xdLfVnBltN+Dm6tJySSE&#10;EEKmx4vjcTh5vATAxajl0QCw9379zM+4j4lJmuc/S0KmjrVQ1o1r6gY5qSzGcyCRbBPptM3z/edY&#10;45vipPMck7UfKZHrQxqk+Dm2wGKIpGdhhDLFC2YQy3GJ0e4I1ti8WKZ/sSFLzTSiKZsBRV1mZbdZ&#10;5dNEIaByaRPUKaQvcY2TStVIJEMzICXGZkQU4RyFa2645s2ou836rZTOQuxTcE2CHkAtnqfArrSE&#10;EELWA1+SagE8DU4W06TRz2O0cnvqK6deHaWPSSfTtDwVqSzKEtZqGY4w3lhY2QBHLO8hz4/KUmXq&#10;CCmNgLVJd9VUGoUcNuY7Vrcl/By8/DQq8hRQjlwquUgi6VlYoQSAj7zrIxYAjl14DEfPO4rRrlta&#10;pBy5zq9lWZfAyr/qAPyfadXIzsVs6ygr9kfr8zQk0933nWRDSWtSMgsI2azGx6Wy6RzOTDltS1nu&#10;NTdc8yY0hVKmmLn7snwWYCdaQgghy4+UR1+mKiVRCmTaHKc89eVTr43nFDbnGTbXWsxIn43XaJQl&#10;pzLEMFYcqz57NtZzlI8pnwdiaczOdUwlUu4HOPdxhZElrv6+L3G97Y23LZxMAksilJ5jFx7DkfOO&#10;YLQzgjEmEkvf4Uj+Dw/wf7JVp0+SGcYlx6IGQGJMtMRJMicz7BOCqrUO+6VIAnE5bVx6Wz+OvP+E&#10;n3rCq5Gfgym3uWTT3/e3dbX9PuqE8xRYWksIIeRgOF59XQmXLF5e3U8TxpwkRrIoboc08s7P3/mm&#10;NnFszD1MpDAtL5Xrnbddr1GOKjupdi3Fkc53hG1IY/RZlcnj2tIlksDiyiSw4ELp+ci7a7EsBgUu&#10;OnkRyrLEeDdZWsTY+C9OLIFdKxpyCTQSy2hcl2CqzP6kRDZKHVUsmdlkUjX3pQmpTD+z6WnuOslj&#10;XPGkK96NWCz9l7z/verrAbhS2u+CokkIIWR6jgO4Ck4a/dfl1bGGJJ75+pmXZUWrLb1rdDO1DTFM&#10;l5WL13/MyGKuHDWVTXmOFEh5vmicE76fHgIZvkegc85jNI6sNGmJq1IK49E4HL/tlxZXJoElEUoA&#10;+Oi747TSi6UpDUajMcrR2E2MHstFYZlWEkebbLpNu3C2lc+GbVpWW83BlMud1JIqBVAIapDQuKmP&#10;QpqG+nmazXmekGW64tqo7l99/TW/jjjVTL/kMZXsyyWdFFBCCFlN+iSLQLMENU0WLQBz95fufh3S&#10;RjiQU5RMXtaEUAId8xNzy2eIeZJWymFybXmdWiDjY+455mVX3gdahNEdaE0dG2PJWjGpg+utCy6S&#10;nqURSgD46Htiqdw+to0j5x+BNRaj3TGscWmlWwBWrFkp0kqA/+OS/mlmOjZdxkTuaySbMrEUctcl&#10;nblEEyoem66H6dflVCpeNzO9Zvyc0sfPjHPfVDTmsusu+z3E0umbBSnUSSdA2SSEkEXmePIlk0UL&#10;wN5/5/0vAhLZApwQuhtuK0QuyGKaOkrZE/cBNIQQFqEBjrVi6Y5UNqU0Ro/RlMxOWUwq2hqlqkm1&#10;WySQ4vNkKpDVKxTdz44la0tXB1cAuPUXl0MmgSUXSk8xKHDhQy8MS4tEa1ZKucz9VYmQDBMTzT7C&#10;KcZ1SWcsnE7gIpGDlMn8XM64jFYFIazvx2UU7uF0JItReur36eo6UjT9nNFq7JX/9Kp3oD3hbNsq&#10;1InnA6jndioAd832UyOEkLWiTQovrrY2+UqTRbnf3HPHPa/0QhikMRJEKWS10MXLbsjUb7JQNsaY&#10;5PFy5a5Jaugfy8tvLbkyERWf/zpksVGi2iGMTBzJLLRVuclUElgumQSWTCglObmMymBFYumXF5EL&#10;y1IsyaxkZRNoTTjTcxpzOJOksyGcSIQuklEhoRACmM7zzCaU4j5EuUVHeinPkY8BsU8BuOaGa38V&#10;zbmbfivnd6JlTE5AZSoKAKer7anq2HcB/B24rAohZHmYmBRmvtJmNkCz5DQdE7bf+uK3frlPOacX&#10;xO5EsYc0Ro+TCmWcDEaP4U7KJ5uJDDaef0YKG3MW22RRjqE0kjmR+zyXJpLA8omkZ2mFUvKx93w0&#10;fBPFoMDWkS1sHtkMiaVcXqTRqSv96xQhMzDNHM3c+F7Jpj/e8tetVBwb+2R5bHp+NqHsENCsdLrU&#10;U5bM1uW9aMqvSGIhSoDlvqrBUFvC2SWdD4gvBSedAKWTEHIwHBfbK+GU5JLqvr99MWpV6ZTHM187&#10;83KZHrpNnMYByTbZL1PGaKxJbqM+t0/CKOUwV17aEMEoBc3/kT/aVwli59zFjDS2JY2N+5RHss80&#10;e20gVE96bvnFW5dSJD0rIZSej/3mR6Nv5uhDjmLzyJZr2FO2zK9s+QeNkHnSmmoCsXh2JJvR/T7i&#10;maScQSoz0hm2kTT6a6RC2JROL4idTYmQkV4l52qKx4F8LgjjlFK4+vpr3oS8UPZJONNktG0rx3+3&#10;2j6QfAEUVEJWBSmAPikE4s6lF1f7UukD6qSwTQwnJY1h311fuuuNQfyS9E3KnhfMSBSjfYnQQVyv&#10;Q+CCNHoR9WWsbWOSktP4cZuyN3H/hHRRHo+OJbej8f4n0wI/+5H9QFaAAW4JOdm5FQBuecNyi6Rn&#10;pYUSqKRyexPGuLTSGhvNr5RiyTJYcpB0lc7WN/eebjbG5ETSb6UEItm2iGZDRJEkk6IUNz4nsw/x&#10;X/Dq68l5m4mkaoVrb7j2jehfMpsTyz7SmY6RX0BdiiuT0QdQy6bc/h0IIfvJ8cz2EnG8SxSB2QQx&#10;lUV/nVaR/OYXvvmmkDiiRba8JMqO9VLa5Lhselnty6SPXhqjxLGxLxZJ93zyKWK07RJHsU3/mD+X&#10;lFHsS+HnO7LfpJ+52uZJropMAismlJ6cWBaDAhccv6ApltaVwkaNe5D8w03IITJJPPvM22zsU83z&#10;cgLaEFFxXjbpzEltLqHMjI/mcmb2eUGVJbZd0pqmn/Xjh28yHi/FGWJMda1wvnyN5HNQClc88Yp3&#10;YrJ8piLadr/rthfW76JOS2VqmkosBZYcNseT26ngXYy6HPQ48pKX26a328ZEx07fcc+rvFyJjbhf&#10;Sx6EaAW/kYlfNCa3L04PIfblxDF73hT7UqnL7asfE5Ecpvuz48NrE99v+6N8Y+5iR8KYu9+QRYoi&#10;WVDapiStskh6VlIoAeD23/xY4xvTgwJHzjuCwbCACUmlQTk2dcMeY8RfAuM3D0IWgjShzN6Rcpg/&#10;X+XuZ+QSOcGSY6SYVdfocyz9B1eKWS2LOTmsjk0QyGifGNeU5bbrSDnOPbeO1yEZc+WTr3o7+gul&#10;TvbnxrRdp2ssUEunQiygEPtTGU1vy/sU1dUjFT/PJZn9Fs3UL719sdg3SQjlvr7SOOmYPfXlu98A&#10;yLfxnPzF+316l0/YxNiWcs1IDP1jZK4XXUOckxXMKKlMJbVNXtMUs+X7EeOnOobmcfkaRe4ojyf3&#10;m3eb8tj4FMbPZWSRyHw+CeugCp77hltWTiaBFRZKALj9t5pS6dGFxkOOXwBbGozHJcy4hLEWZly6&#10;f7BFYpn7B5WQpaCXfNY7Jspnuk9YaCP5axnbNq63jGYFtznXsiGC0z4OWsYkotoQ4z6PlRzvel2i&#10;1zY3ru0PBLUVt/w8kt8N8RiZzYTfpbZrxSMffc2j/3vm9FSIG5fv2Nf3uBTlrnNnmQt7yeQhYQmH&#10;LrqOz3Kuve8b972suTf5UN8426bD2s9LjjUv036tVDJs2znJ2Ka41OIRSY88x8oBQojk+JxAhfMT&#10;EZPXbZWtCUImpTPzPBvSmQps+txyr5U8L/P6tb3GzdcmHOwWxGRf49zum9nzCVlokvf5tkTS89zX&#10;r6ZMAisulEC3VG4e2cLm9gaU1nVaWRrY0LgHcWKZKeUgZCnpkoNoRyo0zWukYqGinR2ymd6XIpSI&#10;T0O8JpSeth7z+6Lrxo878TEbSWRuX0tCmj5e8nzk99z6us1ZROsRmX2zSmbP6/ibP3ndZe+N9zZ+&#10;JacVzP04NiuziuJUx05/9fQr20e3CV99o00guz7w22jAFNfpk2i1ik1TDJu3+1+rLSGUYtc4T0pg&#10;dE7ze7MTjjWe74Tn0nqsx2vWeM0b48Le7Pj0nGg/xZGsG8n7vlL5ZUA8qyyTwBoIpaRNLvWgwPkX&#10;nQ+l3F8VTJmKpWvcY6yt/yKI+o2FkJWnd9JZ3+ktobn9qSxVY9rltUWsJoyTjxmJ5hQi117yGu+r&#10;Ny1COcX3lBPlTiHtEM/U9Rqve+bxm48XX2Tq81uu8bh/9vg3yzPSS0yxb9qxk471oe3NIbe/19g7&#10;//LOt056z4kP22gTbuYkIbdfGqPc9Dg/TbVy5/YRn9nGtBzLXKsxvks425K9Sc91yu951nHR2PqU&#10;6PuLzsvsb+6iIBISSCuPqlTS+0LKqkukZK2EUnL7b92e/cY3j2xic3sTSqmwxEjYCrkEgNxkd0II&#10;Wj+KR1rR8c9sthFRCLdU9/7Iz5qPl3sO9VzJ5LzMtdPHyY5V3ddMn8PUjz/pusm49HXo/fhiTPQ8&#10;Wp7bvp2fkv31mOJ9u+/5s3wUyLwP2PzOKS453fnZ9/XgGM33quw+27SHXFOUtkYpreen59pkfOb9&#10;tE8H0Oz15zC27Tk2jqXi3ff7F8cb58nnk4xrO7/1Osk1s9fpGEPI2iLeI2UzwbY08rmvf+7aSKRk&#10;bYUy5fbfjgXz/IvORzEoMB5XHWFLl1z65Ub8Xx0plYRMSR/Z7Bo3QTbaZCY8Rno4c71OIeoQnza5&#10;zI3PPUZjfJu8do3vks0+Y9PnL+63Pa+27yca2+e6HT+7xrUmsZ/SOCv7LZst5+1VUiYuz5Db33F+&#10;+py75C69ZmeH0LZrdz2ftmvkxLDr8bqksG1/5vlOPKfPsT7C2PJ4hBBBKpNAtrT1uf92PSVSMjjs&#10;J7Co/OB7PwDgmvdsH9vGxuZGWGZELjcCIHSI9X+xoFwS0kHrZ5v8B9TGONU8IEXBwk6UhIkJWNe4&#10;aaWobf8cr9M35durNHY9h17Xyh2b9AeAlmN9aBXQaa/T4/dl6j/O9v3/YMrrTC0oMwjipGu1PY+Z&#10;5WsO4tb2+PO8Tte1ph7HFJGQwyEnkVqFUElCkaxhQtnCx5PEcvvYNja2N2BLl1b61DLMr0xSSwAU&#10;S0IOgzkmUzOLZ5sU9ZGzPsdaJLLrnGklcNJzaz3ekbA29s/4uG3nZa8/xXkzXa9iahF0J812vR4P&#10;1VX2mr1+7tgMwjSx3DZz3YMSuqlekxllsddnquzTYIpIyGGTrr3tS1ylTD6HEpmFQtnBx3+nOc9S&#10;FxrnXXgelFKugU8yvzJbDguE5JIQsiRMKyw932L6Smrvc6aUtWmew7wfd9qxs7xWyQP1HDbxCU9m&#10;YuDU8w1gj+8T0yRffaW1b/VA7+cwadwUkjftY850zjQC2DKeELKgZBJJrXX4fC95zusok21QKHsi&#10;5VIXGsONIbaPbcMYEzrD+jJYn1paxA18mFgSsoIcQFI2q1jNpbnNPoly7/HzksIZrrmvTPE+MG8Z&#10;nfZ9f+7iNWcxnOm8WUqO+d5NyOogRBKoE0mlFMajcTSUIjkZzqGcAVMa7Jzdwc7ZHQBVOezWhvtr&#10;xtgJZVmWgK3mV3rBtJxnScjKsY9liwAA1e/Dck6oosffa9i317TwgK/b/aAH/5ANDuHf/v36A/Jc&#10;rjvr/0c9r0EIIW1NdnxZa65rK2WyH0wop+ATv/Px1hdr+9g2hptDWAtYa+qOsKIUNogk51kSQvab&#10;qQK7qbvdzJ1DEcs1YV/e56cOBKeKZAkhZH4kfQfC/EigdfkPALj5dc/hG1NPKJQz0CWWgCuJPf+i&#10;82GqjrAwdSOf1nmWstkAfySEkHVggd+qp5bshJma9BwEC/q0CCFkrrRIpBfJtKxVQpGcHgrlHPjE&#10;7zYFUxcag40Bto9uwxgLk6xjKWUynWcZbhNCCCGEEEL607L0Byxc0JPh5tdSIvcC51DuE6Y02D27&#10;i92zuwCAraNb2NjahDWm0cAnEkxTl8L6LVNLQgghhBBC8vi5kOE2nEQqVE128h5JkZwTTCj3gU/+&#10;7ic6X9Sto1sYbg5d0x4/37KMy2GNrctiAXaJJYQQQgghBEBrl1YohClmIaRJuOm1N1Mi5wyF8gDI&#10;CaYuNLaOOLGMlh1JusLKclg28iGEEEIIIWtLmkKKrVIqu34kQIncbyiUB0hXcrl1dAub25sox2Wj&#10;HFYuP8LUkhBCCCGErA0dy30oUCIXAQrlIfHJ9+ZTy+1j2ygGhVsPx3ihrJLL0sIiaeIDiiUhhBBC&#10;CFkx2kSyOuaX55Pc9BpK5GFAoVwQUsHUhYYuNI6cdyQklrnUEqhrxQGwLJYQQgghhCwfE8pZgfxy&#10;H5TIw4dCuaB88r2ftEC1/MhwgK2jW3U5rBTKrnJYxIJJCCGEEELIwpFJIWVZayqSN73mJkrkAsFl&#10;QxYcUxrslrvYPeeWH9GFxpHzj7iJx3L5EdHEh2WxhBBCCCFkYWnr0lods8Y21oykRC4uTCgXnE/+&#10;509mf0Baaxy78FioH891h5WdYdkllhBCCCGEHCoZkfRbpRQsLMpRIpKvpkguOhTKJaFNLAEnl5tH&#10;NjHcGKIsy0go/WTlrrLYIJjVbUIIIYQQQvZECBzzAjmpSytAmVwWKJRLyKc65BJwgrl1bCt0i22U&#10;xYqvIJiJVFIwCSGEEEJIb3ICKbu09hBIz7MpkksF51CuIMYYPPiDB2uxLIpozmVUDmsR3YYFrLLu&#10;H4DqNgCKJSGEEEIIyZOWsraIZFmW3dcBZXIZYUK5xExKKlOGm0MUgwKD4SB0i83OuUwlE/WcSyaX&#10;hBBCCCFrzIQk0pe19kkiJRTJ5YVCuUJ86n39BLMYFtjY3EAxKGqxLOvusI1yWDSb+rgNG/sQQggh&#10;hKwFPoWsbrtNIpIKYe30STz7VRTIVYFCucL0FUylFbaPbkMXum7mYwysBaypm/pEySWQn3fJXydC&#10;CCGEkOVnDk11UiiRqwmFcg2YWiwHBaxv5iPEMiqHhUgw2dCHEEIIIWQ1aJkPCbjPij6l7NVchwK5&#10;FlAo15C+gqm1xsb2BpRW0FqHlNJLJmw9/xKI00uWxxJCCCGELDi5MtZMCgn0nxNJiVw/KJQEn37f&#10;pyb+Egw3h9jc3ozXuPSCaW0tl21rXQIsiyWEEEIIWQT6iKRyHf/LsgzhQY5nverZFMg1h0JJskyS&#10;TKUVto66JUmi5DLXLbajPNZtWCJLCCGEELIvTGimM20KSYEkKRRK0kmf9NLTlWLaTILZ1tzHbZhk&#10;EkIIIYRMRYc8AtOnjx5KJOmCQkl600culVYYDAfYPLLpmvmUxi1HUloYa+KkMk0v0TL3UtwnhBBC&#10;CCECKY7p/SSFVErBWovxeNz52YoCSaaBQkn2TJ/y2OHmEMPNDUDOvWxLL5MSWSBOLCmZhBBCCFlL&#10;MvIY3ZYlrNXucswUkuwvFEoydz79vk9nf6mUVtCFxsbmBvRAw5Y2pJcWdZksgKhzbNhyeRJCCCGE&#10;rCO58lWZQKLeApPnQj7rVc+iPJK5QaEk+0KbVOYYbg5RFAWKYVE39TFCMmEB0yyLZZMfQgghhKwU&#10;fcpXEctjWDd8QgpJiST7BYWSHAh9BFNphc2tTQw2Bo2yWGNNvCRJWhoLUC4JIYQQsnx0SWR1Py1l&#10;VVAwxqAcl62XpUCSg4JCSQ6NT/9eP8kcDAbY2N5oLEkSNfkB6jSTkkkIIYSQRWRCAgnk5XE8Hk9O&#10;IF9JgSSHA4WSLBxtojncGEIPNAbDQbQ0SWMpkqSDLJApjwU4D5MQQggh+88MEgm4P5S3lbJSHski&#10;QaEkC0mf9BKoOshuDFEMCiitJkomkF+ihCkmIYQQQvZEX3FMtsa45jld5asAJZIsLhRKshT0LY/d&#10;2NpwCaYQy/AlO8eKOZhhn9i6O35DuSSEEEJIhhaJDPtEI52p50BSIMmSQKEkS8tnekpmMRhgMCyg&#10;Cw1rAVv9JVB2kgUAa/1/mGISQgghRDBF+hiJo1IwpenVhfWZFEiypFAoyUrQRy4lTjSL8GV9eayQ&#10;TcCXzAKw+YY/bsNUkxBCCFl60nRR7Gvcj+Y8KkCsp921/qOEAklWBQolWUmmEUwvl4PhAFrrbHOf&#10;qVPM6r7bUC4JIYSQhSRTohrdr8bsNX0EKJBkdaFQkrVg2gQTyKSYxqlhV4oJ5OdmdpbMin2EEEII&#10;mTOTkkd5XKnssWnTR4ACSdYHCiVZez7z+/3mYg43htCFdikm2sTSNvZ5mGQSQgghB0SPZjmASB7l&#10;bVHCCkzuvup55isokGQ9oVASUtFHLHP4JUsGgwFUod18y1lKZoHJsin2EUIIIWtLR+oY9qXJI2Jp&#10;VMr9Abgsy14lqykUSEIcFEpCWphFMMN8zMEAeqBDmSx8R1mbyGXX0iWpXFb73IaCSQghZI3ICWRu&#10;f1vyqOrB1vSf9+ihPBLSDoWSkJ7MmmB6lFbY2NxAMSzq9FKmmWmS2WOdTKaZhBBCVoY9p471CUoB&#10;puxe57ELCiQh/aFQErJH9pJkFkXV8AeVLIokUy5RIgUzOy8zHM7LJOdnEkIIWTj6CKTY1zbf0d+c&#10;puNqCgWSOtlZKQAABUhJREFUkNmhUBIyR/aaYnoGGwPAAsWwgC6KSjDjNLMhnJkUc6o1M8U+Qggh&#10;ZM9MEMawPyOM4b5IHf374KzSKKFAEjI/KJSELBB/+vufmfg/ZDEooJRCMRygKLRo/IPWhj+1iNZj&#10;5HF3h3M2CSGE9GRKWQQSYVQquKLc3ydl/OlXPJMySMgCQaEkZMGZJJlSMHWhxPxMZAUzbvqDmQTT&#10;3aRkEkLIWtCjIU50LJc4CoGUx4JAWtv6XkKBJGSxoVASssT0STSVViiKAnrg1tBUStWJpi+dbZTQ&#10;yrmbmE46q/1u0y6khBBCFoBpZLEjbRSbcMx3Np+mRJXySMjyQaEkZAXoI5aeIJiFhtIKWutYKLNi&#10;2Z5qpsfdpmeymRwjhBCyT7SliV3HepSrymMUSELWEwolISvKNJKZoguXZurCJZq60M15mh1dZ/sk&#10;m+EaKZRPQgjpT1vCmByLjk9KGqv/yGNSFgHM1BSH8kjIakKhJGSNmFUylVZQSkFpjcGggNJV6ZPN&#10;L2mSSzaj+8jcp2QSQkg7UySM0fE2eXQ7skkjABjj/oEvy3Kmf2cpj4SsDxRKQgj+9L/MnmZKsslm&#10;srSJTzbdPtsUyUlltdWY6JxoYHqXAkoIWUC6JHDS8T6SWI1Lz5lH0pjjp/8NBZKQdYVCSQgJzEss&#10;PUq7zxe6KFBUkun3yWTT3c/N1+yWzGh8Nc5tWr4NJp2EkINmymQxGtNwxQkJo2ycU/0bak29duO8&#10;/p2jPBJCJBRKQsjcmUVMZVltl3w2Es5wKJHP+sSInIC6mzOknZkxhJAVZVKiOGnMJDl0O+uhGUlU&#10;SgUxNMbMJImUQULIvKFQEkIOjHkloDn5lA0kGqLZJaDhvr89QUKr8fXNyWlo51j+E0zIwdBHCFvG&#10;Ncb2kUN3IJLDcB2RIkIhpIjhi2WohJAlgkJJCFk6usTULYeioUV3Wq01gHoeJxCLpjuWTzvFpp9s&#10;Rud1/PvaVzg7xhNCKvpI4ISx0fhseDghURQ35HX8eT5N9NLYlS5SBAkhywSFkhCy1Ow19QxpZ1Vi&#10;65sJ1WknEM317BDRcDy6HwZmH79LSOu7E77F1pB0tvMI2TcmaFJWAGc5r68Q1gcbUhium1lrEYhT&#10;RV+COguUR0LIskOhJISsHHMrrVW+qZAOWymgQItQpiW21fG0zFZsWoWzcZ3ogLzZ81vuDEH3fg2y&#10;RvTUoFklsfX8GWQxOq2t/BSxNPrSU1mKutfffcojIWQVoVASQkgHs8ppKp71vE8FBbcN6We0aX5o&#10;7RTT5iU65TR7zcbBtt0zvl9McdrMj9H/ARaHfVaLVpHLD57vY3T6XY8H65DA6HFbls/w8mdhYS1g&#10;RXkpk0RCCJkvFEpCCJmRPZfbik62suRWSifQTEHdzZbSWzGuq2FQ48heJTS5fn73Pr3frMPb2D6p&#10;zJ7Twz5y6AY2L91zOY2GKAJZWTR278tiUBoJIWR6KJSEEDIH5r2G57TIJNTfl7dh65S0/nCfSUMb&#10;cac4NqcGRLPI7Kws03tcbzmb7eLNXa130nHtjWrcpZsHrLVQSrmS0eonHn4USSnpYUF5JISQ+UCh&#10;JISQBeMg5DQnoP5+uJ1snZR0CGfHMWC6Mtup08wew/f8orY9/z2KYK+zp6penTznMBxqXe6i2mZS&#10;8HqL8Jr4ZS5mLSftCyWQEEIWDwolIYQsCYedgu4HqdB4we08ZtuPdb2nyWtPfF4TDG7ie6c4vc+a&#10;gun1rBVOlx4T15PHVu39nPJICCHLAYWSEEKWmL85/TfPP+znQMheeeRPPvJDh/0cCCGEzMb/B2Qv&#10;N1IY2wJzAAAAAElFTkSuQmCCUEsDBAoAAAAAAAAAIQAczwhIQpEBAEKRAQAUAAAAZHJzL21lZGlh&#10;L2ltYWdlOS5wbmeJUE5HDQoaCgAAAA1JSERSAAAGOgAAAboIBgAAALHJnwcAAAAGYktHRAD/AP8A&#10;/6C9p5MAAAAJcEhZcwAADsQAAA7EAZUrDhsAACAASURBVHic7J3NbtvI8reLlGTFMZJFgrPIBcxm&#10;MPf4x3uPg7OZC5jFQWaRQezog+S7sFouFqu6q5tNSbZ/D0BI6i9SSmJT/aSqiAAAAAAAAAAAAAAA&#10;AAAAAAAAAAAAAAAAAAAAAAAAAAAAAAAAAAAAAAAAAAAAAABw0Vz7AgAAAAAAAHjn4J78bTBc+wIA&#10;AAAAAAB4r+BLFQAAAAAAeOvgnhcAiBgAAAAAAPCGwZc+AAAAAABwad78PegwYE8Z2DTNm/8nQASx&#10;AgAAAAAALsi7uMMGAAAAAABFvKp7xVuXC//v//2/V/V5gjr83//9303/xXyF0uWmP08AAAAAAHAd&#10;Xt1dLQAAAAAAiHJT93fXkg+XlAq///77TX3mgf/+9783eV3X5vfff7/JjfL//ve/F7uua8mXG5Qq&#10;N/l3AQAAAAAA5HNzd5oAAAAAAO+Yq96bLSkllhAPSwiGtyQHvn379mbeS03+/vvvN7O5vYS0WUK4&#10;LC1WrixQ3szfJwAAAACA1wy+/AAAAAAA1OPi91ZLyIkaUmKOhLimbJgrB/7++++q1/79+/erfBa/&#10;/fbbNU6bxV9//XXxc379+rXqP7hv377NWu+a0maOZKklU2oLlCsJE4gSAAAAAIAKQHQAAAAAAEy5&#10;yD1STUkxR06USImlZUSOcMiVCznyoGTD/59//in+bD5//lzlc/3x4wfu8yN8/vy5yj++Hz9+FK/z&#10;5cuX7Lk5cidXyuRKlyUlS6lEKRUoNYXJBWUJBAkAAAAAAANfgAAAAADwlln8XqeGrCiVFDmCoraY&#10;8IqIlITwSAePbPDIBY9EqC0IHh4estb7+fNn9vkfHx8X/Xv+9evXJZfP4vv374ut/fHjx+x/zA8P&#10;D9lzfv78WW2D2iNsPDLGI108ksUjVzxCpbZEyRUnJcKkhiy5kCSBIAEAAADAmwSiAwAAAACvicXu&#10;XeYIixJRcWlJkRITc4RETETEBIQlHubIhphYiEmEmCyIbfQ/PT25rvXDhw+ucb9+/brI/fl2u130&#10;PLvdLrr+drtdfLN1t9tdZEP3w4cPyfP8+vXLdS339/fmuJjkiUmamIyZI11iksWSKzGhEhMpKYGS&#10;kie1xIlXmFxalCwsSCBGAAAAAPAqgOgAAAAAwDVZ5F6kVFrkCguPrFhaUliCwhITlpSwhEQNGaHJ&#10;B0s6aMLBEg2WZLCkQo5EsERAbAM/tbn/6dOn6Dn3+705/+7uzn3tsXXAC3d3d64fFPv9Pjkutda/&#10;//4bnR8TP1pfjsSxRIwlXyzZookWS7BociVHqlgSJVegWPLEEicxYVJDlnhESa4kKRUkC8oRiBEA&#10;AAAAXAV8CQIAAABAbareX1xCWiwpLJaWFJqg0OSER0x4hYRHRkgJIeWDRzposkHKBE0uaEJB2/yX&#10;8sArCDabjTrucDiY8621Hx4ezPPE1luv1+6/j8fjEff8RLRer10/TI7HY3TcZrOJRUiY8ywZYq13&#10;OBxc1yvX1cSMdm5NvkipUipZpFyRUkWTKVKkaBKlVKBo4kSTJpowuQVZUluQ3JAcgRQBAAAAQDXw&#10;pQcAAAAAHq4uL7ziIiUtagsLTVZoomJJSSEFhZQTUkxwKTFXSHAZEZMQUj7wjf9c4SBFgxQCcr6U&#10;CXK8lAYpMaBJBmuOJivu7+/Vda01VquV2t513WL38tY5c7Cub7VaVdnc7Lqu+iZp7Nqs81kC5enp&#10;SV1HExvaGinhIufI8fI8UsJI+SHHp0RLTLDIPi5VYjIlJVFyBQqXJ1KcSGmSEia1ZUmOKLm2ICkR&#10;I5AiAAAAALg0EB0AAADA+6bKvcBS4mIJaTFHWHhkhRQVNSWFV1BYcsKSElJQcClhCQlLRnAJwTf5&#10;+XguHvgYLhBissEaJ6UCFwpyPb6RHxMGcsNfjtWuc7vdTtbRzqHJBK+8SImIHAkyR5hsNpvSqSaH&#10;w6F4rleilAiNnHW0NbSxu91u9FrKCzkndm18LB8n1+QCRsqNlDzRxvExfD0uVrj44GMsmcLHlwgU&#10;jzzh0iQmTGKRJnNliRQlHkmiCRIriqREkKTkyBJipLIUgRABAAAA3ikQHQAAAMDb5CoCY668yBUX&#10;mrQojbCYIyy4rOCiwpIURGNRUSoprIiJIBVSYiJIiRwhkZIRWj9fP8gHPjds2kciAFQpwdfgcoGP&#10;8QgNawx/zjf0+76frNO27ahNG1MyR16zJRY859POaeFd75q0bev6AdX3fXSctY4mXDRZoc1PnVOb&#10;J+fwfn4t/BosuWFdMx/D27lw4RIjZ31NrlhSJfRrIkWTKDkCRZMnKXGSEiY1ZYklSmKSJFeQeCNI&#10;akSPxMTIjUsRCBEAAADgjXHzX2AAAAAAMOLiAiMlL2pGXZSKixxpUVNYBFmREhVeSaFFT+QKiiAn&#10;pJiISQmPkIgJA01UhHlBQIS+mNTQ+sJzSzSEjXtrY17rTwkMLgNS61rjUoJCjq8hSnLna9cZozR6&#10;g32uxRuLOVEenqgO61o8gkKbH5MURNPrl9eYWk8bF8akhIg2x1qX92vrapIlFr0S+sJrTahY62iS&#10;JSZQPPJEipMgTXKFiVeWpCJLNFFyKUGSkiNLiJFLShEIEQAAAOD9AdEBAAAA3A6zfy9fSmDUlhcx&#10;cVEiLZYWFlJWxKIppKjQUjvlSgpLUFhyQotwCG25QiIlI6QssDb0Q3tMZMQkRkxglK6lXZe1npxn&#10;rR1oxK7bMAyN1SfhY63xckwpqWtZ6rzs/FmbikNJ3jzHOeW6nuuKzUldpyUj5kgMrxThQkETHrG+&#10;0CbXstaR7db8lPywBIpXnnRdN0hpkhImXlkSS80lRQkXLEGUSElyaUHC5UgsciQlRq4pRa4gRCBD&#10;AAAAgBsAogMAAAC4HLN+73r380oFxhx5kSMuiMbyolRcaNJCSwdVIixSkRUyoiJHVORIiphk0ASF&#10;R2x0XdeEjfuYBEgJCT43JjNi8+Q5c8+rzSd62ayPyYTQx9u1TXvPWtb8mNywzuNZx3PumvNfCykZ&#10;EZMNS4uM2Fjr3HxcGKOdR+uTa3rXSokIomdZkBIzMZGRI0FyBIp2zpg44W0xYaLJEivCJCZLckUJ&#10;lyS1BQlPsxUEiSZH5oiR3IgRKUZqSJFaQqSCDIEIAQAAAC7Aq/9CAwAAANwIi0uMpQVGKvJiqagL&#10;LeIiR1x4pUUswiImLLyygosKbyRFjqSwoiYsOeEZL9ssCZKaE84T5mkSQgoDbWNfkwqpuZ75njVy&#10;15H9MZkQExc5gqJEgHiux3v+GmtGzpW1EeiJ5Mhd01o3Jg1yxsauxxrnERuxiJQcQZIrR2LzY+f3&#10;Co1cmWFFnFjnyR1fIktSc7go8UqSmCDxRpB45YhHjOREjJRIkdciRCBDAAAAgOsD0QEAAAD4KP6d&#10;WSMSY47EqCUwUvIiFnURSxNVIi5ypUUqwiJXWMiICp7uSRsb1ojJgFxJoQmKGmNTQiIW4cD75Rra&#10;Jn1MXMyVHtpY7xqx9y/Hlaak8kSbaOSmrSqVIRo5MsORjitrU69EWuSeN0dopMZ7pYYcmxItc+RG&#10;TuSHdw3r2rR5OXNS57EESkxqWJEnc8eGPnkdVmSJlB48DZeUJLmCREu3pUWQeKNH5ooRLZ2WN1rE&#10;I0ViUSKlQqREhlwoMgQiBAAAAEgA0QEAAAA8U/o/o13jLiUx5giMUnnhqW+x3W4bT8RFKj2UJ9Li&#10;eDw2PB2UlQqKvw7RFSlhockKTSh4xxH5JUVqzSAOUmIiJiUsiZErPUoliTZHG+OZm1rTu4Z1vdpa&#10;njFLyA/P2jnreNe6NjWiOrzC5VJSIzauhtxYYg1LPPC2peRGWMO7vjZWjrNEhZWWiwsQKyIltqZn&#10;nEeQWOm2ZKotnmZLRo9YkSMpMeKJGKkhRW5FiNyoDIEIAQAA8O65+S8wAAAAQCUWExmXkBixGhiX&#10;EhhcXsSiLmKpomTERUxc8NdapIUnykJGZHBhcboel7DQJIRHQFhCI0dSaBIhdxzfxPesFxsbnsvz&#10;87mp8db6sp8Y15Ae2jqp/phIiI31CpDYWK/E8FAiOkrPn5IRkfPN3tizzh0TFLnjU9dpjfVIidi5&#10;l5Yb1nwuDnIFx9zx2nVr15ozbq4ssQSIR35oUSopQSLTbWnSwxM9EiJH5oqRVK2ROVJkSSESS5l1&#10;TRkCEQIAAADYQHQAAAB4K9yMyFhaYsRSSNUUGN6UUZq84KmiUmmitBRRMXGhRV1YEsEjGnKEhbWG&#10;tqkvBYRHUsi52vO5a6Wul68nx1pzrfOkxsvz8znaGM/c3DW861hzNJR1GuP5ZNMqMVd77SFnztLr&#10;xyjdiPPOy11fGx8VIMrvFNngEiiW8NCkSQ2x4VknJTesudcSHLE++TwlLuS42LqxtbR15DVpksQS&#10;JFbKrTljZLRISozIlFpSjMhaIyVShEeKxNJnLSVELilDIEIAAACAciA6AAAAvCYWkRmWyCiNxvCm&#10;kyqVGEsJDCttlFdexKIuuMjgaaJSKaJyhcPcfq9A0EREaX9sTHiujYmdKzxPrSXHyT5rHe94/tq6&#10;ltQcrV2TDGyOfDxv/Chj5HOtTZsz2kyqICc84zUJYy6oSZuM8+ewxPeJORturrmWYCAyf2ckpYfj&#10;3G7pEREmg9IWHcc21bV5xXLEKzfkXLnxz+fUHJ8SDtoaKXlRKkssUVKrnyhfkNTol8XWpRjRCrLz&#10;aBGilzojXiki02ddQ4iUypDcNFm5USEpEQIJAgAA4K0D0QEAAODWyP7dVCoyiMoiMqxojEtJjFQK&#10;qRoCIxZ5oUVdbLdbIiIz6mIpMUFErVdazBEStWRHeF46Jnau8Fwbk1qLn9NaU7suPl72yzn0/G87&#10;9Jt9AlVeGJLBKy8m4yLSIrWmtr73tSeawzpvzXv4uWvdmuioMT+2zqTNkAQla8WuWxUchhzRxqbO&#10;r4mE2BratUuJMJkvP6uYrJD9fIzc5I+N18Z6xYS2tkeWxM5XIjmIqC+dG+uPyY2lxEipFOFChGic&#10;PquWENFSZs2VIblpsnKiQmpHhECEAAAAeO1AdAAAALgGWb9/UiKDKC8qo6bIyKmJMUdiyBoYMoXU&#10;kgKjprzwiI3D4dCmxEVKLBBRmyMliKi1+kqERm4/uw535EZqvjXO+Lw8QiImFCYiQhEQ2sb/pM+Q&#10;IPJ8ch1znENiWD8PZosL5ZzutSLExs65t6/yvSB3o8zz8z1nucpzctdbUozEJEN0jCEvrPGptVMy&#10;Izy3rl+bL8+tXpdxTk3QzEplpY2bI0vmCI7cfjoJkZy5OX2aBPGIj6WkyCWECK8hYkWHeGRILE2W&#10;JkMuLUIWSosFAQIAAOCiQHQAAABYiqoy45ZFRiwaw5IYRM8iwysxtBoYUmAQjQt3zxEYq9UqVcei&#10;jYkNOomDWJ+xeT/pyxETRNTWEhqx65wjOyLXNpEUXrFxWrYJzZq0UF6fLykyfjLnNFGbxx+1Nmuu&#10;NV/2qeMcIsN6HVtffT1DZKTaLWqscxWBUZuKQiRnIY9QqLpOgQSJCZHkHHm+QhEy6YuIEGudibRw&#10;zrVECB+rSpjTBr61hluCaOOWlCBLCRDlunuvGCEj4oSI+lzxkZIics0lhYhVQyQlQ1JpsmpEhdya&#10;CIEEAQAAcAtAdAAAAJjDTcqMJUWGFo1h1cSQ6aSCuODppKxIDC0Ko1YEBhmSQpMbWnRFbI4lE0qk&#10;Rsmc2DV45tUUGl6ZcforkyMpzsJgiEdaaGMpMn706JQZ5vxwXmMN7zqj53IjpVBs5FyHel7l3CXn&#10;zSE1r9Y9/Wv+bjB308wzv/QcsXlqX4Hw8Lx2ja0sP87PIwIjttao3VjDJU8Sc2LCRBvrkiWWECkR&#10;HLn9qbnkFBlE1KfESI05bdsORNTHxIcWRaLNCddQW4jEZIgWGbLf78/PY2myuAzRokKuIUIgQQAA&#10;ALxGXvOXGQAAAJch/9tJRGh4ZcbcqIxYjQyvyLCKe8uUUqmaGLUlBp028bUUUqREUqQEhpwjHz0i&#10;Qm7qk4isoAypkVpLGxvGxaSDdg1yzdJ+SouK0fOIpJiMd8iPnPHmHPZetHHW/FEb38wokBvRsZmS&#10;w2pL9bvaUps2EQkSO09Of23e0neCS26QzZYjmtA4Tywvip48r2cOv7aEZLGeR/sLxcekb0H5kTt+&#10;JDuUsSlRsqgAIUedj5SwICUypFR+8LW0a7Meg8wIosKKBNlsNv1cIUJEfW0ZEkQI0YsMkTVDZIqs&#10;WiJEqxFSKxqkRIIUCBAiSBAAAAAR3tKXGgAAAPPI+p2wtMwoicrISS0Vi8jQRIYVjcElBhG5RAYJ&#10;UaFFYsTSSJEowE1MVMQiMHIEBrGIiPCcmHAgJhWsdrlOjuQoWUv2xeaFPoew0MRC1hi5thjHx+dI&#10;Dfb2klEXal+m3Eit7U0hZf2bt2SK+lrbHDHkQokA8Y71rOM6l3ezxyFQSniL3weqboTFZMTopP70&#10;WnMFSc77c0kQ7T0m5IbntdY3ER3KuXKFx/l5RJ5YEsOam5qXLUsS8kMb5x6TI0CoQhoryhATsbWI&#10;yY+c9lpCREaIkJAe4X3KtXhESCoypGmaPiVCiMY1Q1JRIV4Rkpsaa6lokAtJEAgQAAAAb/KLDQAA&#10;gDjun/2pTRtNaNSUGblRGVaNjFhqqVhExtxoDCJqUxJDSyUVZAVvJyY3QrsVtVEqMGLygVg0BJ+n&#10;yQ5rvEdyaGvFpAY/T6a0mCM1SFmHxDjZNxl7mlAsKRLzousYUiJXSCSFh1g/dY0WObJCbbc2TBLi&#10;wPuzcun76aXWf+vfA5ba9LrEZlrqHLHNQbMv8jvd6nBJEscYVW4o16RJCO/1Tc6hyA7+3LrGEukx&#10;mmdIlpQo0cZa4zShEhMkWXKEHGmnQh9lRHiEtWvIDFKiQXLX8AgRYlEgxKSHp92SIdvttq8VFRKL&#10;CPGkxoqJkKWiQTwSpHIqLAgQAAB4R7z1LzgAAPCeqSI0PDKDyBYapTKjJL2UJTKIxoW+S0XGMAyt&#10;llJqvV5P0k3t93s1NZSVMkrKDSkxKCIaLClBSqRFjbGWMLmA1NAO4q9TUuN0ndYYUtah2DhlPT7G&#10;HM/ek1xfmzdqM+bLsXIddZwhPGJzLVICY/Ra26SISIcaMqJkbu7axdeSuWmTJCFwAMWFQCmx36We&#10;6ZXHz31/OfKjVkRI7LzR+fz8hjxJiZOY6LDWMmVJRLZo0uM8R4zXzmeJj8k4RdYk5YdyrkFZb3H5&#10;USo5EucqHhuea9EgdJIbPFUWscgQq/3u7m4iPI7H4yCjQoioryFCUgXTrWLppdEguRLEWxOkYhQI&#10;BAgAALxB8CUIAABeN3l39DOFRm50Rk2Z4U0vlaqRMQxDm5NWynqUURRWdIV8JCYWtEgMUiSG1haT&#10;FYooqCZGtHW9UkMRJJaccIuLRD9FxozWOQ30FPdmb4W8guP8WCgpVOGgrGWONdbVxpQKCW+bxRyZ&#10;4TqPdwNkpiSofW+Ne/XbpPYGWfF6XmGTIWHmCJQasmbUVkGgeIRNSpioYiKypiVLYqLEkiSlgkSO&#10;TY1ziY9Ify/7NJHBJUJKNlxScvB+73zZJiNDeL+VLstKqxVLkcUfw/qWCCGi3lsjxJsWi0sQoudo&#10;EE2CeCJBLhUFkilAiCBBAADg1YIvTwAA8DqoIjSWlBlEvpoZuTJjblQGEbVaaikrIiMmMrRoDFKE&#10;hRahIQWBJRxS42Jzw/XIthzZkRrL2/n5iM4bxG1MPrDzlYgL2U/WGHY9mtygyFiKjCdljjbGnHvu&#10;qC8pJmsHlI371GsLzzW5+1IbD5nCIfee9jXdA7+ma30PvJYNsJLrdM9JCZaEWCmRJd5ri0mPa6XO&#10;4v2WKIlJktqCxBPtcV6zUHzw/mSfR4qQkBF8/NKSI9XmnatFgKQESWysFB8yIkRLjRXWrxENEpMg&#10;OemwtJogl4gCgQABAIC3B744AQDA7eH+2by00IilmlpCZqRqZYRHK73UZrMxa2TQSUiE9ljkBYn0&#10;UbFoDIoIBk9bjuwgRUCENms9uRafL6/HeiQl0iLMpbKoi4lsSM1n79GUHE5pMWpn55brkZg3eYwI&#10;D22NWH+ppPD8rEhdR3Kt2EaAQ0bMlShLcYnz4T4bxFh6w+waG3KlMmJETKIUCBRvW2zMUrJk0q9I&#10;kmxBYsz1yhHtfCVpsOS4YinSNE0f5jVNMxEfc4SIHOuRJHItPldbr6SNFUg3o0K0NkuahOehYDpv&#10;77puOBwOQywtFosC6YmeJQgRkRYNspQE0VJh3UgUCOQHAADcEPgCBgAA1+OqQsOTaqpUZhCNa2Z4&#10;ZAYRtd6oDHKklwo1MqhQWvBxueLBEhfkkB2e9WWbPB8/R2Js9DhJgJYU+SAOUuYlpYQyZrIOkS8y&#10;g8glLWoLi6SsECIgJi00POPVNawv6AkxUUtalFBr7Uvd2+IeGlyCS22g1TrPktebWju2Yan2RaSJ&#10;R47kXs/5Nb8ehySJXctkTacgSckRa05KeIzGFY5JzZcpsoIIGAkRtoZbiHglh9aWKz7keXLX10SI&#10;FhEi23hESagRkpMWK6yjRYMQkyCeSJCcmiBeCVISBQIBAgAAbwt8SQMAgOV59ULj58+fDRHR4+Nj&#10;8/XrVyKic3SGlBlEz3UzrDRTP3/+bFMyYxBFv3e7XcujMlLppVJtZMgNTTTEpEWp7LDEhld2xMRG&#10;RGAQjSMwJgJDmR/6oumo2JoT+SCfi3WIxv8+RutH1pTjic8hUqXFUsIiRxy4REWBpJgjL3KYs1bt&#10;e86buofN2PgAwCSy8X4tlrig0jVrXktsrSxhYvyZzRUlmpSoLkgSckS7Xq8YOT8KKaGN16QGHz+p&#10;/aGsJQ9tnipEGiVChDLFhyU5LPERkxy58+SYcH1d1w083RVF0mXJtvDIxQcZ0SBN0/QpCfLw8NBb&#10;6bBCPZCUBLHqgdyKAMm8B7i5H/QAAPCWwLcyAACoi+vn6i0IDa0QuJVqKsgMoml0Rk6aKTJkBp1S&#10;TGm1Mric0KIyrJRTskYGOWSDNoYMaUEZYiO8R+v8sTZlrtYvZQRvryUw1H6ikZCQMmIiOYgoJTpG&#10;8zLEhbleZWGRlBXaF94rSorcNa5xznkng2RYlMjf3auhbTiDOlxBttQ4Ye4aS5/T2gz1iJKUEKkl&#10;SDxyxCNGtLkj0cHmWCLFIzysMR7pYfXJNXs2hwsEV6qrVJs2NzyniESR62rtfB3t/KHdkh5E1HvS&#10;YoVxVm0Q/j5SkSAhXVZMgnABQvQiQbQoEE9B9BsWIPidBgAAlbi5Ly4AAPBK8N+5OqXGJYSGTDeV&#10;is5IyYyQamoYhpbXzHh6emq1NFNWZEZKUlhRGTK9FNGkBoUpJebM0QQHZcoOY1xKYvAojGh0hnKM&#10;+jIEBxljKDGOjLmldTFG84mKpIV1DvV1hrAokRgecuaXnmuxe8G3JCBucbMfvD/ekuBZWKiULp4z&#10;b+4bsOZP2hcWJFE5MleMKPOl5Di3KVIkJTv4OLcQaUSKK9bnTYulCYuoDLHaNIHhERaa8EjN0c7N&#10;ryu0a7LDEyES2nhKLDpFgmy3215Lh3V/f9/zmiBN0/SewuhWKqz7+/uBiChEgVhpsGrUAUkJEMgP&#10;AAC4DvjSBgAAaVw/K71Cg2gsNW5ZaJBRN0M+8iiMmMzggiImM4j0SA2KRFyQkYJKvo71pdbwyI4w&#10;X7YxGSEPLRIjJjG0KIwlBYYlHEZjT+8xV16MxIWxhraO1p4lLS4kLLzzri4pXoOUgGwA4Hq8Bsmy&#10;gDwpWdA7p7aMSQoS4/NRRYfzPGehoZxDkxTaOqM1mEwIj/J8UqJoY+cKEa3PKz2IXiJD5HpVan5Y&#10;8iIlP6w++R60tekkPUiJ/NAkiBUdoqXDChIk9IWoD/noqQcyV4AQPafBqiVAEP0BAACXB18YAQBg&#10;TFWpkRulUUNoeIqBc6ERi84gJdWUTC1FRgHvWEopj8ygQlFRU36EuZrs4Ouy/onQUOZYcqOmxJgr&#10;MEYCIjKelHZtrjVWYomLWtJiSaGQu3aVe7BbEhQQEQCAUm5JpFQUJrkLecbXFCQlcqRUjJz7hdTQ&#10;xphSZGEhMkeGaGmveDsfPxEgYSwXC2KtkaAIfSVSwyNGctesIUH4+9IKpDdGPZBGiQLxChCivDog&#10;pSmwEP0BAACXA19IAQDvmeTPQK/QIMqL0qglND58+NAQEeUKjbu7u0lURqirIaMzZN2M/X4fTSEV&#10;SzNFTpmR+9o79vRxutYIY4WokPIhJTdSB4V1Y5JCrEeyX8wnsYZ83TgEhldemDLCaHPJiwXFRW1h&#10;Mes+6pqSAlICAPDWuaY8qSBLchZYQpDUECOXliK1hIiUHec1haQ4jxfze95nHSnpocwxRQglhEQY&#10;m5IfVt+c11xwEOnpsIjslFk8FVaoByKjQEK9DxkFEmQHT4NFRH1OHZCYAPHWAKkZ/QH5AQAAcfAl&#10;FwDwXqgmNWpEaXChQUQUpMacCA06bc6nhAYrDn7ezA/tvC0WiaGN0V6LaIcwt4rcSL0ujNKYiAyt&#10;TcgNCuOMKA1NfBBfMzNSg5QxFMYRXVRgmCLDEXVxCXHhXa/4fugasgKSAgAALsM1ZMlMSeKdnBpX&#10;XYxUlCKT/gWFiBQdvD8mO6z+SV+jp8JKSg+2rhoREpMcS0mNiGhJpsPSXodrtyJD+BirILqVBssq&#10;hr7b7QYtAoSISAoQmQKLR38QPQuQS0R/QH4AAMAL+KIMAHiLXFRqzInSCEKDiIhHaVhCg041M4he&#10;hEZ49AgNnm5KKwROkegM7XWuiEiNaZpmlSM1UtEcoi8IBy4vtIgMNUojdliCQ/SlJAYZYygxjoy5&#10;tQTGHHlxDXFx09ICkgIAAN4Xl5AlF5AjNcVIlhRR3psqLRJreoSIXGPg8xIyRBuXI0NkIXTrkCJk&#10;1K/JET6uVvSHfD0MQ5ca512Lv5ZRH9rrUO+DC5AQ6UFKGiyiaTF0WQfk4eGh9woQLj+I6CxAakZ/&#10;QH4AAIAffNkGALx2FpEal4jSJptGeQAAIABJREFUyK2hoQmNp6en1qqfQfRSDHy/348Kf5MjGiOV&#10;aooS4kJrE5JiNTdiQ6w3khWnPzI1YkO0Ee/TDiE+KDJW9lFEdJzHKpEYcyRGbYERW89DbOwi4gLC&#10;AgAAwGvnhgXJXDEyR4qYQoTIFSUSEyLFMkSJDJHnk6KDj5Pry4NoGvmhyY2RqOCRE0obFydSiBTV&#10;8eCvw5Eb6SFfawIlFQUSS5XF02AREyWyDogmQGQECEVSYGnpr2LRH5AfAABQD3xJBwC8Ji4mNYLQ&#10;IHqWGiVRGl+/fiUiUqXGjx8/2twaGuv1uvEIjdz0UuH1aSM/KSxigkJr84oR52s1KoM9116f25XI&#10;C55yaiIymBBRRYYhMUZjiCayg4yxxMcTuSSGJiQuITAuKi+WFBcQFgAAAN4SSwqSAjFyKSlSQ4ho&#10;YkQdkyFDuKiISY5zmzMqRPbJiBApN4j0FFiD0p6MBqGIvNBeN03TlUiPWLtsa5qmJ6cAkQXTpQDZ&#10;7XbE64BYAkTWAJFF0D9//tzPjf6oWfcD8gMA8B7Al3sAwC0T/RlVW2rEUk/VitIgeqmj8fPnz/bh&#10;4YGGYWg9KafIEBoh1VRMaHRdt7LSTZEQFVbfYKSWooik0NZwvubiwROVYYkJKTgmRyxawxuNIYSE&#10;JR8WkxjKZn3qtYU1LjU/+35iCXkBaQEAAADks4QcubAUqS5EFpIh1jrnORlRIRMRYkV9sHmu9maa&#10;FktGiExqg1CGBAmHV3pokR1yvNUX2oy0V93ps1P7YxEgZNQAaZqm19JfEVGfE/3hSX11ZfkB8QEA&#10;uEmwIQAAuBWSP4+0L0xLSQ0tSoOIKCY1cqM0np6e2s1m0/C6GbwouCY0DofDOQUVEbWe+hkUicjw&#10;9hFNhUhMWsSiPozIDDX9lJAQWlv4LKTAOLc7JIecR8YYiowLz0kZTzT9+10qMW5WYEBcAAAAAO+D&#10;2mJkASmymBCpLUOcUSGWCJmMM8Zofb1YXxtv1fzQ2qQEGU5RFkSVIj1IERzWOrF5vN1TB8QSIEQv&#10;NUD488PhMNSM/shJfQX5AQB472ADAQBwDW5eaiwZpbFarZrdbteu1+uR5EilmAqHR2iQISZ4RIbs&#10;l/MtYcHnJWSHlBdauil3MXAjWkNrJ9FfWgxcvm4KojEmkiIjEsPzO/rVCQzICwAAAOD9cGUpsqQQ&#10;MYWGIUO08UkRwtaYI0JiEkT2W4KkRILwtFgTCZITAWIJEqJ0ZAePCJHnsaJFrAiQVE2QIDuOx+Mg&#10;0195oj/IqP2hyQ8iIh79MUd+LFjzA/IDAHBRsNkAALgEs8XGtaXGdrstjtKQz7UoDVZXI5lyiipI&#10;C9mfWt+SHYrMGEkMopGMyJEZIW0XHzuRHOQQGUSjKIulRMa53xmNsZTEuLjAgLgAAAAAQA1qSpEM&#10;IXJxGZIRFVJNhCjRI14RIvt6Nk8rcJ6K+hiJD22MiBBJFir39sn1+OEVJ0GAhNdceBwOh75m9Mfp&#10;HNHUV0TUx+p+1JIfEB8AgNcCNicAALWZLTWI8sRGTakRZIaUGuGRXjbg29Iojb7vVzHBMYii4PKI&#10;CQ1tTIkUMdaNyYtYHY3FZYboJ+NRSg9tHBnt57mBiMTQXmtoY2ZLDAgMAAAAALx1akmRSkJE68sV&#10;IaPXiagQtwhR5Ia6zoxoEK3gOW/XJMhIeLBxk/ofYQx7NNNQpSI7rD5tjBU5okmUtm27IDdIRIPw&#10;Pi36g2hc/JzopfbHaT0ioj6kvJKpr3a73QD5AQAAL2ATAwAwl+jPkdpSg+g5WiNVKLxUamipp56e&#10;ntr7+3sahqHNrKUxSUNFNK6rIQ8pIMgQFbE53kgO2SckReoxHFJwkDJGkxxzZYaUDOfxIiojS2Sc&#10;FuDz5XjrtSRXYnj6q0gMCAwAAAAAvBdqCBGnDMkVIak5Wv9EhJRGhBRGg+RIEN43aWfHeTNfCA8i&#10;XXSoj1x8NJk1O7R5ZIgNfmhzwsEjPEJbTvRHKvUVZciPS6a94vJDEx9Eru8zEB8AgGKw2QEAyGVR&#10;sRFLQXUpqaGlniKitjRKo+/7iWiIiQt+aKKCH3INTWjIPtHOZUUsOkOTF6bQsI4KMqMhckVlmG1G&#10;VMbSIgMSAwAAAADgBrlhGZIjQiYSRFyXNlYTIUNYwxENUl2CKNEcaoSHEQUyed08F0R31eWYIzb4&#10;fGutWPQHKTKEvyYl9ZVXfpCS9spb8PzHjx8DEdGXL1+Gv/76i4goKT8WiPqA+AAAuMGGCAAgRvqu&#10;o2JtDSk1iIh4CqogNYiIgtgYhqGdKzWIRSJIqRGOWKopckRpxGSFdcSESEycMKFhCQzrtRQbxMaM&#10;2uhFSoTxsn0JmeGKyjBEBh8nn2vkiAzX79K5IgMSAwAAAADgOsyVIU4RQpQX/bGECCmVIHMjQUIU&#10;BxcbuREfpvCQrxujDggxKUERmWHJEOtISRJZ7JyY5LAKoYfUV0vLjyA+iF7kB4/6IHqWH7WiPpzf&#10;mSA/AAAq2DQBAHAuHq1RWlcjVig8V2oQUStTT4X2ELXBD1lLgzKjNKzDE70hzxFERabQKKmnkTpI&#10;zLuIzLgVkQGJAQAAAADwvrmQDLmYCLkBCZITBcLbYhEf5zHssY8JEC0yoxmnxzIFhufQzhEiUegk&#10;NryRIJeWH6UprxD1AQBYCmysAPC+mSU2lojWsFJQEVG72+2aT58+ET2LiVGh8FpSo+u6Ve3IDOtQ&#10;IjE0icFraEyEBY0jMEJB72jEhhgjhUb4zPhYVW7cuMzIERmpvlkiAxIDAAAAAAAQzZMhDhESG5Ar&#10;Qi4tQc6PhgSRgkQrfM7bY2mwRlEgNBUfAxF1fHwjUmBRRFSURHx4jmF4Tn1FFeUHseiYID1Cm5Qf&#10;od0jP6yUVxeM+oD4AOCdgs0XAN4Xi4mNGtEadNpklymo6GXzvQ1yg4ja9XrdBLkxsELhPP0UFxc5&#10;UqPWEWQFf54TsUF5ERpaCip+SMlBYRyTEVx0xITGSFy8ApkBkQEAAAAAAG6aK4mQW5IgqvygeBRI&#10;L/q0NFhSbIxkRyLiQ6adikZ8kJATVvSHFQkix/B1tOdceGjyIzftFfv8+v1+f472CG2h6HmI+gjt&#10;uSmvSqM+ID4AADGwOQPA2+biYiM3WiOVguru7q4JQoNOcsOSGqSkl6JCqSEjLYiJCM9zK0pDnCPI&#10;ibPUaJompMSqKTSktOCiwyM0tOgMKS5IaVtCZhSJDH4duUBkAAAAAACAW6BUhDgkCJFfhCwtQbTo&#10;jtAuRUgyDZbjsKI7vDU/1DRYRFPxEcQIf65FgoQxxhpJEZKK/NDkBxH1x+Nx2G63YcxIfqzX66Fp&#10;mv7nz5/08PDQh5RX+/1+2O12Q27Kq9yoD4gPAIAHbN4A8LbIEhul9TVkGqrPnz83REQxsUEsWuPH&#10;jx/tp0+fSIvWGIwUVKvVqtntdu12uz1LDVkMfLPZVJMa2iHSSKnPlTln8SEkxorGosL76BIa4iD+&#10;OiU0hJiwojNUmcHmEY3nLS4zIDIAAAAAAMB7ZkERsogE4ddrSBA1CkSIEyk4RuNEpIYcXyJAvI88&#10;/VVxIfNw5IgQmik/mqY5R3tw+UFE/eFwGO7v7891P5qm6Xm9DzpFffz777/0+fPnPkR9fPjwYWia&#10;pvfU+oD4AACUgs0dAF43VcSGVV/Dk4ZqbrQGMdEhozXCsVqtmv1+Xywy+BGTGlJeFK7vjdJYsddF&#10;dTWUg8R4TVRowoOMcZNHJTrj5mUGRAYAAAAAAABlIuTaEiQjCuQ8LzMNVi/WmBxaCiwZ3cEONd2V&#10;Ff1BGSmugrjQDik/5kZ+8KPruuHu7u4sRDwpr2pFfVjprmJ1PlIFziE+AHi7YPMHgNeH+e/2VsSG&#10;VVsjFq1xGjuRHHSK3Oj7fhUiOORzGssDt9SIzaOM9FQ0jrqQr+Wjlnbq/DmdrmfURnbKKUtojORF&#10;rtCYEZ2htXvbXjohMwAAAAAAALgoF5Qg3jbZXlOAjPqIsgTIeUOfRYyc29gYTYho0R+yPeuQ8iMW&#10;+ZGSJkG8yCMmQkK9DyKaHfVBZNf6gPgAAHjAxhAAt49bbBDpNTZqio1hGNpfv36F9drdbtd8+vSJ&#10;iKgtjdbgERAyBZV8HsbGoi9S6ae0sVxkGPMmkRjERIWI5GjYWBL9UnLwg4uL8NmlojdGgmLw1c+w&#10;ojPkOAtPdAZkBgAAAAAAAG+EXBFSSYJ4okDOYwwJYgkQoqnc0OZYKbB4EXRvsfNYrQ9NhoSaH2at&#10;D+3IlR8koj34vLZth8Ph0IfUVvL5ZrMZiRKe8mq9XndarY/j8TjIqA8i6v/991/abrdncZRKd3Ul&#10;8QHpAcANg00jAG6Pi4mNVOHwjx8/nqM1Tsu0Mg0VnaI1DodDQyehkROtwY8QuUFCRKSiMvhYT79H&#10;aoh5k3RUGY9BekyiNKwjEqWh9RPRRGiM2guFxuzoDMgMAAAAAAAA3jYLRILUigJJCZDw6BEgclxv&#10;9M+J/nBHezSi7gdbP0t+WPOssdrBIz2s2h+pqA8i6nm0R/h8Qrqr0BbSXT0+Pg6eAucl4qOgxgfE&#10;BwA3BDaUALg+8d+akXRUqeLhOWLj/v6+SaWhCkKDp6GimdEavJ1Ha5AiKHhf81Lge2XNsQQJPwyp&#10;kYra0F7nRmnE0k5JoUFijHxtCQ1NbEhmRWdAZgAAAAAAAAA0riRBUgLk/DxTgJznGAKER38QvQgK&#10;IiP6o5nW/pBCRKvtMdCp0DktJD9y+0+pqc7RHd6oj3BoUR9Wuqv9fq/W+Xh6eoL4AABAdABwJdxR&#10;G9cWGz9//mwfHh5Iio3j8bharVbNbrdr1+u1GqnBIzSsaA0aS4dkf+4cMbZUaqwavWB4SZSGTElF&#10;ol8TGqPxr0FoQGYAAAAAAAAALCqnwrqEAJlEitBUbmiiJDv6g8ZSw0p15ZYfvE07agkPq58fsaLn&#10;x+Nx2G63ExESxMfPnz8ppLuihcVHkB5EcfEB6QHAbYGNKAAuw0XEBpFdYyMmNoj0+hqpNFRd161C&#10;m3yeE63hjeAgSguO4aVQeK7U4H0jgaFEbmjpqHKjNJJppyqlnFpMaEBmAAAAAAAAAGqTI0GuKEBi&#10;0R9E8fRXXJBMpEckzZWUHVXlRxMpVj481/lICo9Y1AdvD1EfxFJchQiQu7u70Vgr3RWv80EQHwAA&#10;gugAYCncYoPIV2fj27dvDRHR33//3VxKbJCQG1oaqvC6JFqjluA4yY3QF57LiI5SqRHkRWijME+R&#10;GktEaUBoAAAAAAAAAN49NyZAitJfzUx9JSNAcuVHtOaHGGNGa8wRHtactm1jKbYm0oMS4iMUOM8V&#10;H7K4+bdv3wYiIkt8IM0VALcFNq8AqMesqI2U2CAiCumoPMXD54iNEJ0xDEPb9/2qbduGFJlBzymp&#10;ztETkSiLlaeNt6cER+Ro2Lqj9FOULzVkJAaXHVqUBm8n7bEg7RSEBgAAAAAAAAAYVEyDVSpA5kR/&#10;nMcbAkSmvupFey35MYkCCXJieP6fhVYx8062iblZUR880iMcQYL0fT+0bds1pzofq9WqqyE+YsXN&#10;Q7QHEc0WH5AeACwPNrUAmIf6b6h2nQ1LbHz9+pWGYWhTNTZiYoMfqZoaISXVMAxRIVEiOGRf6Fci&#10;M9RDSAtX4XBLaoiDSJcaS0dpuIVGjswQ1wMAAAAAAAAAb5ILCpA50R+DNpbi0R9V5Qcx0cHTV2nH&#10;aa47WkMTHrLNkiVt23aW+Ah1PvjzS4oPpLkC4DbBZhcAeVSP2rDEBhHRjx8/GktsnJZoa4mNcIRo&#10;jrZtV2SkpLIERioywxOtwdNOJdJRWZEbl5IaS0ZpIEIDAAAAAAAAABbCK0EyU2AVR39USH1VU36M&#10;ojt4FMhJhKgpr3KEh5QbmuzQoj9OYqNr23bo+36S7ipW7Nxb4yN8dh8+fBiapum/f/9OXHx8/vx5&#10;ICLKFR+QHgAsDzbBAEiTLTesqI2cdFT/+9//2q9fv9LT09Mo3dJut2u22+1ZbBwOh/OGfywVFSWi&#10;NMLr0C8FhRWRYQmNgmgNnlpKFg2XciP22Cii4xJS42pRGhAaAAAAAAAAADCfCgJkieiPJeXHuY3G&#10;EmT0qER6BBEin08Kj0uRobVZcoMLEi06hNf2SEV/yCMlPna73bDdbkef0f39/fD9+3f6z3/+05ek&#10;ufJEe0B6AFAONscAmHKxqA1PnY0fP3602+12kpJqGIb2eDw2h8NhlaqxQRQXG1bURSxyI5aWSluP&#10;9AiNMF4WCG/F84nMCK9Pc0cyiPw1NSypUZJ6qihKA0IDAAAAAAAAAG6XnBRYGQIkJ/pjKfkxKnjO&#10;xvEoD2KvuewwU16xqI9RBAiRHvVhpbfy9vH+HPFhpbo6nWMS6bHb7YbPnz/3OYXNEe0BwGXBphkA&#10;z1STGzJq47fffiMiGskNT50NoucC4iTEBp0iN47H42q1Wo1kQA2xUdrHz1karcHSU5kpqGgsI3ha&#10;Ki47XrXUgNAAAAAAAAAAgNtmgeiPa8gP2dcr/T0bZ9b3YM9dUR8yLVUqmkOmvdKiQKT88IiPhhU3&#10;J6Keyw8i6tfr9SDFB9G0voeV5ipIDyKiID680R6QHgDkgc008J5xyY2aURtWOqpYnQ06iY0gDna7&#10;Xbvdblt6FiGtlnaKntNUjWpsaFEXWkoqb+RGLDWVErlhpaCKpaRSU1CxCI7JcQGp4RIa/BwpIDUA&#10;AAAAAAAA4G1wpdRXS8oP2daLNivlVUdj+cGjO4oiPWJprFJShCLig7cRS7212+367XZ7bgsprqhi&#10;mqsFoz0gPcC7BBts4L2h/p2fk5LKqrVRko7qcDisQp2NDx8+tF3XNcfjcbVerxsyojOICYNTyqoq&#10;YiM2jsYyY1LkXDlyojU8Kah4FIclNSjMP/0ZLyI1IDQAAAAAAAAAAMSYKUAuIT8GPlZJbcVTWY02&#10;9ElIDxn10bBi5qTUypAHlyCa3Aiv2dhs8cFTXcmi5lYUyPF4HNbrdbdarYZfv371vL5HOGJprh4f&#10;Hwcr2sNb2wPSA4A42HgD74EqckNLSWXV2ri/v2+0qA2KpKNKHZrkCG1a1IaUFjGx4UlJZYiN8Loh&#10;kZLqJDJ42xLRGpAaAAAAAAAAAABeHbcgP9jaUnqc22pHfTR2YfPQpqW0UlNcWWmsPOJDkx5cbATh&#10;oaW8so5YmisqiPZYIMUVpAd402AzDrxVsuTGnJRURNRqtTZC1AYp6ahChIaS0kmts9G27Sq0tW27&#10;GoYhGqkRe65FdZAiNuhFYqSiNizJkYzWEMe5PScF1TWlBoQGAAAAAAAAAIBa3Kj8SKW86pXxWtSH&#10;VevDSncVDk2CTIqTh+eh3ZIaMTnC25qm6UO0hxX5EdJc8cOT5opHezSJ2h5zU1wl9jYgPsCbApt0&#10;4K1g6+rCehtcbJy6WqLyqI3D4bDabDYNEbWpdFS8jUdrlAiNSIQGH6NFabhrbQixoYkOHq3hLRge&#10;i9aA1AAAAAAAAAAA8OapLD9Sr3nb4E15ZUR9ED1v/MeiPtR0VyTEAUtldX5O0+gPszh5SmrEnvM2&#10;GeWRSnN1ah82m02XE+3x9PR0lh5E+dEekB7gvYKNO/CaqSI3vCmpQiFxGbXx6dMnopPc2O/3Kxm1&#10;cTweV6vV6iw1yEhHxSM2+r4vEhrWOCoXG1JyyOiNIDZ4HQ2tjcL4iNQg3uaM1oDUAAAAAAAAAADw&#10;7vAIkAL5sVTKq3PUR/NS60NGePA2LjNGdT5YKqtJUXOaKT4s0RHm8Oc8yiOW5iq87rpuWK/XnYz2&#10;uLu764L0+Pfff0mL9piT4grSA7wnsJkHXhsXkxt0SkllFRInlpLq48ePrqgNnpJKpqOK1dmIRWjI&#10;NjmXpumn1Lobp4gL/nwSuSEeZVoq9bhmtAakBgAAAAAAAACA98CCkR9LRn1o6a6016P0Vor4GEip&#10;50EO8ZESGykRQiK1lUxzJWt/WNEej4+PvUxxtd1uByLqvQXNrRRXkB7gvYANPvAaqCY3YvU2clNS&#10;HQ6HlVZrw4ra4FKDThEcqYiMmNzQxoU2GkuMWmLj/HmwNFSpg/8ZLhqtAakBAAAAAAAAAAC8cEH5&#10;MYn6YOvKdFaybXKwdFdWnY9R5AdPfeUUH5MaH6m0VZ42S37Qc0RHZ0V7hPdAJxGy2Wy63BRXkB4A&#10;QHSA2+VqcoOnpNrv9ytZSNw6YmmouOyIRWV4+iJprGJig6ei4pLDEhqjSA0mNnh9jZCeaulojaIU&#10;VJAaAAAAAAAAAADAmBkpr4hs2VE76qNnfVqdj2riI7R501qlREdYI7TxiI5UtId1eAqay7oeRNQH&#10;6UFE5xRXkB7gLYONQHBrqH8na8gNYsXErXob3pRU2+22pVMkhxQZ5Ija8DySEcHB22mckiqnkHiu&#10;2EjV10C0BgAAAAAAAAAA8AqZIT9mRX0M01ofnjofpeLDU9eDy49JXQ9PNIdHkMhUV1yEhMiO3W7X&#10;r9frbrVaDb9+/erv7+9HkR8x6eGt61FJekB4gJsBG4PgFqgmN4LYICI6Ho+tp5h4kBt0EhxcCFgp&#10;qbjIeI4+XEULiec+GnPPIiMSvSGfN6QUD5ePTX7h8JjYmBWtAakBAAAAAAAAAABcl0rywxP1MVd8&#10;hJodJeJj9Jz09FbdaUw10cGjPYLwCKmtQmFzIupDnyxoTkqKKzqluQopriA9wHsEm4XgWlSXG7KY&#10;uCY3yFFv43g8umtscLFRKjUsyUEsQoNHebAjvG6U556IjWyxUZCGCtEaAAAAAAAAAADAK2eBqI/c&#10;dFdLiI+OvZbPz/KDSwpiRc0pUbQ89zGIjyA7UjU+rEPW9ZDFzMNnBekB3hrYPASX5GbkhnWEyIxY&#10;SqqZ6ajWVsTG6RomKalY9IZ53SdxYQmO4lRUTrFRNQ0VpAYAAAAAAAAAAHD7pORHzXRXM8SHN9UV&#10;P4IEkbJjkuKKiCaRGqf+o2g7zk1zxaM+ZIor+R72+/1wd3fXQXqA9wQ2FMHSJOUG0YvgKJEbRNQ+&#10;Pj42Hz9+bD58+NDkyA1ebyOkpuIFxLWUVDGBUSA/eGSGfBxJDi4zRGqq0CdfX1psIFoDAAAAAAAA&#10;AAB4p1wg3VVt8dHTWH6EOh7uYubyUaa5KpAbEyFCTHJw2cEjPlarVcelx+FwGDabTUcXkh5ceBBB&#10;eoDrgA1GsBTu6A1PQfGvX79my439fr8Kr0mRG1xskEhFFSRHbqSGJy0VjaM2UsXEtQLiE7FBL7Ii&#10;iA1ee+NmxAakBgAAAAAAAAAA8H6oEPWxhPjoWZ+UHSPRQWMJEqvpwV+foz0oM70VOSI/eIorXtSc&#10;lLoeRNT/+vWr59Lj4eHhXNTcIz3W63UfhAcRUY70gPAAlwSbjqAms+UGERGP3tAKinvlxuFwWH34&#10;8KHtuq5ZPWvvidgIr616G0S0TgkNrY31BXnhrbmhRZ9E622wA2IDAAAAAAAAAAAAN8uNiw9PXQ9v&#10;mqtJtAex+h6WyCCiY474aJrmSCfBYdX40KTHer0eHh8f+5T0kIXMufT49u3bQEQE6QFuBWxCgrks&#10;UneDTpEJqZobwzC0P3/+bKXcIFZInIyojdA2DENUZpCQHc7IDVlrg0dqhL6Qgkqmo1IFx0liaIID&#10;YgMAAAAAAAAAAACvjhsUHyPhcYrgIDKEB4vwGFhqq6EZyw412kORHD0J0ZGK+JDjrWiPw+HQr1ar&#10;rkR6NE3Tf//+nbj0IKIe9TzArYFNSVBKldRUWt0NT0FxLXKDmNywiojHojbIiMwgJjrIkB7EIjeY&#10;vIilpmpIRHDIdFSn11adjTAu/FmcRYaI6tD+rFxiA1IDAAAAAAAAAAAAlyYmP2qKD7bWRHwwwRGt&#10;7yHSXPEIj9Cmyg7tuUdukBHhQUokiBbhkZIelKjpIaXH3HoeEB6gJtioBDksKjd+/vzZ3N/fNzXk&#10;hhbB4ZEWpEgPiqemsgqJJwuKU3k6qpHgYP0k+rU/N4gNAAAAAAAAAAAAvBoKoj5yxMcQzsHEBu8r&#10;TnPVZBYyp4TwkELDei6FiIzy4I9zpcfT09Pw8PAwQHqAWwAbl8DD5O9JLDVVrO6GVlT8/v6+eXp6&#10;aoio3W63zY8fP9pPnz61+/1+VK/CIze45CCiNY/eICMlFTmlBk9JpYiOkdBghydqYyQ4WCSHmY4K&#10;YgMAAAAAAAAAAADvkSuIj5w0V55oj/NzTYAIsXEuaE6Reh2hj4iOpKS/Cm1zpEc47u7uhn///bf/&#10;/Plzv9vtBiLq7+/vh6enp3P0S5Ae379/H2JFzDNTW0F4gCjYyAQW1aM3iKVgenx8bD5+/DiSG9vt&#10;diQ25BEKiltyIxa9ockNchYWp5cUVFYh8ZCuigsPTzFxCq9j6aiavDobxTU2IDYAAAAAAAAAAADw&#10;2qiU6qq4voeV5oq9jtX2GD0nITuI1HRXE+FBSnorOskNOZ4ypUfXdTL91ujY7XYDlx6Pj4/Dx48f&#10;R58FojzAJcDGJpDMit7IrbsRjs1mc05JxduPx+NqvV5P6mwQi9iIyQ06iQsy6nBo7TQWG1pKKhm1&#10;MTpmRG0E+cGjNiA2AAAAAAAAAAAAAJxcQnyINFc9G1Ma7TE5FNnBpce5sLkUGGSIDTpFe6SkBxEd&#10;eSHz8Px4PHbr9XokPUK0x+FwGL2XDx8+DL9+/RoeHx+Hhet5QHiAM9joBEQzojdiqalSdTeGYWh/&#10;/vzZfvz4cSQ2jsfjarvdtl3XqYXET6Jj7ZEbsb5I1MZIcERSUvHoDC16o+GvU1EbS6ejgtgAAAAA&#10;AAAAAADAeyNTfFRNc6VEe8Rqe8gi5ufnIsXVRHp4IjtypAedZIeM9iCifrVadbvdrl+v1yPx0TTN&#10;6NFTzyOktvr27dtARBSkB6I8QAnY+HzfuKI3aqWmCnU3ZFHxzWZzlgghPRUxwUFEa/7ckhtaHyXq&#10;cFA8ckMrKq5JDS42zs9nRm2gzgYAAAAAAAAAAABARRaq7xGL9tCKmo9kB2sbpbeil4LmWhHzoigP&#10;ypQeRHRkkuN4kiB93/cjgS0lAAAgAElEQVSTtFaHw6HbbDbder0eHh8f+1DEXNbzuEBqKwiPdwo2&#10;Qd8fVaI3vnz50qRSU+12u5VWd4MXFY9FbWhig4SwkP3aWEpHb4zEBo/gOMmKFT2LiSA6rJRULZMX&#10;Z6FBlB21AbEBAAAAAAAAAAAAsDCVxMfcaI9zpIc3xVUqwoNOwoOIZkkP7bVV24NO0R5kFDGnUz2P&#10;7XbbpVJb/fPPP4jyANlgU/T9ULX2BrHojVhqKlLqbvCi4uE5f9QkBwmRobVZcoOIkoLDSE81Eh1k&#10;pKQSB5EuNxaJ2oDYAAAAAAAAAAAAAKjDAmmurGiPkfQQR6yguXXISA8tumNSwJwM6REO2SZlR/e8&#10;mTd51IqY83oed3d3nZbair93RHmAXLBJ+vYpSk/lid6QqalC9EZITRWKiMu6G1r0xuFwWK9Wq4m0&#10;ICWiQ2uz5IYSxZGUG+xolEctJdVIbJw+Yyk/5J8HxAYAAAAAAAAAAADADVNBfKjRHmFdRXyYKa6M&#10;x055PpIeXHZo0oOMSA9iwiMmR7qu6zabjVrTw6rnkUpt5S1gDuEBONg0fZtkpaeaG72x3+9XRNRu&#10;NpvmcDisZGqq1Wq1Goah1epttG27GobBjNYgp+zQ5IaQHLKIOI/SkBEbk8cZKakQtQEAAAAAAAAA&#10;AADwyrlStEfP+qwUV1Yx80lqK4/0oIT4sKI+mqY58loeUniEaA9iqa02m013OBwGIuprRHlAeLxv&#10;sIH6tphdXNwbvcELi3/8+PEcBXE8HldWaqpYSipigkPri7Sl5IYmORoay41YvY3QRqTLjViEBsQG&#10;AAAAAAAAAAAAwBukcrSHK8WVo65HsfTgbSSEhhXNQSLqQ7ZbKa54aqsQ6VES5RFqeSCtFSCC6Hgr&#10;FKenKo3eCEeI3uBSQysoHvrJTj21iUkNZc6l5Mb5uZAbSEkFAAAAAAAAAAAAAC6Z4qrn/ezQipdr&#10;dT1U6aEdqWgOTYjI8cRkByUiPawC5uHIjfKA8Hh/YHP1deMWHLH0VMfjsc2N3jgejytihcW53CCi&#10;tZaaioyoDYpEdbB2/mgWFVeej+ptCLmhFROfk5IKYgMAAAC4QWJfPAF4T+AeFAAAALgMheIjluJq&#10;COtadT1oOelxDI+paA4yZIeW2oqIjpr0CNe0Xq+7x8fH/uHhoW+apvdEeXz//n1AWqv3C250Xyem&#10;4Eilp/rzzz/bEL0R0lMRUfv4+NgEwUGR6I3NZqMKDhJRG7HUVJQQHkxycLERnrekC45Lyg1EbQAA&#10;AAAMiITLoXwxBgsTu78D9cC9MgAAgLfKhVNczZUeUnj09CI6QqTHqDYHJQQHfy3HsbodR014HA6H&#10;TkZ5xGp5yOLlf/zxR+9JawXh8TbAzeTrIltweNNTDcPQ/vjxo91utw0RtZ7oDTpFbBCL4JDigiJR&#10;GxSP3tAiOFp6TlnVilRVqbRUXrlRtd4GvqwBAAC4NO9NOGDT3wQfjA/cqxm8J7mDe3YAAACXxrpn&#10;v5L0UGt6nGp1xCI9RlEemuAYhuFAEdlBJ+HRdV232WyOdIrwICE9iKjvuq6L1fJomqYPwuPh4WH4&#10;+fPnQAVprSA8Xje4qbt9qtTfiKWnGoah3e/3q81m09ApciNWe4NOgiM8p6mw2OQID15UnPT0VC2r&#10;w8EjNq4iNxC1AQAAoITXLiFeiVR4FRdp8JqvHbzu71U3f+2vXbzgOwIAAACLjGiPS0uPcwQFExmq&#10;8DiJDFV2UERwnMYcrJoeQYBYtTxCpMfhcBju7u66pmnMtFbr9bpHHY+3D264bpdZ9Te+fPnSyPRU&#10;srg4P9br9VkiHI9HU24Q0fpwOKx5YXEyJIcmPJSojklR8URx8dEBuQEAAKA2r0VIXFk8XOPkt/Dn&#10;cgvXAN4n177fvMb5r/aeX4tYwfcQAAB4W8ys67GE9DDTWwX5IR/pJdqDR3Z0TdMcyBAcmuxIRXnw&#10;CA9iUR78eq20Vqjj8XbBjdHtUUVwUCQ9VSguvtlsVofD4ZyWiojOERzDMKy12hvExMYwDJvUc2LC&#10;Q0gOM3qDXqI4QoqqUd2NU/sScgMpqQAA4JVyi3LigiJiyRMttfbN/Xk5ea+CB4y59L3ga733XOq6&#10;l/w8LvJZ36JIwXccAAC4PQpSXGnSI7wukR6Teh4spZU7rRUlIjhi7SSiPORzIup5TY8Q5cGLl/O0&#10;VqfrJTqltfrnn38gPN4QuJm5HbIFh1V/w0pPRUTtMAxtkBuhuPjxeFyt1+tVEBqy7gZFZIZ1KMJj&#10;xYqLq7U3xCMXHVxoJAWHkBvyc4XcAACAG+IWBMUFhETNE9Ra69qf+9zzV7n+Wn//LiS1rv1nBhb+&#10;7lRr87vifevcda59/3wrn8NSa00XvwGBgu9NAACwDJWkR06kR689CtERK2J+Fh6n4uWT1Fa5B4/y&#10;oFOkR0hndTweu/V63fHi5ZvNpkultaJEHQ8Ij9cFbkKuz2zBYdXfIKL27u6u2e/3Z3mwXq9Xsrg4&#10;ZaalSkkOehEd/LknRZV2jOTGSWJMJAfkBgAAXJ5rSoqFNpZrLHoTG/gLnCdrfMnfjYI/09LP6tLz&#10;luQWr+mtcGv3gaXXM+d9uOeWbLAX3GsvPb6UWxBC1d/rNaUJvocBAECcS0V6nKI6iHTpoaa2kvU8&#10;mqY5itRW52iP1FGS3opHd4TUVsfjsSOi/u7urtvv9+frL6njAeFx2+AG4nokBUdpgXF+7Pf71ceP&#10;H891N07t61B/I4gNFsWhFhL3Sg4uOCienkpGcUyunV4kBq/DQaEPaakAAGA+l5YVCwiKOQve4oa3&#10;d23XOO+fr/PPxTOo6vUvsNZiwmbm3+23EqnzmrnqZnPOpvLCguAa0QvVxnk+x4zPr/a4Em5acCUX&#10;uoIswfc5AMB7Y+FIj561h/odPOKDHwONi5h70lodpbw4CZEDRcSHrPdBQnyEOh6n9j7U89DqeBCE&#10;x5sCNwGXp5rgIFFgfLfbrT59+hTqV7SHw2F1OBxWHz58aEPkhkxPRSyKo2kaVWJkRHKsmOiQciPU&#10;3QhRHNGi4qfXQX4Qa4fcAAAAhUsJi4qi4lKSYYnPZfaGv+fPK/FZp+bP7a++buo9O/5u1XhPlxYs&#10;Reeb8+/5ykXqXyWlm7Ez7iEvvYHuWSc1Jtof+wwdn9Pc/qXWNftTf2ecfzdqjcnlUpExVa79UrIE&#10;3wkBAG+BBaVHz9r7UztPZ6UWMZfRHfJgoiNLdmjtx+PxaKW1OrX1Ia2VrOOx3W67nMLlEB63C36Z&#10;X45ZguPr16/N58+fGyk4eIFxLjhCiqpQf0MTGzSNxticUkqdhUZMbojojbPcECmptALjsfRUUm40&#10;zeknhZGaCnIDAPCmuISwqLQRWrLIYv/zfuY6RZvzM0REaV/OeLU948tPbJ2rXT/RYn8mqf4afx9v&#10;Ll0YeOGVpFGKrbGIqEh8LlZfrc8mq73gPSx9/cV9M8TRJeXJ0pFCs6/zEpIE3ysBALdKRekxhLVE&#10;RIc8tMLloaA5j/IIkqNjkoOLjmRaKyk7NCmi1fMIdTzW63V3PB4nwkMrXA7h8brAL+XlWUxwBGGg&#10;1eAIIiNEchCrw8HTU0mRISVHJJJDRm/wKI721B+KiUfrbxTU3YDcAAC8CpbeeKwgLJbaeF16U7j2&#10;JnjuZvvcz2HSrl23cb1e8TDnGkdtV7y2rPmVJM7cvhhV//1cMK3Wm2HB9FBLby6XbMhnyQAi8z17&#10;23Kuw9WmXavzGudEzCx9ban2ufNr/bmnzpPq87JUdNOsa1takOB7KQDg0tSWHlo9D3ZYdTwGehEc&#10;E/FBL5IjWceDiw4pOUJf81wAfVS/g041POgkQmQNDzrV8QiyA8Lj9YFfsMsy+nyl4CCyi4ynBIcl&#10;N3hx8VjkBn8dREZMcqSiNxqlsDgTHQ2L5Ahyw1N3A3IDAHBTLCkuZmxELiEr5r7P7E3iBSMNLr3h&#10;LxtKrim6hryOC1zDtT4H1zoZIib3OuYKGdc6FdKYuc4zY+xrpqqsqFT/odbG8ewN8IVFQvY6zuvJ&#10;vZas+fIaFjh/9jU4r8NzLblzl46cSfV5WEIyFl3TknIE32kBADVxfu/Svgu4pYdIZTV6LUTHqIC5&#10;FeXBa3nIOh3EZEdOpIcsXq4VLm+apt/tdsP9/X0XhMfp/fczhcd7uRe/OPiFuQxVBcfT09Nqu902&#10;XHCs1+sVEbVa9AZPU0XP0sKM3ODtUoCEuTQWHVqBcVlYPAgMXmRcPobPKVZ3Q5Ma5+eQGwCAuSwl&#10;Li4kLXI3y2tdh1tUXOB//S8tBLyfQ855Y+eYfb7Ee/S+P3PcjPcWO59r/IUET9bcylEkNfq9vJcv&#10;V7XuCefIi2j/zMiARTe2E5v+iwmHiue15pnvMyEUSs41ep0pUnIEwaUFjjXG1Zb5PW4JUVJbkNyU&#10;HMH3YQCAl4Wkx6ieB02jPAZ6lhjhdac8jiI7hOiYRHhwodG8FCqfRHrIuVJ2cOkxV3j897//HYiI&#10;IDwuC34B1mX6N/b0w6Gm4ODRG6vVarXf79XIDTKkhozcCG3DuD6HGsFB0xocMnqDR2uEvmqpqSA3&#10;AAApasuLC0iLkg39udcw53/FezaAq21oV9q4N+dFzmWdx/OZvvX1b0WelEiBqDxRzu9ax3EtnjVd&#10;axWmZ3Ot/YaJ3iemNhsvmNrnlv73f42N+8UkQeZ55qzveQ/Ja5lx7ZdYX+tz/UezC0TcqG0XTB1W&#10;Mm+OgIxPWECM4Hs0ACCQKT08wmPgxymqg2hcv2OgvCiPc4RHeD0Mw6Fhxcs10WHJDxKRHiGtFRce&#10;j4+P/d3dXXd3d9ft9/uBREquVEorKTyQzmpZ8EutDosKjv1+v/r48WMr01MF0XF6vgnPLbGhvW4i&#10;NThoGrkRREeQGlb0RpAd4TXRjNRUkBsAgBuRFzWERE1hoa7l+F/v2txqoqJQUtTe3M9Ze7Ju5v9g&#10;MsdVuM7ca/Sul7Omtb5rzcS6nmuOjsn4++Z5nTu/9N9b8vylP/OGyA+3JVPvvQZS941NwQ5ioQAp&#10;3bSdu4EcXaOCsMjajI+cI2f9uZLCtWbGdS55jdHP9AKfpedaY2NG4ytF0Wj9yX8nDlkTO3fJ98+S&#10;f6tzxr1MqCxG8P0bgPfDQtLjHAVxaufSYCA7yiM8T9bwkGmtLPnRsDoefd8frMLl2+322HVdR0T9&#10;fr/v7u7uOqJJ7REIjxsCv6jmUSw4fvvtNzoej22J4OCpqQ6Hw3qz2UxSVHllR5hHaclxTkulRG+c&#10;JYcWvcGkhyUz1JtxCA4A3j41N94K5MW1xIVLWhT+T3PPpnF0bMb/rs/eVK+98Z8RbZD8nJwCoWQd&#10;z3vLWafoegquaTJuxucdG5sdlRL54hX7exz99xAb7/k5Jdc3/v1m/7zwvFfvHGBj3VvG5Efu/ai2&#10;lrZGSrjwOXJsrsyJrRVZt+bGeHRsgRjIFRdFaxWuY76/wnU87ytLnCQ+79qiyFrTva6ytnd9ra+W&#10;ILklOZL7MypneBR8Xwfg7eAUHkT296bzI5Mb2hFqeXSxKA/Si5dz0TFJZ+WRHsMwdG3bTqI9gvBY&#10;r9fd4XDoNptNpwkPntIKwuO64BdQOfKLAhGNBQcRUZAcRNRagmMQRcal4Njtduv1er3SBEff956o&#10;DasexyQ9VfOSlmpNz+IivG7ZgegNAECUWhttV5AXuScskhYV/+e5OS5jU9paP3fTnD+vIQTcG+8Z&#10;a1xi/i1fv7lGbJ3Ypj27hujf+5Q4sPqtDX3rvF4x4DmHtab3nLE5qXm5UqTmWt51r8mc+8Ka8iK2&#10;Xok80ebOkRlyrPe9x9aI9adkTuhPfTahP7FejjjwbPjnrlFrfnh+rfPXun7PGkXrZKwVXS+ypmdd&#10;qy/6+oJyJOeaS8e8DK4kRfAdH4DXhVN6xL6PDERmaitXlEfzksYqvA61OyZprYZI6qqT3DBTXbVt&#10;e+j7vguPRHS0hIdVw+Pz58/Der3u//rrL/r69Wt4D6OC5URR4XGT9+G3Dn6x5KMKDqJnySEFx7dv&#10;35o///yz9QgOEjU4NMFBRGe5QRGh0TzX3JhEb9BLBMeGXsTGpA4HnYRG8xK90ZyeR2tvMOkBuQHA&#10;G6XGxlfmvtsl5UUNcVFDWqSEBR8TExa5sqLWJn3NDfrYXI8YmHW9c9/nHInhFQ8p6SDbYxv3S64h&#10;59WUH57r0YiNiwmC1PWmzpuam1qjVF7cqrhYmtJ7yiUkRmyNHKkRG5u6jhypwccsKTVi78kjbyw5&#10;IttL55OyCT9HJjjnxgTCEvNGj07pUUuYTM5bOp+f37mGbJs8nylIYjLkGmLkYlKkhhDBngAAt8kC&#10;0iOIjZH8ILuWh1m4nD1Oio9LuUFEe609vOaiIxxBeBDRUdbwaJqmD4cmPP7444+eR3cQPQsPFCyv&#10;B35p+NFu5okonqbqy5cvzT///NMQUfvw8ND0fX+WG17B0ff9pm3bVSx6QxMdJKI4iCjU5HClqFKO&#10;RjwS+aI31Js57cYHNzIAXI8bFBgXkxczxEWRtIisX0s0xK57zvxc2ZASBtE54Vw5c27hPNqmvLb5&#10;H5MHHnmRkg5zpUXp/NR70taS/V7x4ZURJeJDG5sSDN7xJT9vLyVD3gsxGVBDZOSsk7r/XUJqeK/P&#10;EgCx/pjE8cqSuWJiifmxuXPnEfvO5BATpXMmMsAhMVJztE38kvOMHi8gWcx1MiRNdO2KckT7jEme&#10;QzmPtX7Oz7HY2NQ67vNAiADwujHu20cvxfPJa/ZdbCBWy4ONV+tiUEJ4NC8RH+7ojuG5uPl5zKlI&#10;+SStFa/hsV6vu+Px2BFRL4VH27b9z58/ByLqv3z5Mvzzzz9IZ7Ug+GXgQ94AE1Ge4Pjf//7Xfvny&#10;pf3161ez2+1Wnz59avf7/YoLDlmDIyU4iOiOmOigcfTG3fAciTEpNH6SHSv5SLrgaOglPRWiNwB4&#10;xcwVGRl7ZqmBHjlQcg5zg1K5dlVEOK9N28CNrWUJh8laTukw2aBX5pZs7Mu5k/UyZED2+Ig88YiG&#10;4vGWXLA21XPH89exObJN2zB/7dIjtk6s37ORnxIqsfcWO4e1Zq4ASZ0nV2KkSF3P3N8Hr4lciTBn&#10;zZQMSJESEUtIDTnWKyJ4f0xs8P7S9W5ZbsTOGRMb1rlyzpM4hyUNkkIjMX4iOZq4/KgyPuf6jXNo&#10;c2Ln8cwbnc8x11pjso6xlrVebIz8e6mtH1vb+/MxNi61hvfno/NSdLDfAMDyRO5zRy+Nx/BcreXR&#10;sKiOU9tEeDSntFbNS3qrUUoronEdjyEiN5ppOqu9FB4h2sMSHrvdrttut92HDx+Gf/75p//Pf/5T&#10;Q3i8m3v4UvDDPo68CT4/D2mqtELjX79+bYgJjo8fPzZE1AbBMQxDezgczpKDTgLCSlHVKCmptDY5&#10;lp7FRRAdPE3VKIKjYXU4TjfMvAZHeCTKi94wb6rY54m/fwBUYu6mlXOPjij+i7W0LzYmtblojbWe&#10;a+O1TdjYOpoIOD9G1rAkwmiuY15qjnXzWCQHlLXnjJXXHLsG7XpVcSClgbXxb8mCMF7bLK+xtuzP&#10;maOdR7uu1DztGkrma+Os+doasX65Xqw/8kXKHKOt7x2b+hmbunbvdVi0bWvO6fve7IvN83A4HOZM&#10;X4zNZjNrft/35j1o27ZmX2yehba5T5SWA5451oa951pSa8lxsbmxfm1dz5ox6WCtk1rDKxxCe+48&#10;3qZda84cfh453rou6/1qa1vXYlxHw4akJEWO0Ji7riUCcq6BEuOt9SlzzuQxfMyJudE1lTWsc2vr&#10;Rcfyv8LKv/nUa4vYuNK+l0GQIQDcDJH74NFL9qh+F2TfA2WUBy9ezp9PIjwapY4HJaI7GiXKg1iq&#10;K2Kyg05Fy4nouFqtuqZpjjy6499//+23221HRP3j4+PAhUesYDnSWZWBH+Q62g05EeXV4eDH3d3d&#10;ahCCY7VarYhovd/v16vVatW27YYUwUGnyI2BCQ6t7fQ81OAYFRlnj1xwhPobo2s93eSOojeUQ35W&#10;kxsw60YDNxAA5JPaZIuRsacWG5iSBblrxzYjrXnWc228tkGsjolcm9zU5f3a3FwBMZojzlMkALRH&#10;4zpK15TvzRynrSc3rRuHRNBkQKrPs2ZsrLxOa6y8Bu94/tp6H7Hrtz4LOU+7vpL58tyx9yHPo60f&#10;+eKjjtHWJRpv4vPNfrm5zzfrV6vVqE+OjUmD3DmaZEiJA3l9qfU81wH8xCQHUVx0dF1n9lliRltP&#10;XoNHrqTmyGvj1yPH8rWsc3skRMDalLfWtOZo7bF1StaIzU3NK5kT2qw5qXPUHCuvITbP26e874Z/&#10;REP8P87Fxk3Wk+fQ1jtdnyVJRm2Oa4y9H1LGj9oT16xelziPHGPNHZ0zoKyhrRPrV7/zK/8mU68t&#10;rHGx+a61rT0KD9rPHABAnMh9/+il8Rieq0czjvI4H82L/FBTWjUv4iNIjGg6KzrJjUaRIEF0ENHx&#10;cDgcV6vVWaaE6I7NZtM1TdPv9/tOXmtO/Q7rViv2+b9H8IN6irwZJqJ0mipZaPzp6WkkEDabzSpI&#10;juEkIoLgIKJ113WbzWaz7vtejdaQjzSN9OA1O6w6HLL+RnjekC44WnEzGL1hI7JvHHBTAICN9cvf&#10;g7H/pw4t6PMsLseom6VEswTG5IaHbZ5aY6zrKikuLTf35djJozhHcqyy7uTmzlgztp513uK15OZz&#10;4xATfAz7HIvW4vNzxsXOW2OsvIbYeOs9yDn8tdbmnZdaz7sG0ctGe9hQD681kWBJCG09OYa3SzHA&#10;RUCOpEiN9UgJTUJY8qFUOsyVGd4IjluN1KiNN/IjJRPmCJAU2traejFZYc3LlSYxycHPb4mSlCSx&#10;+rW1Q39sTW3DXZ5T24D3rhGb652nnc+aY50nNj411rqW8Dp1DbFx3vVi47Trs9aiqdiwvp+epyrj&#10;Rs9nrlUyjpxjR3PYdcq11PXDHHEOMuZNHsVca6y2jvmc//OU/y4i1xXDGhOb6/pZrfwocaO8NwDA&#10;Cfn9IzBMv5eH5+p34tP4nrVpaa24VJBRHrxo+Sil1RCJ7CCH8Oj7/tB1XXd3d3deM8iOw+EwEh33&#10;9/edLFiOdFbzwQ/hF0afBf9+n5Om6suXL6NC4/v9fnV3dzdJUxUOLjhIFBbXHknU5iCi1TAuOG5F&#10;cJwFR/McyaEVGafw2rjpsx7VmwH8kgfgBeuXegplr1EdVtDnWdiSBTUExqSPbbDKMfJR7Wc3PbJP&#10;uw6PjDi3K2ubN17KmrH1tOv0rKWto31e2bKCb9hrm/XaGN4/Z4x1rvCcrxWbY/Vp57XWLFlX9vP1&#10;tTnWObR58tpS0sEjHOQasXWs8bLPWo+vKddNXad3XCySwzqvJi+6rnP/vLYiMGJrxKI2ArvdLnnu&#10;9Xrtuk7P+d4bseiLwPF4TI7Zbrezz7VardR+zzVa8+VcbS0pSkoiO1LjasoRTYxoa2rjrbXkOqk1&#10;LOlAZIuK2DzZxudpc/hrOVZeA39dsq62pvYeLSnhXUu7tjljrOuhuCQZCYTIGE085I4ZjWvqSRQ+&#10;Pha5Yo4X68s5ct75sZlKEWu+dR2j540tRKzriWGNic1NrtsUihD5swGA94z83kNk7it4vuNqaa36&#10;5lmAyMLl8uCyoyOiQyOEx6lvPzDhobW3bXs4RXVMCpeH6I79ft/d3d11sYLlSGc1D/ygfUbeqBKR&#10;HcXx559/tl+/fm0+f/7cdF3Xyjoc2+12RUTter1ePT09rTebzTlN1XCKtAhio23bzantbmAioxkX&#10;FdeKj8v0VFxyqAXGm5dUVQ2NBUdjHPLzmdy0aL/k8QscvEe0X9QexC9zc1hmn2dRbfOfiLIlRuz8&#10;cpPWmmuuy25gZJ86R5zL3PwXa0clgbKeZ63YjZjnZi25Bt/8lpvlcuNebpRbY7z9JWvExoTn3nOl&#10;xsn1ZJ81Nrau/CzleH4uorEUSEmImICwoiZyBIYmG7wCw+pPrSk313M2/uVY2S8lgNzwnyMvSsRF&#10;TDg8PT0lz7nZbFzX5hUbRETH4xFfdJys12vXfatHfBARHQ4H17j7+/vsc3mkRgzPfO3cXOjI8XLN&#10;2PXwsZaMeS1CxJofmxs7tyYDAryNf8+KbOqbERzyXLGxcl1rjVwxoV2Pto423jpXbr93DXLKj0Q/&#10;Za4xmcvHyGtjY8ix1mi904WlpMioXVlbmzN5bMqEiLbuJWRIbF5yzQYiBAA38rsVkVt4hOfaYdXx&#10;SBUuPxLRgQzhMbAoDuvxVKD8LD76vj8XMO+6rjscDt39/f1RFiwnVr9jtVr1P378GILwOF2zN53V&#10;u/8O8N5/kMqbSCLKS1PFD16Hg4jWq9Vqtdvt1uv1epKeihLRGyRqcLDHNT0XGB9FhzQnsdGMBcek&#10;wHjzEs3Bb5ga5WaJSLmxIYLcAO8X7ZdwimGeyMhtt/onG7ZEyRuI6DrhOdvg1dbQ1pJiILRZc+fK&#10;i8mN0Mwxi/Sz95grHHo5zjtX6+ftpWtY6+WMMd6rOxpDO5f1HomeN+21yAguJDSZkJpD5JcQXgkS&#10;W0Nbh2/cW5v1YQzv5/O4WOCb7Z615ThrrNzE1wSBFALaxn/OBr8lDmJrpKTEz58/k+e9u7vL+l3i&#10;FSGcw+Hw7r/keNlsNln3sF6REdjv967xDw8PRee0RI1XzFjraPPldUhZo82JyQ3vWL6uJV1S59H6&#10;S1NmzY0M0eZrc7V51hxLnoTvaLENft4f+qyx2jjeZz3PWSslH2L9ldZoS+cO9eRIbj9lrGGNIZqe&#10;i/g4+R7FeqP5yrrkmcPOYc2T89VxTT0ZYvXntr8MKBAh4j0A8Cbh39sCg71nYX2H59+/Q1qrUaQH&#10;vdTxiAmPcJjCg06prE59+8ZIacWjPI7HY7fdbo9d13VEdAz1O3jB8nAgnVUZ7/WH5fRvAJMcvNi4&#10;laaq7/tziqrdbrciVoeDmIBo23bFozfoWV6cJQYp0RvNWHiEdi44QvtZbMhHShcYt+pvmDcV2i9k&#10;/MIFbw3tl2uKISriHxMAACAASURBVC0zrAG57Vr/aBPYuCZtvDzHqJ1tFFvzJjcWYd6QITCUsbFx&#10;1noXFxOsv5d97LObSAE6iQmtT5MBWv+cuUv0zxnD29lnFJUhYT0pGmJiIhVdEYtYkOcIc7Qxsbny&#10;nPxR2/iPyQdNPOQIDTmGb/hLwcA32fm4lFCQEkEbr23ga6JAEwPW5n/JBn9KPOz3+2h/jrj4999/&#10;vUNHbLfb4i8rc+a+RXa73ax715L5nz59co9NiZG7u7tov1esSDThowkWbX1N0mhzPTLFGi/H8vW5&#10;cOHjPJIlJVc0sRLmxISKlClekVIaEcLbcuZIcWKJFo9QmDOuZMyl+ylTgNApNbTnvDSWDuE7O4V2&#10;1qd9d1+6nxJjRuuc3mNMwpBzrDUvR4jE1vTKkNTPVKs/t31yTV7EtQPw6gnfAzmDLTzkI//ubtXx&#10;0AqXT4qWU0R4kJK+qnkRHOe+pmn2dKrdQSzKI6y7Xq+7pmmOvH7Hhw8fuiaRzgrRHTbv8Qfi6D0P&#10;THAQ6WmqfvvtNwpRHI+Pj6uQpuru7m6l1eFYrVab/X6/3mw25zRVXddt1uv1SG4MSvQGMfFxei3r&#10;b2zoRXCci4w3PsGRXX/D+kWLX6bgNaP94kwx1JUZqcWkRCAiU2RoY61zys1kbZ6cO5o32HUlzq/F&#10;+qo4UNarKR+S/acbndj1DXyd0/uZiIaafewzyRYaOet6+nPWCM+tMbydaCodUoKiRGbw8USUjMzg&#10;10PkFxKyXYoILfohJjV4vyUfcsVDbAxfSwoGuXkvxYJHKGgCwJIGliyIiYHYBn6sb7fbVbvp//Dh&#10;Q/Zav379mn3++/v7d/nF5dI8PT3Nvt/98OFD9hq/fv2qdp+93W6ja8XEjdVniRtLsmhyxiNkpHyR&#10;8kSuwYWLHBuTJqlxKanijSaJiZSURMkRKKlIkDDPM8cz3hor5YoiAmYJjtg63jW0/py5qXXJKUdy&#10;+2gsFlLioo30pebW6CdrjPJ+SIw7/zGzvyNy7GT8aZJcn5R58tpGbc1yIiQ2x+xrIEHAO4N/N+UM&#10;6f+Mqe0HhDRWUngM9JLKKkt4NEr6KjKkx/F5s/ic2qrrum61Wh1Wq1XXnAqWy/odu92u09JZ/fHH&#10;Hz2iO2ze2w+90fsdmOTwpKm6v79vnp6eVsQkBy8yHupwdF23CY8sVZUZuUFCfJweg+gY1eBoxoJj&#10;1bzU3eC1N2KCg/8PkfCZTH65a79E8UsSvCasX4oWw+sWGaP2ppmIBmuu3MiX4yZzxc2CNm4pQZGc&#10;29jyQo260DbySYm44I+hL4zTxmib/qV9nmvxzs3pZ5/HZIwlKixJIdM6WdET2ljeR4xU2qhYNERK&#10;SqSkBu8LczQRkZIQVr8UClxAcBnAx6Wkg5QIUjZokkEKBk0caG0lEiElC2JiwLPh//37d9d1fPz4&#10;MfvaHx4eZn1xOP0vLfDGeHh4mH3P/PPnT/caj4+P7rFfv35NjkkJnpi8yZU0lojRJIts04SLlB9S&#10;sqQEC5crXHBYUsUSKpZM8YoUKVE8AiVHnmjiJCVNPFEjpREjXJZY4xSJcPEoDzp9z7bmkiOKI6fP&#10;Op92neHcyjo54sMjRUqFR04/JcaQnNOkxQlFxmtjrLnn583lRUh0rSZThIhrBuCmCd9NOYMzrZXY&#10;J5CFyzvW3rFHS3ica3jQs/Q4p6kikb6KnlNbjYqYy1RWvH4HsaLld3d33X6/H6WyIkc6K8iO9yM6&#10;TMFBNI7iIKJWpqn63//+13758mWSpmoYhnWQHOHgcqNt203f9+eojSEiN+gU1UFEob9IcLCDSC80&#10;zj+TyS9t7ZcjfgGCW0X7ZRdjuJzM0OREFZHBNp95nykxwnmHfIkxERDKWpakSAmMPmeecoTrHYkN&#10;vok/vHxAPd+wp4Sg4I9hvtj4T4oQOUcbK/tSa+bM9fTHJIQUCJrQCO3WOCIy5Qcfy88d5sSiJnLk&#10;hEdMeKSE1mdFQuSKiBwBkRIPc6SDJhosuWCJhZhMSAkEjyxYSgh8/vy5eN0fP34s9oXhy5cv7+bL&#10;yGvnn3/+WeQ++fPnz8Xrnv6TVnU8AiclaGJSxpIwlnjRhItXtGiCRYqUmFgpFSoekaJFpsQiUmLy&#10;xCtOPNKkRJjEUmalZIkUK1akiJQk/NyWJJFCYW4/FQoQa548H4nIEG29uXOGqRSZpNCS41iflRY7&#10;lVEitqZXdMgxpKxDYpzsU+c0U3lCYo58PRrTzBchkCAACLQ9oMEpPIyjRHgEcRFqdhwbFs1x6tuT&#10;Ij4GVrBcSg96Fh9d0zTHhqWz2m63XdM0fWOksyJWrBzRHe9DdJiSI6fY+G63W22321GaquFZPKxD&#10;mqogN+hUh2MQYoMUuTG8SI2z6GiepUYoWM5rb6ybseAINx9cdhDZgsN6hOAAN432yyzGEBcaVqcl&#10;Fzzr8I1weQ2TcZFzxaIr1MfmRR6EdvUXOhuXkhC5/ZNoCX6IvvC/J6zoi5Gw4M/5Jj1F5AUlRETu&#10;YzifJhBic7x92vvhfam5XFjkyoqS6IuY1LBkgxZB4REUXjlRKiZypAQfy2WEFBVcRqREREpCeORD&#10;jnSIyQZLNMyRCzkCIVcYlEiAv/76K3fKhNMXiYvx7du3N/9F5DXz999/X/Q++fv377PP99tvvxXN&#10;y5E5XkEzV8bEpIslWyzJogkWTa5IsZKSKlKmxESKjE7h4oNLFE2gpORJTJxokSeyL0eaaMJEizCx&#10;5qTSX2nyI7z2SpJUJEmpIIn1yblaHxkRGXJNcgiL1GN4++H8xKQICfnCr4ufm3S5EZMllvSIzUkJ&#10;DylLSOuPzB+NOb3PmDQZPTZjESLPTca88/NGFyFeCaL1Z0sQbR8oBrtOAK6Ktkc02MJDPmr/0VIV&#10;Ho1IadU8p62apLOiF7kxkh4NS2FFQnw0rH5H27ahpkcQKKN0VrvdrsstVv5eZcdb/iFlCg6idBRH&#10;3/dtSFNFSqFxmaaKR28MEbFB08iOIDpCuioeyaEVGbcEh/wlXyQ48IsLXBPtl5XFsLzM0ARFSmbk&#10;iozQ5xEZgzE+JTuiwkHps0TFJArDOpSbhqTAuLXH0/vMigbJ6Qtr8n6PtCiVGqGdrxOeS1lhSQdL&#10;VGgRGB5JkSMoYnKiVExYUiJHSEgZ4RERXglRSz6khINHMnjEQq5ImCMNagqA8IUAgLfEt2/fqt3P&#10;zxE6uXLGI2I80iUlW0okiyZWNKGiyRSPSMmRKDGBYsmTEnESkyYpYZIjS7ToEkuUWHKlVJKUyI9L&#10;yRHrMaxJCTFyK4+k71FE25WDyC9KvH0k+9lnq40hZR1ij+pYsaYcT0p7TIJo57OABAHvhvD9mjOk&#10;92rmCI/j6XVHLzU7uPCY1O0gJj7oJfLjXL9js9mMipavVqsDT2fVPEd59CGd1f39fYfoDp23+oPI&#10;lBypKA6t2LiUHOHoum6zWq3OERmNITV4n3h+lhxibU1w8LRUswSH9gsLv5TAJdF+EVkM+UKjmswY&#10;fP8jYNLW6OJBXYON9YgMj8Tg/d5oi5HEaPQclp72nv3Z9imhENbgEiF3jdqP/Lzsz9IUF/w98L4a&#10;0iKVCsoq1G3VotBkRSqiokRUpCRFrqDIlRNeMZGSElJIeGVEjoiISYiYgEiJB690yJENuXLhtQiE&#10;33///VVcJyd8aQGX4ffff39198jsP3PdNCVCJke8eERLSq7ExEpMqOTIlFKJIgVKTJ54xUmONIkJ&#10;Ey3KZI4s0URJTHqEMTFJIiNJYim0rGLrXvmRK0fIKGIuBEK1CI+SR37e8JxeaoXmrmHVFM1tbyg/&#10;0iRLhkT6SRlDxuN5X4btw1jiRO1rptEk1lwNjwSpIkCwzwQuibbPNCwjPM6PpBQrJyE7yKjdQXrU&#10;x7HrugNPZxWOzWbTHQ6HUf2Ox8fH4ePHjx2iO154iz90zu+J/YVWJceff/7ZWlEcvNj409PTerPZ&#10;nCM4YjU4SEgNUiI7hkixcTrV4GAHBAd4tWi/aCwGW2hYHSVCIyYzpLiw1pdRGZqgOL9udOkxR2Ro&#10;0RiTec0MWcHW6fn62qY/W0OVEkTTtFKpsbSg7JDry2u05nDxwB9lX47UIJpGWXgiLDzCIiUrYmmf&#10;aoiKmKTIFRReOZESE3OkhCUkLBkRExEpCeGVD17xcC3hcCmB8Jo2/cMXDPA+CVHlr4FLyJ1rypgc&#10;weIRKymhEpMplkixJIpXoEh5kitOSqRJSpjEZIknskQTJbmSxIok4dJDEyTeCBJNlJTKj/BcPhJd&#10;R36ENfn6pKS8smRGyVjlGibXQ/kyJCZJrP2VZK0RT//p8ystrk7KeO0xJUHmChCzXdtvssA+FFgS&#10;bR9K7DfJPZdzm7K/IoVHR8/7CVx0SNnhqt1BIrIjvLZqeBwOh+7+/v4oi5Vr0R1//PFHb8mO02ck&#10;P483w1v64TL+UzJSVaVqcfAojmEY1sMwrHe73Xq9Xq+C2AiRHI2SpopEeirxej0Mg6zFYUkOWVw8&#10;HF7BMflFJz6ft/RnD66M9ovEYsgTGiUy4/ycbWZr43JlhvaL8Dx28IuKLJFhHcov4Gg7O0YyIYy1&#10;ZIPc+KdMWeFZMzafn8vbLuVFeM7PE5MTS0VjaPUqgrSIpYOSqaBSwoK35coKKSp4W0xU5EqKOYLC&#10;Iyc0MZErJWJCIiUjbklC1BYOlxYL70kO5GwQgNsjcn/zJrm0uKkpXy4hWbwyJSVSYhLFEig58sQj&#10;TlLShAuTWJRJjiyJiRItDZcVUaJJklgkSYkgCXLkdP1m9AiPHCHS64qURoXE+oRIIIoUKSdFZtSU&#10;HJY8qTmfIjJEO5R9lWi7ctDp0SrI7hYhop+Mx9oSRJun4ZEgECDgpnAKj/CYIzx6dkxkR/NSxyPU&#10;3djTuI6HmsaKaFzHg0d2rFarw263O26322PDipV7ozveUyqrt/JDxJQcc6M4VqvVZhiGdd/35xRV&#10;QXiQkBsUSVdF4xRVG3qWGckojtMv2NXprbXKL1yi6S/J5xcQHKAyNyY0uI2WQsOSEqM2p8ywxnlk&#10;RrLPOjRh0ejRGH1i7EQuaG1BCHjEhtaWWl+73pTskJKCt2vzNAER5uT2pcSGFkHBpQURnSMtNGnB&#10;oyxS6aC0CItcYVEqK3JFxVxJ4RUUuXJirphYSkjMlRBLSYdblguQAQBch1sVOUsJl7liZSmZkhIo&#10;peIkR5qUCJNSWZIjSnIkSY4g0VJtaREkNeRIKq1Wrhg5HA5tTp8mG1Iyw/NIEaFhrUuK5PC28T7r&#10;eppxREe2IMk4zusYosMdLUJE1hiKjONj5PjzoyJArHkSCBBw8ywgPOTRkSI8Ts/PqaxOj2eRQSyS&#10;g5R0Vk3T7ENkR3hsmubYdd2hVnTHW5Qdb+GHxfk9cMFBFC84zg8rimO73a67rtu0bbshovXhcLg7&#10;1eSYRG+QSFPF2jf0Umh8Q0TrZhzJEcTGqmma9iQ1wi/78ItV+wVLNP0F+PwCggNUwCs1El98UwLD&#10;mjwRE5eQGWLtyS855Yj1mcLCam+m6aPkockCl4jIaSsVIDliQ87nY7V2b+QFzZQXOeJCpoeSkRZW&#10;lEUYo0VZlAqLWAqoObJirqjwSopcQXFpMVEqJGqKiGvJB4iFLF79FwNwVfCPzcm1pEtNqVIqUmoL&#10;lFJxkiNMasiSmCjJkSQxQUL0IkZKBEkqesQbOWJFg6TEyBJSRJtHiagPOu1lhOcpAVJbctRoEwIk&#10;JT1S0qTxtCsHReaQHBsRJXwdYn9ecyTITQgQ7HGBXCoJj55e9m4GekljFYRHTyfJ0bxEdpxTWdGz&#10;8FCjORpRuDy0HY/HPS9W7onu4EeqUPlbkx2v/QdDUnJYBce/fPnS/vr1K0iGtRXFwaM3KFNwNC8R&#10;HTyaY0XjKI62eSk4/v/ZO5fdtpFoa6+q4kWXxMGx0cDxMINMgrxjI8/zv07gSQ8yzKBhH7S7dSNZ&#10;Vf9AtanNYpGiZNmxk/0BhCSKsmVZUpz6tPZSQXaI4BBelAtIjZ8pNNrbMZnRuQ7df5zi23YW2SMh&#10;woXJUzsvBqXF2D76B5T/wzomExCJBVxQbDxVdvBjxzovcILYeIq8OJa4mCouhpIWT5UWYwmLlLC4&#10;hKy4pKg4R1JcSlCcIyaeKiVeUkT8wvLhTf9RLQi/Ob/uG9MLiZWnipRz5MmlxMmYMHmqLJkiSqZK&#10;kqEkyVMEyTly5FhyZGis1pAYGUqMXFqKxNcB0EOyBBccd5Xax687R2gMCRd+/IiQmSpCjsmR3u1T&#10;0iSxH4nr+NeaKkHa8+yY+DpEt2lPn0mAiPwQnp2JwiO1DhWv59B6DZ2n3g6e8oiTHSQ9JgmP+Lpj&#10;6Y7wPdxsNrMPDw/uCaOs3uz/y97qm0D30T9jVNVutzNlWZqqqkxRFAZA1jRNzlMcJDr8vlejJzaQ&#10;FhwF2IgqtU9y8HFVhomNVBeHCA7h2XgGoRHvu5TQSH3NYyOk2n0nCIsh0eEGbjM5acGvGxMTx0TG&#10;mLQ4V3YMfb+xfaeIjVC07VIpi6H9pxR9P1VeDI2KosuniItzpUUqZXFqwmKqsJgiKy4hKi4hKU4R&#10;FK9ZTLxREfFm/5gVBEEIvM0332cSKU8RJ6dKk0sIkyFZcoooOVWSnCNIUgmSS8qRqamRMTESJ0ae&#10;U4pMSYKACREAOt6fEh6nSo5TxMeY5Bj7WlNvNyRCIplCkmLquKw4OdIeOyY6JgqSlNhojwGOpkAu&#10;LUBSx4gAES7OJYUHEuOsVLewnFIePNlBp71ycr5x8aGicVaU7siyrAbQ5Hlu67q2u93OlmVp5/O5&#10;3Ww27f37HUZZvcUX+yTJgTCq6uPHj53C8bIszW63M3mem7qu256MsRRHalOJ4vEgRDpjqqItJTcM&#10;unIj9Q+YCA7hZJ5Bahy7HO9/ktCIjo//gRmVGez6qTIj2XMRbSnJEe/rJTHovmBAUkwRGaljovv8&#10;bCkOfls6PyQmxk7rukae5y4lMJxzLy4vUt0WPHFxrriYmrQ4R1gAfWlxTFi8tKyYKirOlRTPISfe&#10;gJR4c39cCoIg/Aa82n88nkOcnCtNThEmT5Elp0iScwTJ1ATJpeXIuWKEJ0biUVopKULnh6QIH6c1&#10;JkWqqjqpE2TqKUbSIafIkKHbxqIhFhjx1z3lmNT3997Ho8o78mPg8tA+vobUEyZDEoTdz1hUjEmQ&#10;zvnoGKD7vniKAJkiP6Zcpjs28OW6yNqZQJwrPFT/A7FjheUNuv0dnXFWSqnRgvLUlkp30Ncm4VGW&#10;pVVKue12awG4q6sr//37d5caZfWryI639sJu7y8XHMDwqCprrf7777/1YrFoC8f/+++/rCgKk2WZ&#10;aZqmLRkHkIU+jiJIi9HNdxMctKXGVHW6ODCQ4hj4R6h3KoJDSDFFbJwpNV6r0BgaNZWSEfT9xpIZ&#10;saRAYl/q+KPCgfbjiSIDGE5jDH2dMdnB95FwIMHARQRGUhip44d6M44JjKGi7ueUF08RF6cmLcZS&#10;FucmLC4tLJ5TVFxSUrwyOfGm/vATBEEQXj2v5h+5S0qTc2TJVFFyriR5TkFyKTnyVDGSGqU1JkXi&#10;pMjQ+KyhwvWxlMhYQoSnQIwxHVGCRApkSIqkpMMxyTEmMFJC5FzJEV/H7w/7ukn5MUGMDO5TA0mQ&#10;aGv3D8mR6LrXIkBSx/T2ifwQpnBEePRERzhNfZh2qKyc+ju49KgRjbPCQEl5vCmlKgCdhAeAJsuy&#10;umkaW1WVfffuXUO9Hev12v7xxx/OGON+5VFWb+lFnJQcp46qosLxpmlyY4ypqqrI8zw7luCIN8US&#10;HOgWjtPIKuO9N/Epuv+A0T8kYza9/dlFcAjEE6RGaucxqdG7PpIaQ2/4dP4pQiO+7mIpjCMyo5fU&#10;OCYq+GV+/4aOO3bdsdsMyY7EY9PuS8kIJCQGHXtMboylMMqydGOl3bHA4OepqHtobNSl5MVTExdD&#10;4uIcafEzhMWpsuISouKVCIo380eaIAiCIFyAn/6P7yWEyamiZIokuaQgmSJHTkmOnCJGxhIjU6TI&#10;KUmReHzWWEokTogA3ZL13W6nx0ZmJZIdQEJ6DO0fSobgxE4OTEiAoC8sesIDRyTH0OXE903d70ul&#10;Q1TisYn3j8mRqQIkJSs6xwJJ+RGfH9p37PKk/5fIetvvyQnCI7WmFa850ZqN9d7b+BT7NEfjWVE5&#10;20ZFR7xpreu6rpuiKCprrc2yrFahqJyPstJau7DG0RllRWsII+mON/H/6Lfwou0+qhMlB218VJX3&#10;PttsNtlsNsustTlCgqOu6wJAYYzhpeMljqc5UimOeEzVWIJDBIdwlAtKjWOX+b6U0IivTwoNdvy5&#10;QmNMXHTEQ3RscnGfrmPfY5LMiC8fkxtTLk8RHPw6+hlSx9B13vuOsKDxULGUAJMVdOxUiQHATUlh&#10;TElgHBMYvPMiNTbqEvLi0uJiatLiHGlxaWHxVFnxE0XFm/ijShAEQRB+cX7KHwJPFSWnSJLnEiSX&#10;kCNPESNT0iJjUiQ1PmssJTIkRI4lRI6lQxAW33k65JQESHw8H6tFx6ZkxBTJcQmpcezysWMxXYJc&#10;qjsktbXHHxEgsdBICZDk2lhCgIj8EC7OucKDbccSHp1RVjgkPDpF5UOb935H58PYqirP84qSHcaY&#10;ervdNvP5vCHhUZal3e12ndFaJ/Z2vPr/l7/2F+gkyQFA06iqx8dHtV6vzfX1td5ut4aPqkJUOA6g&#10;GBpV5b0fEh0kQzJ2SkXjfFwVH1PV6+FA/x8CERzCS4+fGpMaPnUMPx0QFu3lJwqNWFScLS/i00sI&#10;i2OXpxwbHxcfQz8rFxlDaYwhuREnOC4tMcZGSE0VGKn0xSWTF+fIi+cSF8ekxUsJi58gK179H0OC&#10;IAiCILwYL/qHyFMkySUFyaly5BwxMnWUVkqKjCVFSIgAeylyakrkmBAZG5l1CRkyNOZqivTg19E+&#10;kgBHUhfAE6XFpS9jfE3qOZMhqeuOChB2PcZORX4Iz80ThcdQfwcfZcU7PHhJ+WiyQym1iy63o6wA&#10;VHFROYCmKApbVZWdzWb24eHBLRYLe3V15WmUVbhPb1p2vOYX41HJkerjGBtVBSCz1ubGmPyY4FCJ&#10;RIcPKQ61H1vV6+NQw2OqWtGhziwalzfOX5MniI3nkhrx1zk6dkodRkANCQ0gPUJqTGiMFTsNCg66&#10;rLoRwY5sSO17zstDIoTvT4kMHBk1xYu96di6rlEUhYtFRdM0/ikSYyiFMTRC6lgCY0hgvKS8eE3i&#10;4lxp8cLC4lX/MSMIgiAIwm/Di/wBdK4gmSpHfoYYmZoWmSpFpqZEjiVE4pFZp6ZDTpEhWZaNlqgj&#10;SIpj0oOOHRIhQDrJ8VJSIyE5hkZsxYLjWAqES4xTpcgpAqTXD4L9AZPSH0+QH0fFB92PMWT97tck&#10;Xr+L/p2IRQeQWNdS+5FVtDYUj7Ea7O1QiXSHD4mOMeFhra2NMW13hxoYZTXW2/HWSspf64uvJzlS&#10;pePfvn3Tnz59wsPDQ2c8VFEUpqoqAyCr6zrP89wgKhtHJDliweG7iY6h0vHUmKp4VFX8j1rSWLc/&#10;uAiOX5pjYuMVSY2e0Iiu510ZKSkBTOuOmCI0Bk9TEiO1ny6n9kUCwk6VGOExtfznSny9Vlggkb7A&#10;CSkNOuVdGHGxN92v55AYT0lhpEq7xwTGz5IXlxAXr1havMo/QgRBEARBEF6I5/9j6xnlyCXFyKlS&#10;5FJCJO4SGRuZNZYOiftDLiFDAOixAvW452Nq+mNsNNaYpPBHEh/hw7UnSY8J39MkBMnUU7CvMzoq&#10;C911sPa4gQ8F0/7BtbSp8gPoiBLE10WcJD9EfPxeTBQeqbW0eF0rNcqKj7OK0x0VO20FR0p4kOzA&#10;IeHRAKjqurZ5ntdg6Q4Abrlc2tVq5a+vr+1YSflbkB2v8cU2WXIM9XEgCIgsy0woHc9To6q4zBgQ&#10;HK3oUAMpDhzSHNqHFAfbUiYbifMiOH5BjkkNYJLY+ClSQ42kNFKbOiQoaOsJDX7dKaeR8e6JDb4v&#10;dSwSkmLo2FMuh6/R2c/7MPi4qGO9Gfz4IZERl3uTyKC0xinjpM6RGFNTGFMTGFxgHOu8iAXGpeTF&#10;c4kLkRaCIAiCIAi/DM/6h905cuSpYuQpUmSqEAEOUuRcIcLTIZeSIVyEAAcBws/TaZz8SJWnHxMh&#10;x0ZjAfs+kVDW3httdarMYIJiMMVB16X2TTnWd1MgqbWvYwmQKb0gKRnS2QbESEp+IHEM6DjgycmP&#10;k8VH9D2FN8qI8EitxQ2tidG6lvXek/Tg46wahESHD+kODIyw8qyzQym1U9Eoq7C1o6yaprEAmmO9&#10;HW9Ndry2F1Z7f+gJcqx0fKiPIxSLZ9baPJXi8CMJDqVUGaRG3MkxlOSgf0Q0f7MfeeNtf9bUG6C8&#10;4b1NjomNCVIjvjx03SWlhouuo4X3VNIi9cb8pEQGO3UqMW4KI2mNsetSIiS+zalyY0hc4MSRU3y0&#10;FHDox0iJjLqu/ZQ0xlAnRjxO6jklxlAK45QExlSB8dLy4hnFxav6g0AQBEEQBEG4CM/3x+OJYuSl&#10;pMi5QiSVEDlXhgD9UVmxDJkyJmtqKsR7r6eIkNRoLLCxV/E+RGkQkiB0zKnSYyStcfKxR647VYCc&#10;MxKL7me81jZUfv6c8mNMdpwsP2Qd8G2SWgc8JjyiDwrTWlgq4RGXlDc4pDpqpVRPbiCR8FBRusMY&#10;U4fy8qaqKvvu3bsm7u0A+iXl4b69etnxml5IRyUHAH1/f68+fvzYlo4vFovBPg6tdV7XdZvMyLKs&#10;JzkGUh2F2ic4SHQkUxxIl42nxlSl3kAlxfHGuYDYGJMafB8lB+I3zEtJDZ6+8Ozr9FIa0elgRwYO&#10;b9C92ymWpACGUxb8Otri63xi1NTY15wiM4BeB8bZSQ06PzZaaiyRMTWNMdSJwcdJnSoxnpLCuLTA&#10;eEPy4tX84y4IgiAIgiC8KS7+x+lLSpFLCJEpHSJj6ZCnJEPizpCpqZAhEZLn+eBoLIQUB+0fKkXn&#10;+xCJkaF0n+fJZQAAIABJREFUyKWkh2KjsaZeR9uIAOHrZr1jaN+I7BgTIrSPSyEuRabIj1hctPsi&#10;+TEkPuJ9YyJExMcvRrw+GL3/dkQHumt38foZLyuP0x3tKKsgOWqSGLHw8N7vFBtl1TRNKzvyPG/H&#10;WfHejvC13Xq9tlRS/v37d8dlx1soKX8tL5xJkmOsdBzdpEWhtc6dc22SQ0XJDZIcKiod94feDt7H&#10;YdgpSQ6N/ciqKWXjnTdCERxvk2cWG/xND0xI0D6fOO5SUuPc3gwXHZ8SHMkUxjGhQcfF+44JDH67&#10;1LFKKa+UcrGoQJAZcVIj1anBUxmpMVP8lHdk0O/g0iJjrBPjEhLjEimMcwXGK5AXr+IfakEQBEEQ&#10;BEGIuOgfvqdIkecWIk9Nh5wqQ6akQi4lQjabjY47QsZOKQ2CRMqDiw8+/io+hiUskJIcY9IDw/LC&#10;8GNOFSBsGxQeiWM6p9HaWyxGwL7mJeRHb32PHRdfzxHx8ZsxIjxi0QEk1t7UYYQVT3eQ7KjZaTvG&#10;iic2EKQHyQ4w8cGPCVvDThsAzVhJebg/r152vIYXytmSg0rHsyzLN5tNlu//BcjQ79joiA6e5FDd&#10;VAcfU8XHVZnwpp2pQxcHyQ5uneM3UBEcb5wxuXEpsUHfg0kJOp0qNeJOjVGpEZ8/ksqgy7HosPy6&#10;seQFMCwzkJAW7H5bNSAw/IQkByJ5AZbGoPM4QWZQ8iKWGWPjpUhWjI2WOkVknJrGSI2TmioxnjOF&#10;cYrAEHkhCIIgCIIgCE/iYn9QX1KIXDIdMkWGTBmTNZYKOUeEjI3G8t7rY2kQOqXukCkSJE55pJIg&#10;qU4QDIyzivfTdSmxMUWApL5edDyNhFfoTk+Jrzs1DQJ2TGcfDoJjSudH8kPNLyk+ZC3x9XNEeMQf&#10;ZE513JLkcACsUqrx3lPKI1lSrtjoqvj8gOioAFTGmHq73TZxSflblR0/+8VxsuRYrVYGgC6Kwnjv&#10;M+99BiDbbrdFWZaZ975wzuVa69KHwvExyQGW4lCHcVVxH4dhG3VxxLG71Bte+/OJ5Hgb/CSxEb/J&#10;pcSG49exLe7UeIrUGOzMYMfbaN/JEiO+3ZDQSH3tWHbwjgwweUGXw2MzmNYYkhl0W2OMV0o5SmXE&#10;o6bGUhlDRd/PITKmpDFOlRjPncK4sMAQeSEIgiAIgiAIT+fFpcg5QuSpyZBzUyFPESGpwvQpaZCx&#10;bhCEkVhTJQhPfdB+Oob288uxvJgiNpAQGvFxfBuTIfz2GE5/JEdi0fkj8oNERlJ+oL+2N9QFguhU&#10;0f932XH8GCQui/j4xRiRHUDiA8zor9/xdIdFv7ujBtCoMMYKLN0RpzmGxIfWulZKVdbamkrKlVKN&#10;Uqp5q7LjZ74YJkuOh4cHs1wu1Wq1MmVZmt1u1xlVZYzJq6oqQgH5aIIDwEyxcVX+MKqqAJAF2ZEB&#10;yMObLaU5SHTEb678zbD3BiaC43UzJjaA5B9np4gNerF737e3Y1KjsyVSGcmi8EskM8BkhlLqqLg4&#10;VWKMfS26Teq6lNCo69rx3gx+fXhsO90aU2UG7T9VZqTKvoc6Mi4hMp7aiZESGa8shSHyQhAEQRAE&#10;QRBeJ5f5g/8NyJAxEfLUREiqLP05JQiiMVd03FgJOkuK9LpAgL7gODXZEW9MbIxKEp/u/pgy+moo&#10;CdI5Lkp4xEKktx1JfbTrg1Hq4yzxcez/27Lu+Lo4ku6gUzofpzvatbuwRtaeYp/iaILk6I2yiqVG&#10;SnqAJTuapmllR7S55XJp34rs+FlP/pMkB8KbUSw5gtjIvPcFlY7neV74kOQAMMNBeszQFR9ccPA+&#10;Dp7iaPs4Tk1xpN545M3mdXBiauMlxMaxtMa546Z6b4zsa/DURmoc1KCgmLKNJTnihEYsNOq6dkPd&#10;GfFlLjhIZIBJjWNjps6VGVNTGT9LZDyXxLhgCkMkhiAIgiAIgiD8+jz5PxCXkCHnjsl6CRESl6UP&#10;pUGeIkFS47C4/KDzU4TH0GUcESB8O5byiL+GUsoMnY+/hzqMt0p2gdBldYExWEBfeND2WsSHrEO+&#10;Dp4h3cFLyvkYKxplVQHoCY74lJeUA6iKoqgANNbaVniUZWl3ux2N0XLX19f2NcuOn/GEP1tyeO+z&#10;//77LyuKwhhjcmttrrVuUxzOuWR6I051KKXi8vF4VBUfV5V6Q+ZvbvGblqQ4XhmvTGw4dl2qQ2Ns&#10;BNVYGuNkqcG+v0VCVpyyxV8zvj4WHiQowFIYY0KDbkPnh9IZAFwsMS4pM4ZSGb+CyJAUhiAIgiAI&#10;giAIP4kn/WfkuWTIzxAhzylBENaxYhkCtnh/LAVyrgB5SsrjmTaF9NSWsZFYnQ8+p2QIkxd8zTBV&#10;gA52XsTHb8IF0h3xKCuevGhHWeFQTF4hyA4AWxySHFswCaK1btMdzrnaGFO/Vdnx0k/wJ0uOxWKR&#10;NU2Tk+hAEBZa65KLDiY22lQHEyBxkmNsVFX7JhdF1+jnGUxxyBvIz+MCciMlNoCutKD9Q2IjTmj4&#10;6E0KmJ7W6PRnsNv1RAY/f4rIUEpZsJRFfJ5vqWP4my9938RIqaNCIx43BcDtdjuUZelS6Qx6LMcK&#10;wF9SZlyiI+MUkfGCaQyRGIIgCIIgCIIg/Cx+qgx5qgg51hHysyRIURRceACATqVAdrudLssSYOKj&#10;qqrJwoPSIgiJkVhyxDJkauKDNh+Nuzp2PE9+JFIgqe97NAWCfvqDZEjvw9Js/xTx0flwNSO1X6TH&#10;G+CI8OisMarD6Hr+gebkKCv0S8pJcnRGWanDSKst9l0dO+dcKzuY6KiqqrLv3r1rlFLNVNmReN69&#10;2HrSSz6puzrH+ydJDs9GTznnegkOBMEB1snhu+OqeJKDd35MGVUlKY5XyAlyY0pqoyM22Nc4SWyw&#10;zQ1cTp2mRAaPqiV7MsKb36SkRkpe0BZ/DUpo+CN9G/zylMRGnNBAQmioRHcGAJdKZ/wMmfFaRIZI&#10;DEEQBEEQBEEQhOeXIS8pQn6GBAGgh1Igm81G8y4QLkJwogDhnR+hHH1yYXl8nh+Tuj2YCElt9PXY&#10;OmCn/yMhQpLjsEZOewIk3o6JD/o//4j4eFLaQ9YwX54T0h29tUSVHmVF46x6Y6zUvrA8Ob4qFh78&#10;NlRSvl6vm7ciO36K6HiK5MA+vZGDCY4gMmZxkoMJjhIAyRBKcRThzYwSHWOjqiTF8UoZkhtPSG1Q&#10;zIpSG08SG6o7hsqp410aseiwifNORUXhY4IjlhqxvBj43oPjqeIeDa215fIC6JaG88t85NQpQmO5&#10;XLqp6YxUZ8ZLy4xXJjJEYgiCIAiCIAiCIOw5+z9XLylCnlOCDBWjH0uBrFYrneoCSQmQOAECdEvP&#10;hy4750xKhpy7xfJjLPmROJZ/Lf5B6LgAfWgNcUiEHBMfR0ddqeljrkR6vHLOSHek1hDbUVZKqdp7&#10;30t2gKU7AGz9oZh8y/eBCY8Ly45fSnRMkhxN02hrrV6tVmZIcvBNsTFVYKIDfemRKh1vBYcaGFWF&#10;4QSHSI6fyAXlRie1wcQGnbYbuz5OZgyJjSGR0Z5XbCRVIqHRG0dF17Gv1RMVamTkVOrYOBUSn+db&#10;qiicXwf0S8FjoZEaOYUnCo0pBeCvXWaIyBAEQRAEQRAEQXgVPJsIeU0ShBejr9drBQAkQWIBAgC7&#10;3a4VH6kxWHQ6RYBkWaaAdAk6mBxI9X2gLxWS466OJTj45QnCw7Dr2ukvRxIgsQxR8XE4CI2h8VeI&#10;jovXJ9tj1PiYq9R5kR6viAmyg5/n65Ct6FCHEVaU8KjRT3fsAJDg4HJjG6c7cBhpVQOohmTH1dWV&#10;zbLMcdlBpz9DdrzEE7YnOcJFekGeLTnAxlNFKQ4SHZ3beFY8HuRGm+RIvBHFbyztm4EIjpfnDLnx&#10;pNSGOszA67xQWZLjFLHRKwZPbJ20xpRUxqnXc5EB9Hs2eDKDb0M9G0VRdPo0SG7QY/VcQmMonfES&#10;MkNEhiAIgiAIgiAIwm/Ni4qQnyVBUimQ2WymACCVAinLcjQBArYGSGKE7+Pl56nxV+HYZMKDrvf9&#10;8VKj8uMpwoOuT6Q+uBAZSpoodpzy/X4QnuyIOz40DmIjOX3mqWkPkR4/D772GckOOqXznTH47APT&#10;Fnvp0XjW26FYQTlCSTmlObjoAEt68HTHmOxYLpfWGOO47PiZ5eTP/STtSA6gWz5+e3urdrudjiXH&#10;brczVVXlxyRHSm7gID9oXBWNqcr9YUwV7+OI36hkVNUr4dJyg4kN2ucS18dJDhftS72ZjImN+Hws&#10;H47KCr7/XAGSkhoI8iIWHAPl4DY8Vr2UhlLKNU3jqQw8yzKvlHLUoUGP80sLjTckM0RkCIIgCIIg&#10;CIIg/Bqc9R/DS6VBTpUglxIgqR6QVAIEOHSAeO81pT/odCj9QbeNx1vxtAe/Dgc5kZQfQE9YKHZ+&#10;UHiwBMeU1EdSgrCNT5PppFTYvk7SI1qz5PvitEdKfIwJDpEer4QJ6Y74Q9q9dAe6vR00zqozxgr7&#10;dEeFSHIkLnckCcmOoijqsiwtlx3fv393X758cT9+/PA/S3Y85xPzqOT49u2b/vjxo7bWauec3mw2&#10;vBQ8A1BQ8XiqjwN7qRGnOOJxVXxkVSw5xmbp9eynSI7n50Jyg7/oT0ltDAqN6DQeQ5WSGR4JsRHv&#10;42KCiYhJgiPel/hek6SGMcamujToegykNEhsUBn41FLwpwgNkhnAaULjJ8sMERmCIAiCIAiCIAgC&#10;cMY63HNLkFNSIOcKkLEOEBp7RftIfGAk/QEMd3/wbUx+JMZO9eRGJDCS+47d9gTxkUx9RJeTAoRf&#10;npj2EOnxijlllNWA7KD1yYZtyc6OAbnRkx1a650KnR3h9u3Xns/nVmvtXoPseDHRkZIcNzc3CoCe&#10;z+fmEpIj7OtJDqVU5vul4/Gbikps7c/BfxnyIr4sLyQ3pqQ2TunVGB0/RZdTsiIWGrRvTHoMHRdv&#10;Q+OncILU4OXg8/ncHUtpAHCndmhMFRqpcVNPTWeIzBAEQRAEQRAEQRBeIS8iQc5JgbyUAEFIfADd&#10;8Vc8/RF3fwDd0VeYKD/i86ltisiIj4sTIHH6A0Dva2JAfCRGYMXpj3bfxLRHSnoA3XVQQKTHq2Di&#10;KKv4Q9txsiNVUs5lR6eY3B96OjqygxeUAyDh0ZEdm83GAnD39/c+JTvesuiYLDnW67VZLBamKArj&#10;vc/qus6NMbm1NgdQaK1L51ynZBxMcnjv5wg9HUhIDrAkB73xsDeg2ITSfZcUxwuQEhzPITfQfcED&#10;R9IaXHSogZJwnCg2vPej1/GvM7SPXx6THcBh/BRdPiY1+OgpYN+lcSylQY8nFxoAQCmN5xIal0hn&#10;iMwQBEEQBEEQBEEQ3hAXlSCXSoE8RYCQ/ACQFCCPj496KP1Bp2BJDz76CoBumkaVZdlLfmCfFBks&#10;OQe6QoO2gZFXycTHKTIER8SHGi89n5L6ALt8CenReU6k1ldk7fRynDDKKjVqn5eUDyY7sB9j1Ut1&#10;xPtCX8cOQGWMqa21dZ7ntVKqqarKrtdru1gsfqrsyC79BZEYWQUc3hx//PihYsmx2+1MnudZXdc5&#10;gIwkB4A2zREER09ysFFVJDnaXo7w8+XYv0Fk4c0mfoOQPo4XZGJ642S5Eac00JUbfEyVZZfj1EY7&#10;7omdT/Vp8GRGR15473tig0mJ9vJQqmNon1LK1XXtSF40TeO4yEA0msoY48JjPSo1rLUujKLy4fhW&#10;aoRkRielobX2ZVl2xk4ZY/xyuQRJjcVigaurK3+sQ6MsS//ly5ee0Pjx4weAYaFxd3fX7hOZIQiC&#10;IAiCIAiCIPwGjP1fNfmf37H/E3s/aEF8JEE8kBQgvft1c3MTCxD/+PjYESAPDw9qtVrh6upKXV1d&#10;tQJkuVy263Lr9VrN53OUZamCnFBVVXXSHwB68kMp1Y68AoAsy7RSShljtLVWOedaucGLznnnR57n&#10;2jmnrLUmz/NWitB5MHnhve/IDbqslOqkOZjEaNck6dhYfMTrlthLEM1vF90P+nlTXR9jaY+O+AhP&#10;Bxp95SPpwX/Xip2C3bbzfIuSCLKW+gS894o/nkFKAf3fjcZ+bW+/SOo9HdubWoSB9wy6TfhdDq65&#10;aq29tRYAfF3XAOB3ux0WiwXW6zUWiwU+ffpk6X0gOAHPvwe7Hxddh7v0k60nOXiaA4C+vr5WDw8P&#10;BoCezWbmn3/+ycqyNFmW5djLiMJ7T4mMWRAdHbGBIDtwSHhw0ZGz007p+Ijk6P3SlYyquigT0hux&#10;zDg3udF2baj0SCpuNicnNdi+3vipIbGROobvRyQ9+D5+mY+jGurYeEpSAxNHTw2lNKaWgj8loXFh&#10;oSEyQxAEQRAEQRAEQfgdOOk/zKemQM5NgIyVoI+lP6aOvjol+cE7P6y1JlVwHp8HhlMfcZojTnqk&#10;9tPlgTQIP52S/FD8PDt2UHqofq8H7/tILZQD3bXUznWS8nge1PAoK76O2lkPZWuelOqgU0p11DgU&#10;k3eSHfFGSQ8+xkrtR1k1TdPUAJrZbGa3260F4K6vr+3Dw4MH4F6qr+NZREdKctze3qrdbqebptHW&#10;Wr1arTqdHHVd50qpQilVYN/P0QoOMLGBruCgcVV8ZFWOQy9HspNjTHJIiuNyXCi9MSg3WEpjSG6k&#10;CsRPEhrYj6MaFBpj52OJ4UfGVVFhOABX17WjLg2e4gi3bWVG0zS+LMv2cl3XPu7USI2f2u12nkuN&#10;U7o0xsZOHSsFf2GhITJDEARBEARBEARBEIaZ/J/s5xAgqRL0OP0BDMsPIN39cYr8SHV+NE1jsixr&#10;JQhPUfB0R5z0SEmQKVJjSIjw8+w0Fh9HBQi6oiOV/OiMuoqkR2q81eTRVkPrOLLWej7xWitbL6XT&#10;ofXRtrNDKdX4bl/HoOzw3m/4+SA5tnVdVwAq733lva/yPO90diyXS3tCOfmrFB2dNEeql+Pjx4/a&#10;Wqudc9o5l3nvM896OQAU1trSWluS6OCbUmrOBMcUyUGig7/Q1cAmo6ouxAnpjZPlBtuOyQ2bOB+P&#10;oeL76cXeyo5j8iLeNyXVATaGyhgz2rNBG6U1wBIbKamxWq2wXC7dmNQIj7HjKQ0A4FKDd2lcIqUh&#10;QkMQBEEQBEEQBEEQ3gwvIkCekv6Iuz9o9NVQ+oPLj7Isk50fPio8z/O8k/jAQOojtdHoKy4/ThEf&#10;YymQ6GvQ5Vh+JIvURzaVOn1u6SHrrucxIDuA4fXT+EPezRTZMbZZa3fGmJ0xZodQTk59HUqpRmvd&#10;aK3darWyL9nXcaknVE9yhIu89EYD0PP53Gw2mzbNkWVZ3jRNp3hca11673l6Y46u8KDrqZPjFMkh&#10;pePPxBMEh0+cHxUcCbnR21IjqRKSw7Kt069x7BQTUh2IxEY8hgpRtwbd1yAwLB9BBcDRGKqqqnws&#10;Neh0SGoA/aTGkNSYWg5+LKUhQkMQBEEQBEEQBEEQfgmeRYA8Jf0xNvpqKPmBsC5I8oOkB5cfq9VK&#10;F0Whsixrez/4yCue+gC6XR9IpDtIfHjve3IDmJzmGDxFP9kRf49kufnARqOvBjs9cFx6iPB4Zk6U&#10;HfGHwIdkR7sppbbe+51SaoPu+KqNUmqnlNo65zoF5VmW1TTCCkDDy8nZBjp9Dtlx0TJy/kYW0hwA&#10;2l4OvV6vDQBTFIXx3pu6rjOSHNgXj+fYF4/z8vESQBFGWJXsuk6KAxeSHPLiOo0J46lOTW+0T/qw&#10;Pyk3IoGRlBtsPFSb1uD7pkoN9IVIPOKqIz+CmGjFBvbdGK6ua6e1dlprEh+U2GiTGojSGkopr5Rq&#10;R3A1TQMA7t27d/7ff//F1dWV40XhCKVAofynlRpUEA4MS42yLD2AjuQA0uXgpxSDi9AQBEEQBEEQ&#10;BEEQhDfP0P/Xe//pHxlZlFo7OFqAztce6PqbmxuUZdlZSP/+/btKJT8AqM1mQ/LDUeE5gF7h+ePj&#10;o37//j2qqlJN02hedo6w4D+bzTqpDyo6p7SH1jqWBwb74m4DJj6AbpE5+rKCUhvJ1MfQKd0+kiG9&#10;7o8h6eHZuK4w3iru+GjXWOm8OpSYx79LxU476670PFFSXn4y9DjRY6fSJeV02WH/+4+/Br9dfB2X&#10;JJ3LntUIOOccAG+MoTVcn+e5/++///xisQDd/vr62j88PGjs+zoUrSvSfbgUlxAdnXuTGFmlrq6u&#10;NPbCQ2+3W11VlcmyrO3nAJBprXPnXBHSGq3coGRHJD646CiQlhwkN0RyPANPTW9wucFfLJHMSMmN&#10;0VFUQ2kNNpKKC4xJ25TxVENiA0DbtWGMsUopv9vt3FC3Bv+5EaRFagSV1tqXZdmRGmHEld9sNvjf&#10;//3fk6UGCQ1gXGqI0BAEQRAEQRAEQRAEIXAJAZL6GlyA9OQH0BEgSfnx+PjYS35cXV2pq6urduxV&#10;GEOlSH6UZdnKDwCo61rvdjsFQBVFQSmGzuI/H3dlrdXxaCtrrSbCPuOcSyU+WqlBEiISFZM2JjyG&#10;tlaE4CA0UqOuDJMaQ9JDh1/hUMpjCEW/dv68oPVGWaOdxn4JcVR2eOx/fyfLDhxemq3wCOu5znvv&#10;wu2c1tpba9uKAe+9D+uOHoBeLpe+aRp9f3/vvnz5ou7u7vD582d8/fo1XmMkKXY2T33S9EZWxb0c&#10;Nzc3CmFkFe/lWK/XhQrl43meF9jLjOS4KqUUnSfx0Ul0iOR4OU4UHGPpDceO6YylYqeWXe6cj8ZS&#10;9RIWGJAU2EezuLBojqU6kBhLFUZNHS0UN8Z0xEaWZZaPoVKJbg0ALk5rIOrVGCoKT3VqPKVP4wJS&#10;Q4SGIAiCIAiCIAiCIAjEpAWFgYXXJ42+Ghp7NVR4PjTyilIfwKHofLVa6eVyCR+6PsCEgTFG7XY7&#10;XZalDrcZLTLXWhvnXGeMFQa6PFKnALKR62jLECVH6PJA0oMux+utQ6OtqOMjHmuF6LKMtboAUSqm&#10;PYvu+my83krrpzTGisZO0QirnVJqi9DZ4b3fYF9U3o6z8lFBuQ/l5IvFolKsr2Oz2VgAjvd14BlG&#10;WF1kdFXqzefHjx/q06dP4COrAJiqqrLFYpHNZrMMQGatbUdX0ea9L9moqhntQ9THEe5/alyVSI4L&#10;81TBQdtQeoNdpvO9fg1+yhIZqbFSrczAXna0MgMJsZG4fWfjyQ363s65lNhwAByJjXAbl2WZt9a2&#10;YgOJMVS8W2M2m/XSGvEIqsfHxzb69ddff+H+/h43Nzf+4eEBt7e3/suXL63YeMGkhkgNQRAEQRAE&#10;QRAEQRDGSK0dTEp/+Imjr44lP758+dJZdP/+/bsC9oXnDw8ParVaIYy9So68otQHLzp/9+6dqqpK&#10;AdADJedaKaWapjEhGdJJfKTERyw6MDHRkRIf/Drs11JHEyHoF5zz9IcNxyjV7fMYTHlEG60Ndn4P&#10;kvA4nzOSHRaHNfPUGi+t17aTZ9iapk/sc8YYT2uj3nv6QLfbbDYmrG/i06dPNghH/xwjrJ7yFY6m&#10;OT5+/KgfHx/NbDYz//zzT/bu3busruuO2NBalwhpDkpxUILDez9XSs2D5OgkOZRSufe+wMFCkokc&#10;7eSIHzR5oYzzFMERxAVdxwtn4vTGsSLxMamRkhvJ8ynRkbi+TWxEBeK99EZ4MbfbUGKjrmsPwFFZ&#10;OI2hosdkNpv57Xbr1+u1n5rWoJFTU4vCpyQ1RGgIgiAIgiAIgiAIgvCKODv9MZb8uGTqYz6fq81m&#10;o2azWUd87HY7FcZo0dqk5uIDUeKDX/beD6Y8aMwVlyFxcgNBZIwlPGgf+tKDT8tJCo+BxEen0Dw6&#10;BV0eSHlIwuNCnJHs4GutDfYfGK9CuqNSSu289xVYIblSahOnO5qm2eZ5vqVicmPMzlpbA6h2u539&#10;8OFDs91u7dXVlf3+/bujVMfnz5/93d2dv1Sq48mJDv5mQm8UNLLq8fFRzedz5ZzTZVmauq5NlmXG&#10;e2+stRkOCY62YFwdOjriHo5CKZUDyL33ufc+R/cFKJLjwsSSY4Lg6Iyn8odOjbH0Riq10SY2EqOn&#10;4t6NhoQFWHoD/Rdpe9zQ14wTG3meW+rZ4PfTGGPj8vA8z22c2Ij7NaqqcgDw4cMHr5RyNIaKujWO&#10;pTXGejVOTWqI1BAEQRAEQRAEQRAE4ZXzlPTHWPLDA4OF57T20un7GEp9xF0f//d//6dubm4wm830&#10;drul27c9HxgQH3VdGyo3R5Af1tp2vdM5p2PJobXmiY9eR0csPhDWUNW+AoCnN2Lp0ZEd8dirKGES&#10;j7bqCQ+l2jn2bZG56peXT054yHruMHGyg/bxQzDS2RGOz8PtO3JEdfs53P7Q/dpvlmX0wXAXCspt&#10;lmWuaZqsLEt47918PnePj4/q5uaG6i5scAkXS3Wce+vBNAf2pePq4eHBrNdrs1gsDICsqqq8KIo2&#10;zUFJDudcGVIbc36KQ1cHJTloo7FVeXihcdEhkuMCPFVwgPVvRIJjrEx8MLERjZ5qkxgI0gIspQEm&#10;PoZGVfFTa62NUxs0kooSHdiPmfJZllljjN9ut47Kw4MM6SRW4sQGRvo1zklrPGOnhkgNQRAEQRAE&#10;QRAEQRDeGi+S/Dgl9RH3fHjve+KDEh981FX4kHhbbg5AN01jsixTYMXlYCOu9ktbxtApDmOvOsmO&#10;kTRHprpjrtrr0RUnvbQHS3fw9EdyY2OtjvV4TEp4yNruMANru6lkR+cD6OyD4nXY2r4OHDo7On0d&#10;3vsNnVJfh3NuR6mOqqrqoihqAM16vbaLxcJeX1/bh4cHD8BdMtXxJNExNrLKWquttdk///yTlWVp&#10;EI2rcs7ROKrZkOjwh3LyAul+Dv4i5S8euo/SyXECR8ZUnSI4OqdBKnhMG0nVxOdVomMDCdHB98XH&#10;0z4SGlxskOxAlNrAQcQ4GkcFwFVV5ak8HGwkFdgoKp7YGBIbvDAc2IuNFxxBJVJDEARBEARBEARB&#10;EIRflaOLI5caeXUJ8VEURafjY7VaaeryIMkRJAH1enTWQrnkoDFXYKOtEMmMlPQAEyM41ARwWUKi&#10;IzV3fWFoAAAgAElEQVTearTUPEiOwRLzcP1R4SHjrKZzquyIJt806MqOXTjdctkRiw6wEVc4SJIK&#10;bISVMaYxxrgJI6xOXrs8Z3TV4JPnx48fio2s0t57/f79e11VVcZHVjnnegXk8eb3/RskNnoF5Igk&#10;B3tB0H0UyXECIymOU0ZUpQQHH1E12LWRGjmllGoQjaai/bTPe5+UG9gnP0iEdMZUhRhVm94wxjhr&#10;raXUBgC33W6T46iKovBFUTheHq619vP5vDOKKi4OT42h4oXhwH4M1TONoBKpIQiCIAiCIAiCIAjC&#10;78TRsVdPHXl1d3enwrrO4LirWHzgUHDuAJD4sJR04OXmAHRVVappGp7u6I25wn7UVSs7nHPtWCvn&#10;nGHio1NIDiYteJrDe99LfET7OreN0iCplIcJP59Th/JyjcO4Kk2SIxIeYMfQ76e31ivjrNLwMVaM&#10;eIwVPeaaRkf5dLcHrQVbNroq1aHcSYkYY6xSyjRNk71//977ff+MXq1W/ubmhiTh0Lrl2HWDNziV&#10;wTTHbrfTTdPox8dHAyArisJUVZVnWZZ77wtrbWmtLfM875SPA1hQmgOHhMdMdfs6crUvIM+wFx6t&#10;JUxEn0RyTGTCmCouN4DDTDZgoFhcdfs3OmJD9bs2GrDkRrSvk9QAS3Dw61Mjq4bSG7xknFIbVCKO&#10;MKIKidTGbrfzV1dXbrfb+bHy8KHExqXGUE0QGyI1BEEQBEEQBEEQBEEQpjG60HLJcVf39/edno+h&#10;xMdiseiUmz8+PuqyLFVRFMp7r1Npj6ZpDJWaW2tNasQVCQ+ttfHed9IbqXQH34/+SKv2g+jRMWOJ&#10;Dz6Nhy4rdKsI4pFWfHIPnco4qxNQxwvKU13KNL6Kkh0VDuXkO6VUMtGhQjm5Umpb1/XWGLMzxuyU&#10;UlXTNHVRFHVVVRZAc3V1ZbMsc2VZXizVcWqiYzTNATZjDXvrSOXj7QvAGJOHRAeJi6E0R+69L5jc&#10;aItycHhRKJEc53NqiiM86YcSHO0LIZHgaLdIXPTSG+hLjBpMYsQJDtpHyY3Qr9EopRxJDnZfnFLK&#10;FkXhsE9tuPl87rIsc0qpzigqSm2E26IsS6e19uv1mqx7L7EBHDo24sTGUGm4pDUEQRAEQRAEQRAE&#10;QRB+GmOfeD8r9TFUcn5zc9OKD4wkPoB9ufl6vdbz+ZxSIrqqKgDQqbRHlmVt2mM2m2ljTGrEldH7&#10;MSckO4ZGUk0RHB3ZMXB5SHpQGTYJD49uwoMSGjqs/5HsiFE+KrCWdEcfHxWUh6evio7Rqp/moN9N&#10;u4XnPkmRNt1Bl8M+672nD5jTPpdlmauqitaS9ePjo8NhHf8iqY5Tf/GjaY6xAvKx8nGwRIdSKi4g&#10;b8dXqfHycZEcEzlnTBXbUnKDJzdiwcFHTsVF4j25kdpi4REnOFhio0FIbVCCA/uUhqXERl3XPs9z&#10;izNTGyQ2AIBSG+ckNiStIQiCIAiCIAiCIAiC8CZ4UurjWOIj7vh4eHhQAECJj6F+D572QKLbg29N&#10;05iyLFv5EY+2ApA55zr9HD7R1zFx63zoHcd7PXjCg2+pNd/J/R2yHtxlQrKD1nzbD42z+oAK3b4O&#10;Kibf4FBOvo4THlROXu17LXZDxeSXSnWckujoPTnoxUlpjuVy2Ul0FEWRejEM9nKwhEcebW0Uis1y&#10;E8lxBkckR09uBBPKezfI0nkmLuIRVZ0S8bCvDmkMkh41Fxjx5r2vSWjEXR1cdKTGUymlbNM0juRG&#10;lmWtkAk/i011bVBqA4A3xngkUhskNgCgLEtP558psSFiQxAEQRAEQRAEQRAE4edyUurDex+vAx1L&#10;fMQdHwoAKPEx1O+htVYkOQCgrutO2gNMGmRZpq21HenB0h6Gd3mQ+PDeG8+6OdAVIHl8nm9Kqcx7&#10;T9UDnWQIS4tw2cETHhr7NIcO63iU7oj7Ozq/Bkl3jDMh2UFJGxOO8eF3Bex/X1yIuJDmoM7kJqzp&#10;p3o7srBGm4UpOxaAXiwWbrlcqiD2FAAfXEPq9TZpjfSUX/ZJaY48z/P1el3MZrPCWlti38VB/Rtx&#10;ioP2UWdHqZTiY6x6vRxso/umsB9l1d5heTJ3GTF3dNobU4VusbhHEAkD46liwRELjDrctpUbKdHB&#10;JQfbZ621Ns/zhosNLjh4ciO1FUXR9m8AcMdSG/E4qlRq44KJDZEagiAIgiAIgiAIgiAIb4+LJD7O&#10;6fcY6vbA/gPoHemR57mq67qzrhpLD1ZcnvHzQ90d4UPrHdnhvc+D0OAChPZxEZIacaXRLTQnwdF+&#10;4D0s0tMH3+nxH0x3yPpwl8T6ME91AP0JPrw7uQJQee8p2bEF0OvqAEt3hGO2xpjddrutFotFVdf1&#10;s6Q6piY6jnZzxGmOuq5NnucmvFDoSZyHJzslNeJUR+dFga7di3s54iezSI4BThhVlUpxuP1N2uSG&#10;890y8U7PRpjD1iY2EIprIqGR2peUHEqpxjlnrbXWGGOdcw0vFKduDkTJDSTkRlVVbjab+fl87u7v&#10;7+nndkOpjYeHB9ze3g6mNp6Y2BCxIQiCIAiCIAiCIAiC8PZJrfGMFWYPJT480BEf7fXU7xHWYX0q&#10;7QEcuj1ubm5sPOIqHGMxkvTIsoyKzGuSHPslOdOWmIOJipD4yL33FckOluaoWfKjwX59Nw/XkwCx&#10;Yb/FYR3YBbHhAdBkH3pMfbjM+x34Y+4RpTtoXVTWivckkh38cfHorr3zHhUffm+0ZmyxX8vvrBGH&#10;yTx5WB9uvPeNtTY3xtg8z22QbYOpjoG7PSnVMfUXfHaaw3s/c86V1tq5MabTywGW6gAwV0qVrJ+D&#10;j64iWcIjTJ35bCI50kwYVTWU4uBlMkPl4q2MIKlBT2AmOiowqUFpjtToKpIcNKqKejfi9EYos2kL&#10;xalzA0xu/Pvvv473bSil3P39Pf744w+3Wq08gKTceEpqQ8SGIAiCIAiCIAiCIAiCkGBw0ShOfEzp&#10;94jTHnHSAwCWy6X6+++/9VivR2ozxhiwLo/UWCvs5cVgsoM+wD52mQmPTtoDwwXmNM5Ks8tD6Q7p&#10;7TjCkWQHlxkOhw7mmm07pdTWe79DlOoAsAaw9vuejo1zbqO13imltkqpSin1LKmOUzo6elCaAwAW&#10;i0UvzQEgq+s6y/M8V0rR+Km2jwN7u9P2cLAnPS8d7yU6EluLPGEPnCA5XCLFwWettVElFRWKYy8o&#10;SFzQeKpYaNR0DF1Hl/nX0Vo3zjnrvW+01pYuU2rDOeeMMZbLjXCfbZzc+PDhg1dKufV6jeVy6Var&#10;lV8sFlitVo7Exv39PW5ubvxY18ZYakPEhiAIgiAIgiAIgiAIgjABvk50rOPjaL9HnPagbo/v3793&#10;RlwtFgsf93p8+PChIz3ev3+vq6pSVVWZoiiUtVbXdW1ms1k70iqMrjIIfR4IQoKlPOqw9lsHiVF5&#10;7/NwXYFDuoOub3AYadWENeFOr0NYHza0TszGWbXrmt57HT6oTevSncfZS2/HIDzZEYgfl7b/BaG3&#10;A90O54z93joJDux/r0WY1NNorZu6rm1RFFnTNDzFc0qq4yhTREfvl09pjm/fvqmPHz9S/EljP/fN&#10;KKXMbDYzFG2q6zozxpDsIHtX0BgrLjsQSsdxfGRVe9+OLDj/lgxIjuSoqv3VnYLxNsERjanqlYYj&#10;jKEKaYw6Fhw4WL4mdcqlSYgyWWOMrevaGmNsePJ3uje89y7Pc6eUclQoHo+lGpIbNJLqy5cvnlIb&#10;P378mFQiPuF5JnJDEARBEARBEARBEARBGOPUcvP2+K9fv7a7U6Xm8Yir+/t7n+j1cOv1Ws/nc5D0&#10;AKDfvXtnEUZFVVVllVI6y7J2rBUfbWWMaYIE4X0eeRAiJDg6cgNh7Vfte5lb4cEWy+lD8pZdzmjN&#10;kkkOg8PoffrQOx9nFT9+SmTHOKpbTu4PuzsjrNrH3h/6VdrxVWzKT+O9L8L5NqVjjDHe+8wY02y3&#10;W7NYLExd1w6AXq1WDoC+v7/3X758UfR8xv6b0WviqASZ8ktNjq0CizTN53PjnMt2u13cu9EWkCOM&#10;qhoYWzULW4mQ9ojSHVx6yMiqI0yVHMG+UYqjjSRRaoOlN0hG1DjElOhyjf0bV81lBz9FNLIKh+6N&#10;mheMA2iMMW0fBwBnrbUA2gRHXde+KArLC8VTY6kAdOQGANze3vrUSCoZRyUIgiAIgiAIgiAIgiC8&#10;Ep405uqUEVep8VYIReZVVZk8zxXC9B6w0Vb04XYab4Uw1SeMvUqOslLd7uYM4UPwdB6HD8HzD8Rn&#10;7DylO8zAejEVl8frx0C0hhweS1lHxvQRVnydOCR2agCVUmrnvd8ilI4jjK1CKCQHG2FV1/XWGLPB&#10;vuqAtmY+n9ebzaZTTXDO+KqTR1fRi+X+/r5Nc3jvO/PRmqYxRVEY51wWykbiNAeZPV5Q046q4omO&#10;cJ4/QQGRHIMknpwAG1FFlyPJ0enhoJRFiBrxGWyt3AjCgsuMKlxu6HyIoVXsdo1SqqbxVNiLjWYo&#10;vdE0ja2qyhdFYeu6drvdzlPvBgC3Xq/9ucmNM0dSidgQBEEQBEEQBEEQBEEQnpPBxEe0FtpZ00ql&#10;PfiIqy9fvrTrqrzMnI+3Wq/XerFYuKqqdFmWjvV5tCXm1lqdZZmJUh4NFZZjv8ZbhzVfSnPUYH3M&#10;bHwViQ8bEgA5+9B1ju6aJY3J8tGaJ60dg42y0ux6HW7TmQwkyY49fric3OOwHq+5BAnr9fx3Qukc&#10;vvZfYP97zxCJsKZpbJZluqoq8+7dOxt+X/7q6sp///5dxamOqRwTHW2aA9ibwbu7O9ze3qrr62s8&#10;PDyo9XqtAKiiKHhhTRtbovMUUSKxMZDa4L0crdyIRlYlI0in/NC/KnGSIzBUOu6x7+bgHRw8vcFT&#10;HL30BoAqGlfVWjgmPtqRVlrrdtxVePNrExwAKMFh6T5hXyrejqYC4MqydFrr1iYuFgsYY/z19bV7&#10;ityQ1IYgCIIgCIIgCIIgCILwSkn2KJw64iqWHvF4q6Zp9GKxoK+htdaKSsvLsqSkBH3Y3QIwWZa1&#10;a8Es4dHQorbWOm+apsmyLAsfeu4ID4QFcaVUo5SicUcNuuP0SXhk6KYMaB3ZY5/2oFFWXHYodEda&#10;xWPCRHYg2dcBHEZFDY2wot+BDWv7rbDC/nfGR5bV4TmQaa1NlmXGGGMWi4WtqsqUZenm87l7fHxU&#10;nz59au9AeO76qeOrjv0iR8dWLZdLs1qtDIAsz/O8ruvcGFNWVTXL83wGYOaca0dV8S2Ms6LRVWXY&#10;+BOdnqyabTKyaoQjUSPgUDrO+zhSo6riLo0KTHSEy1UsPBDJD6VU3TRNY4ypsRccNs/zRinVdnFY&#10;a9sEx3q9dkVRWABut9v5siwtjababDZ+uVz61Wrlr66u/OPjo+fpjVPHUoncEARBEARBEARBEARB&#10;EN4wJ4+4GhpvNTbaarVaqfl8rvhoK9qqqjKLxaKd8BP2t30MvLjcWpuHxe7U+CpeZVCwyzTSivbz&#10;UVY0KSg10kqpfXk5L9SWdeURjqwrd6YBodvdXAHYAdiFUVUb7/2Gja1aDYyw2mVZtlNKVf/9919T&#10;lmW9XC7tarVqR1idOr7qpNFViRLyzpObYkvGGOOcM1prmsnWjq2i83SKQ4IjLiAfSnN0nnzyZNwz&#10;8GSMT1vJgWBGmdzgo6pozBTNW6OZazy5wbd2jBX2sqPRWtfYJzZIljRBYjQkN8KoKtc0jQPg3r17&#10;Z3l6Y71ety+mlNwoy9JT/8YTkxsiNgRBEARBEARBEARBEIS3xDkjrnyQHnHSw9/c3CAkODqjreIS&#10;88Vi4RBSHqFHl7o8DPbrwzasDzdhH5VRN977zFrbZFlGn/ZvS6yxnwRUoDt1hm8urC23fcPhfPuJ&#10;fyZ4aNQSlZRTEoESAq3skFTHnkSqozPCiq3RUx8KpXsMDv0p7RgrhLFV4XdWUa0FG2HVOgVKDq1W&#10;K3d1daXOHV81JjqSY6sAgJ7o8/lcOefUbrfT3vvW3IVCmsx7n9FIKjJ1bE5Xp5cD3eRGu7EHsPdi&#10;lSfhnoFeDqA/riq2b22Cg72ptGKDjaSiyynJUfEEh1KqAtAWjZPooPRGXdc2z3OrlLJ5njullPv3&#10;33/d1dWVU0q5+XzeFosjzGbLssyJ3BAEQRAEQRAEQRAEQRCEQY6OuOLSY2S8VVJ60GirkPJwWmvl&#10;vW+7PN6/f0/joiwAs91uTZ7nJvQxNGDCQymVK6Ua5xyNOaL0Rk9whBH31nvP1zbz8PP6ICpIevQI&#10;C/Kt5ABb8xbZ0YVkRySN6PHio6u8Z33dOPRsZ6kt+IBaKWWoy0UpZYJLMABsWZZKa61S46u+fv1K&#10;doruT/J3PSnREcZWAQDC/LY2urTb7fS7d+/aOW3UyxFkRys5Qnyol+Jg0SLto+LxqACll+YQRsvH&#10;221IcuAQM2pYcoOPpkqKjXjz3tda69o5Vyul6rqumzzPm2BuG2ut3W63Ns9zu1gsbF3Xbbl4WZb2&#10;w4cP7XgqhO6NuFicejd+/PgBYD+aSuSGIAiCIAiCIAiCIAiCIPSYIj0GOz3u7u5UGBHf9nnc39+7&#10;OOUBwM/nc/fhw4d4rJUN67y0AB4qPGyD/af6bZ7nGQ4l5NQXTFKjwX7aDE9zOAC0xhmPVRp+IA5p&#10;Dx1dpUR2HCVOddBjRL/rtpScJTrazu54894brbUJI82ozF4D0I+Pj/rDhw96uVy6h4cH+h4XLSPv&#10;cX9/3xlbRdES2pxzreSgH5AbHXpyk+AgucEkR9vHIWmOs0hJDv7C55KDRlTxQvEa+5lqJDF26KY3&#10;duimPSqSHOHUFkXRdnJQgiMkR2xd161wofFUy+XS8e6N+/t7PyW9IXJDEARBEARBEARBEARBEEY5&#10;R3ocTXnc3NyosJbXG2sFQBdF4cCEByU8jDHWGGP9vpi6cc7lSinrnKMER0MjrILUiBMe/APdHnsJ&#10;Arb+GaNCGsClZMcZj+cvzYRUB0928KlMnRFWLPBAPSoZgCzUXRjnnC7LUltrdRh9poIsU+eOr5os&#10;Oqif4/r6Gg8PD2q9Xqv/+Z//GRpbZZRSrdwYEx5I9HIArSKSNMcIR0piuORwrIujk+TAIcFRM4lB&#10;JTIV9tKjlR3e+x2NqFJKVc65NgkS4mZNmLVnAbQJjvDm1m7r9drTeCpjjL++vnZT0htcboTHIPXQ&#10;iNwQBEEQBEEQBEEQBEEQhC6nSI/BPg9KefAuDxpr9ffff/sJwiPZw0G9vrSGGVIcPOnRpjnCuuiQ&#10;3Dj8kGHB3nuvU7JD+jqGiaYtpbo62mQHCzVkYEkeEhys3oK6vdvQQ13XR8dXgXWxDN7fsf3eexpb&#10;pe7u7jrJDQRhked57r0vmqYptdalc25urZ0bY+YAFkqpJYCF936plJp77xcA5kqpmfd+BqAAUCil&#10;stDbEXd2tA+cpDm6kOiIRlZRXKstHQ/nqdzHgpWNozuCqlJK7YLM6JwiMbIqTnIYY2prrQXQ5Hlu&#10;67qm790THKvVygPojKe6vb31IRbXSW8AMppKEARBEARBEARBEARBEJ6B9KeIWeVFEB5gwqO9ze3t&#10;rfr27Zsm4QFAU+UBEn3MeZ6buq5NlmW0KJ557zPnXK61zp1zOcJ6Md+UUqX3vlRKlQAK730JYBau&#10;K8K+AqHzA/tSbKpMaBfecVic70wSknXnLtG6czwqjDb+QXqaErT13m8BbAGsaVNKrdj5tXNuo7Xe&#10;OOd2WZbtlFLVf//915RlWS+XS7tardp1ZfoQ/J9//unZunBvHfjk0VVXV1fKWqustco5p/777z+t&#10;lNKz2UxZaw0AHY+tUkplLOHB57PxMVUmYYTax/bU+/mrMyA5fHQ+VTxOM+46ggP7BEe7hSdku59S&#10;HXQ751ztnGuMMfVut2vKsmzn6YWycfq+vQQH9W88PDwkx1PJaCpBEARBEARBEARBEARBeBHOTnlQ&#10;l8fNzY2lsVZhzY9kQpvswOHT+y7Pc1fXtcuyzHnvXVVVrixLZ611AKzWmq9ldtIcdMpGK7Wf9I9k&#10;hQrXpxII8Xoi/7kl1cFgqQ56zOKJTJ3fL5/iFHxAp6uFzgeP0KmyeP/+Paqq0qvVytH4qpubm8n3&#10;dZLooLFV3759U1dXV/j777/1YrFQRVHooigUgFZy0IwtsmXxD8J+AKOU4g9A+6RjD6BYtWl0BAcf&#10;WYWBbo7QsVEz4UEyY4u93NiykVUkO1rJobWulVKNtbb23lulVNM0jS2Kwv7777+uLEuLI4IDgD+z&#10;e0PkhiAIgiAIgiAIgiAIgiBcllHp4b1v1+2GujwSwgPL5dLzkVb//feff//+vauqqpUddt+H4Lz3&#10;1jnntNYu7uMIEoKm2cQ9Ep315MT6MokXFY2worFIauSD1r8d1NXBdpHsaB9b3tkRHjwuOnTkBDIu&#10;PvI81845cgM6fA0NwK7X69YJ3N7eTu7pOCnRQRGkm5sbOOfUbrdLRpBiwcF+CB3moRnvfftDoPuE&#10;UyIzxomeZEQrO8ILnN4M2tFVSHRzhDQHSY1tGFMVX66893RsxVMcAGrWw2GVUu7Dhw/u4eHBnSI4&#10;gEnjqURwCIIgCIIgCIIgCIIgCMLzwz/Bvz8zLDzw+fNnAMPCg3d4XF9fe++9LorCVVXlFouFq+va&#10;WGtd0zQ83eG11s45F/cSt5NtWAdHR2qEdecGhzVnyxboTbi9YqctkuoYpJVCiORReLwNgrCIvUBw&#10;AYau49OerLXt764sSzWfz7HZbMB7OqYwKDrIhoUYEn78+NGalM1mowCoPM+V9141TaO11oosDA7G&#10;hqRH3Lwez0PTIepCD1inhFzSHGkSM9K42aTTWHK05ePhtO3lwD61sfHet6OrtNY759wOrJMD+0RI&#10;O6pKKWUB2Kqq3Hw+t5vNxi8WC0cl41MFh8gNQRAEQRAEQRAEQRAEQXhV9FIeqbFWpwiP7Xbr5/O5&#10;22w2BoCv69oB8FmW+bqu2yk1WmvvnOMTazx9S5IWNLIqLLSn+jdo7ZnWljX2HxDXbCQXEEZdSarj&#10;AKU6UqXkSI+valMd4fFNCY/OuCoAumkaM5vNlFJKPT4+6vCcoc6XdlTa169fKXqTvL8p0dEeGYrI&#10;O1cul8vRfg7nXDuSKip60eyHUejO4GqtWxQrEk6DXp/8xW9xkBGN956EB/Vt0HgqKolpEx4kP7TW&#10;7cgq7Ps96sVi0VCKo6qqtotjs9m4q6srn2WZ++uvv/DlyxcHERyCIAiCIAiCIAiCIAiC8NYZS3kc&#10;FR739/f606dPtmka//j4SGkKDUAXReEp3UEf4qYRVuE475zjCQ7gICdo7JFiwoPXJljWM0EJBPp5&#10;4gV8+rkk1ZGmlV1sfBXt73V1sMlOJvyeDImR/bQyo7MsU5vNRnvv9fv376G1VsYYtVqtjt2Pzvrx&#10;5NFV9/f36uPHjyo8CRUAtVwu6YnVSXSkzAzbVDA6JDY6hTDyBBonMbYqleZw2JtJKurhReRxN0dF&#10;46lYR0flvd9prXd1XVcAqqIoKmNMY62t1+u1fffuXQOW4tBau9Vq5QG479+/+5ubG39zc+NEcAiC&#10;IAiCIAiCIAiCIAjCL8VZwuPm5sY+PDzo+/t7d3Nz0/Z3OOf8ZrMBwvrmarVCURTeGOMB+Kqq2m9s&#10;jKHvRWvJVJXQ9jyEtemajVOy4Trruz0ePNWhwv2XVAcj0dXR7kc3MaOi9f62f4PXWvDNGKPIKeR5&#10;rvI8R1VV7dc9tZD8qOi4u7vr/GbX67VaLBYoikJVVaWMMdpaq6y12hijox8kHl9FTyBud1KRIqI9&#10;LwKkC7OOqX0U44pLyBvsExmV974jO6h4nAQHgI7ksNbWdPuiKBqllJ3NZm673VpKcdCYqi9fvvgf&#10;P354APj8+bMXwSEIgiAIgiAIgiAIgiAIvxwnCY+wzuy+fPmifvz4oa6vr33TNDp8eNpjv47si6Lw&#10;ALy1FgB8URQg2aG1BgDlnFOU5OCyIyQH+JShTnc0Dh8WjyZX9X8WoQdPUXTGg7E1fvpdqIQD6KU6&#10;wga6XXAOOKeQfFKi4/b2Vl1fX9NcLJRl2RaRh7IQbmC43CCrRqOq6IfgQoNmpKUeODFox/HslKc7&#10;KM3Ryg6lVOO9p36NOpYd8ZbneaWUaiVHnue1Uqqpqsrudrs2OYKQ4ojHVN3d3fm7uzsRHIIgCIIg&#10;CIIgCIIgCILw6zJVeHjqg0YYZ/XXX3+B0h0AsNvtgL3c8N57X9c1rLUoioKvH7fjqcJ5khuZUirz&#10;3mfYT7Qx4bwNx9IEHI3uWqosQB+Brd+3soP2sY4Uul5FIqOzcSnCNjRN0xaSr9drADipkHzy6Cri&#10;5uaGysgBAMaYNtlR17XOsqyVGxQZQj+xwcthUv0cQoJUTCjQmkillPPeu/AmQi9e6uewCB0bQXK0&#10;heTxRqXjxpgGkeSgUVXGGJdlWSfFwcdUieAQBEEQBEEQBEEQBEEQhN+GScKDj7P68uWLY+kOb61t&#10;R1kVRYE8z0GyI3xdpfexjo7owF52ZFx2sFH+WVgjNbRmGm7Xrqny+02L99LTsWdgfFXbzcEeo2Qh&#10;PIkNtX8y0IgxpZRSzjml9f5i+B1jt9up4CA63/Dz58+9Xg6Oji53fnHhxh1IcuR5rrIsU9ZaRWkO&#10;Y0zyTqNvaFRqi8pLWuQJ1YXZS3/Y5TunCEmL8IJOja+qsR9VVfN0h9a6ptJxAA2lOeq6tkOSA4Aj&#10;yRFSHGOSg0ypIAiCIAiCIAiCIAiCIAi/Hr31P1oj/PPPP9v1w8+fP9P4e/fw8OCzLHPGGKe1dvP5&#10;3FZVZZVS7Xombc65Wmtds/H8tfe+xn48fx0db3HoL6bpNHz0P9h9lXXLaZAQ6q3vBxfQ8wHkCII0&#10;aa8PE6LUbrfTWZapPM/VbrdTPGjx48ePSW4gmeiIx0iFL6aWy6VarVYIY6sUAGWMUd575ZxrExp0&#10;5ynVEe48j7fwBMeU+yn0GSslbxMdiFIdqY2lO9p9xpjaWttUVWXfvXtnlVJWa52UHMChi+OI4Hiz&#10;BwkAACAASURBVBAEQRAEQRAEQRAEQRAE4fegk5QYSndQd0dZlp0Fxfl8Tp/qV1VVqaIoGmOMstbq&#10;uq5Nnuc0uSYDkKO/7knj/C1bK+VrpzK66nLwaU28tkKlJIf3XrFjdVmW7egq+oLL5VKFKo1eT7U6&#10;FNJ35pmdxGw2U+/fv0dVVaqua2WtVc45Fbo6+NdsZUfYyN7QneDpjbiEnB6FU+/eb0mIDtHmwi/b&#10;KaUcDqXkDuGFjWiMVTjtvBFYa22WZbYoChs6OZKSI4yqciI5BEEQBEEQBEEQBEEQBEFIMJruQFhj&#10;/PHjh4+THQgf5C6KwiKsWWI/Zp+m1vDpNXzNkybcOFobpfVSluKgD43L2uUEBtbq23V9LjnCsRph&#10;ilNUVk7CA+QUrLWqrmtVVZV6//49ZrNZ8pt9/fp1UBgMio6xGxHz+bw9n+c5SGwgkh3sB+amhv/w&#10;xNB5Ic1QnMr5AFhheNhvvfdkMtvzzjmLffTLGmNslmW2aRob3kTcer32q9XKx0mO8GaEP//804fZ&#10;dVPunyAIgiAIgiAIgiAIgiAIvw+ddUJaR6QPTtMoK7AxVqvVyq/Xa4+D6HBZllljTGctM17nZGOq&#10;+LiqeL10aFqOMM6xtfzYAbQjrUhucIeQ5zmAfQ84dw3nMDnRcXV1pVarlQKAqqrUcrls7wTN0qIu&#10;DWZpxmRGMsURHSNMgCxklOzoxLHQf2FbpVT74tdad66nraoqD8D98ccfDoD766+/cHt764H9uCrg&#10;IDniu/W8P7UgCIIgCIIgCIIgCIIgCG+MXrrjzz//bCfFAMDt7a3/66+/ALYmSWuU8aa1bgUHDn3F&#10;/BhLU2/Q7edop+RItcLF6DgAtl6c9AYAQGXkdHm5XKKqKgUAq9VKXV1dTfYEyY6OMbbbbfvF2dws&#10;pbVuTU0YndQaGvoh2JyuHtLX8XSix48u8Jlzcbqjt98YY9nYK4eQ5gDgr6+vPQDPi8cTkkN+iYIg&#10;CIIgCIIgCIIgCIIgDNHr7vDeU6oDd3d3uLm58dfX13h4ePDr9dovFot2/BTCGiYb1x/3FfsgPyjE&#10;0U6nYd97SHB0OjvC15AP5XdpuzFG1vR5R0d7OaQ5aKdSSlH3twKgKOHBHcRUTu7oOIX4SZB6UkgP&#10;x9kMCQW+v5PyoHlzSik67wA4a613znnnnN/tdmiaxtd17Yui8ACwWCz81dWV52kOQRAEQRAEQRAE&#10;QRAEQRCES5FKdVxdXfnFYuEBoCgKv1qt0DSN3+12oPVMa21HcuAgNToJDpzwAW35QP5ppNb4p7iB&#10;Kdzf30+63STRMfWLcfgdF+v1eohMZgettc+yzGdZ1l43m80GX9X8zScg7wCCIAiCIAiCIAiCIAiC&#10;IEyh09kxxmw28//++y/og9lZlnmt9eBaZFwwnigcl3XMF+KlPMGzJjqE1wkvf0kRRpKd9aXPvJ0g&#10;CIIgCIIgCIIgCIIgCL8pUxIU79+/b88fW7+UD96/HrhkSginizFJdNzc3Jx8B1I/wHP+IL8hU4rc&#10;Ow33VPZCL3QSHjT7zDmnjDGqrmtVVZWqqkrRPLTHx0f16dOnzjf6+vWrvGEIgiAIgiAIgiAIgiAI&#10;gnAOnbXFeK3x06dPeHx8VMC+s4HWK+u6VmVZAoDWWqs8zzsf7ObF12DrotH3G13XlLqFp3MpFzDV&#10;TZxcRh5jjPHW2uR1NCaJnmNhd7cxO9g6mXv2dAbKX9oXNJW8hE2HgniNvfBqtzzPFQBVFIVSSimt&#10;tdpsNnh4eKDb+ru7u7Z0JhTI8O8nv0xBEARBEARBEARBEARBEIbg44zanWHNET9+/GjFxHw+V865&#10;zge6AWjnnLLWamOMUUq1a52h8JrWOvltundgeC1VmMjI2n7HBQRH0NYpkDNwznmttWed0gD2o8q2&#10;2+1J92Xy6KrHx0e/XC4972ygLgettXfOtd0P/E4f+YGHkIXyE4gMoxrYekJDKWWwFx5aa22stYZf&#10;773Xj4+Pmt4Yrq6u1P39vbq9vVUA8PnzZ0WmNfrdyhuCIAiCIAiCIAiCIAiCIAgpepLj69ev6vPn&#10;zwoAbm9v1f39vbq6uqIPa3fWKGmz1po8z1NrnYYlPGLZwS/v78xIekNGYCUZWrsfDDjwiU90PtUh&#10;vVqt2h6W5XLpHx8fJ3uCszo6qOF+s9nAWuu5eaE7yWQHtdsDh5b7eBPOh15sir3wemKDXtjeexNv&#10;ADLnnDHGGO+9bprG1HVtAOj379/r7Xar5vO5enx8VDc3N+rbt2/69vZW3d3dqSOyQ94IBEEQBEEQ&#10;BEEQBEEQBEEAovXCWHLc3d2p29tb9e3bN31zc6MeHx/VfD5X2+1WvX//XgPQdV2bpmmMtdYYY4xz&#10;zgTBkbG1Tk2nTHbECQ8+2gqQdcynMrr+TwAHd6CU8hSgsNb6zWZz9Jv8+eefgy5hUHQM3Wi73XoA&#10;rVkxxngAqOuaLIxjI6v4D+gA0D7PzoMd07ks46yO0ps3h2hEFRccAIxSqrNhP74sA5CFREeWZZnJ&#10;89zUdW2897ooCrPZbMx6vTYA9Amyo72PgiAIgiAIgiAIgiAIgiD8tnTWCI9JDgB6vV6bzWZjiqIw&#10;VVWZuq5NnucmyzKjtTZa63ZtM6Q42svhvGFrokPj/eMPjwsDkKfgu9iGxLo/nXfheMcDEt57X9c1&#10;gL1jyPPcF0Xh//3339ZBnELc0eH39yk5nwyr1coDwL///ouyLJHnud/tdiQ9vNY6Nb7K0Q/Gr8NB&#10;ZEiq43LwFyeNnzIA4hd25r3PAeQAanojyPM8c87lAKwxxlprs/CE87vdDtfX156eZDc3N+7bt2/6&#10;y5cv7u7uDp8/f8bXr18BHH6xUW8HIL9nQRAEQRAEQRAEQRAEQfidGBQcwH40/pDkuL6+1v/8848B&#10;YLIsM03TZGa/aElrmDnYh7jDememlDJ8TRQs4RHO8xFWwmXwbEQVeYF46hPAZEdIdDgAfrfbIcuy&#10;1jcABxcxlUmjq25vb/319bUHgPl87suy9Hme+yzLfJZl3jnnATjq6aA7jIPkoMut4IgkRyrhIYyj&#10;ovMKCJbq8ELlsayU1cyUUjmAAkAR3iAya21urc0BZJvNJgOQlWVpttutmc1m7ZtCnOwAoON0h4yz&#10;EgRBEARBEARBEARBEITfjt6YqkQfhx6THNvt1pRlacDWKK21uda6FRxKqdx7n4c1ziyxdTqJw33S&#10;0Qe043VWgTG0Zs9TGxhY9+dSA31X4MgrkGcAgLIs/Xw+9wBwfX3tb29vffR96Wxnf5zo6HB3d+eR&#10;+OWWZel3u50H4I0xvqoqn+e5r+vaG2NodFXvjiulHDM4nVgLWxCnM7wQxnspfmlhiRuFbgqH0hxJ&#10;yeG9b+2mUqoAYL33jVKq8d43AKzW2gJwWmunlPLGGG+tpd8vttstZrMZHh4e1GKxwMePH8myeQAu&#10;jLLC//t//0/d3d35P//8k2xe50cIpyK2BEEQBEEQBEEQBEEQBOHXobeGO5TiCFfr3W6nPn78qB8f&#10;HxWXHACyMF4/m81mGYDce5/XdV0YYwqED2/zjcQHQtojSne0suP/s3cmu20k29OPzKyBpPxXoyX0&#10;wkst7sbod2zc5+nXMXrTi176Ay5EwGqLUg2Z+S2Yp3gqmTWRlCzZJ4BCFWviTMv5q4igMVQaU+WP&#10;faycXAQgSmhiY/s07k8VFs5779g6h0PthaPe76ZpYIxxbdt6AL4sy+SYcWAVgxoFHVx///03bm9v&#10;cX9/j19//XV/cJb5tm19URQuDIZzkOG895Y9QR9Bjg520AsRXf2fhCw/s/YA7IigKYQOFxwAhweD&#10;HDjEVuUBahDsaL33BQAbpu49c851748xBk3TIM9zNE2Dr1+/qs1mY9frNay1DgBubm7c33//bSjK&#10;CsBUnBU9dkCAh0gkEolEIpFIJBKJRCKRSPSeNRtw/PXXXyAXx3/+8x+0bauttXq9XmsA5uvXr52T&#10;o2mazBhD6TO51rowxnQJNWBwI4YcCN0dOHZ1xMBj6PHL2PSIojH92N3R4wQ48ALq7OimwBaINaCq&#10;Kr/b7bDZbPD333/j999/n/V4ZoGOL1++eAC4vr722Gdm+aIofF3X3RX/1lpeLtLRGexdA/zBx46O&#10;oxJysAHwMLg/68n8hCJHBxCKdJjTQ2Hv5LDhC52F5RyAVUoR3LDhtvPeu+DEgVLK71kHYK2FMQa7&#10;3U7led6UZYmiKPD09MTvS1Fvx+3trf/48aMPwEN9+vTJC/AQiUQikUgkEolEIpFIJBKJfjgtBhxf&#10;vnxRVVWp29tbtd1ue/ChKAoCE1nTNPlqtcoC5OBgowwXbxcACu99iT70yLC/4JsSboxSino6ehUA&#10;EcyQQegBRTBjaLmDHIn5kasjjD93xwRHhwOAzWbjr6+v/f39Pb58+eI/ffpEY82DmgQd4STq9va2&#10;NwhNcVXee2eM8QixRwQ1wkA6f/C0zYIBEd7dgREXh8RX9RXFVwHoKCP1rmjsX1+D/XuQBbeGxZ5q&#10;Wrod4IYL74nH3tHhtdYg2AFA5XmusiwDmL2rLEurlFLb7Vb99ttv6vr62j08PPjPnz/78Jnp4qwA&#10;iMNDJBKJRCKRSCQSiUQikUgkev+aBTgAgMdUff78Wd3e3qq2bdXV1ZX+3//+p29ubrT3XldVZeq6&#10;zgBkWZYZ7McwaSq01qVzrlRKFUqpEgAHHCX20IMASFdOjkPaTQ+qsIQcDj8u/0q9Y83o1Ob923y8&#10;n19oTylCHTPw3ltumMiyzO92O//hwwevtfaBNyBmEmNKgY5B2PDw8OCvrq68tdZ//fq1exLGGKe1&#10;psHxLnuLHnAEPcjlEROeuIkdQ4/jZ9ZAfBWJl+fw6Cp67XMk6Bk5OdB/H+Ccg9YaYGDj+flZZVmm&#10;AKi6rjX2OXp2s9nYx8dHun93d3fnsyxLxlkBAjxEIpFIJBKJRCKRSCQSiUSid6jFgIPHVF1fX+uH&#10;hwf18PCgAejNZqMpqqqua1MUhTHG5M/Pz1mWZbn3PtdaFwCKADlKACvvfamUWgFY4eDsOOroQIj1&#10;DxO/SDwuIY+fk4xLp9Ubw+ed3Gy8n2CGU1FMVWqibo6iKPy///6L0NERp0ClHkdPg46O4Bjwf/75&#10;J30gfVVVfrvd+vV67cqypILq3gNrmsYZYzrAQa6B6En5aLnXzB4/YIqvEldHUvHrwb+wBvvX0OBA&#10;1TL0M9LoAxmXwh8VnFtrdVEUyjmnsLeStQDUhw8fVNM0CoBbrVZWKaWste7h4UHd3t66qqo0AB5n&#10;NQg8wh2nnptAD5FIJBKJRCKRSCQSiUQikej1lRyPnQM44piqq6srtV6vtfeeCsf1hw8fTNM0piiK&#10;DEBmrc2KosibpikA5NbaMsuyQilVIEAONi9xDDs6wEHRVThcEN71cyQmERNdbJ+IrRrq5ziCGCxh&#10;qMcKaLu11pdl6UIPtCvL0q/Xa//09ISbmxtflqX/8uULAOCPP/7wY46byeiq0GbeO0MoJPdVVXkq&#10;JA+ujtiO0llU2JPo1tNgO2tgpyJtKSKfIRZfFa3u8uUUAE0ZdOGLnSqF6Tk5vPc8FksBUFprpbVW&#10;zjmltdbOuc7m1TRNW9e1LorCOucUvZ+73c799ttvarvdegCuqiqPCeDxxx9/dMxDXB4ikUgkEolE&#10;IpFIJBKJRCLRd9OgewOYBzgAdIDjf//7n16tVtp7r733GoCp67rr5KBJa50753JjTKG1zrGHGWVw&#10;cZRKqQ52UIQVi6zKw3Ls6OjgRqKbY/9kJbZqrnrjy2xsn9dX8HoLzge6fcgwYa0lxgAA7v7+HpvN&#10;pneHgVGMalYZOZV93N/f4+7uriskpycCHMUhxU/ARusce8I+Mdgu8VUjSsRXqXg7AjQKr6WhTUiX&#10;wdNxdC76wnd9HwFsGADGOae11rppGmOMoaKgNssyTcDj4eHBUZzVbrfzU8ADUWn5DOBBz0ckEolE&#10;IpFIJBKJRCKRSCQSXUaj7g0gXTIOjAMOAIpiqv7v//5P13VtQg9HBzmstXme55lzrisfd84RwCD3&#10;Rskhhz8UkZc49HlkbDI4XAg+1M2h+PijJAoNKh67p4QmflE9jfmT0aFnfAjLnWHCGOOVUjwNqisi&#10;//vvv3F7ezuriByYCTpIt7e3nvd0OOd8Xdc9W4rW2jrnjp5A7OigJxwmilji8VXk6pD4qhGNuDp8&#10;oKN8PcVU5XQbESwIBwIMeGBv8+qV9TRNY/I8rxEgSNu2xhjTZlnW1nWtP3z4YJVSuq5ru9ls3BDw&#10;uL+/x++//+6+fPniA/VVnz598n/++aciUjcQa0WPkZ6HSCQSiUQikUgkEolEIpFIJDpNs90bnz59&#10;wlLAgTCm+OHDB0OQo21b07ZtnmWZ0VrnWuusaZrCGNOBDrCicTDYQV0dfL8wJfs5woXgOoyl0sXd&#10;ogGNxFbFcVXEBnhHd8cDGBtoI+jhsB8fdlmWdcaKX375xRtj/MPDg19SRA4Mg47B6Kibm5uupyOG&#10;HE3TuDzPe64O9gTaFMXhVpYw6XC8joBHJ4EdfVcHdWlE23WAGp27A/svtR+AI6QezSQbGaeeAHSe&#10;58Y5ZwDUAExRFA32RFQDsE3TtHme23AeB8ClgMfd3Z2vqgr39/e4vb09N9YKEOghEolEIpFIJBKJ&#10;RCKRSCQSzdEi9wZwHE91f3+vbm5ugAnAgTCe2DSNybLMeO8zY0ymtc6cc7lzLgNQ5Hmek6ODAAe5&#10;NsjBwdYT/OCAI1dKEdjodXJECTbi5lgmGof2YTz/qJMjHvsH0MENnvaklCKjhMuyrAMkZVl6pZR7&#10;fHz0qX6OqQc46uigQvIw0KxCIbkC9j0dm83GFUXhnXPee++MMdY5ZyNXBwGOFhHsSEAOchyQq4C7&#10;OpTfF2bPe+l/Ai2JsMKhoHwIchDY4F9yjeDmCOCki6+iHwtrLTk7jLW2Cdtb7KGHBWDzPLdN03Qf&#10;Wg48rq6u3MPDg7q7u/NZlrnPnz+rGHjgNJcHINBDJBKJRCKRSCQSiUQikUgk4loEN4bcG58/f1b/&#10;+c9/cH19rbfbrZoDOHa7ncnz3LRt2+vj4E4O730eSsepXLyDHGHercMhrqoDHUqpzO97iuN+jmRk&#10;VfQayMAzjtwcQMLNEcbwe7AjhhzxxJhAN05sjPHWWlcUha/ruuvn+Pvvv/H7778DOPRzsDHg5Jjv&#10;7OiqVE/HarXyzjm32+2cUsqtVivrve9gh/e+BziiJxfHWBH14YXk3M3Rc3aIq6OvyKVBcEhj/9oa&#10;tqun24ljCIx0hUBKKc2BB5jlSymVZVlmnHNGa90AMFrrxjmXGWOa8N5bDjywd/7Yqqr8ZrOx1lq9&#10;Xq/dw8ODB6Du7u78w8ODp1irJS4Pek78ZYmet0gkEolEIpFIJBKJRCKRSPSzaRJuANPuDQCgeKq7&#10;uzu13W4VAL3b7dRqtdKbzaYbW0QCcKxWKwOgAxHcyZFlWY492EjGVjG4kYqpGoIcVEDO573XQy6q&#10;7yu6qB7oj6n2ejlYWhNPb+oZH2hO6wG01M+hlLLPz8/Oe++LonCr1cpfXV05Y4y/v7/Hly9fZvdz&#10;AAs7OoBDTwcA9/z8rAH4q6srR1fsh7b0DmiEJ9MopY4oTpiy8GIYokDBRkQD7/2SidDVIdprIMKK&#10;O2EIdhxlz5FDJtHJAfb6K+99D3hg/15l3vsaAXh4702wmmVa66aua5PneWuMaQl47HY7m+e5zfNc&#10;53nulFL669ev7vr62q1WK6eUUvTZ2m63uL29dTc3N5jr8hDoIRKJRCKRSCQSiUQikUgkEgE4AW5M&#10;uTe2263abrcaAB4eHvR6vaYoKEUl4xR9PwQ4mqbJWOF4ppTqAQ66jcjRgT7cKJRSeYiuynCIq4oh&#10;B41lpiCHRFaNKNHD0fVxBDdH7OjoIAf27o2GGx8IePAkKGOMCxfG21CR0U1L+zmAgQ88304f/j//&#10;/FP/9ddf6uPHj6qqKr3dbs1utzObzcYURZHXdZ0bY0prbam1Lp1za6XUGsAGwMZ7v1ZKXdEyAJpW&#10;OGSp0YfzyFoEyU0b1YCl6OiDGE30YeMfusZ734TbdZgaWlZKNWx9Hfal293xwdnRWGttnuctgS5r&#10;rc2yzLZtawG4EGvli6KwSilXVZUH4EKPh3t8fPTX19f+4eHB39zc+L///rtzeXz58qV7sp8+ffLA&#10;wcoU57aNwDGBHiKRSCQSiUQikUgkEolEoh9BZzk3gH73BsGN6+tr9fDw0MVTkXOjLEsCHdp7r5um&#10;MQA0FY0bYwyAzFprrLW5McZorXMEN0eAFR3Y4JAjdnbgEFFVIACSsE+G4fFkghxHk4wvH4u7ORKg&#10;o1c0joOJgcaFKwDPAJ4APCmlngDsvPePSqkn7/0jgJ3W+gnAs3OO9q+Lomjqum52u53dbDb25ubG&#10;lmXpwtiv++OPP/xUbBUwA3TQE/vvf/+rPn36pP766y91f39v7u7u9MPDg1mtVsY5l3379q1QShVK&#10;qSLLshLASmu9ds6tAWyUUlcJ2LFiE//QZonSmOSHUT6IeyU+iMB82JHKTmv4pJTqgAfBDQ49AqVr&#10;+DzEWbUx8LDW0n11hTMEPvi0Wq28Uso9PT3R48b19bXPssxx4AEAAj1EIpFIJBKJRCKRSCQSiUQ/&#10;oS4CNwCAA462bfXDwwPt07k3np+fe/FUNGVZZgDotm0NgMwYY8jBQYAjLBOcIFdGngIcbB05Pjr3&#10;BtIxVVn0mAYhB9AfH5Tx5b2iC+lTY8q9eCqEMeOQ+vPMph1NMeRwzj0BeG7btsqyrEIAHVrr1hjT&#10;GmPcP//8425vb22IrfJzQcfi6CqgH1+llFJ1XfuiKLoBc2OMreuaZ3O1YXA8D/OGPoxKKYo2MuF4&#10;3hFB94EAPbqeDopdkq6OvRIRVkD6h06z9XyemrRSSnvvOXSiqKpedBUYEAnvaxYy9lqtdaa1JttS&#10;5yAxxlCHCwEXV9e1vbq6ckopR7FWCJ8DXl5+e3sLAK6qqiOXB/1QU5+HxFuJRCKRSCQSiUQikUgk&#10;Eol+IJ0dSwUcR1MBULe3t3q73eLq6krtdrvOveGcUw8PD5riqR4fH3VRFLzo21hrDfYF46au68wY&#10;Y/I8z5umyZRSmTEm53CDQ47Y2RFud7AjjEd2Dg5/XDjOL5ZPxVUJ5BhRIi0ICOOjFFWF0M2BRFwV&#10;jfGHC+Opu5mYQKuUss45a621jCNQb7dTSrnHx0d/c3PjTomtAmY6OuhJhi+H/vjxo/r8+bO+vb3t&#10;4qsAZHme5977om3bEsGpEbk6uigr9COsaH8eX0XZavRB5cUxYjEa0AJnR+zu6IhcROa4w6MNIIM6&#10;V3pODgSXR8rdgT3waEJRPTk9rLXWGmNs27Y2yzLbNE1XWp6ayOVxf3+PU6KtgJOcHvQaikQikUgk&#10;EolEIpFIJBKJRK+t4XiSBc4NYF401e3tLcbcGwgdHHmem7ZtTZZlZj/EZ4zWmtwVXeE4Dl0cGQ5Q&#10;I+nqIMARd3Dwc9KYcSIRiFcgCOSYqRmRVR59N0dce/CMfXRVF1lFk/ee3+5cH1mWVUqpumkaOld7&#10;fX1t//nnH/f7778vjq0Cph0dnYOCRE3ngay43377TT0+Pqqqqnye565tW2uMsdbaFiG2iF3xn+NA&#10;crirw8SujvDCcaihffTN9ayYXJwde810dij0C8qVOhSZd6VBYX2XtRfeA419GXkL5u5gdjGidjX2&#10;7zfFX1EJTUtOD4qzAtCGCKt2tVrZEG3lEKKtdrudI5eHc84ppdxms/HWWr1er93Dw4O/urry2+3W&#10;393d+YeHB19Vlb+/v0eixBxIFJmH165bTkAPcXuIRCKRSCQSiUQikUgkEoleS7PgBoENYNq5cX9/&#10;r25ubgBA3d3dqe12q66urtTDw4Nar9fKWqs3m416enrSRVGooig698Zms9E4RFPp1WplrLUmuDq6&#10;+Kgw7sehRAc1sHdikEujKyJHiKNiLo4swI+ei4Pug+CG975Lo0H/InmBHDM1ATl8GHN3AJz33oUx&#10;+15XR3Bz8Ave6SL5I4cHQspP27Y2z3NXVZUvy9JdXV35h4cHf3t76798+eKJQSzRSdFVAPDx40df&#10;VZXfbrd+t9v5zWZjlVIagKOr9K213WA2xVcppeoE+CDHALc7aRwG48kWQ+DlKMJKdNAM2OGxf10d&#10;ASS2D4El5b0nyGFxeE8ovqoJ8VX0A5MloEdLwIP2x/4DnSulGmMMJ4DWWmtDxBV9fmzbtk4pZZum&#10;OXJ5fP361VO01ePjo1uv112k2na7xRD04PFWCNADAP773//y13DM7RF/4AR8iEQikUgkEolEIpFI&#10;JBKJztFi1wbQd27QwHDcuTEGNx4fH3vRVGVZKgC6ruvOIaGUMgQ4zH7QzoSoqgyA0VobrXUvUooB&#10;Cg4uuFujBzfCcT24weKpUi4OPoas2cXaqah+gRwTij9jh9Wegw+KsOJJQD2IQWADh57nRmvdBnNE&#10;S2O+CJFVZVna3W7nAfibmxtflqX/8uULgOM0ninNeVOT8VUAQKXk1lptrc2+fv2alWWZZ1mWt21b&#10;WmtLY0wJYJWKrVJKrVl8FUVYlWAkD/tBdYmwOkEzYqyAPZlzYbtFP9LKsnn3AQ7k7ijWCod4qy62&#10;CgcnR7eMw4e+y2rj7g7nnMU+6so652wAIo47PfI8t03TdI+1qip/fX3tqqrq+jw2m02vxDwVbwWk&#10;i8yBkyOu6DUWiUQikUgkEolEIpFIJBKJhjSeoT4RSQVMF4rHsVSPj49qt9sp6t0oy7IHNwDoPM9V&#10;0zQdSDDGGADaWmu01sY51/VwAOjKxhEcGgFG9OAGgYuB5R4QQeTeYMv0mOKYKh0u9BbIsVBzI6vC&#10;MvUudyAD+7iqCsATQmyV934ovurZWlsVRfGslKrbtm2qqmp++eWXoxLy8JDi2Cp6fIOa4+gYiq9S&#10;t7e3PssyFwigCwPNrm1bC6AtisJYaw0NYjvnusJqdtU/xRvRhzbOfCMaR8XkEmE1UxPOfu7KXQAA&#10;IABJREFUDnLGgL2+BvsPLv8xcOTuYGTUol/0Y7D/sJOLg7+vrVKqxqGIPg+Qg263AHJjTOuc6+AJ&#10;QQ5yeTRN46IuD5dlmW3b1ud53lmdwuN3v/76q+fQA0Ay3oqgB7B3KS2NuKLXNpI4PkQikUgkEolE&#10;IpFIJBKJRFwngQ1gOpIKAHih+Jhz49dff+3gRlVV+sOHDwqhcyPLsg5yUPdGXdeGXBwI7g3nnKGI&#10;KmNMBydC0ksHOXDoYc689zltZ8txNFXSvRG7ONCPqFKe1R+gP/YpkGNACyKr4ovi6WJ4fuE7v8C9&#10;xoCboyiKNlzIbgG46+vrZAn5QGzV5Pjq3De3i4kCcFRKfnd3px8eHsxqtTLOuayu60FXR3BwxMXk&#10;q7B+FfYrsC+f4YUzqWIZ4PDBlg/ugPgHF5jl7uioXbjdKy2Pphb7MprGDxeYj7o5omO6iQGyUYdH&#10;6Pdw2EMNd3V15Zqm8UVR2H///Rfc6bFer/3T05O/urrycZE5AAyVmQNptwcgjg+RSCQSiUQikUgk&#10;EolEItGRzgIbtDzl2gCA7XbbJfCQc2O9Xqunp6ekcyPP87inV/NoKgw4OLh7A30okbPbPdCRAB89&#10;wBGOj50cRw4O1h2ssDCqKrzeMlYcNJIC5MJyaiyYX9Beh7qCZwDPsZMjODh2tB4JN0dRFI3Wun1+&#10;frYzSsjp8Y1qbkeHx6GwGkC/lDzLMhe2K6WUA3Dk6sAhwijz3tfhA9wopepA5npFMji4BLovauRK&#10;6Po7wmNUnvV1iLPjIO7sAEZ7O7h7RmGfu0Y/EOTk6KxsbLLhvWvZjxN3eJC7o+tkYbBjEHQYY1rv&#10;PfV2dMDDe2+dc1ZrbZVS9Flz2LtPrPfeZVnmvn37Zj58+NBBDiq3Aev0+H//7//ht99+c9vt1gNI&#10;9noAw24PoN/t8ccff8SGD3F8iEQikUgkEolEIpFIJBL9+FoENoDprg1g2rUB7OHG//73P317ewtr&#10;rQagnHOqqqoj54b3vgMcBDcQAIf3vgMcAIxzrouo8t4fQQ5ajwTkIADCtvfW0RhiGFOMAQe/2N3g&#10;MGY55OIABHLM0kTVAXCIrKJx1t4F7+xCd0pu4hUG5OSo1aGYvMWeEXRujqIorFLKEUfIssxNlJDP&#10;Gjtd8ibPdnXwrg7vfWGtLbXWpXNuDdbX4VlPB3N7rNDv6qC+jt4HPqJ4SWInH+K+JpwdNE91d5C7&#10;w5Lbg4ACBlweSqmWfRG6wnHu5qBpzNURzsX7QVqCHBRtZYzpbgNw5Ph4fn526/WaAIgD4KjXg3d6&#10;rFYrr5Ry9/f3GOv1ADDY7QEcHB9jbo/wPky8UwI+RCKRSCQSiUQikUgkEoneuC4GNvg+sWsDAKb6&#10;NlarlXp+flZDnRsp5wZN5NrYD7GZzsWhte45LRiQSE5xPwciCML2o/PGgEPjMOZLLg4VlsnFMdTF&#10;0b0fAjnGRePDA4k/PN0nTvTpYqlw6ObouTlSTg6t9ZNzrjLGVHE3x5ibIzxW/hgnNdfRwV+MSVdH&#10;WZa2KApd17XOsqzF4QNbhy9NFmwuMak7+mDjYKPizgIXXAoubOs9RPZYxdXBRK8F7+3g6/muYO6O&#10;8ANDTgVPnR04wA9OWC32rpwMhy8CrW8DsW2xd4GQ5akYgx3BAWLZcsshB9FAul3XtTXG2DzPXdu2&#10;RAbJ9eHzPLcAfFVVrigK75xzdV37zWbT2bPW67V/eHjoej1ub2878JHq9vjy5Ytn/zB1bo+430Mc&#10;HyKRSCQSiUQikUgkEolE71Jng41Pnz4BWObaeHh4UNvtFqm+jc1mAwDaOaeKotBVVamyLLtC8SzL&#10;lPd+FG4A6CAH3Y7jpOZCDrAKgkQcVcbWp6KpjPfehDFfcp7wmCru4qD3Q1wcCxRfBI9hyMG7OSz2&#10;F69347ToF5L3JnJyWGsbY0wNdvF627a2KAo636ibYynkAJY5Orr957o6Pnz4kDVNkwMojDGltbbE&#10;oYej5+SI5iulVOm9XyG4OlS/nGaor6P7gCvp6xjVUndHNB31d0S0L+Xy6Po8onnSwcEgSHI/skmR&#10;hYogB0KXB5WXc6cHTVRiTrfruvZFUdiiKDwAx3s9YrcH7/YAAO74iMEHf33n9nuE92b4jWNv2Zyd&#10;RCKRSCQSiUQikUgkEolEJ+kijg0g7dogsEFdG+TYAIDYtXF7ewvvvY5dG0VRKO+9fnx81EVRpOLm&#10;e7FU3LkRz9Wh8LvnvuC3aXsENlIThyVzoqnix8wveB+MqIJAjtlKRFbF3c3d2CmLrGoDuGhxABnP&#10;3vsqzDsnR8LZ8Qzg2RhTWWsrAHWe5823b9/aX375pTXGtMYYdyk3B3CCo4PuaMzVsd1u1WazsU3T&#10;qDzP9W63s23btkVR0IeXvjiDkz/0dCgcctd6xeM+3dehAPhA/+jxirMjkk/0dtD6gUPIweHCe+fY&#10;e8KBhw7L5OLg0IO7PAbBR3BtFDj0uvRgh++XnlulVGuMsfQlbJqmgx4uWD8IehCQadu2c3mE18E6&#10;5/xut3O818M557nbI+72AOC3223X7XFzc+OrqlJz+z1ix0d4D+aUm4vrQyQSiUQikUgkEolEIpHo&#10;MprOGR8pDwfmOzbu7+/Vzc0Nbm5usN1ue10b1tqua4O7Np6enghk9Po2nHO6bVsVgIRCiKYqy7JL&#10;yXHOmbquB+EGzXEoCaflI5ChlBpyeJh4Hjk35sINXjaeiqmieRJwhPdJxoAjDUAOPh/s5QjL5OCg&#10;3o2km4MmrXW3f1VVrffeBlZgy7K02+3WbTYbf3NzczE3B7Dc0dEdE7s6AOD+/t7c3d1pa61+fHzk&#10;H/jCGJMHR0eB4OrAiLMD/a4OOi7HobiGviwciHDKB4izY5YWujuAAAc86++I51GHh8MeSFjv/dEc&#10;fcdHBz0mAAePs+IdHr1z83irIYcHdXqAdXlwxwcAVxSFr+vax90ez8/Pfr1e+6enp87tAfT7PQBg&#10;yvEBpDs+AHF9iEQikUgkEolEIpFIJBJdUIuhBpAGG8CxWwNIOzYA9Ho2gH2J+OPjo1qv1+rp6SnZ&#10;tVEUharruufWyLJM4RD3rwHoEDvVRVNhD0IGnRsEMmKwMdfVgQPU6IAGPzefg4ENdehdHgMc3Xgz&#10;e8/ExXGCEpADSCT34PiC9TiiqsJIN0fs5AhTzbs5wjnbq6srS26O29tbGx7TWW4O4DRHh0cACJGr&#10;Q/3++++uqio8PDyo3W7nN5uNK4rC1nW9R4vGaGutttY2eZ4b51zn8EhM3Qc+dHV0OWzMyUETd3SQ&#10;OiAjzo5x+XndHQqHL4AOlIP6O/h2HVwTvMPD4+DwIADSzTEeb9UrIieIAfSirOJ1NrhCLDk9eJcH&#10;hx1aa+u9dxR1BQY3+OSc83meO0TdHgC8c84D8NZaD8DvdjsPoOv3ADDp+Ig7PoAD+JjT88Hft+g9&#10;O3q7E+tEIpFIJBKJRCKRSCQSiX5UnQ02YrdGmHf7znVsUM8GlYhbaxUA5Zzr5nHXRhg/7YGOtm17&#10;gCPP884lwSFHWD5ybiA4LpRShrk4OlcHJoAGjl0cPMGnKxNn26h3w0SpPUeAw6d7OLr3UQDHfM2A&#10;HDHsoLHabiwWC5wcCG6OpmmaEE3V8G6Ouq4djZve3NxQZBUu4eYATnN09I7z3uO///2v+vTpkwpf&#10;9O6Ltl6vjXMu895ndV3nWZbl3vuCujq01qX3fjXi6KCJHB00UVdHr6+DEUEVTb0vgXwBhhW7O4B5&#10;/R0JhwfFXPWcEdHUkcKZbo8j5wYS7o7Y6RHlytGyi4EH7/UgZweflFIu7va4urpyTdN46veo69qX&#10;Zem54yNAv0WODwCY2/MBnOX6oPdQJBKJRCKRSCQSiUQikei966JuDSDdrwEASxwbBDa4Y6Oqqp5b&#10;I89zFXdtUJk40I958qxvI89z7ZzrIIdzLumsQIAXqWVEzo7I1dEDGnNcG9Eyv5hdRWO33MGxCHCE&#10;91LGeAc0B3Kofvl4nLiTcnM8I7g5ABx1dCilnp1zFUI3Bzk5iqJolFKt1rp9enqKLzQHLuDmAE7s&#10;6BjTx48f/efPnz1dwb5ardzDw4Mry7INtJFesNo5p7XWRPkMgQpycGDv3ogLaDQOjpLel4DcG+EY&#10;LiXOjnmK3R1hmfehdKtx+MAR5eAOD+7qoPeR00Hq8ei5O9g8VWbegx6xw4OBD77PEeSgOd0HAQ9j&#10;jOOuD3qc3O3Rtq3PsswaY/iPga/rugMfvN8DgP/11199VVWzHB8AUFWV//vvvwEAt7e3nsBH3PMB&#10;DLs+wns5F36I80MkEolEIpFIJBKJRCLRe9PFoMaUWwPYg437+3t1f3+PADYUAMxxbPz666+qqqrO&#10;uVFVlc7zXH379q0DG37fp6tDIo5q27aL6meuDY0okiqMrxrnXLITmRwbAWr0nBtRbFXP8YHIrRFu&#10;d+O4A+6NZO8GjQ2ysdzZDg5AXBxLdQLk4NUDrd+Xj8ewo1ZKEfCo/b6QvGLbaucc7dsCaNu2tQDa&#10;f//91/3yyy/u6enJX19f+3/++cf//vvvfsTNcdrzvsSxKVfHzc2N2m63Zrfbmc1mY4qiMNzVAaCo&#10;63pljCmR6OygZQAr7z1tL6IpLr0hZ0cMSMTZcaJih0f0D8RQhwd9WWhbR+fYbR5rRUU3qU6PVLzV&#10;EfjgEAMTbo6peez0QAQ7hqamafx6ve46PrjjA6znI3Z8pDo+gL7rg4MPYNj1AYjzQyQSiUQikUgk&#10;EolEItEPpVkDFymoARxHUPFtc9waAPCf//znyK0BjHdsTDk2sixTT09POs/zXkJOPHHIMce5MeTk&#10;QOTWSDgyUuXhGVgEFcVPgfUmh3FYPiab6lLubs91cAACOE7RAsjBo6pooh6NOJLqGUClWA8Hd3WE&#10;7c/W2qooimcE8EFujrqu7W63s5vNxt7c3Nhw4bcLkMP/8ccfPnqvTxqDPPfD0TkpgONi8tvbW4WB&#10;CKvn5+eiKIrCOdcDHYgKyrEHHSWANfZwg8dY5TjEWPEvpsCOC+tU4DEwUZk5d3fEEVcxVLCYgB/c&#10;4RHPkYi1mgM+lFKOQ4+4yDys8wil5sG10YGPPM9tlmVeKeUeHx8xF3zc399jKO4KAGL4MRd8AAI/&#10;RCKRSCQSiUQikUgkEr1ZXQxqAOMRVMCxWwM4QA0AGIqhur29xVywcXV1RekzOgYbxhgVnBmK4qjA&#10;IAcBjXh5CnBgAmpEACQ5EdTg461sim93zymMyaZARww3AAEcF9VSyKH61QHcwdHgEFdVK6W6gnE/&#10;XDz+rLWu6rquV6tVrZSqlVJtHFl1f3/vL1lAznWR6CoWbdQrJv/8+bPmEVZVVVmED3BZlvSF1aFU&#10;h8MJw+KrgMOXhZZTXwweXQW/j8ByEmN1GcWRVvT6jURaeRzeo7jHg0ddEemNXR60jvoxrPe+lxsX&#10;gQlHX0w2j50e3fa57g4wwJJyeYABGWuto34Pa61frVZd3BUOcKeDOt++feuirqjcvKoqlGXpNpuN&#10;B4DHx0dH4AMh7urx8dFvt1vc3t528CPEZSEuOQeOIq8AQHH48QKxV4AAEJFIJBKJRCKRSCQSiUTD&#10;mn+F5Yz4KWBZBBVwKA2nx3N3d6cAIBVDdXt7i8fHRwVAbzYbOOdUVVW6KApQefhQFFXTNB0EWK1W&#10;PbBhrTXYuzaS7g3nXAc1/CH6f9LFwQGG6sdR8dipeNL8WIIzCcjBx3E790YYk03GU+FEwBHefxm3&#10;naELQQ6a12xeee8JesRxVZX3vishd841ZVm2ANqmaSwAu1qt4siqsQLy816DS52DuzrmRFhh/wXj&#10;MVQrrXXpnOsVkZOrg6bg7qCp5+pQLHNuwtkBBKsUl3xx5il2dwCjDo94zoFHL9Yqcnn0OjAYAIlj&#10;rixbN+j4mAs2xubY9470lgl6cKcH7/cIj81Za33K8bFerzsQEpeb13Xtq6ryZVl2r9Mc1wcALC06&#10;B05zfgDi/hCJRCKRSCQSiUQikUg0qhdzaQDTTg3gOIIKmO/WCKfUVVWpsix7ro26rtVYFFXs2AAD&#10;Bdy9obU2tC6Aic5NwZfnzsHKxhNQQ2MAbuAAMTrAwYFGWB93b/AL1KfiqVJzARxnKB6nXQI5GOzg&#10;To4uripAjZ6bA30HxxOVj6MfddXOjawKz4E/5tNfi3MOjs/hQ1dHuMk/4Bohwurp6ckAyOq6zoui&#10;yI0xOYDCWltqrUuwTg4fujoSUwmgVEoVAAq/7/zIAOQJeimw4wU1AT2GgActE/QYjLhKzB0DIL1l&#10;RNCDr8Nx1NXRl3rpnM6BAD2wd3XYuMvjFPBBcVcUcxVeM1cUhf/3339xfX1NpedYrVZeKeU4+ACA&#10;OZFXwHeHH4AAEJFIJBKJRCKRSCQSiX4EneXSAF4HagBpsIEwlpmKoQqH6TzPlfdet22rCGysVisd&#10;SseTUVRaa4UIbCARRQXmnlgCNSZcHRxq8F6NuGuDww0ONOJoqsFIKgY9Uu6N1FwAx5kagBxxxcAc&#10;yNEqpWrsS8ZrMPdGDDdU6OZQIc6qaZraGFMZYyprbVPXdVMURQOgXa/XdiiyCtiPK6oLdHN0r8c5&#10;B6fOQ7CDXB0fP35UIcJKW2v14+OjKcvSVFWVA8ior0MpVeR5XgBYxb0dA66OFYEOTMOOmDjSY6Yv&#10;Yu/JyBdquRa6PIaAB9/Ov4jAMfSwbHsKesSF5kfQI0CKpGNjDGyM7Q8GPTABPpxznnd88MkY45VS&#10;ndsjyzIfF5zHro+5XR/AefADGC88BwSAiEQikUgkEolEIpFI9APr4kADmO7TAC4HNeJujditwYvD&#10;syxTbdt2rg2/j5xSbduaLMs694bWWrE+DRWDjQBAOFhIujXidZgAH3x/HMdS6ZH5IrgRXBpHkGPA&#10;vYHotsCNC2sCctBF04sgBxjoUKyXA8zNQfBDa10hgA7vfe29r/M8bwC0ZVk2VVXZq6sra4xx//zz&#10;jwuRVf7SBeS91+TcE8Tn8okIq48fP6qqqvR2uzXY59GZr1+/ZmVZmizL8rZtcwRgEeKrSqXUUUk5&#10;OTyUUmVwfXSuDkSwAyyHLvrCchLb+xLyF1e+YKdpIfDgc1qeG20FDEMPirpaWm7ewRFMQI94n6Fl&#10;Dj0wAD6GJmOMr6rKlWXpyPkx5PrI89wT/ADg/v33X5wLP4B07BVwWfcHIABEJBKJRCKRSCQSiUSi&#10;N6izgQZwnksDuBzUCLvoqqrU//3f/wEheirPc9U0TTdHIobKGKOqqtJlWWprbefaQNRbQet5FBVG&#10;wEZqfbzPGNxAIooqWo4dHCqxPAQ3yKXBLxwfi6YCjsGGAI4XkJru4wCivuAxyOG9b3Do3KiUUs9+&#10;38vRgx1qX0JeIRSPh9iqGkCdZVnTtm1TVZX95Zdf2ufnZwvA3dzc2LIsjyBHeB78sZ//ulziJPG5&#10;OOwAs3el+jq891nTNF2Elfe+cM6VWuvSe9+5NwYmAiKF975USuUMdtAUf7n5l5Yet8COC2sB8KDl&#10;+DbQhx4Ox1/UJdCDk8sUAOHwoef2oOMwAjOGXB1Dx9F98VirpmmcMcZqrX28XBSF4zFXiFwf5PhA&#10;6Pog4AEAMfyg9UPwA+jHXgHHnR/Ay7s/AAEgIpFIJBKJRCKRSCQSvYK+G9AAxl0aAC4CNeIIKt6t&#10;Qeu4WwNRDFVd15pKwpumSS6DgQ2CEUgADNo+5NaI18XHoe/a6GBGNO/1bPApwIuuRBz9cdJU7wZ3&#10;dKRcGkdQAwI4XkxzIQdYDQD6yTdjkKPr5vDeP6nQ0cHdHEqpZ+dcpbWuyAlirW3yPG+UUu1QLwc9&#10;rgTkoMd//mtziZOkzuejCKuwOtnXwaYimlbk7AggY82XfSLCCnvo0RWU40zYEZ6LfPnO0Au4PFJ0&#10;MgU9jkAH2xb3ZtA+qW4P+jE4cmrMASC0Lt6f3+braOKxVmMRV9g7RTzdVizyil6Pc+AHAAwVngPj&#10;0VfAae4P4KIABBAIIhKJRCKRSCQSiUSin1vLriRcADSAZbFTwLRLAwB4UTgAnAs1hiKouDODIAef&#10;piKpYqhB6zhkmIIYQyAkzMfip2LYoRLLk10bA3BjTjRVai5w4wUUj68uhRxhamkagxyInBw4xFdV&#10;sZMjTN15h3o5XjKyivQSH7BB2BH3dTjntHMuq6rK1HWdbzabLI6xappmlWVZ4b1fq3Sc1VBfB4EO&#10;irHK0P+i0zw1Cex4Ac0AHsDloAdNqULz7suuJjo+2HJccn5Ufj7l5piCHfzctE7to6kGnR55nneP&#10;j4OQtm09j7zijg/e9zEGP1KxVwCwNPoKOM39AQgAEYlEIpFIJBKJRCKRaKG+O9AALufSADDYqTEX&#10;alAsFVgEVdytgb0boxdJZa01eZ536/M872KeYoiBCFhgAFrE6/lx7JxJQMKmcwrEXxVuADKmegnN&#10;hBx8smxOY5gEIxqlVIN9H0eTghx+H1/VxVQBeLbWVnmePwOonXOVMaZRStW73a4tiqIpy9JqrVut&#10;tXvNXo7e63TJk8Xn5RFWU+Xk3vvMD8RYWWtLY0wHOWLgEWBHCdbZEcGOQWdH+FLHRTrdc5Aoq8sr&#10;BTyAyWir1Lo50AM4wI1eAU/idjwNOT8GC8/HoqqmYqwSIKW3Ljyf0X4Pa60nEBKO6WDHJeEHMC/6&#10;CngZAAIIBBGJRCKRSCQSiUQi0U+rV4MZwMsBDWDcpRFDDQSQEU6xGGrwCCrn3KhzIzWloEPKuYER&#10;lwbfFh0Xd24MRU8NujaiMc7UmGdcKA6cBjd6ywI4XlYjUVU0T415Djo5sAcdcfn4KOQgF8dQXJVS&#10;qp1TPh6eT/wcLvdaXfqE8XlTsAM49HXg8EXNAGR5npvdblfkeZ4bY3JrbQlWUo4ZsAP9+KsMQB5+&#10;QAh4xPQzLtYRd8cr6ZWgB33ZAQY92DTl9hjq+UiWnk+BD7oNHMONJdFWbF9PXR/OOT8Uc5Xq++Dw&#10;Yyj2iorOeeE5AZF///0X19fXLgU/gHH3B9CPvwKWAxDgfBcIIBBEJBKJRCKRSCQSiURvTheDGcDr&#10;Ag3gEDsFpLs0ACCGGg8PD5pcGkVRqKGi8HDaWVCDx1IRyCAHRzyl3BqYGU0Vr4uPSUCPMbCh2HKv&#10;U2Oma0MN3Objnhr7EwrceKNaEFWVghw0htjiADqaMK/VPraqBlABqDjkQL98vFJKPTdNUxtjuriq&#10;pmmaPM/pfO1qtbK8fJx6OUYgBz2Piyq79AmDPBgkoDciDEAqAG673erwxAEA4QVB0zTI87xpmobO&#10;pQAg/HjBe6+89/DeH704idgieizee5+zx2LCY/PhXJxaavRfaBXfVzhOvrgXEH8d+Rd4hpNGIfE+&#10;gUGPcGyYdefQSH9W4q6P3pz/WHjvOwji9x+eHuzgQCLsS0CCAwqb2G7ptlLqCIjE6/j5fBS/pbV2&#10;cbQVsO/wCMd7AK4oCu+9d8aYQfhBUIdeL+ecz/Pcffv2DR8+fOggR1EU3jnnqqoCAF+WpaeOj3Du&#10;zv2x2+16AIR+B+7u7noAhM59f38PIN0B8tdff6U+Gz0A8ueff6oUAAH2EGTsD8KBf7ynvv8CQkQi&#10;kUgkEolEIpFINKblV9ydADOAPdD49OlTd5uARvz/6bEOjZubm97jvru7U8ABcAB7oPHw8KB2u50C&#10;AIIaofdCbTYbBCeFqqpKFUWBoih0Xdeqqip8+PBBffv2TV9dXcE5p7Ef61E0N8Z0nRpVVWkOOeq6&#10;7sVRhf2PoIa1VmutY1iwCHDE+xLgiM55BEL4bd/v3RiNoOIujXgeIEgParB1RxONcfDXlX0EBG68&#10;ES2AHDSeGV+QbbG/GLv13nPIQZFVFfbA4xl7eHHk5EhBjrZtm9Vq1bDzDUIOoH8x8ktDDuDlHB1H&#10;5/cT5eS73c7c3Nzor1+/ZmVZGgBZlmX58/NzkWVZDqCw1pZ5nhfee97N0ZWV0+2wXGDv7qDOj15n&#10;B6OsqZLyIdopUVavoJkuD2Cm04PO6dNuj2TEFZvGOj48Quadmu768Gy51//BXRtIuD+AZQ6PoUmF&#10;vo8YfsTuD4q9ovWpwnNrrW+axq/Xa9e2rY+jr4bcH1PxVwAu4gABzneBAC/iBAEEgohEIpFIJBKJ&#10;RCLRz6JXhRn89hx3BnC+QwM4AI2x2KkxlwZFT2VZpp6ennSe58oYQ4BEs84MBfQ7Neg2OTWaptFx&#10;r4ZzTjFA0S0jASAQAQ7avmRdDDzQH3fkYCNeVujHUY3Ne84NNS+Siq8Hu42BdaPjHjIu+jJSM6Oq&#10;0B+7jJNm6CJrDjgaHMrDK7Xv5uigBpijg0MOALUxpgqQowbQtm3bVFVly7K0u93ObjabeEzyVcrH&#10;Y73GB3IQdlBfx+3trUKAHZvNxlRVZcqyNAFwZCnYQTFWQ6AjzI9gh1Iq894T9DDo93Yo7CEI/3E4&#10;+iGIv+TyxX45XRh6ABMRV2x770dDHUdfjYIPRIBhAoLwbaPwIrV9YJ1PHR9PKfjBwYe11qe2EewY&#10;ir4i8JFlmVdKucfHR8TdH5cAIMB4Bwjw7iAIICBEJBKJRCKRSCQSid6LTrv67TvBDGB+hwZwOaAR&#10;d2nwufe+59LIsqwHOYaKwmOnBgccY1ADOB9wxMcMgY0BmBFfbD0JNhLjlCnXBpCGG2MgQ+DGG9IC&#10;Fwcfp4wvru46OZRSDXNzdJAjQA3u4ujiqug2hxwIPR5TkOP+/t7PKB+n5/MienXQAaTLyc+FHQQ3&#10;EKAHW+Z9HTmb4oLysZJyeh4CO76jLgg96PZRxBWGfzi6QXocx1wBafBBE3d8cBvZUPdHCkhMAo85&#10;2/3+X/lJ+EHLcecHuT1oGwIM4b0fBEH4a0MdH7TuEgAE6HeAAMcl6MC0CwR4fQgCCAgRiUQikUgk&#10;EolEonegFwEZwPeDGcCxOwPol4IDOBloXF1dwXuvY6BBZeHhbnsujbhPI3Zm0Lq4X+MSUIOOmwM9&#10;UudV6S6NoV6NOWCDQ4zu9cIBXgy6NgBwuBF/bgRuvGGdADmOnBw4Lh5vcAw5KLaZp0Z+AAAgAElE&#10;QVTqmRwdsZtDa11dCnKE59Z7ahd82Y70Wh/Ui8MOBOBhjCH3Rg90YF9SXqh+lBW5OnLm6ujBDvYD&#10;NWQH6/0wCPD4PhqCHsDRHxRzoQdw7PagOXd28O1LwUfn+Bj4UXLRfkkIwWKs/FzgMbbvEPzg6733&#10;RyXn5PYYi77i0CN2f1D8FQcgwL78/FQAAgDkAqF+kLkuEOCyEAT4Lm4QQECISCQSiUQikUgkEs3V&#10;6VegXciVAVwGZgDz3BkAMFUKvhRohLvoysG5I4NAB3Do0sjzHGDRUzQR4EgViIeR/CTEiKcUeACW&#10;AQzaN+HC4M6N5GNiF09z50ZqDrb/ENgYHJec6doYXBa48f01AThoHk/xhdRHkCO4OY6cHAFm1GCg&#10;gy8T5Ig6OTrIURSFrev6TUIO4PVAR+++zoEdbdvmAAqtde6cK621ZZZlBYcb6Hd1EPDonB3B5cE7&#10;OzKkezsUjqOs6LmIu+ONaAH0ABa4PejcQ24P9MGHY9uWgI+kAwQ4ghtDbpBBB8hQfNUU/IgcJkfL&#10;fNJae4q+GnJ/DN0eir9KAZDYATK3AwS4jAsEeD0IArw4CAEEhohEIpFIJBKJRKIfX+ddQXYiyABe&#10;D2YAp7kzgJcFGrRfqksjvp3q1kAaHHSwYwxkRMfNdniwY+K4qWRBOPrAYgpoTIENFdanHBk914Yf&#10;7tpAdEy8bn9D4Mab0QkuDiCKqlL9Po5e6bhSqufKwCG2qouo4qCjbdsOcCABOd6yk4P02h/gi8EO&#10;Y0wegEXhnCM3Rwc8VL+rY6izI2Pz2N2R+lGNf4TE3fHG9ELQA5gRc4V54KNHX/lywuURU9p421Ef&#10;yNg05uDw+wJ0T8vsMc9apmPp/PzcQ3FXDI4sBiC8AyRVgg7Mc4EAwFAXCNCHIEDfCQJcJg4LuDwI&#10;AQSGiEQikUgkEolEoh9aLwoxgMuCDGB5zBQw7MwADjAD6HdnAMAcdwYAjJWCt22rLgk0+G2wsTYg&#10;CSFUuBh51MXB95mCGhOQRCG66BkMYrB9Y3ARR9/H44cEKE4GGwDOcm0Aw+MDMm75fbTAxQEcX0yd&#10;iqsiB4fFHlK0Yd5gXzpec7Chosgq7EFIpbWuANTOuQZAnWVZgwhyrNdr+/T0ZK+vr/0///zj3hLk&#10;AF4fdPTu8xTYASBrmibP8zw3xuTWWnJ4lCngAebwwMHRwWEHgY4c+x8yAh4a86KswJcFdrwtvSHw&#10;0XN3JIBIDDr4tsneDxz/2A2CkDHXRuI8iyaCKPwHmGBIDDSA4/irMQBCrwkBDr4uyzL/9PSE9Xrt&#10;2rbt/jHgMVhDLhAAF4MgwHAnCPDDgRBAYIhIJBKJRCKRSCS6vM6/ausNggxgXmcGcB7MCNIAkHJn&#10;NE3TDbhnWaaenp70er1G3KExB2hQvwbfxrfTOnJCpMAFBxBD4GNqikHGCNSg8w+CDNXv0xiDHGDb&#10;+XhhXB5O7wd3ZJwKNjCwXlwb70QzXBx8Ob5AeiiqyuLg5CAXR6MOpeNHoAMR4HDOVQBqY0xjrW2a&#10;pmnW6/W7cXKQvteH+yKwY7VaZQQ6+DTg5ujm8f7oF5TngQgPRVmNFZV3z02Ax9vTBaBHvMxvnwI+&#10;PFtPFjQXb+PrIhhylgsksf3iE3d60DTk+JgCIMYYz/dvmgZUgk7bqqrCXBcIQZCrqys35AIBpiEI&#10;cIjDAoY7QYD5kVjA+SAEOK8sHRAYIhKJRCKRSCQSiS6uNwkxgMuCDGAezIg7MwBMwgwAGHJnPD4+&#10;aoIZU+4MPgf6peBxh8YSx0bsxEjBi7mOjXjiLowZy8lzszG9o/ipAXdGD2Kw5aELonvg4oJgY2xZ&#10;4MYb10IXx9H4X5h3UVXqEFnVRVXh0MfRAKgw0MtBy2x9Nxljmufn5zbP8wZA+54gB/D9QEfvvr33&#10;3T9CY7Dj5uZGf/36NSvL0uR5bpqmIThRaK074OGcKxEBj7CNisoJiMS9Hbyzg2KsuLsjRXGHfrAE&#10;drxxvWXwwbalgEgKgsRRWCk3yOIILHJj8GWCFz6KrBqaxlwe/PgpADJ1O7yuPfDBY7C4C8QY45VS&#10;7unpCXEXCEEQAiQpCAIASzpBgNPcIMBlHCHAy7hCgIvBEECAiEgkEolEIpFI9J51maukZkAM4PJu&#10;DOBlQAZw7MoA5ndmAMAcmBFOoZumUev1Gt57HaKmAObO4BFUsRvDOadOBRocZkxBDBpbm+PeWAhE&#10;jvYZgRpz5ioBOmidgA3RbJ3j4sBhnIxSWMjB0YJ1cqhEHwcY6IjnAOo4qgqH2KsW7xByAN8XdPTu&#10;f66z4+bmRj8/PxsAWZ7nxnvfdXbE7g7u4Iihh+/3dnBXRyrKirs6xN3xA2oMegAvCj4QzYd6Prjr&#10;ozewz4DIWOTV4HwAfhCQcN77JJjgUwpm8Gns+LkAhAGWZOl50zSYisGacoHQ60dRWEMQJI7DAoY7&#10;QQBgiRsEeDsgBLgMDAEEiIhEIpFIJBKJRO9UbwZgAJdxYwCXBxnAPFcGAMzpzOAxU0Mwg0dNGWNU&#10;VVW6LEtgxJ1Bpd8ccNBtgh1Ix0qp1LqUeyOGGLTf0DHx/Q1BkHBsXAge3/dSqEFTqpuXx00tiaGi&#10;+auBDXYfojekS7k42HwoqqpzcyjWx4EosgrHDo/OxWGtbbIsa5RSbdM0FkC7Wq3sdrt1Y5AD2I8N&#10;vQXIAXx/0AEshB0A9Gq1Ms/Pz6YoCvPt27dss9lkbdvmADKtdd40TQc7sizjUGPI6UGODg48uLOD&#10;w4643Cj1A4n4duoHSX6E3q4Wuj2AE8AH3Q+DFzQfAh8+2p7s+oimeP0iCILg9lCJPhB1HJs1CjbG&#10;YMgcAJLalgIiYz0fQ1BEa+2dc13cFYcgQ30gY3FYUxAEOI7EAg5uEAA4B4QA0x0hwOvAEOC7ARFA&#10;oIhIJBKJRCKRSJTS5a5CmgkwgJeDGMCwGwMY78gATgcZADDmygCGI6aGYAaPmRpyZsQww1rbgxQE&#10;L1LxU/E+BDyQgBoxbJgLNFIQY8i9MQJLhpwZCv1+jSVzNXCbw44YXnTThFsD0T6I9uGaBTbCCeNV&#10;nWRM8e0qNaaYcHHE44DxmBx3cnDIwZ0cPcCBADYQAQ3u5mjbtgMceZ6Tm6PNsqzZ7Xbthw8f2rqu&#10;7XuEHMDbAB3ACbADgC7L0njvs7quuxJxY0xe13VhjKGS8pyXlKPv5uAxVl1BeYAeHexQSmXe+xTs&#10;EHfHT6LvAD5oncfx8XMir4Dl8GNRBwib92DIEJTg0xQAGXN2DJ2Dr4tvK6UcZro+aHkMggzFYaU6&#10;QYDlbhDgZUAIcLorBJgHQ4B3CUQAgSIikUgkEolEovety14x9EYABnAZNwbw+iADQLeNuzKGOjPC&#10;XRzFTA3BjDhqasitEQMPYBpsxLBiCmjMBR/xft77ORBjaNwtdmEsgRqKHTsXaiDaDwI2RLEu7OLo&#10;oqqUUq33vouqwr5svPbe07xzaah+6XgHQELpeAOgttY2RVHU1lo6X1sUhVVKtUop9/z83D2Gtx5X&#10;xfWWviSTsOPLly/q5uZGbbfbzlVRlqWpqqoDHVmWmefn56Isy9GichzgRhE5PQhydLAjgA5yeBic&#10;7u7onqcAj/etFwQffF0q7ormPrXvBPxIQQ8OO4A+BEnBDr5PKvpqDI4MAoqhbSkAwvdPbRs65xAM&#10;Gev6SEVfTcVhjc1PcYMAy0AIcByNBeDFYAhwGhAZgiHAZYEIIFBEJBKJRCKRSPQudfk/YhfAC+B0&#10;gAEsd2EA85wYwOkQAzjuyAAO0VLAPJABLHNltG2bLACP50MxU2PRU+HhHHVpDEGMKYCBNIw4CWjw&#10;+4nuNwUtxlwaSOzPx956UVOpKQE1uv0jqAEMjOXR/ysH9uUSsPETaingQDT2hmEXh8W+g6NhoKMr&#10;HeeQQ7G4KgzEVCGKqmrbtnOKlGVpq6rikOVdQQ7gbYEOYCHsuLq6Us45/fT0ZIqiMN77rGka0zRN&#10;vlqtMmttTiXlzrkcCbiBYfjRgx0IvR3hxzsuKh9yd/Af3NQPpQCPH0Bj0AOYBT7i20Pb6IdkDvzo&#10;9mX7Ob494fwA0Ov86H502bqhHpBT3SCTDg3fL0DvgY2xbbSOw5Ip6DEGQbjLg8dbDUEQ51wvBgvY&#10;uz6AQyTWGAihY4ZACADMKUoHDh0hwLArBLgsDAFe1h0CTAMR4E1AEdKb+EdfJBKJRCKRSPTd9CJ/&#10;aF4aXgDnAwxgvgsDeBmIAaTdGEC/IwNA0pEBAEu6MmJwEUdM0TG0D3dkTMGMoaLwKZiRuj0GMGjd&#10;ELRYuC2GI1OujBhc9GBGNMY2BC+moEZHKxLbe2N2EdSIt3ONgQwBGz+BRgAHkL5QOR5jo7mN5q3a&#10;uzh4HwePqmowAjVi6KG1bhCKx40xzfPzc7ter1u1d3C0dV3b9Xpttdbu8fHR39zc2O126z9+/Ojf&#10;C+QA3h7oACZgR9ikb25uVNu22lqrCXZUVWXKsjR5npumaXKEKKsAJgrq7siyrOfy8Ikoq2jioGPU&#10;3UH/cODwgx2XFh39kKZ+6OQH7v1qCnwAyT9Gl4APvi4GGrQu/iEdgh+9aQiMqEMReioOKwU7UmR6&#10;0XwuyKB1fD3fxtel1g/dZo9hEIIQzEj1fbDXr1vH54jcILSvMcbH3SBzHCEAMBaNBQBzXCHAeTAE&#10;GO8MAS7vDiG9NhQBXhSMAG/ojwWRSCQSiUQiUU8vd3XMQnABvB68AM53YQDDnRjA6RADGHdjAHug&#10;AUwXfo85MsJddV0ZYV1XCJ5yZfA57QukOzPimKlTYEbqNk2p9ZHbYmkB+RHYAGYDjHjMrAcy+LqB&#10;sbVUpwbYOTCw/Wh8ju0Xb481BDYWQQ1Axv3eu1Jjf9G4HM275XhsTfVTTIZcHBZ7eEGgo44nFfVx&#10;0Hrq48jznPZrKaoqz/OmaRpbVZUty7KDHMYYl2WZ22633ZjUe4EcwNsEHcBC2PHw8KB2u53ZbDbk&#10;qsjqujZFUZjQ1ZHVdV3keZ4h4e4Agx1IgA7POjuUUgROYndH3N0R/8inflhHgYf86P04moIfA3/M&#10;fm/4AfR/iI/ASGI61RGyCIBghutjDHqc6/QYuS/w9bHzIwYjQ84P2n8KhMyJxgKWuUJomVwhwB6I&#10;vBQMAeYBEeBtQRHgTYIR4I39kSESiUQikUj0DvSyV668ELgAXg5eAMsdGMC4CwO4DMQA9o4MghgA&#10;MNaPsRRkxI6MIZARQ4shpwZfx/cDSwK5FMzgt33CuZGCG1MgJAE0lvRkxO6LHtBIQI7RicEInpwS&#10;b+PrEc0vBTWS+wvY+Hk04uJIAo5o4qkn3MVhceji4KCjKx1XoXA8njzr4+CuDnJxNE3TFkVRA2it&#10;tU1d17YoCoqscrvdzm42G3t9fe3fM+QA3i7oAGbAjrikfLfbmZubG+2913FvR9u25MIoKM4KB4jR&#10;wQ6kHR2FUooDD+7uyOh+EPV2KKX0yI8/f478R1iAx0+gE8EHMA47LgU/gGN3x9GPNNvuouNi9wcw&#10;ADvmAJBon8GILL5+jgtkyhVyDvQIjye5HiPQAzMjsPi+cTQWL0qn23zbpWEIgNGYLGDfGQK8HBAB&#10;lrlEgMtBEeBlwQjwKnAEeIN/oIhEIpFIJBIt0Ov8wXQCtAAuAy6Ay8ILYNh9AbwcwACOOzGAQ5wU&#10;MO7EAMYjpabcGBxk8MLv8HC0tVZFropu/ZLIKQ43+FgQAwvAheAGd1hMHTe0jz8uBV8aMYX4ueIA&#10;IeKxMN6NMdelkYIaQ7DiFKgRrx+DHKBzj0nG8n48jQAOYGZMVRi7SvVxUOk47+LgpeNJyIHIxeH3&#10;peNdTFVY36b6OJRSbrvdus1mY4F+Hwfw/iAH8LZBBzACO4D9P/Ix7OBT3NuR57nBHlxkWut8KMoK&#10;fTcH7/LIGezodXfgADky7H+Yjd9HWB2VlQ/8mNNcgMdPqCnwAZzk+kjd5uuG4AfNY6gSw494vyH3&#10;B3D4cQeGAUhHt0cASAp49Nan5peAF5e6nQAsiPeZKj8fAiFxRBatT5Wjx64Q4ABDmqbxBEIAYAyG&#10;APvIrKHydODQGQIAlwAiwOu5RIBlUASYBiPAy8MR4NUACelN/pEjEolEIpHoXenV/ng5FVgA86EF&#10;cFlwASyHF8D57gvgNIABpF0YwHEnBjDfiQEABDLyPB+EGCk3hrX2KEpqbD4EMvi6BEgAjkHEIogB&#10;AEvgxQnnH5sTmBgq/U7tMwQ0YnAx5MQYjHsfgB5H+4WdLwE1ksfM+b+VjNn9uJoBOGieGh9LddRa&#10;v3dtUBcH3Y67OAhydJFVHGogcnWEWKo6z/Oui8Na2zRNY/M8b/I8tyr0cfDHgwTkCOvxniAH8PZB&#10;BxA9Ru9994dFqqR8rLfDe5+1bZsbYwxFWVGM1dCkojgr732uDu4OghwEPHhJec/dgQvFWYXX4D28&#10;b6Iz9b3hBzv/GPwAlrk/fDwtACDJrpAZwGPUBUL395KQY2rb1DHxPktisFKAJF5/CgyZ4wwBgDF3&#10;CHDoDQHOByLAPJcIcJpTBHgZMAK8HTgCvDogIb3ZP5REIpFIJBLN1qv/EXEOsAC+L7QAzgcXwDJ4&#10;AQy7L4DlDgyaxwCDloFhFwZwcF/w5TlODIIYcdzUmBsj1ZsxJ24qBha+74I4AglD68eOeYHbR7Ai&#10;ASZOjpc6A2gMjYHF2zE2p/+vCNQQvbRS43Ls350k4IimVExV3MfRsokARxsAR1c6DgY0MODsQIir&#10;4lFVKpSNT/VxxKXjwPuDHMD7AB1AAnYA83o7bm5u9PPzsymKwtR1bTAQZeWcy7XW5NgYdHUgODvA&#10;ujtUv6A8FWU1J85KgIdoVHPAB/Bq8CPeHgMQr45hySUAyFQxuh9Y7waOHXSKLIUgSwDIHPjBt6Ue&#10;BwM3GFo3VoLOoQftO7b+kjAEGAcisTsEOAYiwHBkFjDfJQKcDkWA5WAEeJtwhHQuJAG+Gyghvek/&#10;ukQikUgkeqP6bv94nwsqgGWwApgGFsDloAVwHrgATnNeAKe5L4DjCCkgDTCAfql3eCyTLoxLQgzu&#10;sEh1ZswtBU8M3M+Om5qCGksAxYVgRg9iJEBFfOHtUEdGClzwyKlzgQaifeLbvbGwmVBjCmKcBDWi&#10;+xf9BDoVcETjMsmYKnVwbxDkILDRRVap0MXhmZMDA24OpVTtnGu01s1QVFVRFLaua7tarSxFVZ3Q&#10;x8Gf+5vVe/qizoYd9/f3Ko6yKsvSVFVl8jw3TdN0/R3GmNzv460KY0xO0AMJZ4ffuznKADX49g6a&#10;gIEOFZWVB8hhcPgHiFwenIgL8BDN1neEH91yAmik5rR8DgABMLsc3SX2jx0eqXW9cwz8IwXMBBQp&#10;GHHpY2LIkoIjqXVzitDnwJChmCzgADxeAogA6cgsYJlLBFjmFAGWgRFgmWMEeFk4AswDJMD3gSSk&#10;7wxLuN78H3IikUgk+in1Jv6hvASkIL0ErABOAxbAPKcFcAwtgPmOC2C+6wJY7rwATocXQN+BQbc5&#10;wADOc2Hw7QkIATBYwcFEKj6K7z/lxkhBixgo0LYhCDEHcKS2pc47dUwEKsY6MKacGKkY9dEi8MT+&#10;i4AGgNQ+SOw/BjTi5aF1k1CD38+YZIzt59UFAAfdtmzcxgbYcVQ2zqYaB+hBAGPUyaGUaghyWGub&#10;PM9rpVSbiqpSSrmqqnpxVQv7OPjzf9N6j1/e7jEPwY64t+Pq6kqloqyapjHGmLyqqqwsy8xam4M5&#10;PMDcG1OT9z5Thw4PKisn0JF0d0TTEDGn5yzAQzRLF4Yf8bqhc/fARgQzjrYnznk2AEHiH5ewbUk/&#10;yClg5KhIPQUwaJ8pyDG2nh/Pn0O8D7+vsXPzdUtgyFAZ+lBnCJ0z5Q4BlgMRAItdIsAhNgs4LlYH&#10;5jlFgNPBSHhMZ8MR4HTnCHA6IAFeDpKQLglLgDcFTLjexR+IIpFIJLqY3tw/RpcEFMBySEF6aVgB&#10;zHdZAMuhBTAvKgq4HLgApuEFAKT6L4Dl8AIAzgEYQ6AiFRsV7n52GfgQsBiCEilowY9FAjgMHTe2&#10;T+o88WOJ98HBWQG2bSm44NCDn29orCnefxBYXAhoILH/0H6xlkIPcWqIFmkB4OjNE2NFLposm1uE&#10;KCnP+jjUPqKqjcHG0OSDyyN2cLRt25Rl2QboYVNRVWE84oeFHMAb/KNrppKwAxju7RiKssqyzADI&#10;vPcEOjJrbW6M6YEOf+ziiB0fediH9uMl5ak4K97bwfs7Uv9gYWguwEM0R2fCD+A09wdf/1IApLff&#10;EARRIy6QCTgyCUHYNNsxMgQwUiACmA9LUuebOnfi+R6tmwND5s7pWA49UvueAkT4PtwlAhwgCC0D&#10;+5L1uVAE2DtF+O05bhHgGIwALw9HgNPdI8DLQBJgPighvRVgQnqj4CSld/OHqEgkEn1nvYsf9kuD&#10;CdKpgAKYDymA80AFsAxWAOcDC2DaaUEa67kAloMLmqfABb8NTMMLYB8XBfS7MIbcF8BpACN2Y0y5&#10;MMYKwGn/KYgRDdgPAoq50GIIQFwIiND5J8EFWz4XZhxNA2NMYzBjaB8M7Hc0T0CNJUBjzm3w+5mS&#10;jJWJYk0ADuD4AltgGHB47GEGzXuAI8wbNicnR6P2sVWToEMxFwcDHa0xpnl+fm7X63Xbtq2diqr6&#10;Ufo4UnrPX/L+K78wygqAJthBReU+uC8IeIC5O9SEs4NASNiPQw9yduQ4xFkZmiPt8Bj6Rw44/kdp&#10;f0OAh2ihXgB+xOum4Ee3fAoAoeMYwOhto+UxADKyPd6WcoLw9SnowfdNAZPe/ny/U0DIEOSgx/Fa&#10;4CO1DwcisdtjDIjEzpF42zlQJDhRMAVF4tt5nvvHx0cAOAmMAPiucASYBiTAy0AS4HxQQnotYEJ6&#10;KXBCekcAZUrv7g9hkUj0ZvRD/BC+FJAgnQMmSK8JKEiXABXANKwA5gMLYLrbAhiHFsB4VBSfnwIu&#10;wmNMFnfHt2N4AQDnuC+4y2IKYAyVeqfWD8GKc8BGat0YfIjvA0hHS50AMnrjOAm4kXwuOB73iaHF&#10;UpiRGkOasx3RPvE2RMd08xcAGoPHCtQQXUKnAg4cj/vQPNnDoQ59HNTBQZCjUXsHRwc41ISjw3t/&#10;1MNhjGmstTbLskaFwnGCHPHjur+/9+H/8D9MH0dK7/2LPwt2jEVZgQEPhKJyz9wdvKh8oLujWxfB&#10;jsLvOz2oqJyXlRtE7g4GPpSKCsshwEP0SpoLP4AXASB82xAAoW1DAAS4kAtkYruLtqU6QYbWnwJH&#10;JkEIHbsEcrwG+Bjb91QgMhSZlXKJDG0/1SkC7MHHqWCE1nEwwrddAo4Ax7FawDxAAlwekgBpUAKc&#10;BkuAywETYDk0Ac4HJ6SXBiixfiCgcore5R/qItGF9dP+CLw0gIh1CSABLIMSpEvBCdIQpADOBxXA&#10;tLMCmA8rgGXAAljutADmQQvgUNTNt02BC+C4tBs4wAja9yXgxVg/xpBrA1G8VAwn5sCK1BxnuDhS&#10;x2Im7Egdg3GQsQRaHHVjTKyPIcc5MONoHwB8PyT25cf0/o5cADSGzju0/bBywd+tMuYlmqtLAg51&#10;KBqnTo4hFwd1b1gVxVR57wl4JMvHaSLAEbs4lFJtXDgOwP1MUVWxfpQfg+55cNgBzIuy8t7rqqrI&#10;WZFlWWbats2NMYa7OxDAh9/3cPTirIaAh+87Owh68KJyAh4a6cLyJcCjmwvwEF1ScwHIxH8i441T&#10;t1Pbun0SECT1jxHf1sGT6JhLQ5AUxPCJ417CJdLbnoIXl1g3Bk3oMaYgRvwcxvadC0TmgI9Uefq5&#10;UISWl4AR4NAtAuyjs2j/OXAEWOYcAU4HJMDlIQlwDEqA+bAEWOYsAV4XmJBOASdcl4IopNeGKUP6&#10;ySHLj6Tv9XmSD9APoNeGDUO6FIQgnQIjuF4TTJCGAAVwHqQAloMKYNhZASyDFcAyYAEsd1rwbTG0&#10;AA5RUbQu5bgA5oML4NiZcSq8GIqPCg8hCTamwMUQpAAQD9QnwQYGoEO8js9T54rXnXDsnHioi7ov&#10;kB7bGYIVvX3mwAzsd7yEOyO1b0onAQ1+n1OSMS3RqToHcETjGTyhgxeND/VwkJODYEcvpmoIctB6&#10;FWKqwArLycUR1rXUx1GWpVVKuZ8tqirWj/QjcQQ7gHlRVuv1WvGi8rquTVEUJnZ3WGvzPM+zuKjc&#10;R04OMODBYAfv7SB4wvs7emXlAjxEb11z4QewGICk1g2dIAYUS10gvW0nQJDUfmMgZO62+JyLCtWj&#10;KQlIhuDD0LopoJFaNwY5xiAG7cvPO3f9HCgyF3xMQZGh44egB4ERAC8CR4B91wgwHKtF24ADIOHr&#10;YgcJX05BEuA8UAIshyXAPGcJsAyYkMbACfB94AnXuSCFdGmgktJbgSxLJVBG9J70VuDBUl0aNqR0&#10;LoAgXRpExHopMAGk4QSQBhTAstgn0pijArgMqACOYQVfjmEFMO6yAPrQgndbAONOC9pvDrSgY04F&#10;F8Dpzgs6NgU2IiAAHJwLwKGXorc+BSD4/mPwgx83tm4KgJxyTiwDFql9x0AG3z91rpMjpsJrfgmY&#10;ARyfH3QckHRnxMupc43tdzbQiB6XSHSyLgg4EKAG3Y7hBndxxE6ODlQQ5FBRTFUMPhj0aK21jTHm&#10;yMVR17UtiqJXOP709NQ9vp/JxcH1o/1w9DHUSJTVlLsjz3PTNE0HOxCAhLU211rnALKmaQpjTAwz&#10;eg4Pgh04ABEOOqi/Y6ysvOvuCP+ImvD0dOIfVQzNBXiIXktvBIDwbd0+CQiS+gctPscYBImPjfdd&#10;AkGmtsfbOPCYE5mVgg38PPH9HIEELAAfY5Dj1H3HHgN7LMn94/UxLBmCImOOj1SnCK0DgDmOEQBJ&#10;1wiw7w+ZA0doX4IhY7Fa8boUIOHrhyAJsMxJAiwHJcAwLAEuA0yA+S4TYBicAOfBE2AaoJBeGqTE&#10;uhRYifUaoGWO3iuMEYnG9BoQYY4uBRpivTR4iDUHRADjMIJ0CpQA5oMJYJIret8AACAASURBVB6c&#10;AJYBCmAYUgDLQAWwzFnB15HGHBa0PuWwAI5dFgAw1G0B9J0W4XmMQgtaN+a4mLNP3G0Rb1sCLzg4&#10;4IP1U4BiDEDMgRX8mDFYcQbYGAINg1FR0dStT+wfA44lsILDECS2x8en9umtWwgzwI8DznZnDO0r&#10;QEP0ZnUhwEFT3MGRghwt+k4Oghu8j6MXVeWjmCqCINbaJs/zGkDrnOsgB52/bVu7xMUB/DyQA/jx&#10;QMf/Z+9clttIcrb9Fo+WPd0Ld8yiL2Du/26+zVxALybaf4Q7LFs81b9QJYVCAZnIOlCU9D4RDJKZ&#10;yKwiZVtkPQaQuL4uKTuAl1JW3XQ2u+O3335b6d4dADZt26asjmtJqyZfumonn4v7aykrdVurW69Z&#10;OYUHeYvcoQDpPR4pQQCYPUHSvT6WFTuXCEnncjHmcpKklC0ixwe/+HPiIyJJ5pQcU+71cb1YPTem&#10;FFZEfEQESi4jRJbV0nPpOTAUJICfQQIAclxLEmCaKAFsWSIfe7IEiAsToF6aANPEScITKMB4iZKI&#10;yBQgLlQStxYrOZaSLlHuRc6Qj8lS0iDKreVCjqh4SEQEBJCXEIkxMgKwhURirJgA6uQEME5QAPls&#10;CuBFUgDziQrALgeVxi1ZkWJzwiLF7Pd7pBgvIyONeUICAEqloqbMQ2RXZCTCZHlRe4+M7EiPrbU6&#10;Nncc1GdXTGnerQVHSWSE58X7pOVEb40RCxUPYzwiM6x9rD1zsRQa5M1gXXcKXOPJCY4WzyJjIDga&#10;0Whc3pquVFUjsjdaVZaq9UtXXUtUrVarY9M0PcFxOBzO//rXv07//PPPxcvisBqOA++3VJXmPf9D&#10;0//JFRqV/+c//4GV3dG27epwOKy32+26bdtN27abp6enzWazWafMDt2svBFCA478aPr9O1JJq7V4&#10;vm5eGpSbwgP9/5VQVdIKGP5S4i8e8hpYv4g82noBYo3PIUHkvCVCemNNORvkOu7EDuSJiCvJkEtm&#10;TsoF75c7MK35upkd0hiZIOpYs8uM2nt5Pun8rVjrtek5uedcciQ9jpbVAobZI2kMeMkgAYCoJAGG&#10;ZbbSGJAXJTJeZ5TIOS1LZJxVfgsoC5PuNYakCVAvToChPAGmCZTEWJGSyAmVRESsAHG5IqkVLZJ7&#10;ki5z8toCh8zHPcmAuamVC5KoaNBExAOQlw9AXkAk5hARiYiQAIZSAqgTE0BMTgB1ggLwyz4BQ0kh&#10;42pEhRzXmRXAs2wA6mSFjJfPc8ICGAoHAKOkRfdazB4YShT0xEU6DWvOWocbSo3IvTwfFCRIq/pg&#10;oJxZkW3OLc7Bkxi540QkBryY7jXnRAacWD1vrenNNcvLjOwe+tpRDl5XIq+BdV2pnUdwpOdXsdG8&#10;CA4tOa5ZHI0qUdUaTccbITxks3F0mRyn0+m83+9PTdOcmqY5HY/H8263OzdNc2mMLI7//ve/+Iil&#10;qjTv/R8gV3YA8ewOAKvdbrc+HA7rzWaz/vnz52a73cr+GptcOavGKWPVGLKjec7y6GV3NJ3waF7E&#10;xxjhAfXcFR7de/Xe/2yQO8f6RZWjfWUJos4hJ0EG402lCBHH0kKiF+fEjJm3ZAjgS5ScKHFLbjUF&#10;IbKEzIjcp9eQXoAXmzvfyDp5PD0/Ro7Iceux3AcA5Fx6PlaSAC+lttK8tSbFAf2MEjkelSVAvTDR&#10;sVPESffas/8QlQQKMJQoQFykALZMAeqFSiInVhIRwQLEJEsiKls0Y+RLjiliJsp7FTgflSlCoIax&#10;8sAiKhQkJbmgicgGIC8cErXiIWEJiMRYEQEMZQRQJySAvpQAxosJPS6JCAo5P0ZSyHGdJZHGgGf5&#10;oEtBWWtKsgJ4FhKAn2GR5saWjxojLax5GHIiN2ftCSERamXE2PvuR2H27YAhMJq6bAt5nKiMqBUV&#10;NfODGPEzmkNkWOPXtQmxh15/NzID4DUj8vrIazGJNvafU+cQHGc8C41T+9Jo3JUcMDI52q5M1Xq9&#10;PibRASFOjsfj+eHh4XQ6nc673e58OBzOAC4zZHHI9+Ld8VH+Ybq+TvmHPprd8fnz5wZCdljNyler&#10;1TqVs0rZHY0tNQYZH+1L+aqr9GhGCI/uQ0KpaTnUcwoP8qawfpnlaPMCBJhHguj5gQgJ/sI155sK&#10;EaLiW2eNFTdVhljH0DcAo8preXFu9gUy/ThgZF5496W9vDVzzOXOUc9Zay1hYQkSLyaNp7iIJJGx&#10;utQWMJQcesySJSlGrrH2qhUm3lxUnHSvzfx3ISJPgL5AAYbipFakAEOZAthCBYhLFcAXK4AvVxJj&#10;JYsmIl0kUQHjUSNmcoyVNmOZW/a8Z8Zc4J+DWkngEZUHFhGhkBgrFixysgGwhUPCEg+ALR+AmIAA&#10;yhICyIsI67kUEsB4KQHExQTgywlrLicogH4mhR6XkiKNeRkYaUyLCqAvHfTzkqwA7LJRaVyuye0l&#10;L+wDZWkB1fsitxZOlkZuLiccuviw7NDHgS8pXNmC4TUFeR1hdFkoZ78pksKbhxEDFafnzDVGPNQa&#10;a3xwvUVdY/EeW3jHKsX1Jyk0yBvHuiaUud5iXTNJt2uFCfiCI5WqOjV2qaojXspVDTI4WiU25LyU&#10;G93js9VsXEqOx8fHllkceT7SP1i915r+EiTZAfTSzXvZHV++fGkul8sqZXcAWOlm5VY5Kxg9PNqM&#10;9FBzsln5tZwVRgoP40NGek/cX8Dq/fpIf1bIG8X6hZejvRMJos7FivWOJy++R3qEAHCzQgZrnbjB&#10;/s04IZKbM2Ojc40SKZ4skIIABfnR7R0qYwUn+6M0552HPl7uXCJr9WMrJtpYHbAzP7wyWumxjk37&#10;ROLTfS5LJCdMZJy3PsUDvjgBpskTYCg+aiUK0Bcp1jxQFirWWESqJCy5kvAkC2CLloQnXIC8dJGU&#10;BIzFXFKmllqJMydThdC9UXMBf27mFAK1lASCJicUEp5YSHiCAbAlQ8KSDYmIdEho+QCUBQSQlxBA&#10;TEQAvozQ66ZICTmvxYSci8gJGS8Fhbd+jKQAXuRDJN6KLZWVqpEV6XEuJjJfs7Z2DgVxkZvT+yEo&#10;TzAUAr0sC9jXD2rmTKFhzOXWohADYx/IOPHzz0kMGPFWjLf2+rgR11HU9RPKDEJmQHynvtIGBUcz&#10;LLndiscXMaYFx7l5aTA+6MWBl0wO3WPDlBti/uSVqZLNxtO5PTw8nFer1aX7rsIsjgwf7R8zV3YA&#10;/VJWf/75Z/PXX381X79+bVJ2B4RMkM3KvXJWADbn83m7Xq+v0qPxxYbO9JCNynXD8jHCo4H9Py7g&#10;3Xu/HPlLkLw1rF+IJdr5JEgu1pq/PpbnnfkFnjumvphtrbeOHZUh19jWlyyW0IjElOa9clp6re4v&#10;kp1rCpkTt55L5+nNlfZN6+Vcelxan5vP7QH4/UFqBYiOBV7ECtDPFtHx1v5pTTpGVHzUihM5J+dz&#10;AkXPWxIlF+PJFCAvVABfqnjrtVyxYoChYElYoiU3XiNdJDkBI8nJGE1OzmhysiZCVOjMxRgxdE9E&#10;LtzPSUkClMhJAoucOJDkJEKiRiZoLLkA2EIhN65lA2BLBSkdcnEJKR+AvIAAyhIiEZURcp+ckACG&#10;UkLOjxETaTyNSYEADLMc5DqdSZHWTc28kM9z/S+AsoiIxFjzcjwT45aV8taWjo1M5seYudK5IC4v&#10;SnPyOsHUMlEIxPRkg4jRe/T2Ej87TzyY1zbEn6dGrZFrrfulREZuTXavplJmALyWQ94e4jtxj9a+&#10;tqHvrWsISXpoyXFpfMGRJIfM3hg0G28KWR0ATqlUVbffab1eH8/n81mXqUrNxuX5pSyOb9++tX/+&#10;+WfrZXF079vgLat7598uH/Ufud7rbjPCA0Z2x//+97+Vblauy1kB2BwOh812u71md5zP5+1ms0kC&#10;I/Xu2EBlehj3Unpcb81QdJhNy7sPP6OFB2D/EuUvSfIe8H5x5mjLEgS4LxFiHaMXIy5ay/ncPvLC&#10;tx7X8VZs5IOIFTu5pFZp3ri5a9MFfi0ApCxApahAoMdHmkcwA2SueXGOxT0yrw+lOCCfVQLEy2VF&#10;MkbSGsDPMtF7WevkfU5+aIEC+BKltJeet2QK4AsVwJcqOlbHaWGiBQtgCxC9DijLltx+lnjJxWs8&#10;IZPwBExtTGKsuLkFUTl0b0y5cL80nhiw8KRAbYwlERI5SWBJhdIaiZYMwFA0ePtJ4WCti4iHUpzc&#10;05IQQFxEyHktI+ScJySsOUtM6FJMCS97IrdOj1niQc5b5aFkbE5SAHFRIce9mMg+NXvUzNesjewL&#10;I4PDOiZigkDfenOltRPnUYiBsY9er1+LVR5K/90ZHKexJYa8R2bcvOYh/7x58Q7WvLem+G9rQ5lB&#10;Pijyu2KizV/z8L63X8RYTnAkqeAJjmtPDnTSohUCownKjdVqdTwej6fdbpeyQgZlqhrRbPzf//43&#10;szgq+cj/APZeu/wLY/XuSNkdXS3cQbNyqHJWp9Ppmt2h+3fgOVtj1933xAa6UldtJ0PQlb1qM8ID&#10;KsMDL7Jj3X1QWuP5A8aq7QuPwQcp9d4MPghYv2j5i5S8V6xfrhHasgjJBVhzpQ31/PW5uphsxWgp&#10;4caIi9TeHtZeVnZIutfx8oK5F9vbt7WFxXUsE/Mq8+K9KMoRHRdd+1rz6fHYGOd9yMbp/fQcMK5s&#10;VhqLShCvobuWIBGBIp9be+REijdvCRWgLzFKYiUXo8WJFCzAUGzoeCAvW2rWWBIlYYmYRE6I5PaM&#10;CpoIESkjyQmeW5/LaxG9AF+Ld8H/VudiCQOJJQ9K56FFQmmvqFjIrbHW6eNJ4aDjpVQAbFmg42RM&#10;TkDk1ul5T0QAthSQe1hyQe6RWz9VZkQyM4yL8ABiciEapx97Mdb5WPvc43xkLabJhWsGxsj1pflc&#10;DJx7GSfX6/2u563eCxjxg/umXmKYMU1MYljPNdZ8bk12v2aEyAB4DYa8X+T3wERbLzjkd/MkOJLw&#10;GAgOfQ9HcLRO9kZr9OPAs8Q4oCtNBdGHo9v7tNlszl6ZKtls/OvXry2zOOLwH0dHeHjlrHSzcmTK&#10;WZ1Op/V6vV7L/h3H47GX5dH0e3JkszzwIkaywkPdUlbHqu2EB14alVsNy3MfUK7vl/cLmb9wyUfC&#10;+iVcoi1LEGB+EaJjevFNM4sMuT4WF56tfaz11jpvzXXciDc/7KS923opMtgrs0/kWKE99Lx4na8q&#10;OMbskYtJj6PHmiNOzunY9FjvK9cCsRJaaR6CUhZJaa0c99bn9pBz1l5yP7nnFAGi56RkAYbyInIs&#10;Kza3xhIkwFDGJDyp4e1TEjQlvH3nOk5O0sxNTiRF8C7Ez01OEpSwLuRbRKTAmOPk9rVel5YIuX2i&#10;UiEar4/hyQa9V63MiMgHOSaxREGNiLDGa8tF6bUlkaEvuqfx9B1MXmzXz3V8JFYeRx8jt19uL+uY&#10;Xkxpfo49xsxjmlToPZ+wBwox3j4o7aVep4wZrG1sEaH/vg32ctbpY8EYG8Q1vsTw1uYoHb9m7jmA&#10;WRmEZJHfwSTt8HpCemw91zcpNtrmpSxVulmCQ/bg6AkOiN4ajdFzoxkKj2v2xna77fXhOJ/P5yQ5&#10;SmWqvGbjALM4PPiP5zPDPxVCeESaladyVr9+/Wp2u91alrM6Ho/r7Xa7Xq/XazzLig1Ew/LVarVt&#10;23aQ3eHdoy88ZNNyT3qs0n3zktWRbg1e/odIqQandc8sD0IMvF/WJdplREhpjRXTi1cXgEtrrGMN&#10;5sRFZCtG79Fb37zIgNy667gRr8/HExVuvIoz93OOOyXGnQeu76UeC8mJ9DgX481PibHOoXQ+1l61&#10;cfpY3rHlvnJtKd7aP7cGiJXGmiMrxBIeep/SXtH9rH11nLe/PIZ+DMwnQ7xYLWYAX0xY66PnWSK3&#10;95zHSUTly70wVSoAw4v2OUoCYMrxvL291yjlQW4P63g1IkPHyudSMAB2doE1J/GExFiJYc0tlY3h&#10;rdUXzeWcHJPfmbw1Kca6wO/F6/1LsXrfMXHecUt7Wfvo1+sdy4utOE7vgr0Y0xftS/OlPRDYx4sZ&#10;zDvH03G9+ExsKd7aN7suEVjvzZnXGuSfv9yaDF5Mbm1x32aEyAB4zYQQ/T0JcK81lL5rt3jp4dnL&#10;3GhesjmugsO4nfStcQRHa5SmSs+7jI1e9kYqWSX7cDw+Pl5SmarD4XD+9OlTGylTBQAyi8P5t+dN&#10;fY5fAv7D2kd/CAVQblaeyll9+fKluVwu194drdG/Q5a00rckPCDKVzV+83Jd0soSHkl0bCBkh3rc&#10;oK6PB9Rz80OIeh/554wQhfVLPUIbEyFAvQyJbuwJiMFrKnxIKZ2HddHYi/HOSQuANJc7F0sa6HW9&#10;5+oDlhtr7OvGGec72Fsdd0zM9fW2hiDpznURwWHF6fXpsVxvPS4dU8fpuTliS/F6vrTGez+sdfJ5&#10;5JiA37cEiIsVOVfaS+6XWxfZW8/lxIiOzR0vd3xvnY7xzsk7t+jcXAKjRFSo3CtzCIgSJSGSO4fc&#10;nJYFQD4DoRRXWqfX6HOzZIDeJ3fckrjwjlGbgWHtV5IX1sV0Oa/H9fcY64K6XGutyx0zssaKr4n1&#10;Xldk31Kc9X5E9vLW18aIuJxEgHguY6DiejF6bys+crwuMPS9OnNuZqw6RxjxvXWBNXrd9V6t9WKt&#10;fcw49dfH29d7buHF5NaGfm/oc42i//0ghPjXQVr/2kHu+7LXfyPdyyyJs7hPGRtJaKTHRwDntiA4&#10;9D1E9oZsNJ5uKXvD6sPRNM1ltVpdBUeuTBXALI4I/IfXRn9oBVBXzkr374Dq4dG27eZ8Pvekx/l8&#10;3m6322u2RyOyNzDs19ETHiJOZ3VkMzz0rfvwGOnjId+n4geX7n3knzdCgngfACK0y8mQ0hovxrxI&#10;C5jnqi/ER85lcLG3HSFF0h7BtT1RII6Z+1DmxXv7R2KvY+LcJ8c5x819yLReX1hi5ObG7GfF6Tkv&#10;Vu6rY/UxvXMo7W2dW25N7jiRddZr0Outc/POObeHd0zJmKwRb51FSVLoeUtMzCVMrLWl9Z5AAXyJ&#10;ohkrLXLHvmciF/s1UTFiSYjosS0xUVpTWl8jKaz4ubIs9LFqhYi+mC3HJPICt463xsfu4a23LrZb&#10;xzYuvLuv0TqWd5zcMabGeufpxebirGPXrEGdFGgaXwj0xmrirHOxjqvi9F65PWXM4HyC8YN74zXq&#10;ddm1icAeei/3sbOvtSZ3nEhMbm3o31njn4wwxmsjhDjo7w5AVm7I+/RY/se5VoyZDcYxlBsye0M2&#10;HE/lqZLouGZyNIbYgBAgbZfFIctTnc/ns240rntwQPXhYJmqeeE/zD76Q+71camc1e+//97o/h0A&#10;Vrvdbt227ep4PCbJsEnlrA6Hw/VxEh5eH4/cGF6ExxpAmk+Nygd9PJqX3h1WOat0j/Q88MGz9955&#10;Hxz4oYCQaVgfFGowrj2aYSPno+em49wLtID7QSj32J1XF2J1nPXhajAuLv5G1g/WOuvMNepYuXhv&#10;/+zegVi9r4wZ3E/Ys/d6u9d8kxJVuVh5TH0Ocq23d27/6BrrOFZMaV1pbWR9ZI/S+Zb2q9kzt2/u&#10;9eWOIxmb3RERKLn1ueONoVZizHXcpfAkgsUYETLmuN5xPKlSkhLW8UqvRV7gBsoioRTnfWa3Yrz9&#10;rXlrX+uieGkvvU9pj9z63NroOut4NWvkcXS8d15WrLe3dy5ebOkcxHxJLMjn+gK9KQrky5lhz1xs&#10;bl/5csPSwtnfWjO4d46l1xbXiz2841t7uY/1X0fj73DpuUfknMbMT5IYAK9ZEDKVzOf+3lNxP/i+&#10;qL4rWuWp2ua5x0YL0WAcdpmqE1SpqsaQG1AywxpDl8WR9jkej6fdbnc6n89nqEbjTdNcDodDT3RA&#10;CY5Smaru/Ry8lc5b/6HhP9xl9IdVAPlyVlb/js+fPzcQDcvbTnjIclbr9XqdhEepcXkTy+wYNCxv&#10;noXHWt9j2Lg8V9ZKfvD1PoANPkx5HzT4AYKQ+cld9ItQuO43CB85Hz2IFVe6cOnFeo+teOvCcS4u&#10;d576onBkj9za0rrSGvM4Y+LVaymejxEfPRfvNbux+qK4dVG+KQgL6yK5lhUl6TBFVBh/tovZG55U&#10;mLrWew16j9w+udeq47xjlfYsnWf0ON6xcse11pSOX1of2Wfqv/klal/DUuiLyHOS+zyaO27t51hr&#10;L71H6XWW4qOvxbo4njuWdZHc2ru0b2RP6zy911naI7c+sja6Lnc8OVazxjuOPq/I/s7PvhFhYyTB&#10;LYXCYI/A3r17tX9ojXMc6zWb64zj6bXZPZx9Snt552fumzD+bufOs0TkvMbMPwdRYhBytzif1XtP&#10;nfv0OFSeqjH6bzSqwXhjNxo/NU1zgpAW6DcavwqOVoiOVgiOy+VyTqLjcrlc90+CA8BFNxp/fHxs&#10;rT4cLFM1L/zHPY7+gAugrn+HbFiehMfhcFgDWNUKD4geHhBZHa1qWI4XyVFqWN6THXgpb9UAvbJW&#10;6fn1A6z6oOt+cO29mSxtRcirM8eFscprX6XgkngYe4zcBdBcrJ4snZ95IVYcw5UYuf3EhWBvrXee&#10;nlzw1kbXWcdbek1OaoyNh7Eme07ehXzr4nhODFgX9/VYzbG8daVjLrHe2qP0uqbsF9kzElf69zB3&#10;PlEJUHod0XOJnOPY85lj36XxLshraj5XRveMHsPbL3JO3sX80t6l2Mi5WhfIc8fwJIG3r7VnZL+c&#10;DPCOEZUJU9bOsc56rZk1pYvvNRf5Sxfra48Riddjo8RDYI25zjk/eV9caxzXWu/N9fZRe5X2y51n&#10;7/HC8iIXW9qj5t/k+Nk48NoCIbclIDeA/He3Qe/I7nYR34GS0GjR77+RbTLeiDJVMDI5tMiAIT2Q&#10;ERzr9fp8Pp/PUnI8PT2d9/u92WicfTiWhf/412F9qAZgl7O6pfBAJuMDIqOjEx2ptNVG3feERyPK&#10;WnUfuqX4aNSt1Lzcunc/xPCDCSH3wRwyBLiZEImsLcVmL37OLEZ6j+eUI3K/KYJk7PrKtbnjhtY5&#10;x8ud5+hjpXUVQieybhYhUlobWT/3Hrl9Sq+7tJ+3p7VHSZx4+9VKjWh8zb+tY/e4N0FxT5TERq3A&#10;qN2rdMG/dOyx8qMkUXRcSXx483OIj5L0yO0T3SOyvmatdwG84uJ67TpTNBjnkruQb60rHatbErrw&#10;v4hwGCkbvPeodp/BXpn9vD2tcXfNK8qL6D6hY80hMABeKyDkXvA+i6qPoKXvWGb2hrh55ak8wXHS&#10;981L6aleFkfjZGxEBMfpdDrv9/uTFhwLNRrX7xvJwF8Q49Afhq+PPeGhG5Z/+fKluVwuq7Ztrzct&#10;O9bPWnDtCQ904qLN9OrQMkTMr4UUSeWresJDiA6vh8fULI/ee0npQcjb5U6FSCmm9pznFiOR59Z4&#10;SY548aXzty64e3vk9oqKEmufyB45gRE9/mutzZ73gnJqEHMdLEgNay4iR0p7RfeL7JmLWUpqRGKj&#10;/y7Wiow5BcYcwuVW1EiGOT87eseNCowcJWFxa/kxVXzImFuJD2uu8D6WLnpXX3Q31k9Z6x37tdaa&#10;5z1i7ZTjm+eQMPax9sqeU2bPyL7WePb5DcRFKX42eQFQYBDykaiUG+lxTm70pEbTz95I92f5WIiO&#10;nuBoXspUHZvn0lTn9iVLw202bs3J/hvpZgmOx8fHy263O2vBEWk0DrAPxxLwF8k0TOEhy1kBw4bl&#10;UngAWD08PDSe8ACwsjI80DUtT/JDCg8tNxpR3qp97suh5UeSHMWSVg2zPAghI5lLhgDVQgSYLkWi&#10;e5TiixdDndeWEyK58yoKEuOYESHhxhoX22v2NC/cq/2iF/8H+ywgXeY+j/B7MvK15PYZdT4VexUv&#10;3N9CaNTIjEh85N+1GgkyRiZMFSpj97sXIp8PowJi7GfNGhkSPZ+cuKgRIDq+VoBEXkONAElh6n6R&#10;/2Uf3GsOCWLNlfbInctUMbHIeVSeS/Z8nL1K+3nzEVnhrskcI/Q8IC2844359+Zm8gKYT2AA/C5P&#10;yFunUnB430+mZm9kS1R1t3MjMjja54yNcyt6bsCRHp0cOR2Px9N2u60SHE9PT+3Dw8PZEhyy0TjA&#10;MlVLw1820xn+aTSEh5AdwMzCQ948yeE9V7dU0sora7Uy7geZHp0ASfIDaY7SgxASYe6LbAtJkUjc&#10;mNcxSo4A5uvMXez2juXNuxd3C/97p3SsoogxLujLx6X3aw4BM1YSlM6vRuaE9pr73AL7eXuXYhf/&#10;M6SPYRzH2rNKYkQFRo28GCNAlhQTY8TLLYiKi1pyny9rZUYOa6+c2PCouZBbuBg75gJw7YXmyDFC&#10;F7FHyBDzcSEroOrC/Zx7yf0qxUR0r9J+5j4z7JmLmVtWWPNVwsI5vnfcuaVFzZ6vJi8Afi8n5D2z&#10;gNyQF/y97A0tNfS9VZ6q138DmQwO63nTNKfL5XI8P5fUSRkdZ6sHR0RwfP/+vZ3QaFy/h6QS/lKa&#10;jyrhkfp3jBUeSXKIklbr1LsDFeID/YwP2cejJzqarrxV81LmyippFcnyaIQI8b4EFD/0qveZf44J&#10;+aDcgRQB5hMjNXtF1owVJNbakICJrg9mlETPw10z08X0sXvXXKSfc997fC+s/SaJi0ppMebvXvHv&#10;T/DvztjxHIv8W/LWMjk0Iz4Pzv6/n4PrQhdJgxddS89Lx3GfLyBG3HW3kCMj9g7Jg8y+NRf6lzrf&#10;ufYedQzjODXH8uaLf+YnCovIeY1ds4i4ACgvCCHzUSk35OPBvRAZ1m2QvYGh5Ehlqq73GPbf6MmN&#10;tlCqSsfo2/l8Pu92u1MnPSg43iD8BTY/iwsPqD4eeC5jtQawWa1WvSyPVpW0ao3SVVJ0tM99Pa79&#10;O/AiOYplrXCjLA+A0oMQUs8SF/Em/Gfn15YjpXVzSpKasVKMeXHdOZexF75Dxywcb8yxbiEOXv04&#10;xrHGHi8UO0FO1JxHZL/sHrl/nwL/ziwlS6YeYwmWkBnh+NLFxMLnrIcN9gAAIABJREFU0LFzpbjq&#10;C78zC5Ps2pkufFcLE+NYixxnKWFQcZyxx8oezzhmaa/SsUPnYJ1H5nxK5zH2e+GrSgtgfnEB8Hsy&#10;IcQnKDcAX2qkx0tkb5hZHEJaDEpVQUmNTpIMSlSlm8zcQCc7NpvNGcBFNxmn4Lh/+MtuOXrvrfwH&#10;YqrwAJBtXN627eZ4PA56eWihAUN+AMOyVkJ8rMXzbJaHyOwYZHl0cmOQ7UHpQQi5FxYuBTN66cyx&#10;U19j1cXcig/QuX1mFyaJieIkch7Z+AnZCqVjh49rHPtmr9k4trf/GAER/rNaIfSq9g3ORZhTkg54&#10;q1kdIz/zLXqhsnKf8AXciReBx77m15Yp2eczH7tqbUWZpdJxJx3bOf6Yc6hZN8ef0dw5Tf27N6ew&#10;qI3tL1ym2h6/7xJCJhH83FsrN1oxfpEZHc2w90YSHmb2hsjikJLDLE8FR2rIOVma6nw+n7fb7ckq&#10;T5XkBmYUHN377b23ZEb4i3F5FhEe379/X/3222+rtm1Xx+NxID0gsjzQZXqk0lYqY6NXzkrPOTev&#10;h0eul0fTPW7Ec7O0lbhBPYYa772/FB6EkNdi6YuDE+QIsMz/3J7j9Y66GDyTMPHGp1xEnnLRPHLx&#10;/lZCZ8nzmfOcppxXJL5K2AGzZV7c6u9fLffyRezWn+nmliFuXO5C6MIXiKMXsEP/877if93fLCNg&#10;RgEwW4bCzO9T7dq5BEXuGKW5CEvJyLsTFgl+byWELE1laSpXbqS9SqWpxP1ZPK/K3oBTZgpKZsAo&#10;XdW27Xm1Wh0hMjdgZG9IuQEhONItKjgA4P/+7/9aCo7Xg79Ib8fswuPXr1/N09PTOgkPAKvj8bjW&#10;WR6ynJXM9LCyOWBkdaQ4/VjcBtkdKssj9e9YpcyO7nFtaSv9PnoShNKDEHL33LkcuW6zYPxcr3/0&#10;/54fedG69n/xL3bhvVL6LHXeS51v1d6F8RyL/PkBqv4O3uLvDb9Qjf/es8hF1IllsErHGfNaZ5Ep&#10;M/1v/iVEjTk+U5mkubICZnmvgcl/fiLzEZbMlph8fpQWhJCPQqXcSI/1c2CYveGWpuqyOWQfjl6Z&#10;qkz2Rk9sqAyN62MYkgNGVkfK3Ejzl8vlrLM3ttvtuXsNl3/++efy+++/LyU49PtMFoC/fG/LUOON&#10;FB5fvnxpLpfLSgqP/X7fbLfbNTrhcTwe19vtdn06ndabzeZa2gpCUqxWK9l/w+vTYfX3GMgO416X&#10;s0qiQ/fx0P08ppa26j2e+CWAEELuhluVlXklSTJ23ZzvyeT/TT/x4vfYi+5LvNdzZzTc02sL7Rv5&#10;+7aQzBgTP3XdR+ZWAqRqzQwipHS8KZ+BZ/8f/hM+r88hH6LrRr+fC0uJaEwNS0qKqeteNlhYViT4&#10;nZEQ8tYYKTessVGlqeRNiY5w9kZJcrSqPwdUc/KUwZEai59Op/Nmszkfj8fzdrsdCI79fn/+9OlT&#10;qwXHZrO5/Pe//wUFx9uAv7Bfh1mFx//+97/V58+fUzbE9XY4HNa73W4NYCV7eKSSVpb4kIIjV8aq&#10;ID56sqMxenjAblyuS1q5pa0oPQghJM6t6+7PJEqu291w3VLv02zliGbKIpjjfOZ4r2Z5X15RSLym&#10;lJuLezynqdzr57kl/8f6LFkkwCwCpSZm6h6znMdMUmm28xnJouJtpnXDjW4kKhL8vkcIea9U/Gek&#10;SXJD3HRpKt1cfFCaSmVtDORG0zRnGFkZ+pYkh36cbrL/RsrekFkcj4+Pl91ud9bn+/j42P773/++&#10;/Pjxo6XgeLvwF/3rchPhga5/B4CVblyepMdqtVrLslaRW0VJKyvDYyA8cqWt4AgPUHoQQsii3FqS&#10;JGaWJcD0D5n3/D/sF7vgHv35V/68lpIJt/qzOuU4s53ja/3dBBb5+2ly64ugiQU+B07db+k34i5K&#10;DEV/3iN+PrfITrjF/nf15+gd/f0khJA3ySvKDSk2zNJUsLM3zk3TnGpLVJVuXmNxKTcAXFIfjt1u&#10;dz4cDtfXUCM4gk3G9ftLbgg/JNwH1cKjY5WEx7dv3xoAKy089vt907bt6nA49DIoUh8PXdbK6+fh&#10;3UqyQ4gOr6zVVXZ4pa26/h25fh6UHoQQcqe85sVYYPELsnNt/loS5jWOOfpcx/5ZeuVSbEvvdQ/H&#10;eavc6vPd3UiTKRemJ34efvXMgRsec65zXuy1v5agSPC7FSGEjOdGcgPw+25ESlNJyXGSj4XoGC05&#10;rL4bujxVrsH409NTCyU4AFy+fv3aUnC8ffgh4/7o/UwiwiNleXz9+rVJwqObujYub9t29f3795Vu&#10;XA6jrJXM7pDio21bqzeHKz6Mm1nSyiltlW5rvGR1UHoQQsgH5LVlieRW/5Mdy3xIfosX62uZ+7xu&#10;8jrv6c+4xQ3/3Gd57Qu0JW74OfFu5MnCzHleS7zGm7xv9/Tnnt+FCCHk9swtN9Ke3doL6uRGixeZ&#10;0eu74TQWdwUHKrI3VqvVdW3K3FitVmerPBWAS6TBeHrNX79+bb99+9aTGwAFx1uFH1Tul8nC4/ff&#10;f2++f//eQAiPX79+9UpbHQ6H9efPn1foylpBiI8kOS6Xy+jyVlDZHeL5WggRq3G5lB9JbOjHvbJW&#10;nvRoun+FxkgPwP9ywQ/6hBDy9rjnC8qveDH5Hstr3ftx3gp8P4bw89uQtypoXusYw4PekYzQ8DsL&#10;IYS8PYLNxIHpcmPQVBx9oWH130gywyxPhZd+Gz2xYYmO0k2XpUrCQwoOAJdUnsrqv2E1GP/+/XtL&#10;wfE+4Yee+yckPADA6uPxxx9/XIWH1cdjt9s1uqzV8Xhcb7fbnvSAaF5em+UBW3RslOiI9PHQ/Ty8&#10;Juau9MCETA+A0oMQQsiQe5YnHvfyP/QF93RC93QuU3gvr2MJ3tPntnt6Lfd0LnctHzz4nYIQQj4u&#10;c8uNtF9GbsjxXlPxbt7ru+EKDvRFR7XkaJrm3DTNoCyVbi4O4HI8Hs8pcyPdSv03vn//3v79999t&#10;rsE4UBQc/Ix9x/CD1NvB7eMRER66cfmPHz+ah4eH5ufPn+v9ft+kslaHw6FJWR46wwPAKprl0WVk&#10;bCEER9u2W092qKblZpaHvHcal+ekR3qe3suo9ABsAcISV4QQQhbnLUqUCHcoWsbybl4IuSvexefI&#10;tygaIvBzPiGEkDmoKEkFDIWGDij13CjJjdRUvEW/74YUCa7cSHIila6CIzKS8Gia5qjlRyl7A8BF&#10;ZnCk7I3dbtda5am+fPnSRhqMA0PBweyNtws/pL09JgsPr4+HLmslb7J5+X6/X1lZHkl+wMnggJ3N&#10;MYiVmR6FPh6DJuad1NBlraZmesj3ndKDEELIu+W9ipU5eEdyhrxB3qs0mAN+1iaEEPJWmLHfRnq+&#10;hNwYiA2n/0Yvc8NqMo6C8Ei31G9DZ288PT1dNpvN2crekLdceSoKjo8FPxS+XVzhAZT7eJTKWsks&#10;D928HF2WB4BV6uUhMzwAbFKWR6ZcVS7zY42+AOnJDkd+yJJWt5Yeg58HxQchhBAyHgoXQu4ffqYl&#10;hBBC8ozM2pCPzbGM3JANxXXPjZDcEDIjPZeZGmcpKZLMyJWm8spYyYwNoN9cHCJ7A05z8aenpxYV&#10;5akA9t/4CPDD6dsnLDyAebM8rF4eUnrIbI+uLFUxm0PO6ywPIT0Gpa2E4Fhaeuj3nNKDEEIIISYU&#10;NsSDnwEJIYSQ98kbkRtpTmZsmOWplOjQJaiyvTjkfNM0154bnczoyY1c7w1ksjfSe1CbvdH9rMwf&#10;kzVI3gb8gP1+GC08AOCvv/5qvn792nz79m10lgcM4WFle6QG5pFsDz0nsji85uVR6WH19ICYl9kc&#10;lvSAGLd+BmxoTgghhBBCCCGEEPLOWaIkVdrXkBuyZFXvYj8q5Ebmceq7cc3WqBEack3q3aGzNizB&#10;AdF748uXL+Hsja9fv7bfvn1r//zzzxYAKDg+Nryw+v6w/7ZWlrWSzcu76XCWx6dPn1Ypm8NqYi4b&#10;mGfKVZkCRMartVJ+pP4dJenRNC+NzJsuRoqNFQzZASE9uveWJa4IIYQQQgghhBBCPgAzZ22k5zJr&#10;I41d5Ly4JZmRenCcxXMpOnTPDX3faywuylb1HiMjNPR427a9XhteU/H1en3+9evXJZq9EWkuDlSX&#10;p7J+FuQNwwup75vZylpFsjwOh0NzOBzWnz9/voqP1MB8s9mspfyQ914jcy/DQ4sPI9tjDukhMz+u&#10;0qPL6Ehj6T2uKXEFZ57SgxBCCCGEEEIIIeTOKJUjzcgNS3L05iubiacxLTvGyo1BaapoBofu1aFL&#10;U+n70+l03mw2581mcxUbj4+Pl91ud97tdm00e4PlqUgOXjz9GIwSHkB9lsdut2sOh8MawGq73Tap&#10;tJVsXo4uw0OWtpIZH05vjk1kLCM9rsIDeemhs1Qs6ZHGkoDI9fWQ49bPhNkehBBCCCGEEEIIIXfE&#10;Ulkbae+KfhtabsgSVRchOnRDcVdw5OSG1WwcqiSVjJMZG1ZpqnReqUTVdrs9H4/HFsBlt9udD4dD&#10;C6f3RiR7A6DgIC/wYunHoqqsFTAty2O/3zcAVofDYb3b7RqoBubI9PSQ4gNGhofO7rDkiCM99G0l&#10;5qXgSM9lSSvdxNxqZi6lxlWAjMj2GPy8KD4IIYQQQgghhBBC5mcGseE9tkpSeTez34a4P4vnvZJP&#10;IsvC7L3hyY1StoYei4gNq7H44XBod7vdGcDl6empvWH2hv65kHcML45+XGbL8vj27VuvmbeV5QFg&#10;1bbt6sePHyurtNV+v195wkPLjlKT8jHSQ2V4WNLD6kti9fGoKXElx62fzSjpAVB8EEIIIYQQQggh&#10;hHhMKEclH4/J2pAlqax+G4Nm4s7tKjJUBofM3Bj03LDKTsEoWWX16tBiQwqOp6eni1WaKjUWRyc7&#10;4GRvALh4cgNg9gaJwYuhZNEsjz/++ANeA3NZ2goqw+N8Pq+32+1Ky47U18MSG5b00PNalhjSY6Vk&#10;iO7l0RMdhb4eXrZHrqG5/plMzvYQ+xNCCCGEEEIIIYR8OGYSG97jNu1vyA3ZaDxXksrqt9HiJVvD&#10;Kk81kBxWxoYuNxUpWdV2TcVTn43UXByimXiaE+d1bS6eylOlW5Ibf//9N6zsjW/fvrUAwOwNMgVe&#10;/CSSxbI8Hh8fG6+0lbwdj8f1p0+frs+T9LCamNdKD29OyY/eGPwMD6+vh1fiCuK5LnE1Ndtj8Jxl&#10;rgghhBBCCCGEEPKRWaAcVXpezNpQt1JJKrffhvFYC4yzlhpWNkZObsjnKUvDayou+278+vXrKjbk&#10;zSpN9fnzZ2ZvkMXhBU9iMSnLAwCS9Pjjjz+uWR7d0tXDw0Pz8+fPnvT47bffVofDodH9PJL00E3M&#10;55QemYwPS3akrA8rw6NX4kpld5QampsCpNDbA8744OdH8UEIIYQQQgghhJD3TKXYAOLlqIB+rw1T&#10;aIj5ixizsjZ0Y3Gr34ZuJt7L2vAyNnT5qUhWh1eSKt0DuCTBIeVG6rux2+3af/755yLlxsPDQ6sb&#10;i3///r39+++/2yQ3AIDZG2ROeIGTlAhleQDP0qOU5SFLW/348aOp7eeRHq/X63Xbtr3SVmOkR054&#10;YNjjI8mMnvSAU+KqExulRuZV2R7d+0/xQQghhBBCCCGEkA/NLcSG2CvSawMQkgN9mVFTkmogN2AI&#10;DhhZG9Y8jEyOnNxomuYiS1LV9t348uVLG2ksDjwLjiQ3AGZvkGnwgiaJMjrLAxjXz2O32zWHw2G9&#10;3W6v8gMTpYclPJDp32HIkl7T8qbcxNxsYK4kSOrjUertATUfLXOVe/w8QPFBCCGEEEIIIYSQO2Ym&#10;saEfp+ehclSFXhvpuWwkbjUU1+WepMjIZm6UpIYnOHJyAyJjIwkOKTeS1Dgej+1utztrueH13Zix&#10;NJX1MyNkAC9gkjFUZXkA4/t5pLF0y0mP9XqdRMQqUt5KS4yS/PDuYZe4WqEvQnrCI5jtIW+yzFV6&#10;X7wyV3rO+rmNFh8A5QchhBBCCCGEEEKWIyc1gEXFhnxslqMSN7PnhhIduZJUuom4KTbGSI10r3ts&#10;ROTG6XRqdVPxp6endr/fn7v3Z3LfDYDZG2R+eLGSTGFylgfw0s/jP//5D06n00r288g1MU/S43g8&#10;rjebTYNMpkdUeuTkhzev7gflrRzZUcr2yPX2cHt6yOcV/T1yj5H2ykHxQQghhBBCCCGEkLHcQGwA&#10;fXGRxkPlqEQmh9Vro5i1kStJJeaL2Ro5qeHJDSk5UnaGlBun06kFcNlut+ckNhBoKv7777+3m83m&#10;IuUG8NJ3A2D2BrktvDhJ5mLR0lapn4duYj5Vemy3217JK/gCI1vaKnO/UoKk1NBcio2eAAF6mR3V&#10;Za66nwfFByGEEEIIIYQQQl6VW4oNsZ9Zjsq66XJUUEJDig6ZwSGExlVqKBGhn4dKU+VirFJUWm7o&#10;nhtRuZGaitf23QAoN8jt4cVIsgTZ0lbAbaSHVd4q3WQvDy070v1MokNngvSamBeyPZru8VV0dPFS&#10;cpTKXFF8EEIIIYQQQggh5FW5J7HRGH02YAuNXMZGi1jWRlFsREUHjJ4bAC5JchyPx4suTwUhNyDK&#10;Ut1SbgAUHOQ28OIjWZJwlgfwetIjZXigEyAAVp7w6NZkJQcKWSHoNzRfKQkyKGslZEgjxs0yV+gL&#10;EOBOxYc4FiGEEEIIIYQQQt4RJakBvIrYAOw+G145Kk9w5EpTXQVHJyYuYzM3rDkpMPTjJDlgyI3u&#10;/C5Lyw2A2RvkdeGFRnIr7lJ6yMfn8/ma4YFOdkBkf0QyPabcYyg5kgxpYPf0KPXzSM+l+EiZIUuK&#10;D/PnzawPQgghhBBCCCHk/TFSbHjyIjdXKzaq+mx0zwcNxVU5qkHGBp7FRlZqjL23mojLTA6IpuIA&#10;Lr9+/bo8PDxc5QZUQ/GpcgN4FhyUG+Qe4YVF8hpM6ucBzCM9fvz4sfr8+fMKwOrnz5+rT58+9aQH&#10;hFDIlbpysjVCvT606BBjvawP+D09epkendjolbuCkBxjxQfQa24OFWf9bCeLD4DygxBCCCGEEEII&#10;uTdmKEMln1vBV3nRFJqHIy42gEyfDe9mSY4uW6OXsSEfjylPldbLfhteKar1en1+enq6bDab83q9&#10;bn/9+nXZbrfnzWbTPj4+Xr58+TJZbgBsKk7eHryISF6bSdLjzz//bABgjPT47bffcDgc1kl67Ha7&#10;Bl1D85T9cTqd1vv9/pr9oWUHhARBX1QskuVhlLmyenqY/T2M+8YQH6FSV0C1+Mg9RtqvBMUHIYQQ&#10;QgghhBByO25QhiqNzSk2cv02rD4bae6s5s8w+m2gUmqU7nWvjfQYXfZGysxIckO/jsPh0H758uWa&#10;wXE4HNr9ft++ktzwfsaELA4vGpJ7oSg8gHmkx+PjY/P58+deVkOSHIfDoTkcDuv03LvlSlzJnh9T&#10;BIeT6eH189CZH/qcS+IDsDM+pogP6+c6a7krgPKDEEIIIYQQQgiZg5mkhn6ezeSoFBsXMRcVG1pm&#10;aJFxlRwqe8MsRwVDclhjhWyOS64klddv43Q6DV7Dbrdr0ckNCOnz+PjYfv78eVa50f284EC5QV4d&#10;XiAk98ji0qMLWyXp8enTp+bXr18NlPRAV+bqeDyuN5vNoMeHLnHlNTbPSYta+dGdg9nYHEMB0mtm&#10;bkiQqPjo3Yxx6MdNrM+HHmPWByGEEEIIIYQQcgNGlqAC6rM1ALu/Rrq3xIaWHqVSVAOx0Qx7bnjN&#10;xK/ZGklElB7XSA0rcwNCdojzyPbbkM3Ed7tdm+TGp0+f2l+/frVJbqT3h3KDfDR4QZDcO5OlB5Dv&#10;6dGFrB4fH5s//vgDbduufv361eT6epxOp8YqcXU+nxtZygpKeCQRooWFFhelsYIAkb080ryWHVp8&#10;5DI+Gud57iZ/fkmOpJ8dsz4IIYQQQgghhJAb8lrZGmJfLS70WO42SWyI8atEaFSfDTGWzc6AIzvk&#10;uvRYZm1ACA6IklTn8/l8Op3aVJLqeDy2kX4bnz59apumufz999/497//ffnx40cL+HLDaigOUG6Q&#10;9wUv/pG3xE2kx5cvX5r//e9/K0t6/Pbbb4BT4mqz2TSn02m9Xq8bZBqaA8NsD2RkhjWnx6AyRdI8&#10;+pIjl+VhiY9B5kdXnsoTITrrI1fuCioG8MWHHqP8IIQQQgghhBBCHG4kNeSYLkNVytaQc57YSOIC&#10;qBMbZvaGEh+u0IASGTpOz+s5q8eGFBwQWRvn87nVJakOh0O72+3OsiRVrt8GQLlBSIIX+shbZZT0&#10;AIYlrpL0AIBIM/NuqVniKpWF+vnz5+rTp0+r8/ncWA3N4WR7yCbn0XJXMEpZeTIEgb4eRnkrKTrS&#10;a7SeWzIEaX1GfKT7V836UMclhBBCCCGEEELunglSA5g/W0PHeY3DLYmRxrTo0BkcOksjV5aql8GR&#10;y77IyQ1vrisnddG9NtLNaiS+Xq9bryTV2H4bAEy5kcQGQLlBPga8qEfeA1XSA/D7evz1118NAMxR&#10;4srK9gCwWq/XTa63B9DPAMmUqApngqTHaQ8pPoyMjwbDnh9WeauI+Gi6MSmJqrM+up+nJUgklB+E&#10;EEIIIYQQQt4tN5Qacqy2t4acs/prXLM2mn7PDS02enJDiA3r5oqN9BgFueFlbejHWmisVquz1Tx8&#10;vV6fz+dzC6OR+OFwaCMlqUr9NgDAkxtJbACUG+TjwAt45L0xm/QA8s3MZYmrqdke5/O5kRkdq9Wq&#10;sbI8YGR3oEKA6FjkxYfV3LwxHl/LWKnSV7K81fW9EXNSXOSyPqDjX7PkFUD5QQghhBBCCCFkWV5L&#10;aqRji73d3hoVZaiAYfkpS2hcy1LBlxlSZOjnA7Eh5yJZHfKxLkclszfScaXkSL02olkbuiRVtN8G&#10;kG8mDlBukI8JL9aR98ws0gOIl7h6fHxsPn/+3Hz69KmpzfaQvT3W63Wjy1zB6PPRtu1AWESyOSzx&#10;odeI5574aIzHKavDbWx+g6wPgPKDEEIIIYQQQsgb4bWlhth/SrYGYJehklJDZm+cjeyNs/F4IDYs&#10;kaGfWxkayAgNvQeee2icdaaGLEcl4sxeG7msjV+/frVjS1IBZblRuJZBuUHeJbwwRz4KvroWHxZq&#10;pAfgl7jyGpo/PT01XrbH6XRqjsfjervdXqWBdUtZHum5198DRo+OnPjQ4zDEh4yBn/3Rkx0qy2NQ&#10;7gr97A+osUlZH93Pt1TySo8X5YfcvwQFCCGEEEIIIYQQICY0gFeVGtfnhryQsV62hleGymocPsja&#10;sLI05LwnJEqZGl4MVOkpL1Mj3WQ5KnnbbDZtKWtDlqQqZW0Aw5JUAOUGISV4AY58RELSA5ivxNWY&#10;bI/NZtPoMlebzeaa9aFlB5QMST0/rIyNqPiw5vAiM3pr0RcfjfHYLHdl3JeyPga3TNYH5FhFySs9&#10;TvlBCCGEEEIIISTMnUmNNF5dgqoZ9tYoZmuI+zNsyWH23chJDCjxkcvYgCE25JyVqSHHzudzq+fx&#10;LD/ah4eHy+l0arfb7TmJje69DGVtADcrSXX9s0DIR4EX2whZoMQVEMv2yPX28MpcdQJg9fT0tNrv&#10;90lG9DIqpPhYrVZrOeaVqvKyOTy54YiOtToXr59Hr8l5IetDZ340Yh1EHPCG5QdAAUIIIYQQQggh&#10;b42o0ADuWmoATgkqDGWGl60xyHQQa2TfDSkxBlIDKiMDQXmRm0uZGrqJOF4ExmW9Xp/X63X79PR0&#10;2e/31/ND13sDRjmq3W7XHg6HnuyI9toAxmVtdD9vOFBskA8NL6oR0md0iStg3myPUpkrGP098CIw&#10;rk3NURAfiAuM7Jzcx4iRIqUxHg9kh7jprA+ItVaZK7fkVfdzHCs/9GNrrDT/MsjsD0IIIYQQQgh5&#10;UyyQpaHHbiU1kpxIc9cL9SKDw2si3pMYXkkq4/EsmRt6fU5sQMgNITvaSJ+NzWbTPj4+XpLYKJWj&#10;mpq1AbAkFSFT2bz2CRByZ8hfEL3fJPIXS9v/1NIK8dGKbI/r/B9//IGuRFXz/fv3QbZHOlYnLJpO&#10;UDSr1apX5gpAkh/XzIfNZmP291iv101qbL5araTYaHSpq06WJIkxEBgAek3JrTkoUSLHZIy8dcdK&#10;x81mfRiPdabHSmV49EpeWWWvDKHRdD9fU36IOe9TRvpz0aixQfaH9cHX+vDifZCmACGEEEIIIYSQ&#10;ZbhBlob1XI65UkOUjJJrTKnhlaNK+1glqGSmRhqDLTku3T5nsVY3EJexPSnhjKXHlvToZW6kNW3b&#10;XiVG27aph4bZQDyVpMr12UivZbVatf/6178u//zzD2Q5KgDt//t//6/9/Plzu16v2x8/frSfP38e&#10;iI30M9rv923K4Pjrr78A9LM20rUjlqQiZDq8UEZInNElroBytgeAqjJXT09PjezvcTwem+5+nfp7&#10;eOIjl/EB0QOkbdtQjw4rk8PL/kBfdET7e2gBYpW4ipS86skPZy79XEOZHyJWx1gsmv2hzoUQQggh&#10;hBBCSIaFhIYe8xbmpIacq8rU8G4ig6OmBNX1sZG5Mei5AdgNxPVcLnPDWiPjm+em34NG4avV6ny5&#10;XJKkcMVG6rORXpPVZ2O/31eXowIwKWuj+zMAB4oNQgLwghgh4wiVuALm7e2Rylz98ccfaNt29evX&#10;r2t5pt1u18gSV1Zj85z4gBAQOfEBQ25YY1HhYcQ1jd3rozEeS7lRyvhwxQdeskHMsldAr5yVzujo&#10;yZCM/NCPvbHS85cJChBCCCGEEEIIKTKT0ACmZWlcH9+h1Ij22bAyNbIyA4aw0HGWHEljObEBVYoq&#10;JzbG9Nn4/PnzdTyJDQC4Qa+N9PMlhFTAC1+ETGeS9AD8bA+gXnzI/h614gMv8mFQZirdtATRmR61&#10;Y6jP+hg8Fjdd/ip3X5IfVuYH1HxIfgC3y/6Qx4pAAUIIIYQQQgh5LywoNPTYmCyNNN6q2Ov4QlJD&#10;zp2Nea8s1eCWy9ZI83OOyV4bxrlMEhtj+2wAebEBUG4Q8lpBupsVAAAgAElEQVTwAhch8zN7tgfw&#10;UuYKAMY2No+KD93c/HA4rLbb7QrA6ng8Xh/DER9wREWanyo8xD6ukAlmeiwtP5C7XyD7wxtLB/Sm&#10;BlCAEEIIIYQQQu6VGwqNSEwpS8O8z0mNpt8ofKzUGDQIhxIaVjmq7rwGEkI+nyIzcvtIsZGyOFar&#10;VXs8Hi+73W7QPBwjxcavX7/ax8fHtiQ2gEXLUck/D4SQGeCFLEKWJSw9gHHiI9ffo0Z8pB4fbduu&#10;TqdTT3Ss1+vm6elptd/vV+fz+VryCl1ZK/lYShCI7BCvvwcwXXgY873zF7GNmp9FfqAvOFIflZ4M&#10;uWH2hxdHAUIIIYQQQgh5U9yB0JDjuSyNdJ/L0pAxrTEvZcWYTA1kpEZPeKTH3X7n7jWZAgOOmMiV&#10;qNLxsgyVjJUlqVJ2hny8Xq/bp6eny36/v+gG4ql5+I8fPzCH2ACAlLVhiQ0gVo6q+znoIQnlBiEL&#10;wQtWhNyWSdkeQKy/B7CM+NhsNtcsiaenp9VmszGFwmq1anSmB8pyolp46L4e1p6G3LB6fITlRycs&#10;pPSQ/T2k5PD6fkSyP2CsuWsBos6LEEIIIYQQQkLUyAzgdkIDmDdLQ81fxFzKorCyN6S0SDer/JQr&#10;NfAiINySVFHBYUmM0hrrJhuH69vpdGr3+/31nFOmRhIbx+Ox3W637S3FBsCsDULeArwoRcjrkf9N&#10;+Erio9tm9fT01Oz3e3nxfuWJj/P5PMgAkWWjZLkrXfoKTtYH5s3wkEKj97j7OYxpcH59X0Q5q2zW&#10;B4aCY0z2R+/ekB9WnOamAgSgBCGEEEIIIeQjUyszgMV6aMg5T2ikuUEchsJCxhZLT6nbNStDiI4L&#10;DImxhNSoKVEVERxt27a69NR2ux08TuenMzTW63XriQ35Xj09PbX7/b5KbAB1DcSBSWIj/dwJITeG&#10;F54IuR/C2R7AsuJDNjfvtrmKDyvzA8g3ONflriK3sULDm7diR8qPJvDckx46IwRqPJv90f1ZKAkQ&#10;L/tDx1lEBEhunFkghBBCCCGEfGDuKDtDzvVKTqnjZoVGWjciS8MsPYW+5DAzNxq/UfgoqTGmLJU3&#10;7+2Vu8kyVOl5mrP6a+x2u16mRhIb3RpEm4cDLxkbAMUGIR8BXmAi5H65K/Hx8+fPawbCfr9vvn//&#10;vvrtt98AYHU4HBrd4Lw7nFvuysv6uFwujez1kcZLWR/ISIxcbGcQSvJDCw+r1FVOdlzHVPYH5Jx1&#10;qyh/BRUDFY8Un6gogWXNVWWBdAfPTQ+gBCGEEEIIIeT+mFlmAPOUm7o+drIzrPv0uFZo5LI0riLD&#10;KEd1UfdJaujxq8BQc7NJDb2uFNtlVvSag8vHXrbG6XRqN5vNWWdrdO9rr3F4Ehz//PMPfv/998vT&#10;01N6/y8PDw/tHGIDYJ8NQt4zvIhEyNvh7sSH7PORxEeuz4fO+pAZHrr8FdDv9eE9hpIYbaZfh4xN&#10;sqGU+SFFiHjcK2vVNM1KCI5SyaskO6LZH1KKLCZAADMLxFqjiQoPShBCCCGEEELeCK8kM7wxPb6U&#10;0ABeBIU1L+eiWRqm5GgCTcMb1SgciEuNtHcpa8Nbl0pQXS6XVj+2emuUsjVq+2tQbBBCxsALRYS8&#10;TfK/gSeKDwD466+/mr///rsBgP/85z/V4uPp6anR5a5KWR+5Xh8p00OUwzIf54QHMF1+GPs0aa0S&#10;HmbWB14kRi77AyJmkP3hlL+6NwFizdXIEshj10IRQgghhBBCiE+tyEiMKDVljec2mUVoqDU1GRoA&#10;Bj02rF4apSwNU2KIe9lQ/NovQ8oLLTJSDAw5YWVh5NZFb6nsVMrc2O12xd4a6b3S2RqyDNUYsfHf&#10;//4XAGZpHg6wHBUh7xFeCCLkffBq4gMAIn0+vHJXkayPp6en1X6/v4qQlNGxWq16YsQqf3W5XK7C&#10;o1Z+yJsWIdZjY41X+qqU/SGzOrQQcctfTRUg3Z8VHQMVf70vlMHSjzWTJYg+hyiUIIQQQggh5CMw&#10;RmaMzMywxkfJDHUOPTFhrF9KaJj9NZTAkHNaaLi9Nhqjx0b0Fik/VSs1tMjYbreDzI31et0+PT1d&#10;9vv9VXKUsjW8MlSl/hoAQLFBCBkLL/YQ8j65ifgAXspdffv2rQGAObM+NptNczqdGhhZH7Ls1eFw&#10;6D2PiJBo1oYuXwXY/T/0eHqc1qo9I9kfuXuz/JVR6koKEDkeFiB4DpIxgC0zSlkg3jqLV5MgAEUI&#10;IYQQQgh5GyyUlQEsJDOAUdkZQF9WpPEaoaHLUekMDWAoNORY9H6QpYGhkLhmX6THusyUl6Eh9phV&#10;asgYXYJKZ2tsNpv2dDq1c2ZrAEASG7IMFUCxQQipgxdzCPkY3Fx8AMM+H0A86yP1+uiWXXt+oJMe&#10;VtaHbHQ+RX6UMj/G3GSJK2teiAud4eGVuzJ7fIzIABkjQKBi9BzE2OC+IEFKv5dmkSDyPGqhCCGE&#10;EEIIIbdgQZEB3I/MSM+vmR1CSPTmgKzQ0HMXsc4qOWUKDRFnZWWYzcO9LA2rDFXkZpWtqr1JqZHG&#10;ktRIc57U+PnzJ1K2BoCL7KmR3s/dbtfWZGsA5f4aAMUGIWQavFhDyMdkMfEB5MtdAfGsj267lZf1&#10;8eXLF5RKXmn5kaQGKuRHpExV7a2U/WGIkUatXUKA6MyQwc0RIFBxMgsERqweu87NLEFyaxbJBgEo&#10;QgghhBBCSIyxIgOYNSsjF6vncjJDzks5AT0WyM4A5hcacuyiHztCQ2dtDHppwMnMGFueasytJDV2&#10;u10vFp3UOJ/PbU0Jqv1+f5UdY7I1gHwZKsBuHA5QbBBCYvBiDCEEmCg+gGWzPn7+/Hm9GJ9KXiXp&#10;ESl5lR7Xyg/d80NmiMCQFrLElVWyKneTWSSWTNH7qRhTeFjlrdR9SYBoyaHHoeaLEkSJDEtgmFkg&#10;wORyWNZ8Ln4xEQJQhhBCCCGEvHemSAxgksiw5kqbZWWGOp9cdkZPUoh1WmZcxzLlpgZyw7npMlS9&#10;MRGjpUc2Y0NkVAwyNizZUXuzSlh5x5O3MVIjvReW1Pjx4wemlqAC5s3WACg2CCHj4IUWQohHlfyo&#10;ER/AvFkfuZJXSYbUyg9d9io9Ph6PZkksT2yUSlZ5NyvLQ+7pxc0gQCBiemMiXkoKXQarRoL04kZI&#10;kOvjBSRIaU3x9ydlCCGEEELI+2XhbAygTmSU4vV8LjPDFBfWmCMz9LqizFDz6cK81yh8kI1hPC+V&#10;oOrFoRMMYs7sr4GAiNB7tKqfRm5f2QBc3qyeGl75qfQeRaVGuk9SA3jJ1nh8fGw/f/7cAsCc2RoA&#10;y1ARQpaBF1EIIVFePesDAGpLXi0hP3S2RxqzMkEwIfujJElyWR4ZAaJjtAAxMz+c58UsEPQlh9kL&#10;pPvz40kSOHHA8M+kmQ0iPyRThBBCCCGEkBI3yMYAbiwy1HnlsjJ64zUyw4hLMboZeO8mpIQc0/0z&#10;pjQJH4gLUWaqlWNTsjdKmRlpLy0utOA4n8+tNbek1MiVoAKAlK0hpQbAbA1CyH3BiySEkLEsKj4A&#10;P+sDiJe8miI/jsdjo3t+7Pd7AFidz+er4AAwkBpJeESzP3IyoyRDrDVeTGYueg9xXj354cgO2fNj&#10;IDrUrTcn1sGI6Y0ZsfI+O7agCCmtW1yGABQihBBCCCGJqQIDCEsMwL8wWztuzUdFhnzsjgkJkcZM&#10;maFiB9kZKgPDEx1eTw2vBJWZsZG572VkaNEADGWHOGa294Z3i2ZpWJkZ6ZZKUXlSI9dTYympAcRK&#10;UAEUG4SQ+4AXPwghc1H+pLJA1gfgl7wC5pUfsuH5er1ukuxIMuN8PjdW9ke3Z1X2xxSxYcVFSmA5&#10;+1vCQ0qMQRmsTjp4fT96pbDGShCgJzdkDPSaKdkg6TiJCSLEi5kkQoB5ZAhAIUIIIYSQt8scAgOY&#10;RWJ4c5GNTZEBwCovJWPGZGWke31MWUZKxug1+paOY5aaqszYuIqLpt9E/JKeyzgtJpCRFnDkRG0m&#10;hyU+clkaWmIAL/00tMhIj5umufz8+RNLSQ3A7qsBjC9BBYyWGgDFBiFkBnhRgxCyJNl/Y7wvElJ+&#10;1GR9APPID6/nR2p4/uXLF7Rtu0ryI923bXuVHbL0VXfY6uwPPIuHYlkqPQ/YcqMU06pSWdb+SWxY&#10;gkPfG8LDKn2l45DijHEpTqI9QWDE9MYC2SDW+K1ESGlt+Pc4hQghhBBC3hqvIDCAeolRWmPNlzIy&#10;ZExRZKR9AlkZAKp7ZkRkhikuxK2m/NRVZCjxEeqnEZUWpT3knD52rtSUXGMIDgC4nE6ndr/fpz4b&#10;bdM0V5lxOp1aAJftdtsej8c23S8pNYBx2RqW1ACYrUEIeT14sYIQckvKn3hmLnkFzCc/np6emt1u&#10;16RMj8Ph0Gy32yaVuDoej2bpq5rsD0946GwQKwMjIkByYsPaI5f1YT03JEhOiuQESESCWGtKEgSZ&#10;GFjxI0XI9XFGhJjxBcbIkOjez4EUIoQQQghZmDsUGLn5yEF0ZsQVR2RY8VNFxnU8kpXhyAxrLioz&#10;WmO8mK1hZWd4z4F8+SkrxhMf1lxOdmhp4TUIT1kaudJT2+22BXBJYiMJDC01np6e2v1+fxdSA2C2&#10;BiHk/uFFCELIa/Pm5UcqfYWu3FW3fHU4HJpo9kep90fkeU6AAHZmxxg5ktuzJEMwFBlTJUiKgROn&#10;xUUoGwRAToT0pEalCDFjglkh1nOLXMzdCZEExQghhBDydplLXCRuJDAia62Y6/OKbIzcPp7ISPem&#10;yBDHrBEZel7PWb00xsoMuUdRYngCIyot9DrxWs76WNbx080SGrnnSWCUsjSs0lMAsNvtWgCXf/75&#10;B5QahBAyDV5UIITcG6PEB/A68gNAse9HKfvD6/2R5tBlgpzP52YJAeJldlhzc0oPR4Lo5ua1pa9y&#10;ssPLBoHaayAz5F4BEdK7V/FWjF5rxswsQ0pxdytEAEoRQggh5Ba8srwAlhcYVtxiEkPto8VDbzwg&#10;MpDilJTo7VHIyvDGI6WnrLmwzLCeRzMraufSWNM0F1QIjPT8eDxC9tJI0gKFLI1c6akkNdL7r4UG&#10;gHCjcGAZqQFQbBBC3h68UEAIeQuMkh9afADT5AcAfPv2rfn9998bAEgC5MuXLw0AjM3+sHp/dKez&#10;kqWw0pguhTVWgADDHiCeyGgry1lZe0SOk55nJAjEOeXECOScvon11pybKRIRIUAvy8OSGoPxETLE&#10;FB36y8gdCJGa4zwHLyBGAMoRQgghH5u5pUVihLwAXllgACGJIR+PkRjp3tzPyN4oiQwdc3HmpOQY&#10;jItbrlG4HAtlZuQyJcZmbtTGplttRoYnNGRz8PQeyOyMubM0AIBSgxBCpsEv/YSQt8pdyQ9gXPaH&#10;bnyusz9y5a+0AJkrA0Q+j4oLa6yUFRKVHlBiQ82FMz+MMSk8pNTQmR2eCNHCojQPGQNgigyJCoyi&#10;EDEEwFghUoqdXYoAy4kRgHKEEELIfbKUtAAWExeRmNcQGKX9riIjIDGuY042xmBtRmKU5q3yUnI8&#10;JzfcMZmpkZMZOXGRi2mNElL6uTdmjRuNvgdNwWWvDBkvJUZUaOR6aZSyNACgVHoKACypkYQGQKlB&#10;CCEl+AWeEPJeiH1am1l+AOXSV8C07A9PgOx2u4H4KAmQNKaFRuoXkuZkU3T9PCc0EJAeKSYSV/Nc&#10;yxBDfkDM9cZEXE+ONPM3Q5fzcGJQiINac72vyAzRY3MIEW/MY6oUqT3e84IFxUiCgoQQQkiEJYVF&#10;YkFxUYqrPfDSAkOOXQWG2s8SEnJOiw9LelzvR4oMa662GTgQyMrQEiMnIaIyQz8fKzf0c0tgeM8N&#10;AQKoklNpbIrQmJKlATxLjZosDYBSgxBCSvCLOCHkPTNafgD1PT+AebI/AGCKALEyQFJvEK8HSHca&#10;PQFiCY80nmL0GoyUFa1RGmvkPk0kG6T7uVtCxMoQiWR+zN4Q3ZiHjg9mhgzulxQial9rXW7MoxS7&#10;mBi5LryBIElQlBBCyNvgFqIiMVJYXJfPFFdzEjnRAGD4/r2iwOitzUiM6/MJ2RhyXs9VZWo0Rq8M&#10;IS2uF/O10IAhMWrkhfU83cbuUyovlV6LFhyr1aotNQXXPTQAQJacmiI0gGEvDaCcpQFQahBCyBLw&#10;izQh5KOxmPwA5s3+AOLlr+YSIOv1unl6elptNpve2OFwuAqP7tSu4iM9jkiRygyNtRQXOs6TGpn9&#10;imLEiNGNzqPNz3PCo7YpuiU69Ho491exUZAacwiR3PwtpUg0fk7R4i+8oSCRUJYQQkieW0oKyY2E&#10;RTS29mTmlBf6eVhgqH21RNDrtcDw1lzvM5LiOqZiLtG5mltjZG/IMSvjIicuxkgMuU7ORdfDkRlS&#10;UOSyMVLc+XxuU/+MVIrq6ekJtxAaQL/sFDAuSwMol54CKDUIIWQK/BJMCCHPFP89jMoPYPnsD6Bf&#10;/gqYR4B0h1hZAkTeQ/UBkcJDC45SKax0zDkyOpCRGvp5Tn7INen8jBid6ZETHF72R20/EGsOYhwq&#10;LtcYPSJEPAkRFSL6sbVXNv5GYiS6Zgnhkt/glUSJhNKEEHIvvJackEwUFddtZo4de1JTxYWOL4kL&#10;MyYdQ4kI617OW2s96XEVEEasjNdSxJIPkTkrG0OOy3hLbuh5mTkBBLI0ZGxUaERjvedyn2hpKSk8&#10;5ON07klgyPumaS4/f/7Ew8PD5XQ6Xd/n7XbbJqGR9phLaADLZ2kAlBqEEDIVfnElhBCf2CfKGbM/&#10;gNcVIN1WqyRAjsdjsQ9IygLZ7/eA6Pehm6EnwbHdbpHGUMgMiWRuTJEaVpy1f1SEyLHWz/qwpIfM&#10;8liqJ4gWFzkhYomHnBCBs2Ywb0iR3NrIfK0YiRyjhui6peRLbKM7ECYaChRC3i/3ICQsZpIUwLgL&#10;ircWFuZ4pbjQz0vHuc4H5IX32BMY6b5WYPTicpIjM39Rc1bPDG/c7KXRqNJSlsjwhMRYUVETF9kj&#10;V0ZKZmJYgkOKCzjZGV7/jCQ0vnz5cjkejy1QJzR0ySlgWaEBzJ6lAVBqEEKICb9gEkJIHbPKD6Au&#10;+wOoFyDA9B4gAOA1QgeAzWbT/Pz5c/Xw8ACvGbouhSWFhxQcVoYIhATRoiQqKBCQGnAEhrdGxpTk&#10;iCNMeuNpPwylh3cD/MwQyNiFhAicWKQ9ATPTw5MVg/nMHtY+3nh2TVCOeMeb8lmqZu3SIia+4R1K&#10;kwgUK+Qjc6/iocSMYqK37Q3WTTlxa21RWADV0sI7lhwfiAt1HB3n7V+SF3rtrQSGnr/oOevmyI1e&#10;Hw0tFbQkMNZUZW1YMaU1NcIkSYnj8YgxMuN4PEKWmkq9M2QzcJmdESk3BUwTGlpmAP2SU4AvNIBX&#10;y9IAKDUIISQMv/ARQsh04p9SF8r+AGICBPB7gAC2AAHiEiTdSwmCrhTWw8MD2rbtZXzUSJBaMSIF&#10;A4KSI52vlhbWei/GERpZ4REYi2aA5KRHqTfIXEIEKQ6AFzuI7xbpNXDW6ce99WKP3BpN7jjmuomC&#10;JDdewy1kyVzrywd4oxJlKpQwb5+3KhLmYCEZMTjMDdfP8YJKAqGH/vPjvKc5SZE7ZzNupLjozSkR&#10;oddZx7XkhRdf2ytjICmc9dZcKUOjV34qJywsiWBJD71WxnrrrBhvH30sb1+ZVVESFzUywyo1pWXG&#10;2OwMYCg0Pn/+3ALArYQGsEiWBkCpQQghk+CXKkIIWY7Qv7G5CwSvLUAAIJXB+vnzZwMAXhYIAIwp&#10;heX1A4lKEHkP1Scklw0yRnKUYsZKDr1XOk5uTO3Xe1y4AcuVxOo9L0gRZGKRiUc6PhDKFvHm5pAj&#10;1ly1IHGOn90jOFfD2H1e+/jTD/xB5Qp5n9xIOmRP4RX3ucWxQ6LiGlzOsLDGopJkIC3U8UzRkNm3&#10;TXsFxUdOXnjrWmN/HT9niSlLbmTHPWGR9i+N1coOLxYFkRGJKfXCyI3VygzZCNwrNZVrBg7Azc4A&#10;gHsSGgCzNAgh5F7hNztCCLkt8U+/I8tfAcsKEOClDwjQzwIBgDGlsHISRGaCdKexOp1OjdUTJD2W&#10;ssPLBolkiEwRE1HxEdkrMha5x3xCpDTXEyKAmdnRixX7QMXp59aeMOIH9yPliPk4KEi8vXNzobGZ&#10;ZUlkfgxT91zyc+qb/gxMOXMb7kAaTGXpFzBl/yXOrbTnVEnh7RORF6H18lwM2ZB7bM4ZAmSsuEj3&#10;Ol7LEU9yTBEc0bmc9LiI93YgI6aIDWssJzbUubXi3Kr3GpOBIcfS2vV6bfbMyJWZisgMIFZqCgBq&#10;+mcAz0JDywwg3kMDuJnQACg1CCHkZvBbEiGE3AeTBQgwPgMEGDZBB6ZJEK8ZOjCvBNGN0aX4sLJB&#10;ksToTmXlyZHSGEaUo5LHnVN86OPpY9Teo16IeGsgYx0pkouBtQ8QygDxxIjeE2rd4H5OQSL3U3ta&#10;a7xjlOajY2OESXa/ETFTuUdBMyf3dC7khXu7aDX3+dzi9UWOkY3xBAXgflaKColaYdJ77sgKHbek&#10;sBiMG5Ih3UfEhRvryIdojJ73Sk9VCQwZI8e10OiOl97bRcRGrezQa7SMqBlLx0hzOvtC36f4zWbT&#10;lspM1coMoL4ZOFDOzgCmNwVPUGgQQsj7gF+eCCHkvrmJAAGmZYEAsWbowEspLGB+CQI8N0b3skHW&#10;63Xz9PS02u/36MZ6wqNUFisXa5XGsuRFToxgYcmh1+diJwgRYNl+IAOJUZAn1zggnAVSIzjcMWO9&#10;Fw9jPvd4blnixeTWuXO5iwIBgVI67pTYpbiHc5Dc2/ncO/d2YeoezqfmHIqxOSEBVGVOlObGyBNX&#10;UgCjRYUev87PISyM9dba65haY8X3YjOCo1ZcROYvxtz1cTdXJTDkPQwxkYuNrPfGovvJsUimBQxp&#10;YZWX0rHr9bq1sjKsElOALTPEftUyAwBypaaAZ6GhZQZw+3JTAIUGIYS8F/hFiBBC3iaLCBDgtlkg&#10;wHgJAtg9QSIi5OfPn6uUDWL1BpFlsbpDD+SGHNfZHzlBImNrhIY1NkVy5CSGjs3t65zLNR6AFhE1&#10;YiMiPVCIGRxDnZPeR8bLzBErzl0jjuGty+0DZx9vjSYXM9g/4UiIWgESjRs7F74YEZQq4eMusI4Q&#10;iykX0MJrS/LhumGsfFetkCitKcUO1hYEhV5TIyl6jw3RIOdz+y4hLPS6Qbyxv461xMRg/4y88Hpi&#10;6LU9edE9v2ZUlCRE7h4oNwRP83Otj4zVCgsr1hMZuryUzs5IWRkPDw+XnMjIZWUAw54ZwDiZAcyT&#10;nQFQaBBCCMnDL2aEEPK+uCsBAiwrQYB+TxAAyGWDAPVlsSIiRJfGKkkPr0+IJ0imyogpsREhIkWL&#10;HnfW9c7FECUlubHKzFmSojYGeo0hSIqyo0J09O4rRIkec2WJ2s9bZ5GTM4Pn1gWEBQRK7Zq5Yib1&#10;xhghXiLws/wyzHpxKyoVPIKyARiX0TBmj5p1vXHrvShIicjz3Po5JMUgzhEV3n698YzkiAoO71i1&#10;GRnWsQciI7O+JzKEOOiVg/IkRdpfnEy2DNWSsmOsGKnJsDAagF/HZcNvIC4yanplAH5WBgB4PTOA&#10;ZWQGEM/OACg0CCGExOCXI0II+RgsJkCA15MggN0YHQC8bBDgWYZEskG692PllcWSIgQYlsbSkiSX&#10;FTImW8TKDJHSASKrAiMyOaZKDm98jPwQEqT3uoJipDSPQkxvn+78QtLDECTIxF/vHdmRkwxRWaIf&#10;5/bqPdYXDTLixDtGbj4kPrwLFwWJMHYuytg9ph6bn+OXZeqFr7mFwVx7mHM5GeN8LsjJgMh5ZOP1&#10;+ThyIvfYnc9ICvm4VlR4a6cKCxlbEhuWLKkuNeWJC+eif0hq6DUQUsMSFelxSXbI4+o9asSIPJ6X&#10;bVGbdaHHrd4YT09P2O/3PcHhiQxgXK8M4Dkzw8rKAIBIzwxgfpkBTO+fAVBoEEII6cMvSIQQ8rGp&#10;+3ZwJxIEqM8GAWIiJFIWCwCiPUKsZukpK0T2CZEyxJIbJUniZYzI8bmFiCczoIQFCpJjDvnhHUev&#10;E+cdkSOYGGPGqXNALr5bVNsnpCQ7wsJE7qP28tZpQvEFieLtH/33K3JuoX1LF1QKwiV8nJnXkOnU&#10;Xhyris9JBiD/uzdzrNrxSFxvrCAjdHxJSOg5U3o4wiO3dy9mrKQw1vZkgXHMSKmpnLAYrBkTI2VC&#10;jbhYSmpAyAtPVMhxBGSHJTByEiRlUKSeGEBcVnjSQzf0lv0xcs2+Az0yMKW8FDAUGUBdVgbw5mQG&#10;QKFBCCEfFn5ZIoQQYjGbAAFipbCAaRIEGJcNApTLYgExEQLUN0u3skJyJbIsGQIM5UZElESECIxy&#10;V2PGtRSpkR7RvfTxLcFREiA3ECS5OD0HGHsX4gf7pzXqNcBYp483WC/20OtLImKsQPH2zs0XpYh1&#10;0SQjKaqFSAWRPShElmMpgTHHRbYqUWHJkoJ48MZK5+7GB4SEfFx6fYN9DTmR228gKRy5YUoKZ40n&#10;Q3S8t/+iwmLMPFRmhSUQ0hwqemqkvb3joCAkagVGTlRIIWFlaVjSw5MYXkmpNDclGwOoExlAvrwU&#10;UJ+VAcwjM4D6UlMAhQYhhJDp8EsQIYSQWu5OggDzZ4MA40QI0C+NBQBzZIXkZIgsj5XmrZ4hwHJC&#10;JCosxqxBpTDJHUevK80H5QcCMc3LaaEkQLTQ8MTCaPmhzkPu7UmDnDixzs3aw91H7VXar7S3+Vxf&#10;QDHERlGQBM+jdo/sfOTCT0bSjOWtfEeY9SKXJQsGByz3y6gVBTVrc7G95/q1BKSHJQ9Kxy1Jjqjg&#10;GEgJZx/vHCPro5JCjpvHCMaacUsJi5r5mjlkBEVEdoxZAyFIohkVnsCwpIec88pJzSExADsbIz0u&#10;lZYC5hMZwLSsDIAygxBCyNvgrXyJIYQQ8jZYXIIAy2aDAONECDAsjQXEs0IAwOoV0h2vKEMAVAkR&#10;3TdkrBDRJbPSnM44mVt+RNboudw6fY5j5tEXQNEMkV7psWcAABBSSURBVIEkkWtlHIQsyUiNgdAo&#10;xELHG8dEaV23OLI2u4ezj3d8b89sfEauWHtH/k2rESTufrmLPwWRMfXz/Hv7PjDloljpAp07n/l9&#10;NkZsRF6DKyYc6VBaFzmXqNjI7VsrNV5DaOjY3lh3zJ4ksB6nuFsLDRilpby1KEiI3J5j9/MkRff+&#10;X6SIyAmM3FxtFgbwLCsiEgOA2RsDAGqzMQC/tBRQFhlAPitDigxgnqwMgDKDEELI/fLevtgQQgi5&#10;T+q/8dxIggDzixDAb5YOINsnBHjOCInKkDQmZQgAlLJDAGAuIZLLBNFSJCdMZHN1Tyg4ssAsY1Ur&#10;QJZYm5sX52+V4PIkTXa9Fydir7KjVoI4a4Dh3+/GWifPt7BWj/f2cPax9rLGzccV8uMm4sO7SLSQ&#10;8Hhv3wfGXjBz13mCw/k9VSsvaqVG73lGaowVGjV7W1JhMD5VZlSsy8mMoqRIc6W4iMyw9qoVFhGJ&#10;MOfasXO1EkKKDa/ht57zBMbULAwAiGRiAL7EAIBcfwzgORsDyPfIAGIZGcDyWRnAIjIDoNAghBCy&#10;MO/tiw0hhJC3x+wSBLgPEQKMywoB8iWyAFuGAP0yWcDthIicj0oRb17fe2sREBx6fi5JsdS8FyPH&#10;rZjoXjJO763nvHm5dwqDLTRyMmKsCHH3kPs4e5X2cx/rCzoFGeIdJ3fc0rrBeOkiU0GKlHgr3xFG&#10;XzTz5MV147jEiI5V76fPcYLIGMw7EsMVDs5+i4kMdX6mqBDrrdekSzANLvJH47RAiO41RkjMNT91&#10;bziZFUC9nJhDXgBAVGAAsSyMNKbLSQF5iQEMS0oB07IxgPsTGQBlBiGEkLfHW/kSQwgh5GMy7hvW&#10;yGwQYLoIAcZlhQDjZAgwzAwBbidE0pwlPNLcklJk7PxrC44pMXLcionuJeP03nrOO7beW64fu0au&#10;Q1yI6Mfe3EBeqPOqkSLZ+IAcKe2XIyxERuzhLxh30WsypX/TvWUzxEb2KIoOS6oYr0kPlOSFHB/I&#10;EUeKROTF9XFGYABKRnRxWSGRxuaSGF58KTYqKaz1SgZEhMGrCg9gnHxYWl7Icfk4zS0pMNK9FBhA&#10;PBMD8CUGMD4bA5hXZACLZWUAlBmEEELuFIoOQgghb5k3IUIAPysEsGWIlRUC+DIEGC9EZBN1YJwQ&#10;AV4kSIqVUgQArMbqgJ8pAgyzSSJiozvPavkRiRkjOOT42BjvWHLcehzdy9vP29M6Xxmv53P759bo&#10;dfpY3nhpD2sfNT8QGDLckBYlQeLFFp9bF6KC0qR2/j0zSljMICgix3bj1YV4K8aM7eJNySBjckJC&#10;7xPdIyok9LzeIxpfKzxKAkIfPypFrPepJCNKxxojLABgjLRI67wYo+cFcmWjUpzMvACQlRdp3ish&#10;BQzLSAFArqk3EMvCAOokBpDvjZGoycYAKDIIIYSQqXzkLzyEEELeN4tIEKBehADLyBAgViYLGGaH&#10;APFyWUAsQwR46SEC2FIEwKCxOvAsRYDnDBBZPgvoZ4hEskVknOgdYoqPND5FfkRilpASUVmSO743&#10;58V6+46N1/NyjXWOub2j66099FhuzhIkpRhHTAyOE9mrdGxr+9L6ifHDDYIX1yL/3ka2mSvWEhu9&#10;xc5Ffm8+t39pLysusn4paWHtkVs/VWDUxnvnHpEU1h4lKVK7lzy3uYRFKcY6FoAqcZHGU5zVuDs9&#10;9zIvACAqL9LzaAYG0G/qDcSzMIDxmRjAPBIDmCYyAMoMQgghRELRQQgh5KMy/pvhAjIkIkKAcTIE&#10;iJXKAuJCBHjOEAH8HiLy/rfffgMAs7E68CxFgGcJksYj2SJpjSdG5PM0n8saSc9VLxBoQZIe18gP&#10;YChbdFz3XphxtRIkPZZx6bE358V6+46N1/OlNd5567VWXHR9ZA/rNVrj3r5ebE5mlGJLEqVERKTM&#10;cZyplCREoiQbao8TFRKl2LESpCQbSsf2pMVU6ZFb/5rCw4svSYqaOE8eRCVDVFikcb0XAMhMC8CW&#10;EblSUfp5VFwAL1kXwEvZqO6cTHkhMy+AvrwA/B4YwIu8AKYLDGA5iQHMn42RoMgghBBC4lB0EEII&#10;ITaLihDgNjIEmJYdAuSFCFAumQXYUgSwxYiUIsCwfBYwzBbpzikrRoCXjBHgpZQWYMsR4FlkpMyR&#10;9HysINHPl4i1ZAmA67qc3Ejz1oX8aLweiwoRvad1HL2utDayPrJH6dy8/ay4sUKjJBlq9h27zz1T&#10;Izc8URHZIyIWSnuXRErpWLXCwppbUnp4QsJ6TZ4kyYmcGulh7V8rKdLjJBb03NjYiLBIz5OwAOBm&#10;WqTnusdFWiOlhR7T4iKNlbIugGHZKKAvLoChvADK2RfA8gIDeNMSA6DIIIQQQga8yS8zhBBCyB0w&#10;7dvpxKwQYFqZLGC8EAHmkyJALFMEiGWLAH4ZLQAoyRHgpfG6HhsjSLrzHvQaseLTvc7+SI/TGk9q&#10;yDkZm9brvSPxaf/c+XgyRI+9JbmRO1dvL2+dxZxSI/f65qBGlNyCnFCoJScFcjGR2Kj40LEl8fEW&#10;pEfuXGukh5XVoOWEnNdrtExI8yVJUdrfi9cCIo3rDAugTlgAL70tAEBnWqQxWSYK8KWFnLPEBZDP&#10;ugDKZaOA6fICeB2BAeQlBrB4SakERQYhhBBSyV19cSGEEELeGaN/z1b8B+W7EiKAnyUClKUIECuf&#10;BZTFCDBNjgDzCJK0/uHhAXJMSw5rrJRNYq2JypI0ZgmNFCPX3GKdPs+cAPHG58raKImNnKyw9s29&#10;ptxxIvtEuGVmR/RYU6XFHJkc0b0jMsI6TlR+5GIjwiJ37JK0sGJz56T38eQCAFcw6DFrnSUaIser&#10;ESBpjScp0lh6nBMVek2KA4YZFsA4YdGd93WdFhZyLCotgLqSUUC+bBQQy7wA+vICWF5gAPNkYgDM&#10;xiCEEELuEYoOQggh5PWY/t/97kiIAGUpAozLFAHi2SJAPmMEeJEjgJ85AiwjSOS4JUmscZlNIsej&#10;sqR7XWa5LXnckjQBbCFhjY8VIfq8osf35rzzKO0VkSySXDbHWKFREg6RLJMx6986UakRyegorYkK&#10;EGvvMRkguWyN3AV+SzykGE8kyDk55u2VExLp+ZS11rF13wk5pzMlSpJC72dlVchxqxyUHK8RFnI+&#10;mmXRvabeHklYAHlpAYwXF8DryAtgvMAAblZOKkGRQQghhLwC7/LLDSGEEPKOmOcb9wx9QxKeEAGm&#10;SRGgLlsEqBcjQF+OAPHMESCWPQL4ggQYShI5lkiiBJguS+RcjTDxxqU4kXOlPeRcTVZHIs3J+ZwQ&#10;mWs/b09v39IxEvp9ksez4uVekWPnqMnYuDcZUpOZUZPxoZEX9oG8DABeLsADLxfWo3vljm1JC+94&#10;OXkh53MiZMp+ORmSEwtyXEsJAL1m2pE9Ujwwv6SQc56oAHxZAYwXFkC+RBRQLhOViJaLAurFBVAn&#10;L4DbCAyAEoMQQgh579zVFxdCCCGEjOKmMiQxNkMkUSNFgPpsEWAoRoBx5bQAP3sEiAsSwJYkQF6U&#10;APPKku719OYAX5rIOTkv13ryBIjJD3lMLVFK++XmS/IiIi5ykqFWWJT2ixzfW2O9Lxb6HEtMkSpz&#10;ooVBDnnhvoQWE96xagSFFZ+TI9a5RAVJSYx4EsYTB1asVZ7JkhG5fa39clJCzmsxoddqQQH4mRRA&#10;naQA6kVFYg5h0b2W6kwLoCwtgNuLC2BeeQHMJjAASgxCCCHkTXMXX1oIIYQQchPmuxIwsxQB5ssU&#10;SUQyRoChHAHymSNAPHskEZEkQF+UAPPIEv1Yl98C8sIkYYkTHZ/kiYyxBInEm7ckirVHSYDkYvRe&#10;SbDoOLk+dxzvmN6akiQBYqIkFzsn3nGXpiQYpvL/27uX5NZBKACivf9Vv9Gth/EFAUKyHPeZOUGE&#10;fAZIXcStgNI7xRCOYkX2GtpxoXddFhvCUXTofc3WmHIe+B8iII8RMB4kyjkiSEB+cgLew0Q2Pnuf&#10;CtgfKWDs30HB+AkLmDtlAccnLcITwgV8NF6AAUOSpJ9g6JAkSbW9TxcuiCKw/8QI5HEE1gMJHEcS&#10;mAslsCeWQDuYQDua1K/LkyZwLqBAO6LAa0ipx5bBBPKoMjK2nBNeI0tr7jpqwPjpipnrW99TGWiO&#10;zKyrlq3zDiNRoCWLDC1lLCjVD/xb846us7Wm7PpebIDXGFCPz6LDyLh6zjJEQDtGwLkgAXmUyF63&#10;4gS8BgrIT1KE0UgBc6EiPC1YhB3hAj4eL8CAIUmSCoYOSZJ0xkejCOwLI7AWR2AukEAeSWAslMBa&#10;LIG5YALv0QRewwnMxRN4DSjQjyjQDynwGlNaY2q9uNKbow4trWvrkBJ68SVzZp5sXbOyyPME9cP+&#10;FfUD+loWN6AfD3bM01pXLza0rm1Fh9YcZYBojSlDRFgNEtCPEvAeJuA1TsBxoIA9kQLGQkXIgkUW&#10;K+C6YAHj0QLmwwUYLyRJ0nMYOiRJ0l32Pw1ZfK/h0TgC1waS0AolsCeWwN5gEupwAu/xBN4DCvRP&#10;noQ6ooSjmBLqqALvIaX1sTqwhF5EyaLLyHUtdZCprcSMlXV8sywIHOlFkKN4sLKOLDAcXTcSHFof&#10;O4oPoY4QoY4RsBYkYC1KlEYDBZyPFNAOFbAeK8ITogVcEi7AeCFJkm7wUzc6kiTpa1y2R1mNI7A/&#10;kISzoQTWYgm0gwm0ownk4QTyeAJzAQXyiBKymAJ5UAnZ6RTIAwu0IwuMh5aeLMKUsvgy8/kRrZjz&#10;7bIIMCOLA7NjRmNCTys0QB4bwkh0CFl8CFmECDMxAvIgAXNRIrTiBLQDBVwbKWAsVMBcrID1YAGX&#10;RYtgvJAkSY9i6JAkSX/B5XuauwJJ6e5YEnrRBPrhJKwGFGhHlNCKKWE2qtR6kQXaoaXWCy+lVoTJ&#10;tMLMjF7E+Ut6MWBUFg0yrZBQ64WFWi80hNngUGrFh9CKEKEXI2A9SIRemAg7AgWMRwqYDxVwLlbA&#10;5cEiGC4kSdJX+4mbHEmSpMQ9T45OBJLSHbEE9gaT2lFAgbGIEnoxpXQUVsJRYCkdxZba2fgy6yjW&#10;/LIzcWDFUVBoOQoNpaPoAP3wUBqJEGEkRsC+IFGbCRSwFingfKgIBgtJkqTreAMkSZI059b9065Q&#10;ElaDSZgNJ+HKgFIbCSq1mcBSGo0tPaMhpmUm0Cg3EgqOjIaEnpnIUBoNDuGq8NAyGyTCapgo7YoU&#10;cFuoCAYLSZKkCd4USZIk3edje6/dwSScDSel1YhSuzOqzFgJMEdWA41ys8FgxN1RYcRqeGjZESRg&#10;b5Qo3Rwoao/7/UuSJP1F3hhJkiR9l0fs364KJ7WdISWzK66MeGqA0bV2R4WeXcGh5aoQUftwmCgZ&#10;KSRJkr7EY3aQkiRJutVj94F3RZQjV0eWFXeGGV0fDlbdFRx6HhQjWj7+M5IkSdJ9Hr87lSRJ0tf4&#10;6r3lUwLL3Z4YdFY84eH/J3xBcDjyk783SZIk7fX1u2JJkiT9DPeuHb8aas74A5HgDv5hSZIk6fHc&#10;2UuSJElj3DvrU4wNkiRJkiRJkiRJkiRJkiRJkiRJkiRJkiRJkiRJkiRJkiRJkiRJkiRJkvTD/gHb&#10;T8rWb5WM+QAAAABJRU5ErkJgglBLAwQKAAAAAAAAACEAqBMlJp6TAACekwAAFQAAAGRycy9tZWRp&#10;YS9pbWFnZTEwLnBuZ4lQTkcNChoKAAAADUlIRFIAAAPfAAAA/QgGAAAApX/EEAAAAAZiS0dEAP8A&#10;/wD/oL2nkwAAAAlwSFlzAAAOxAAADsQBlSsOGwAAIABJREFUeJzsvXmcZGV97/85zzlV1T0zzAyz&#10;MjAMyA4S0OCCggpqohFmZUSRuLDJorjc+4s3ezTReI3RaLw3CYnZr4lJTIILigEUhh1GGPZFEMIi&#10;y7AP011V5zzP8/vjWc5zTp2qru7p7uru+bx9tefU2epUzTDVn/p8v59vpLUGIYQQMgCWVyx18HiZ&#10;fezWw+XS4Dq6tKza1s8x/a5P9Jxu2wpcfNHFH+t5wDg+tzect/ErAKIxDhtrf7fjej2erHX3uGp/&#10;BOCZ4PGzdvlM6dhngm3l5XYQQggh00RE8U0IIWQXKYvoZegU0KGwdsJZo1ocd1tH+djv/933z3Vi&#10;1H2caa2Rb9PFE/KD8ovp0r5go644rvN83bm/fL0umnusj+Cp+oyOorH1dvUhUemYKFjvcn27Pvb+&#10;6mshivy+CMDac9b9HxQF+GQsn0Uu3svLKvFO0U4IIWTcUHwTQsjuQSiQl6PoJLv1w5AL3rIArnpc&#10;ecwlf/u988tCOBSoGm5b+ZjOc/w2hIK6KKI7xHPp+fw2VJ8fnhseD79aIa69qO9PxJevVabnR/Fk&#10;f06PIby77a4SzOXtbjVCn+K7r31R8brBOeGxUfla5W1ewAfXMxcpPEf4eMO5G/8EufMeOvD9Pg7X&#10;n0XuxD8bbCuLewp7QgiZo1B8E0LI7GZ56Ueju6BGsN6x7dJvXHp2hxBWyiy9YM1FcXfRnIvSjvOr&#10;rl041+4PRHGH2A5EdPk4f0yVUEdJlE9AeIdiu+v5pf3hMRW7Oukq0Hft87qr2z1OMd5dhHff78R4&#10;z2PK+6pENoqCuii+g/PDYxAeUzrXPhYiPMeeEYry0hcBXrSHr6t0fBRce+2Z676GThFf9QP0J9S3&#10;o1heTwghZBZA8U0IIYPBiWUAOMIul8GUZDvxXBbKlT+X/uMPPuxFqlId7nJBFIciFygIXn+uOwb5&#10;ulK5mO52TCicC+sY4z68rs6FeuG+dOh65/ftH5dEc6WAR9Ux1aK7pxiHLm/qOC/fHAp1dN/XhbGO&#10;GesSY1WW91d6XnFMl/LxsmgOV6uccLc6lhAvCOzwuboI6Q5Xu/Kckoj29xF1XM8J84IDH4mO5xbC&#10;XluI/Pnc+Xa7O77ymOA5wnsP3fkN525wPfy9foR9yW75nF3ej1zAu5J6inhCCJlGKL4JIWRqCIW1&#10;K/N2P67nWbnl5f9y+Ye0coKwWqB2E9b+PK2hyueUxbPWndsCQR3uD0Vsfr4Kziu62+ExXlCX9vl7&#10;DPZVCvZKkd0pqsPzYd65gmjWpWOh0bEt/xjs4WSHArzP/eX1fGPnpuLu7gdM9DO7l9AuCOPuB3W9&#10;3lhOeOGYsZzyLg65EaD5tkp3vGdJeulcJ3qDY5xILojxCgHcj2gPHXAvvqNQfIeC3D5HIM7Da4dC&#10;3T+/3eZFO/Jjuz3vSWec/GfoFOahQHd97/chd90pzgkhZBKh+CaEkN44h/oIFMXzcgTiGbkTrS77&#10;p/86KxfBgUB2QjQQv24fEAhbJ3YLIrr3Pi/O7TU7RLgV2JUCXamOa/n99t78cyIX+5VON6rFd/G4&#10;CkGN0nUKxwChMA6FtNsWLisFtvvTLB+bb+oisMuWNTqOyXf1J7TH87k7yMC1MY8vC/IeYWx9ifde&#10;wt2J6tI5+bnV29zjsGzdXb+be+5Fb3ATwordDmEeOOFdr+Eew4juwjYnuIN9HU56eVuwdP3r/jpC&#10;2POiTje9cl9RtLvX4Z5j3Tnrv4qiUHfOutv2vF068X4f8gT6e0AIIaQAxTchZHfBiegVyEX0YcjL&#10;u0MBHT5WAPSl//CDc0PRXFhqnbvH3kUuPVbOMS6e74U5NJRUxeug9/md5eK5+A4FMgCo0v2F7rIX&#10;yKp4TQAd53c41BVOc6d4Lopa46x3caDD8/KTOo+r2F5Y7yKSiz3bnfurHpev1/O4ntsrN4/NZH9O&#10;j1N493NqlTjvR7BXHddxntfSVYK985y+XPZAzJcd8m7CvvwcPcV74MLnZeehuLaCuySqw+s4Vz4U&#10;7MKtV4huJ57LAj0U3IXj0emgi1iY5w2eK7xvJ9RFXBTrkRDYdMGmLyIX5lHwIyqWTrTfb7c50X4v&#10;CCFkDkPxTQiZaziBfbh97AT2MlQI7Mv++bIzvbANXOHxCmwllReWofhVyq0XnevcbS4d67dVPFeF&#10;sNalew1Fc/FYdDjPVYLa910XytQ7zy070B091OFjvzF0sovbwmVBmCPfBn/a+FzpSpe744G7RMW2&#10;bh+TY3x+TvTzdbo/l8frgvd9bo991bq8wx7venz3svfOY6r250Fp1SK+UlgHNzKmaK8Q8cUS8k6x&#10;HlX1hpeEeqVzXj7Hi+WSMK9wvscS6CK8nt0uhOgQ/cKVzwtRIdbN0j3XhnM3/Ak6XfTQXX8exkV/&#10;DrkoDxPhCSFk1kLxTQiZ6SwH8Eq7dMndh9l9oTtddKr/36UfLohPK4BDQauULIlnJ0jzMnEvxmXR&#10;eS6UeIfiPTzfnucd7OD4/D6KYrpK9HvhWxLdzkEORXTYT10W1oD7wqBCNLt1VOwLHptrBAK6nCDu&#10;N3cX1vkhJYHdZX95vXxc12O6bOt2fse99GCXPjtn48fuBPV5v8K+Z995n2571+eqEOSVj3fRYe9w&#10;10sl7uW+db8suODVIr66r7xawJdFr7uWF99VxxfOywW1c+CjsigvCfoOVxyBMI9Fcb+I8muLqPil&#10;QJzf4ykXnPJFVDvnccU2J9Sdk34vKNYJITMQim9CyEzBBZSdgFxgL4fpr/bC+op/veJDrky74A6r&#10;ane6SkyHItgLa6l8P7MqH2vFtT++QmiH53vR7d3x6mM6xHRY9h18UQDA3lfR1S6LZ6VVpwsdOthm&#10;pcOhLl8TyEVorz7qrj3XAT1LuvsV2qVjex4X3HtX+vjY29XPxt3ls3VXXPNxnT/GYVXivR8xXnXc&#10;WE56t2v3dNpLgtqtR7ni73DdO8R8VA5/q3bHvWC3TroQQWBbua/cLcPS+LKb3uFuW/FsxXLHMRXH&#10;OxcdUS6wXYl8KOyFL2kvCnTYx5E9PxKR//Jg3dnrvgIjyMtCveygPwuWtRNCBgzFNyFkqlmOoqA+&#10;3K57l9ou1WXfvOwsJVXB8ZVBObff54S13aescx0K4tDJ9tdx5d/Bee46oRAv7zP3k7vj5bJzs72z&#10;x7ssvssiWalirzVQ3GYeu3+j88Tx3M0uudQIxHNpv9sWLh39uNPd9lder8/gsapz+9031nX7YaZ8&#10;/s2U+wjZVVE9WUz4PvrV9D2u33fPeq+gudI51c55j32lx+U+dL8tcO2rHfSwNL7aQXfHG9Gbb3NC&#10;NxT1Xnx3lK+LLqXskb+uEHFJUKMguEUsSvvigrAvOOdxUeiH54bX3Hjexi+iKNDDdSfUIxjnnEKd&#10;EDJlUHwTQiaLFTBS6ATkQvsI5CXh6kf/9qMPVvYsjyGwQ0Ht9inrJAOBc90hzFXuZDvxHDzu2BeI&#10;9fL1wrLxslPt7s8L6goXukNgl0u+EaxXCeuSCC641KF47uFch+cX9vkdnceE16o6rur4frb3ulbX&#10;Qyfx84qffbOHyfwiYFzX6nHouER7x8NdcNrLTjo6t1cdW9V/XhDo5WR1BI55R/l6hIKbHjrqFWXv&#10;oUvtneuoU3R7Vzx0y7sI7arzIgTXi21pvIjGFOZRBKw9e91XUXTOYxQFuZuRTkFOCNklKL4JIf3g&#10;+q6XwTjXrve60Gt9+TcvP7PoBle50vCp3q6sW0nZIZpDMawymYvcoHxbZoEYrxLfTrT70vFymboV&#10;ys75RiCee4jtsKS70H+N0LG2U8jKZeC9hLXuLporBXNpn9nUWyj33Rc9lmaewGcHP2/IbGYiXwKM&#10;eU63yvgeZe1V51b2qQfHVDnnhe1dy987zy2UupfXC8FxQYk7EDjfYQ94p2gv9oiH5ee5YO8oae/i&#10;oBfFd1w83x5TFvjCl7bnon3jeRv/CLlbHi7d+k9hytsp0gkhPaH4JoSUcWnhRyAX2gqAvvLff/yr&#10;YUm1EaiB2IUO3OXcrQ5Fc8G5tufn7jY6hbbfX+rRDs4vP1+Hg+16ubsmklckiQP2XnWhzNv1ZKNq&#10;3Z5jFvm+wmPzKBDTblNRXJe327MKf1CFf77Lpd9dnegef/J9fh7wc4OQ/um/r733cZVV8NUbK8+J&#10;irZ6534vzIv7XKm62+bK1asei3C9JMLDcvduieiR7QWPInSMRfOivOxmh6XtsUDkgtvivC/dCWx3&#10;TCi+/bWtiBfBMZ2CvCTU7fEnn7XWzUMPy9hdzzkFOSHEQ/FNyO5FlbCWsM71j7/14w8Wy67R4VxX&#10;lXsrXRLdSvlebZVJf54uHKvGFtg6fw73fF5gA0VHXVUIavsYgN9W6LUOyrcLpeDov/zbL7s51AWj&#10;enzl3r22lc/rBv+NJ2Tu0ZegnyxXPRTzFWXuhWOqyt9R2lZ2zLsFxUUVvedjlLRHIoKIcpFddswL&#10;rnjgsofC3LnkTpjHSQxEEeJAoIci3oj1GFEUIU7y54yT/NrrPrz+S6h2zh8AHXNCdisovgmZO6yA&#10;EdcdjjVygS2v+JfLz1KqKKzDkmyVyUJJt/T91Aoyc+JXeqFsjocV2UXxDa0hrfj2Irss3rs42IUx&#10;XrLYR13uqw7FN4CC6O4Q2kDXcu9+RHRlifcYpd3TVdZNCCHjYaIivlsgXPn4ynL4ilL2jgT4LuXv&#10;PUvf0V9puxPPec94MbDNue8djrk7Jom9E+72xUkcnG+2e7Fe6EMPhLp15zddcMrnkY9PC5cxjDB/&#10;wL5D14PzzgmZ9VB8EzJ7CR3sZQj6sK/8jyvfXy7FBvLe5rLjrJWGlLJQJu5c5lA8SykDd7tTWBeO&#10;kconhJd7td1zOpHs7qkgrMMxXhX92EAuoMMk8SoRHe5z2/pJBTebKhxsimtCyG5CT4E+XmEenOOE&#10;eVm4VwlzL8rDx6VecyAocY9KI9a6OOeF3vFQjHekr9ugNyH8MXESF4R56KiH++I49seHbnucxIjj&#10;OBf2TsQjgkjM9dadve7LKDrlAsALME75TwFc2+OPjhAyA6H4JmTmsgLAW+z6JpQcbAD6in+94oxC&#10;KXbYKy1Vp1iuEM9uW0E0BwJdSgllHe/y+QVhrXLRDnSmlHeUfeuieC4IbKBzNJfdBqBTaAOVbrY/&#10;Fm7T2E51r5LwMvz3kxBCqtkV0T6Wk941OK5CkFeK9ZJTXug/7yHUq4R5oWw9cNDLpe1Fd9yIci++&#10;XQl7IiCc6x7ngj5cRnGEUy445Q9hxHhi3wW3dCntDyBPaadTTsgMguKbkJlDuWz8UADq6ou3/GpV&#10;ErhP8Ha90ZmE1igIZJVJvy8/xohut/Tl4TLo1VauxFwVxniFpeQaMD3cgVAvuO0VI7o6RHcQSmZm&#10;WFeM29JBCThKj0vC2x/j6OJWj8ep5r+RhBAyuYxHmPdT4t5LlBcc9HJ/uRPt5VFrkZtTXixlRxT0&#10;opdT1hGWrUe+V9z3hZf6ysvueLgUcWx7xkVxacvZXQ960U03x5x81tovoSjKnVN+A0xfOcU4IQOE&#10;4puQ6eVE5OO6DodxsBVs2Fm5D7rQTx0IbCWld5azrOxc295rKQORHfZs22XgVLs+bLcPMALbudRO&#10;4OcjunQQylZKCVfap4s7ca1LM6+d0HWOdoegLvddj1H63a9bzX/vCCFkdjJRwV4W5Ga16JS79TGF&#10;ut2OyCa3u0T2Cse8ODLNCPBwvWMcWii+hch7yyuWLtytSrSL0tKJ943nb/wCin3lTpgL5E45y9gJ&#10;mWIovgmZWlYAOAFWbF/7vWveY9xhXeivLiR/B052wY0OHGsnxmUqC2LbLZ0YL7vZudAO+rtLoWe+&#10;NNz2bOdudp4uXigX150l5ECnc10Wy93Kw3v1U1NkE0IIKVMpzPsR5BX7ewXDdbjlkZHxhT5zJ9xL&#10;iew+fd1tC3rFnYiPE9PeHSeiUpCXXfJckOfOd1m4u+C3uErM22ue9KGT/hR5P7kAcAmMS37fRP9M&#10;CCHVUHwTsuusAPBKAG9G7mbrq7+95XTvGAeCulj+rSoda2XLvt02mUlbCl48P8tkZSk5gFJJuXGx&#10;TahaXr5eDkEz/dW5w+3KvAvp4gh6r1VvUd2PoO54XFURzn+nCCGETAKTJdTHEuneHQ8c82795EWB&#10;jnwOeRSOTIvy7c7djsPe83y8Wezd8dgfF7uU9VqCKIqQJHHBRY8igaTmythjrP/w+i/AuOPOKX8R&#10;pp/8RlCYEzJhKL4JmRguDO0IAIde+71rTyumfisbeFZOAB9DYGtl3GznfDuH24lv34+du9t5Ornu&#10;KBtXKi8Pd18C5P3YufveMcYLKIlvJ7aVfwPKJeST5Vzz3yRCCCHTzViivFfveb+ueVmQu/7xyn5y&#10;d0ypn9yHuoVl63FsnPOK8vPYBbwlST7qTFjxbeeZh8c4MS6cWx7MMD/5zLVfAlCDEeMPwojxG0Ah&#10;TkjfUHwT0h1XMr4MwJsA6Gu+c81pxXJx3ZEW7pdOPDux7MrEtXWwbcl3lmX+eK20fxymlfdKJA/T&#10;zsMRXeHs644+7ApXuyyeu47jCqgU3BTUhBBC5ijjcc77dc0r09pd4FtXgV4U4lEUIYojn5YOK8bL&#10;aethSFtiXXA32syXtNuSdCO+zfWSJCnMNE9qiS9/X3fOui8h7yMXAG6C6SO/bjLec0LmEhTfhACn&#10;wkjGU2DDzwCoLRdveb+SpQTxQpiZE79GSOfiORfchXJxlbva4faym21EtX2OIF0cAMrBZ+EYr6qe&#10;69DFhn2RqHCs+3are4zoIoQQQohhPE56laseCnG7sdBf3nU0WqGcPQ968wFwvmw9KFePO/vJndCO&#10;kxiREEiSamEeJ0lxm3XXN56/8XMwYtwJ8hqMU/4gzIxyCnOyW0LxTXZHwhC0wwCoa7937fvycnHt&#10;R2y5oDPlxHMglF1Zd8HdLgntcJ85NvN92aGIL4wPs0FnSuo8kdzPx9a+V7sjZdy50FZoq1KJeLce&#10;7H6Fdsd+QgghhPRNhyDv0zHv1WNePTotT2F3oWrlFHY3N9w55JWp63FcEN2mr9yJbhPcltQSK9AD&#10;N9yXr4fnJzj5zJO/iFyMv2iXPwCFONmNoPgmc5VyCJoCoK75ztWn+wA07zDngrocZhYKaudqazve&#10;y5WO5wI7Lx93/dy52HZjvHJ3O+zZBpCXj6ti+bjWea91eU420FtYh48prAkhhJCZTS+B3s0trypb&#10;d/gE9sAZdwFu4Si0yPWXB4I97yuvcMetGE+sO+4EedEdT7wbHtcSCB8CJwr95uvOWf9HKJatM9yN&#10;zFkovslcYgWA5QA2wzja+trvXXuaKxfXbj52UNIdlpL7wLNAVHdzt7NUFl1sWXTFXS92ec522J8d&#10;9o6HQWehwO4ltt36RMQ2/7snhBBCZj7TIca7la07d7ybKy5EIKat2HbbwrJ1vy/OXXHnkie+tN2G&#10;wkURTj577ReRl6q7cLebQIeczAEovslsZQWAC5CP9lLXfPea03UgrJVSUIHjnAtsDZlmfj3LJLRU&#10;3tUOj5VZlpeLhyJc5kK8MDs7DEULZ3fbOdnajvUql40DQcq4F8/I+7MtlesU1oQQQshuSz8CvTKt&#10;PUxfR3UZuxfiQhQcc5ew7hzswrxxn54eG7Ee257xwPkOy9iTWpzPIg96x31IXC3BhnM3/CGKgnwH&#10;TKjbjQDun5p3lpDJh+KbzCYKvdrXff+69xZD0HKhnWWyVAJe6scOXe3UONhZmlWWlvuy81L5uHO6&#10;iy62DUOzrnXnGC8NlMX3eMU2UBDc/G+YEEIIIY7xivFCqFtZjFe54ogQxbZUXVS7466X3LvasRPY&#10;+Rgz53ZXim4f8iY63XERYd0567+AXIw/DFOm/g9T9JYSMmlQfJOZyqkwM7QPA6Cuu+S60/yca1fq&#10;XRFm5kq9s9SFnmUmXTzNSv3Z3UvKXSm4lMr3f4dutne1K0Z7dczJ7hDYxf5svw0sEyeEEELI1NNN&#10;nPcW5sVQNyGE2VzROx4JM/Isiotp6+Fs8tjODxculC3KE9irwt28EK/lgtyNS3Pifb1xx2MYQR4D&#10;+AmMO379VL2XhIwXim8yaDqSxwFkV3/76g9oG1oWBpVl3qXOS8KzNLNl40ZgZ6lElqZQUgdl4xUO&#10;uAwTzU2Jug9j0wpa5mO/eiWMu3Ug6MEeS2BTXBNCCCFkBlIQ5z2EuXvsZpJ3S1sPhXuYtm4c9KhL&#10;2nqpfL1jxJl5nNQSE+Zm09aFEOZxLLD5ws2/h1yM11EsV78JDHIjA4DimwyKU2HmamsA2fXfv+70&#10;MACt0KNdKhd3Ats53WlZfGey0ukO+7FdynjYq13sz9Yd6wUXWwcjvbQd6aVzZ9s81F3dbP53Rwgh&#10;hJCZzpguOaLiNie07XbvjNvHXnSLYj+5n0keLMOE9biiZ9wJ7aSWrwvrjpcfJ7UE6z68/rPIXfEa&#10;gBcA/BB0xsk0QvFNppoTYRLIN8EK7esuufZXy0ngKuirzmwYmi8bt4LaiG4nqjOzbnu2lXL7jNtt&#10;xHUQgpZJaBT7sjtGe2lteq6VLoSiQQdCukJgA9WONv/bIoQQQshcpcohD7cXhHngjjvx7bYXesqt&#10;Kw6gYya5T1mPqhPVTYJ6Lr6TWuLD3vJ9uUsexQKbzt/0+8hd8bBc/aegKCdTAMU3mQpcKfkpAOQN&#10;l95wmp+lbd1t13Odj/bSyFyieJpZF9tuq3C3ZSoLTrdWZpvSeUq5tiFseSm5WTrBHYrsMBSt4GgH&#10;I73oaBNCCCGEVNOzXN1v6OKQh2FuwrrkkSlZd73iiCLjhkfhyDNRCmgrlZ/bx11d8XoSiPcYJ5+1&#10;9vMoJqo/CCaqk0mE4pvsKisAfASmZzsDoK793rWne7HterWlGecVloEXQtHs7GylFLJ2VnSzA3c7&#10;n6ktC33bygt7W0qeSWigILYLArtbCFofjnZhOyGEEEII6Uq/DnlHuFu5dD0Q6E6MC1EU4iISEKVE&#10;9cQmqjsXXMQCSWJd8Vrs12veKXczyWNsPH/T78E4484V3wEjzL8BCnIyASi+yURYAVNOvvnmy2/e&#10;nCeCK99nLWVp1Fcwzss52qHo1kohbWdmxFea+dnb7nwvwp3LLaWd4R0kkQdC24ttmc/OLgjuICSN&#10;JeSEEEIIIVNPXz3kdnvXHnKU+8U7w9ycW+6Wpuw8KvSKe1c8Sawgd/3kRnwntZrfHgf73vWhd/0R&#10;8p7x/wJwwzS9fWQOQPFN+qHgbl///etPc+O+wvAyWQo8k7LT1Q63O4GdZWE4mrbHBOJd56I77Nc2&#10;YWjwc7ULvdp2PXe53UuhwCaEEEIImWn0FuauZzwX5eaxCWgzIj2fPe5ccRfgFrrjJswtnyke18xo&#10;s2JJelToIe90x40Y33j+pk/DOOJ1AC8D+BmAraArTrpA8U16cSSAC7ZevvV8KY27rTIViO2wbFz7&#10;8V5ZmuZudsUYMHdOltqe7zRIMleqIMRV4GqrYNyXE99hCXlYPl4e7cUebUIIIYSQ2UOvHnK37t3x&#10;ihA3N4u8ENgmrDueCD9LPE6CELfYCvM4ykvTC4FtMUQcF0Ld/LzxWoKTzjjp8zBC/EUA34QJbiPE&#10;Q/FNHC4k7d03X3bT5jAYzZWLa+VmaOfl4VIqZO3UiO926hPJfQl5lieQ+3C0oDQ9FNiFRHJXQm7L&#10;xjuEdoezXZqpzR5tQgghhJA5R1mUV84eL4nycrl6OFe8MF/cla3HwiSrW3c8qSUm6C0MbnMiPBZI&#10;ajUvxGt1e0yjptaetfZzABrIXfFvTONbRWYgFN+7J65n28/ZvvHSG96XC21ZcrVtCJoV1m7cV9ZO&#10;/TYlJbJ2HpLmnO8wIC0U824UmNbKL/0s7XCm9lgiG6CTTQghhBCymxMGthUeo1OQFxLWo9wRd2Ic&#10;EQpiPJwzHgk3ZzwvTa/Vk8K6c8NFHKNWryGpJ9h4/sbfhhHisV2+COAysGd8t4Lie/fjPQA2bb18&#10;66lKyjwlXCoviM0M7Tx5XElpA89MKFq4zTjfWUeJeVhK7sLY/GxtVQpFC3q2gfwxkI/96igfp+Am&#10;hBBCCCElJlKuXtgmBEQozIOyddc7Hse2RN2J8CRB4hzvWgKRhOI7seFtEWr1mhfoJ5158meRi/Er&#10;AHx/Gt8mMiAovuc2RwK4AMBSANmNP7zxfYVebR94lgttkzqe5qnk3t22JeXtzAtx53Q7d9uXlMs8&#10;7dwFpPlebT/yy2w3pjadbUIIIYQQMnX0nEPuxHe4TUQmuK3kkHtXXOQJ6753vBTY5hxwJ8STeoI4&#10;FkjqNYjAJd94wabfQdEVfwHsGZ+TUHzPPXxJ+dYrtr7bz9sO5m5nPUS3UtqI79Dx9qXlpbJzm0Ce&#10;2TFiLv3cl5kHPduFUvIu4WgABTchhBBCCJlaxipRB5AHuEUmNT0COsvUY+OS+9J064KHY80SW5Lu&#10;1k2veCjCI1+aLoTA0Pyh1i+f/o4/Rl6afjmA58AE9TkBxffsZwWAUwG8Bcbdfq8Oyr19urgNPjPi&#10;OXexXSm5EeF5D3fYv62d+A7Fe/AcYSm5Kx+fiLPNv4uEEEIIIWQQjOWM+2WUO+X+J3DBfYm67RM3&#10;QjvOR5RZER4JM7pMxOZxWJJujjHu+MbzN/4ugAQmRX0nTHDbP03jW0MmEYrv2YsX3Vuv2LrZzduW&#10;aWbmYvvxX7lj3b2kvNjXnZeWax+4FganObFddreVVPmcbTrbhBBCCCFkFjJWorobY5b3iUcQkbDJ&#10;6rZnPDbbRBIjdvPFS0FtiStRryeFHvFQfIcBbmvPXvcHMEL8ZQAPAfjn6XpPyORA8T27OBLA7229&#10;YuvmsMw7n6GdVZaJK2lLygNXW0o3MkxX9nC7a/uU8kBol4PSOmZru4RygCKbEEIIIYTMCTrK1VGc&#10;LR6uF1xxN9YsFlaQB0srwuMkzlPSSzPEzQizfJxZYgX5+nPWfxpGjI8A+BGAG6f5LSHjhOJ7drDi&#10;1itvfcqN6KoS3R3COhDYTnxr188FnXwHAAAgAElEQVRdcMN1oaQ8dLmVC0qz4ruQTB6kk4c93EBe&#10;Zu72EUIIIYQQMleoFOF2vcMVtz3hEQI3PA7EuBCI4zjvGQ/Ed2Rd8dj2iYfrTpCLWKAx3Gi/8/3v&#10;/BKAHQD+DcAD0/2ekP6g+J6ZrADwZ7dcecspKpOm/DuYu50Latuz3UqhpETazqzDbda7BaYVS8g1&#10;lLJL524rBS2Dvm10Bqb5Xm6A7jYhhBBCCNmt6SbIjQiPCoFtVTPFfc+4E+Q+PT32j6tS02Prjtca&#10;dcSxQK1Rw8lnrf00gCHkYpyp6TMEiu+ZgU8o/4lNKM9cYJpPIs9D0YzYNm62mbOdQmbSzuDOt/nA&#10;NOtuu1L1qqC0Klc7DEqrEtv8u0MIIYQQQkgnHX3jgTvuXHERiUp3vCq4zYwz6xxj5kvS665nvIY4&#10;iVFrGGG+4fyNvw2gBpOefhWAB0ExPjAovgfLCgAn3nrVrd906eFSqkJAWpZmuZiWxuVO0xQyC0S3&#10;dbOzUkm5ccqDmd46GAOmcoHdMQ4MeUl5mFbu4N8ZQgghhBBC+qO3K24ee1e8NM7M94snMWIhCqnp&#10;cS3vE6/Va6YkvW76x01Jei7Ck3oNJ5958udgZolThA8Iiu/pZQWAtwI45ZYrb9ksg5FdLpncJY+b&#10;svGwpNwK7VaK1B3TykPUXGq5TyeXCtoKeaXz3u2x3G2APduEEEIIIYRMFT1dcTtfPHTFXZq6iG2Z&#10;euCGF0vSw1L0mi9Dd+54rVGHiAWG5w2133XGSX8AU5qeALgSwE0w88TJFELxPX28d9tV2/7Zp5SX&#10;x4G5kvJ2mE4uiyXmWbGvu9jPrSGzrCOl3IemhYK7m7tt1wGKbkIIIYQQQqaasVzxsgiPIgEh3Gzx&#10;GCKKENdiL8R9YFs9H10WJ7GfJR664S6w7V1nnPQ55CL80sG8E7sHFN9Tx3sBHAHgsFt+fMu7zQzu&#10;ME1cFoPTrMBOW+2S2E6DY2QwgztMJ1fQSvmScte/DQ0orYExgtL4d4AQQgghhJDB02ucWaFE3fWH&#10;w4a02QT1OC4GtYX94U5sJ64vvJZAJFagxzE2nL/xN5C74Y8D+AmMI04mCYrvyWcFgFO3XXXr14zL&#10;rbxQDh3uUHSbkDRbUh70dssgydzN4PZp5SXRrbQ2ZeaurJyBaYQQQgghhMxKxipNL4tw3yNeJcLj&#10;GIl1v0VsRXeVCG/U7L4YJ5918u/DiPDbATwEivBJgeJ7cjgSwAnbttz6NSe2w8A0J7Rz0W0SyQtC&#10;W0pbdp4L8/D8LDOp5fkMbjMGzI8G04DWqlNsU2gTQgghhBAy6+laom7L0aOwR1xUjC6LY4i4OEvc&#10;labnqem1ILBNYP6i+Tvf+avv/ByMI34XjBC/eTDvwOyH4nvXWAHgrbddve2f3SzubiXlWZp6kR32&#10;cZeXWTuDtPO8lQxLy4u93LnoDsrJKboJIYQQQgiZ01SJcF+W7uaIV4hw1xcuYoE4tn3iFSPLYtsX&#10;LoSw/eHGNV979rrfg3HDrwGwFQxoGzcU3+NnBYA/v+3q2za5tPLMutFZmhnxHArsVtu43K227eNW&#10;xVncMnS3pRHdNozNz+IOl1Zwdysn558nIYT0plDKR2YF/GwjhJDuhGK8Y4xZVJwb7kvTbVp6JMzo&#10;MrdM6nlgm0tRd064SU43wnzdOet+A8AwgJcB/DUoxPuC4rs/VgD4821btm0Kg86ydjAWzPZne7Hd&#10;bENKiXbgcqetFEqF/dtWvNuln8EdiO0woRxA3ssN0N0mhAyESROvk6yBo1294IA1+Uz4UmDgnye7&#10;8PR6V07uftFdv8Sg31NCyG5HNzEeJqhHojhTXAgBkYjC+LKyK+7S0uuNGkRilnEcY8N5G38dQA1A&#10;E8DFAB4Y3Kuf2VB8j82Ft197+5+aMV4qcKqln6+dtlOozAjttNX287id4+2FuT8vEN1aQWVGaEtp&#10;HHQAheA0APmSJeWEkF1gUgTeOC8xIVE8kVOmQbxOu0Ceyqebxo+Q6fi8mvBzTOC0cQt9inhCyAAY&#10;rwiP4zgPbAtGl0UiQq1W8264F+FDNV+intRqct05634XuRv+hQG+9BkLxXcnKwC8FcAp267attkJ&#10;YldSngemSbRbbahMFZaFvm6fVl5MKVeZgtIqd7eV7hTb7N8mZLdh3IKuj8P7Erz9HDIBsVl5To/L&#10;TFTQ9jpvvNcc8/hdNdVngKu9q0zKZ1AflxjP8/Q6dlfut+u53TZP4LnGPKef96pfVT+O2+PvGoTM&#10;TXrNEw9L1F15eqE0PYqQJIlNTs/ng9fqth+8YfrE60N11Bt1bLxg4ycBzINxw68FcAtYlg6A4rvM&#10;ijuuveMppZR3od1s7o4xYFZgy0yibUvM3TEyC0rL21lh1FihpFx19nBTdBMy+5lWMd1t82SJ5orn&#10;6OfaVcf0e0/93ke+eWyx3+8XAj2/tBiAG+++kK2++NQ+dy8m9Lk0ptbU5Q39PW/lpv6O63rNLpSP&#10;7efcvu95sgV8z10TO2/c90AImXGMJcIjYXZ0iPA47pgdHopwkQjUG3Uf0FYfqkPEAmvPXvu7ME74&#10;dwA8OIjXPJOg+DZO9+/ffu3t58pM5mI7TCIPXe3MON5SSqTNQITbWdw+PC3NCinlKpjBrZSqFtsA&#10;BTchA6AvkdJTk41PsE1IvBbGffbYVzpvXO5wt+focf2ObVG+zbXRAPm/aVEUmX8DzXPoBYsXPCWE&#10;aIfnKqX88ytVVJ/uXGAMYUp2C9wviQAghCj85RRCFI4VsYDWGu1me35zZ3Np1+vE5jyttb9Gt8/k&#10;wvYxPr8rj0Xntsrje12ry7XzhxN7jjGP6bp5Ehx9/g5EyLRRVZrutpdT04tBbeWRZSIIZTNCPLaz&#10;w+MkxqYLNv0ajBu+E8CXBvRyB87uLr7fe+d1d/xzZlPLZSb9aDDfxx30c7ebbShZdLp9GXpmern9&#10;iDCZl5hr5OK7LLoButyETCW7Uk7cj6Pa13NUHTMRMW3Xw6Mrhe84hHNhe7C70AITLEMtrIOMivCc&#10;UCD3olavjbzvU+87ba/9Vt3R1wmznCV7LXlo0PfQjeeefO4Vg76H6eLuG+9a/92vf/dPxnOOE+FO&#10;mDshDwBxHAPI/zvyrpE9NhICKP13FOK36YptfRxrHna/RuHQ4LrdBPt0ivWuQp0CnZBpp2tiut3n&#10;x5YFyzhJIFx/uJ0X7t3wRt4PHtcS1Bt11Bs1nHz22l8HkAK4HcDlg3q9g2J3FN9HAvjM7deYUWFK&#10;amRpkEjeNr3ZPq282fZut3O+C3O6fWm5hpIyd7qrXG6GphHSNxMVzRMuQe62r19B29U1jsJF5XXC&#10;5wyvFwYuKq2htRW5sihy+xG9+x6y702ve8frL+p6wDSzePniRw5+1cG73YcumRncfNnNZw76Hqq4&#10;fctt7/3pbT/9pW77u30JIOwXAML+Umy2idzR153CvdfvIpXH+n3lld7ifzxfFFTRsW88Ir7L8T2v&#10;TwgB0F2MF9zwOJ8h7hLSfUBb2BduHfB6o464FqPeqGPD+Rs/AWA+TF/4JTBzw+c8u5P4vgjAnrdt&#10;2fbuLJV5Wrl1u42obhfEtsxUIb3cBa05se1mcZsgNSO+3SiwjpTyHt96EzJX2eXe3YmK5iohXCF0&#10;C+d27C+J5rJAjkLRa4RxQSz3EMZrDltz3dK9lk5b39Mxbzvm7w486qAfTdfzEULGR7vVnnflt678&#10;jReefn6/6X7ul557ae8Hb3/wbe5xlcB3Tpfb70R9+O9iv+I+/33Ib+k8t4+y+iqHfkpEfC9dz9/p&#10;yG6ED2WrSk0XgQgPhLgfVSaME256w00/eBwL1Ifq2Pyxd5+HXISnAL482Fc6tewO4vtIABfefvVt&#10;H84yGYwKC0eEGaHdbrXRHm35Od2ZFeTu2KxtRovJzJzvSsnLAWoAOlzu3eB9JrshPd3pfsKs+hTX&#10;ExXWHaEigbDuJqrdf6syk4hrcTpvwbxnoiiSyohr7f57nwiLly9+5LRfe997Fi1d9PiELkAIIZPI&#10;Vf9x1aeuv+S6j+7KNcJwJhGbB0IIjL48ujxLs4YT692Eei+RHgp0v7+H0O7l2I9boHdz7Isb+7sW&#10;IXOE/tzw2FThlEV4UJKe94PXEdugtk0fPeWjMCI8BXAVTEL6nGMui++LACzdtmXbKa40PE8rd+52&#10;CplmZpllaDdTOzYsD1Fz5ziXXCsNKZWZzy1NSXkouMNyqjn83pI5xmSK6L4DufoRzl1Ec9Wxps2j&#10;2oFWSk0onGvJXkt+duon3vOrCxbN397vOUtXLXtg3E9ECCEzlGefeOagiZz3r1/513985L5Hjh3v&#10;eS7UyTnvSS0BAC/gXVk9UCHi3XpXp73ivH5L7vsR/X5DuDr+vnb+/khmC5VuuIgQIfLzw+M49nPD&#10;fUBbPTFzwp0TbkPZ6o06Tv3key6AccEXwISzfXWwr3JymYvi+8ibfnjjHUPzh03aeOByG0FtHG6Z&#10;Osdbot1s+RJzF6bmXW4XoJZJSBn0cyvtg9M4HozMFsZTBt6tx7nbdcYrsAviGmWhnTvTiCL731ux&#10;wiRCVBDWB/7CgT866vijvln9AsfP8tUr7tn/iP2vmazrEULI7sLNl918NrQeI7hjfFz3ves+/tSj&#10;T70SyEvjk7oR5sZdFxBxBK2BJIk7BXgg0LU2/9dR+t5nyfxkCfPCNXoc0+3ahMwEym64b0sJvjCL&#10;oggiiZGEKel+VJkR38KWoTtXfP6iBSPv/MA7fxdABuBqzBEnfC6J74vuvP7OD0tXWm7na6dhSXnT&#10;uNqtZii6pU0xzwW6GxHmRLebzV1OKx+rR4mQqabvucxdnOqeIrpfAW33hccVjhFWPAdtGTKThSUA&#10;LFu9/J59DthnQv+wvnHtG7+y+qDVu0VQByGE7E488/NnDr7yW1f+lpIq2dVrPf3YU4c/8bMnftE9&#10;FkJAJKY0VgiBuGaC6+Ikzn/fAwKhHhguPcR93456v6J9LCe9m7nO30vJNFNlrFQFtJlRZQJJEhec&#10;8Fo9sfPBYzSGjQg/9ZPvOQ9AHbkT/qeDe4W7zlwR35+949rbf0spDZllxsVup1B2HFhmBXYotv3S&#10;z+lWyNopsjSDVhpZlvn53C61PCxlpctNppMJiex+S8G7us/BeoUQD8dPDM0bei5O4haQt2Eoqfru&#10;jz7lws0fPOiog5h8TQghZEr41tf+7e8fvP3Bt/d7fFAuG9m+9ShrZ/OyNFsIhD3pOnfSkf+e6KgS&#10;5n47SutjHNfxeCwXnQ46GQBVeTuhAHfBbE6EuznhLiHdjygbqiOx4WwijrH5ws0fgxHhKWaxAJ/N&#10;4nsFgL+447o7NpoZ21kwBsy420pKtEbbtp/bON9ZakLUctFtSsyN4JaQWead7sp+bgpuMkn0I6h3&#10;2bEuu9CBYHbHhttcWber7HBfOoUOdRUbz9909n6H79d3ifbyfZbf1++xhBBCyFSw/fHth47n+G1X&#10;3fr+K//9yt8a6zjn5AHw4iISAsKW4zrhnvej22kYhW3FlsbJFusU6mS6KPzuWeoLD0eVRUIgqcWF&#10;dHQnwl0yepwkeI9xwhcAGAXwZ4N8bRNhtorv0+6+8e5/MiO+wiRyibSZIrNiW2YSrdHc7fZOdzP1&#10;57kwNROkJgvJ5VX93LP0/SIDplJo9+Fa75LI7lIKHpbM5aPyFA4++qDvH/aaw747ntc1f9GCpw5/&#10;7eHfEbHorc4JIYSQWc5NP7zxvF05/+G7H37zndffdZordXfCPK7FHcK72++fgxbl/D2YTIRufeFC&#10;CCBCwQmPkxhxHBf6wmM3nswuG8MNrD93/ccASAB3A7hyQC9t3Mw28f3Zu2+8+7ey1PRze8HdSivF&#10;dpZmhbndxhU3ortXaTkD1Mh46BDI3ZzrLmXgvXqsK53qktjWWiOKorCPWu93+H4/nr9w/tP9voa3&#10;nPKWz67cd+Vd/R5PCCGEkP657pLrPv7YTx8bV/r7s08+e+CTDz/5WjeyyZXmugCrMH+oq1jvMfq2&#10;n5L4jsdhz3ppW9dzCAmommbjRbidduBL0t2ccCfCYyO+nRBvDDew8YKN5wPYA8YJ/z+Del39MlvE&#10;92l3XX/XP2VZILrdODAruFvNFmSai++W7e9Om/nIMJlKH6YWppZXlZbPkveFTCFjudXlILLyOWOF&#10;kVWNZ3DbXeuDc6brQ/Xn4iROx7rnNYetuea0/3na5nG8TEIIIYTMML77V9/9s7tvunvTeM5J2+lw&#10;2koXuvFsSS2xwVZRpxgP3fUqAR8cW7Wvn1A5s0qRTrpTNpnceDJfkh6MKgtFeK1RdMMbww1svnDz&#10;OTAi/BaYOeEzkhkvvrdefrMeXjAPrq/bhajJILW8NdpCe7RlgtW8+G77Y11puSsvD0V31398yG5F&#10;zznX5f1jpID3cqnLgtu3OAR91VIWK7hFLLKNF2z60Kr9V93a6x5X7Lvi7jFfKCGEEEJmHU8/+vQR&#10;Yx1zz833bLzim5d/tmqfd8/riXfO42AkW7ffh6tEu1kZu/TdLHq76mX4O/juSfh7svtd2Y8ocyI8&#10;cML9iLIhI8IbQw3EtQSN4TrWn7vhfwJoYob2g89k8X3x3TfetT5LpRHR7cyPDXOudmukBZllaI2a&#10;JPMszbwwdyPDMjun2/248vKw59Uxg98Lsov0EtfjHq0ViOdwv59raJ1rmUmozI7WCgR1HMfpse86&#10;9iuLV+z58Fj3vWjpwkcPPWZ8fdiEEEII2f246b9uumA8xz/+wGOv23bVtg+Wt4d9tpGIkCRJccyu&#10;7hTm4+lN9/uByrL3wv4S/F19blMeVev6wwsiPI4R10xeQq1eg0iEnw1eH2qgMa+BzRduPhPAQhgR&#10;ftGgXk8VM1F8r9jyn1ueWrpqqXeslZRoN21ft8zQHjX93L7EfLTle7t9grkV3b7E3M7pptO9e9BN&#10;bI/lYHcdsVUuiwm+mXMl4stWL79zyYol92nXx1DBXvuvuvVNG970+Ym+LkIIIYSQXeXmy24+/+G7&#10;Hjqx3+NFHMc7nn9pzdOPPv0aFxanoYtZSaFAB6p/3+6SqbQrjjl/j59blH8X73DCE1EYUeaT0ZO8&#10;HzypmXnh68/b8BEACsA3AbwwqNcUMpPE94ot/3FVQXRLqZC2zHiwdrNlxLbt684yI8J9knmrnYt1&#10;VRTdHenllhn02sk46dfJ7lkaPkZZuIYdOQfopJ68CI2s6vnqQ/WX3/s/T9uw1/573TYpL44QQggh&#10;ZAbxw3+49Mu3XX3b+3sdY4OyhMzkIgCxc847hHnonFeVufcS6BTnuxXdnPDynHDvhDdqeR/4UMMs&#10;5zWw4fyN58H8bfkhgP8e1OsBZpD4vufme7S2YWpKKV8+3m7lLncovguhaq3Ujw1zY5NU1r3EfKa8&#10;ZtI/4y4b70Nsl/f5cXOlUvH6UP3lDeduOGPZPsvuLT/3in1X3jkpL5AQQgghZBbw9KNPHdlt38iO&#10;kWXfvujbf/38088fAOS95vWhOkQsEMdxpQjv2XveJRB5ImKcGmD2UeWEu2A2IYKxfbHJNAhT0eOa&#10;EeHDC4Z3rj1n3acAtAD89cBeDAYvvlf++9e+9eThrzvCOt15mFo4OsyLb9vjnY8PS6FsibkR3RpK&#10;uiRzDdhyGMD+t8j/4GY24X9cVdvyjWbdiWe7MwoFd2Q8b9OHHUErZSsiFJQV1Ue87ohvrTl8vy29&#10;bmnPFXv+7JBXH3LJLr4yQgghhJA5z40/vPHCfo996uEnX3XrVbee6QX6cANCuCA4QCtlll6QO6GO&#10;jseA9r/m5yXsOliE68G+8k1RK8xs7O/37vf+KAxls054t/ngjeEGkiTGKRduPh/AHQCuHchLGKT4&#10;vm/rvVopbZLI2ymkVFZY277uTKI10vRLX2besv3dgdstZT4+DBq5410R4kBmCB3jsccIOrP7xkoQ&#10;j+tJa/WB+1xfq9df1EorpVThT78xXN9xwuYTf3fRskWPTM0LI4QQQggh3bjlx7ec/cC2B36lal8k&#10;zC947WZr36f++6nXxEns3e9CG2nJOR9vMrs/Jgx6G2M0GpkBVFSyulC2OIkRx7kLHsdx3g9uxXdj&#10;uIGNH9n0URgX/OvTfvuDEN9Xf3uLXrb3ckjX191OvehujbYh0wzN0VZh2W62beCa9KXp4egw39td&#10;0StCBkyP2di9ksS7hZxFUaRqQ7WXoZFJKV1fNgDg0GMOu3jdOevOmtoXRAghhBBCpoor/uWKz9/y&#10;4598uNv++lA9AoCklkQylXsopWIvwgOhDnRPY59QIrvfOWkvlUyUoN3UTRwSQhRHk9lQtjiOURsy&#10;5eiN4QYaw2Y02aYLNn0EQBvTKMKnW3yfdu/We/4pHx9m53WPts2cbiu2szQzjrcNWiv0dSsFmdq+&#10;bhWEqfnycorugVAlsIPtlTOwS33XXnxHkf9SRWZFcQ0A8xbMe2btOWvPXrRs8cPl29hrP4aeEUII&#10;IYTMFZ787yeP7rav3Wwv+N7Xv/v1Z5545jC3TcRGgNWH6r4fOHTMCyK9z+C3XrPMzSod84ESmHdC&#10;CL90f/6RiOxscDOWzPSDJ2gMN3Dqx0/9VQCLANwK4Popv9XpEt9f/siX9K986F3Q1rF2PdsyNW53&#10;a7RpxPdIM0g0N73fypaYuyRzPzZMdZaa8C/8NNJDcPfraLsfDTMXW2uNpJa8+Nq3vfb/zls4b3v5&#10;KZeuWnbfQUcf9IOpe1GEEEIIIWQ2cOOlN3yi277tj21/5a1X3Xq2iI37mdQTiMgkY3sNoTSULoYz&#10;+/Fp6DOBHaAQnwlEnS64S0YPQ9lqdZuIbl3wpJZg6T7LHn/bqW/7A5iRZC9O6W1Oh/i+d+u9WiuF&#10;NM2gMuV7tr3bPdJE0zrdrZEmpJSmv9uVmPvRY7L4TRXd7ulhAmXjoYsN5OMBpJSABtJ2ipVrVt66&#10;ePniQtz/voeu2XLsO4/9k6l9QYQQQgghZK5y25ZtZ9x/6/3reh3z8gsvr3zi4SfekNRMQnZSrwH5&#10;mNlCjlRlOnvojI/hkLNsfRopGX7OCY9j44CbL2JqiK0L7saRxUmCUz9x6hkAhgD8xZTd3lSL72u+&#10;c7Vesped3e3KzJt2fNhIXmLeDILVXJl5eW532NdNt3uK6UNwVy6DcvKknozGSZzKTGpXsQAAe+y5&#10;x+Pv/R/vPXnx8j0fmp4XQwghhBBCiOGq/7jqMzf9140fD7cJIQAAQ/OHIiVVA0DDGX6FQGegs698&#10;nKXqDISeYipC2ZwTXkhEt2Fsbib40LwhnHLh5g8AEAD+fkpubQrF99vu+8m9l2epLIhumeWiu7kz&#10;LzV3s7vbzTaUDWHT2pYiu1C1MMGcf1knjy5CuzzYHrB/gbvMynap805kv3njmz9z8KsP+U756Vbt&#10;v+qWqXophBBCCCGE9MMTDz/xi1Xbb77s5gtvv/q2D7nHhXLloIe8wx1HMHGpnMo+zlnlZBLoIsJF&#10;InwYW1mEJ7UE7/vU6e8FEAP4GYAbJvWWpkJ8f+6Dn9WbP/Zuk0jeTpG2UuNquwTzkWZBfLdGW158&#10;p+0MOnC8y6FqFN6TxBjOdk9XW0SABqSUWLXfqpsPfc2h3wwv3RgeevGw1x72raF5Q1PaM0EIIYQQ&#10;Qshkc+OlN/yPqu1K6vgnV2y9oDnS3D+pJ6g1al6jKKUBJ8jRKcJ7ueOVItw8ILtKSd9EIiqEsYVj&#10;yepDDSQ10wu+YNEeoyedddLHMMlJ6JMuvq/9zjV62T7L/dzutNk24WmpDET3aKHsvN1sI22Z42Vm&#10;xod19Hdriu4JUxbavcrHw5l5drvrvV+53163Llyyx2PuWq97x+v+ZL/D9//xNL0KQgghhBBCBsKT&#10;Dz/56qsv3vKZbvt3vjSy/MmHnzi2MdQw4W6xyEPdlILWgFbF0chhVW9V6rpZcQuK8l2iDxFeq7uZ&#10;4HU0hoeQ1GK82/SB/zeASdE8kyq+//CMP9SbProJWmozRswGp7VGW0jbaaXjLVOJdqvtZ3eHZeaF&#10;ULUBzCOf1fRTSl4KQzN/CaM0qddaSuap8ouWLXroPZ98z7sWLln4GAghhBBCCCGea75zze/c8IMb&#10;PhVuS+oJkiSJklo8JDMzh7xQ0VsyGcuhbgBL1CedqkT0KPLiO67FZiZ4o4ah4SHENdMHvukjmz4A&#10;4B8n5RYmS9Tef8v9WmmFrJ353m2ZGbfbie3RCsfbhaplaUbRvSsEg+bd465Cu8LZdmL7kFcffPFx&#10;a4//XHjpVa9YtXUaXgEhhBBCCCGzliceeuI14WOtdfSDv//BRU898tSrgbx3fP7C+R3ttWHKemHc&#10;WUW4W3D9zjR1SqexKYvwOBDhwpSh+yT04Qbm7THvpU0f2XQ+gAzAv+7SU0+GuL3/lvt1lpqRYG6M&#10;WHOkiaxtSsxHd+aOt8zMXG+VSaRpCiU1ZJYVkszLYQSkglBsd+vV7lFCDgCvPPaV/7Rizcpt7pIH&#10;HX3Q95btveyeaXwVhBBCCCGEzFlu+MENv1a1/YXtLxxw649vOQ8AGsMN1IfqSGqJ10ROhCttesmd&#10;SQl0F+R0x8dJhQgXQkDEMWq2daA+VEeSJFiw54KRzR9792kAagD+fcJPuasi969/5+v6+PXHI21n&#10;UFKiNdr2CeZZO0VzZ9M63vkYsXYrd7zD8maOD+uDLqLbLcMScrdNJOLlFatX3JjUkhYALFi84PET&#10;Np/468MLhp+b/hdACCGEEELI7std1995+t033v2+8vZIiOjZJ555fdbOlog49gFuoRivysQqj2Gm&#10;CB8HQSK6H0cWx3kfeKOGJEn8LPDTfu20UwE8BGBClcG7JL7vv/V+rZVC2s6M451maI60kLVTI7jb&#10;GUZ3NtEcGS2UojvRLaUs/iViknknJbFdENqhu233K6myKIra7vSj33T0199+2i99vPLahBBCCCGE&#10;kIHz6E8fPf5fv/Ivl0KHyU3GjZWZrA0vGK4VBLkKhbmGdmPPtCpUEZcFOcV4BeUwtsgI8CgWSII+&#10;8DhJMDSvgff92umbAUgAF4h5lxMAACAASURBVI/7qSYqvv/0f3xVv+P0d9hS8xTtZj67O23b/m7r&#10;fLdGW8iyzCaaS8hUmj4HqSi8u9Gv6I4i/x5maYZDf/HQf3/9O4/9orvM3gfsfeNA7p8QQgghhBAy&#10;Ln7+s5+/vrzt9mtuO3Pblm0fbswbQq2WIKnXjOi206GcrvIuuDM3S6XpYYUxRXgnocYSsYCITAib&#10;EHYWeByjMa+BhUsWvrjhvI1nArgMwI5xPcdExPd1l1ynl65aisyOB2uNttAaaSJtpxh92YSquWVz&#10;pGWD1aRPNA97GdjfbekhtgFTBuG2uzL9w157+DeW773sTneJg199yMVLVy29d/pvnhBCCCGEEDLZ&#10;3HPT3e998ZkX9w+3PXLfIyc+dNdDvyxigaH5QxgaHvIVxd4Nl6qjRL1Qrg5QjFcR9IE7ER6JogPe&#10;GG5gaMHwzlM/fur7Yd6xvh3wcYvvPzrnC3rD+RugpPbhaq3RViC6R2zQWhNpmqHdbKHdTKGk9GPE&#10;pJQAQMcbGNPh9t/AiAjL9lp2e2N+4+cLlyz67xM2n/CpxnDjpQHeOSGEEEIIIWQaueo/rvr8048+&#10;9apwWyREJIRY+fyTzx0lpRQFszMQ4UppALqYpk5HvJOgwrg8jqxWr6E+VEdcSzA8fwjv/sSpmwD8&#10;Z9+XHo/4/tE3r9CrD9nX9Gxb0Z2lEs2RUYzuGA3KzTO0RprIMok0mOHNMnP0TCkvl5Rr6FSmUi1f&#10;vfzOd3/y1F8ens+ANEIIIYQQQkjOjZfe+KlrLr7698Ntw3sMCyFELY5jL8KlVKZnXCpfkt41uC0M&#10;bNtNNVsYYh3HMSIRIaklSOqJH0OW1Gs47ddO2wTgQQC3j3nZfsX3337mb/Rxa4+zaeWpDVez/d0v&#10;j2L05RGkdrSYzCTao20/1iosg/DfqOxOf4i93G2RjwFzfduON21802/ue/Caq/Y5aJ/rpv2eCSGE&#10;EEIIIbOGxx94/I1uffvPtx95xTcv/5rKVB0AhuYNYd7Ceb4K2bvipVL1sgjvcMV3Jw0HVJahJ7Xi&#10;GLKFyxa+sOkjp5wG4FYAT/W6XNLv8x722sMhpYJS2iSWZxJZKiHTDFmaIkszyCyDzEx5uZTS9CZr&#10;5Rv+AUBH9g8t6v18c4bQ3Q7EtxPeADA0b+iJI9/wC19P6nETAObtMe+po44/+q8Hds+EEEIIIYSQ&#10;WUVo2D3600dOOG7tcZ9xj3c8t2P1ndffeXZSS2pOhCthcqQiaQKcoyjyZimUEZ2hCI90ZLQcsPuI&#10;8CgoxYf5YkJpBSiYVuoIGHlpZDGAJoBfBPCDnpfrx/n+6bafaiWVKSFPpZ3hnVm3O8XojlE/y7vd&#10;bBlxHpSa71bBaqHLjWJqXiQEIjMODFJKLF+9fNvRb3rVX77qLa/68wHeMSGEEEIIIWSOcu/We99z&#10;xzW3nxX6n63R1qLtP99+TGOoEQ/PH/b6xGm3sGccQDG4bXccWxY44G4eeFKvIY4F6o064lqMD/7O&#10;h94KYB6AS7peZixB/MfnfVGv/fA6M1JstIUsk2jubCJrpxjZMeITzps7m8iyzCabK2RpZr5RkYHz&#10;Pdf/YMrl5UGfQCQEoLUEoJeuWrrt1E++5+2N4caLg7tZQgghhBBCyO7GzZfd9P9d/Z9Xf949TmqJ&#10;aMxriFqjVgjIDrWcmy1e7hEHdpNy9KCa2Yew1WKIOEa9UbM94EM4/X+d/nYANwDYWXmZXuL7j8/7&#10;ol5/7nqk7RQyk2iOtJBZsZ168W36vFujxvFO26n5xqQUbz+nidBZUh5FQBQBWiPLMkADb97w5l/f&#10;+6B9rl190OprBn3LhBBCCCGEkN2Xxx547HgAuPeme07btmXbBQAQJzHmL5yPWr0GpVUuxjPZVYgX&#10;RpfNcdlXSEKPYwgbwhYnMepDdSxeseejG8/feDaA/6o6vWfP9/yF8225gbaCWkJKlfd7u/7uTPmG&#10;/Y43PMpLsOccFUFqYWK5Vhor1+x17ZFveOXfHf76I/4xqSWtwd4wIYQQQgghhADOEHz0vkdPPG7t&#10;8b/rtv/8wceP2/7z7e+Yt8c8CCGgpEIURZDCCPFIRcUwbWe4RsWAtrlKZP8HraHt63el+i9uf2Ff&#10;mP7veQBGOs7t5kp//28u0Qf/4iHI2qkdKZZhZMdoXm7eSvOxYs0W0pZxvGUm5/44sVKImistF7HA&#10;0B7DjyxeuvgBADhu7XG/vfcBe18/sPskhBBCCCGEkD655jvXfO6Jh5441j3e/vjTR6XNdNmSvZb4&#10;tuIsldDWFYeGT0/XqqgB57oWFJHp/RaxgBDCjCCLYzTmNfD+3/zA2wE8BuC+wqlV4vvLH/mSXvfh&#10;9VBKod1sG/HdTjHy8ijSlhHfrvzc9Xln7cw36GtlU+CAufeGR5093REiQECdfNba9QccecD3Bn2L&#10;hBBCCCGEEDJRnnrkqWO+9af/dkW72d4DMCbj0r2WCqVMtpdSeUm6D2mr6gufq6FsTgva8WNuBngc&#10;x6gP17HniiXb15+7/hQAV4endS079yXmqRPXKdqjLbRbZpm2U6StFFkmIW0JurPcoTFn3+COUWEa&#10;WLhk4b0nbD7xEyvXrNw66NskhBBCCCGEkF1h5ZqVP/nIH3908aM/ffQtAPDC0y8cfOW3fvyVtJ3O&#10;X7xsMYbnD5tR01JBZhm0NDlX5dwv54TPORdc5yO0lVKIdAQZGT0ctSPseH7HIgDt8mkdzveffOTL&#10;eu05a5G2M2RphuZI0wSstdoYeSlPN3fl5koqZO0sLzeYa432YYl58COlxKHHHPqNI17/yr/f7/D9&#10;LhvsTRJCCCGEEELI1HD9Jdd/2q0/8dATx/73PQ+/I05iLFq+GLEQkEpBtjNkWeYD2rTWkFKZ3mgn&#10;xueaCEegE2PhA9jqQ3XEtQQf/O0Pvh7ATe7YDuf70NccZoxrVzYgFZQNVZM2xTwsL3ffZhRC1eZQ&#10;vloUuVFhxulesHjBY2sO3e97bznlLZ9ggBohhBBCCCFkrvOGk97waQC49rvXfk5J2dj3kH2vBIBn&#10;fv7MkQuXLFwWJzFSAIjgZ4MrZWeEaxPG5hxi5xjPGSLYKmkUA+jM+yAAHA7gHqDkfH/jC9/Y+rp3&#10;vO4YlckgZG3EB6yNvDSCNE3R3NmCzDLf5+3mwM2pbzKCOv5ImGWWZjjmbcd88fgNb/pfURTNlVdK&#10;CCGEEEIIIX2jtY4A4DsXfefih+782ToA2Gu/vUwvuJReJ7qQNillUZTPtUC2qBjA5sePDdf1B37r&#10;g8fCut8F53v7Y08f42LjzRtnf9xIMeXmu9kZb1r5Jnr/DcZccL27CO8NF2x41/5HvOIHg749Qggh&#10;hBBCCBkUzoj8xRNf/dU9luzx2O1X33bB9ie2Y+WalRCZAABTeg4TyOY7v7WpmPatyhHmjAB3eti1&#10;YttK8QhB77d3vr/6sa/oo9/8Kuy130pkqURzZBRpK8PIjp3Y+dII0lbb9HrbADYlla/pdzX8cwE3&#10;o1tEAhDAytUrrz3sdYf/wxHHHvG3cRyng74/QgghhBBCCJkp3PD96z/j1u+/5f5Tdzy/47CVa1ZC&#10;Som0lUJmxgnPsgxKaajSaOo5kxlmDVwhBEQiIGKBeqOOZauW3bvuvPWbAdyV5MdGWH3waqTNNrRS&#10;UNI64Jnp8dYyn90GBUABkYp8yUA0Fyxvl2RuR4idfNbJa/c7Yn+ODiOEEEIIIYSQCo591xt+DwC+&#10;/Rff/v68PeZtV1LVd740csAee+4BrbQxNZVxhAU0pICpoNZ5CNuc6wPXMK9ZadTnN56F6f3Oy86P&#10;evPRpn87k8gyiaydImulSN0yNennMpN54NpcSje3wts53jKVAJAN+rYIIYQQQgghZKaz/rz171JS&#10;Jbdt2Xbh1f959Zdf3P4C9jl4NaKGmRMetSKoTAECiGQEBQWlFSDN+bO+B9yNNLeuvoLR1o/d/+gb&#10;YezrVwgA+NOPf1Uv2WuJrU3Xxvnu+JEd307oSPt0t1n9I/KIeAhg+eoV11/wpY8M73fE/pdO2h8G&#10;IYQQQgghhMxhRCyypXsvu+Ot733rufWh+o6nHnkSiCIk9cSEkNVixHEMkQhEsSnRdhlbrv131v9Y&#10;gj736Bv/+//dAmA4AYzwHJo/BJlKSGnC1bJUIkszZHabLz8PUs0jmKj4WV1yHoarxRFe9ZZXf/6N&#10;J7/xNwd9W4QQQgghhBAy21hz6JrLAWDH8y+veXDbA5sff+CxQw846kCIWEBmEpEwyyxKTY5YlBmD&#10;V5pA71ntfgO5ANeR0c6RhlZoA1BGfCMy87zdTO80/Mkg00B4u55v+6ZEeg4Ib/tty0lnnfTONYft&#10;98NB3xYhhBBCCCGEzGbecNIbfvvxBx4/caGSDz10+89eceDRByFLU0Qwk6QimER0wMwGV1oZnQnM&#10;7jBvp5MB0/cNjUggBdASALDPwavzcnJXWq6Vi0f3o8X8mxBa6oO29Seh5ByReVMovAkhhBBCCCFk&#10;ctj88c3HHfWmo7+GCNj50k4k9RriWuLnYMdJDBGbZHBniA5cH07Sj2/TBjA6MroYgBQAsGSvPU3s&#10;u5vpLU3ompR2trft+9YozvYe9AvaVdEdCeN67/WKVdef+7/Pa3T7S0MIIYQQQgghZPws3WvJ3Se8&#10;+8Tznn3y2ZeaI6MYmt9AY34D9eE6akM1JHXTCx7Fpg04EpExSK1JOht/nOh2BncUiTaAND7xqBO/&#10;BkSvm7fHPKhMod02s9jazTayTCJtmZRzI841tAbygPMZ8Mom+mOTzfc5aPWVR7z+iL9avnr5rb3/&#10;2hBCCCGEEEIIGQ+Lli1+8MHbH9y8cs3Km5976vmV8xcuWKq1KTXXWkNKZfSlApRykeGRPXsG6MYJ&#10;/vgQOUSoNWqj7VZ7zySKIixevtjEoSvb9y3z2d556Xledx8hMtecrUTmNUQiwqr9V9106DGH/uOg&#10;b4kQQgghhBBC5iJvOOkNv/Hdv/zupTue27F01StWIU5iMwM8FtBKIxOZ15xKKigoRDrKK65nI1Zz&#10;AoCIRbps72U/EQAwNH8on9et4fu73fBzIN9uVmf5DDbAmt/BO0IIIYQQQgghZEr4lTN+ZcPeB+y9&#10;RWbS93vHcWfPdySiOSPR3JcHzZHmnlf9+1X/R9TqtSE/CFwpM1YscL7ddh+4NttFN6zrjQgr1qzY&#10;umjpwvsHfT+EEEIIIYQQMpd54qEnjm+OjC5/8ZkXUR+qo9aoodaoIXEBbHFcCF3z4WuzFZ3/xLFo&#10;r9hn+U+SeqM2L99rX5/WhaMjuz+yL342vwcAEAkgioBlq5bdcehrDvuHQd8PIYQQQgghhMxl9j1k&#10;38sfvf/RX9754stRHIs3xkkMJSXiRECpCCKOIERk5mMLMyN71utOEzWGOI5by1cv3yoAaLjxYkpB&#10;uVp7pf162O8960vOgz/BpXsvvQuz/7sEQgghhBBCCJnxvPTsSwe8+OyLb0zqCZJanI8ci2OIOEYk&#10;hA0pQ67SZrla09AQiWgv33f5T0TaSkc1ggRzL7ZdA7g9aTYL7hKuh+CmS2/6AwDDg70bQgghhBBC&#10;CNk9WLX/KojYzfjOhbcQEUQUpoTPnXiu5s7m0qu+ddVfJGmaNZs7R9FZU248cjNnLUKkgUhHs9v1&#10;Bnz/QCQiLNt76Z0A4kHfEiGEEEIIIYTMdUZfHlm1fN/lECJCJASEnettlsLM+dYRIlkKXZutGtRq&#10;z6SWtFesWblVRBHQHGmZaWT2/8y3DYEed4I1slFl0dz42XPVkjvvuv7Ojw7yz4MQQgghhBBC5jo3&#10;/9dNvz+6c3T58PzhQHNGvtTcDaIatEacip84iVvL97Gjxpo7m/2/a3PD+QcA3L/1vjNe2P7CIQDm&#10;DfpeCCGEEEIIIWSuctf1d13QbrYP9ht00N88W53tPomTuL1i3xU3G/E90oRR1dbcd063++YB0Zyp&#10;t3e4ELmf3fGzUwDsDWDBQG+IEEIIIYQQQuYoi5cvjo9bdzy0UiboW+cB30pro8HnmBB3Gro50ly6&#10;5T+3XCSACC9uf6HaIheTZ7XPxB8AmLdo/mNb/uOqPwOwfIB/LoQQQgghhBAyJ7no1/9Crz5k38Xa&#10;i2zArYSTtaIon+09aK04+WXny38ijl9//IUvbH/Bzr52glsU6vCtKZ4zm01wbcelwXyz8tKzLx74&#10;3JPPHXbvzfeeC2DNYG+OEEIIIYQQQuYOF/36X+gDjzoQi5YugsoUZJYhSzNkqUSWZpCZgswklFRQ&#10;SkErV44+B8Zcw7jftaTW/pUPvWtDArhvFYSJdxcCcWx+VCwgYgEhhHnxwpQGAGrAL2HXiPy3CSa9&#10;fccLL+97649v+V/1oZo+4BcO/CKA5wZ8i4QQQgghhBAyq/nL37hIL9lrCV5x5CuQtlJkmRXcaYas&#10;nUKm0gjvTEIr5addAzCt0LPa9YWZHIYIcRK3AQjhdrz03Eve7S643oBfmvXpvuWpIihzsP0Gt2+5&#10;/WPf/5vvPwwGsBFCCCGEEELIhPn7P/i7Z4fmD+E1b38tlFSQUlnnO3e6pZRQUpreb9v/rUOreza7&#10;3sHksPZoewmASADAq0549ecfve9RxELYQecCcRwjFjGEiCEi43678DWBfH02/g8IZpYrQGUKWiq0&#10;RlvzakO157ZevvVSAEcO5k+JEEIIIYQQQmYvf/Ubf6n3PWjfJcetOx5ZmiFtZ0ibKdJmG2mzjXYz&#10;RdpKkbYy436nGZS0JecKgDZ6ba78T9REG8AOAQCve8frfrM10gREZHq+hTDLOPKDz8MQNgRV27Py&#10;B4CO7LcqkeklUFpBa40dz7603/NPPX/gw3c//EkAb5u8v4KEEEIIIYQQMrf5q9/8S/2aX34NXvEL&#10;rzB93NKUlUspkUmJzK7nrrfRYc719vlckR68btzFn8jq6w/89gdXAUgT9ya1Rtu4+4a7cdDRB0El&#10;CnGSQEoFEcdGjMcaUSagtTJl6ToqlgTMSiLTwx6Z5oIslYhEhhefeXHvO66548xIRCP7HbbfQgCP&#10;Atg64JslhBBCCCGEkBnLJX99iX776b8EmUmk7cwGqkm0m220RlrI0gyt0RZkKtFuppCZRJbasDWp&#10;oVUw9lvP4n5n368eYfUhqy8F0ASAJDymNdLKXW4bvuYT0JVxvKO50vQdNPLDzpRTSkFJhSiKIDOJ&#10;e264+4yH73z4A0ktjo5bf/xqAC8N8I4JIYQQQgghZMbx97//d8+LRCw6ft2brJA2Py5QzaSbWzHu&#10;U85lnnIuVWHk2JzAaucnH37yRFjxHYUv8ptf+uaDqw/c54DhBcMY2TGCtJViZMcImjubyDKJtNmG&#10;UqZBXvuwskG9mknAfSNh35g4jhHXYog4Rq2eIE5iNIYbGJo/vGPFmhX3/sJxv/B/AfwIxgknhBBC&#10;CCGEkN2a//eH/6iPeftr0BiqI8tMGXnWNuI6bbUhM4nWSAutpnG8W6MtZKnZp6RClmbQSkNKaULX&#10;5sJ4MTuuO45jfOjTZywEsAMoOd9ZK93jmSeexZrD1phy81japYBQ2pSfA4iENlHwcwDt3Pwogpv1&#10;rpSCUhqR0sgyieZIc48nH37ytUPzhj4wb4/ht+5z0OoPDvq+CSGEEEIIIWRQ/O2n/2ak1qgPH7f+&#10;eC+eXYK5c7Uz53y79VR6ga6UhtLa6C/X0DwXqqwjwE8RExEAtNyugvgemj+0fcfzL4lH73lk6V77&#10;7wWtEqS1GEkSA1ojjgUADR2ZUDYllWmEn83fTGj7fxrQUFCZaYzPACgpAa0h0wxaKTx050NvjZMY&#10;Tz7y1NuOeesxXwBwG4AtA71/QgghhBBCCJlGfvwvP9InbD7RutwplNSmrLydQkrlHe/2qHW+bcq5&#10;lBJZK7Ul6Zmpplam0TuyrcBzQH5DWPF99JuO+gMAbbc9KtfWX/uda/783pvuPe/ot7wKWduUnY++&#10;PIqsbZvjM4m0nfpvNwCYSPjZji1Bdz3vIhaIxP/f3rnH61GV9/63Zua97FvuO4EkhJAESAiX4A0t&#10;KiBalfaoBbyj9mhPta2XY2tPrR617aftaetpe8S2tLb1crRYLwnaHtRakUuCoAgCEsiFXEgI5AIh&#10;9+z9vjOzzh8za2bNmjXzXvZ979/384G5rVkz8+6d/b7f93nWsxx4XlRwrlLzUKlW4FY8VHuqfq2n&#10;drJWr4rLXvvijyNS+M0A7pjYhyCEEEIIIYSQMeEtW3665SvVWtWV8VDkMIykOwwiCW8ONxEEUYE1&#10;VWgt8CMZbzZ8hEEU/Va1tlTdrSgQOsWDukAynNmJZw971yd/NfNdgme2P3n01FII4NTxk6j31uF4&#10;LhzXgeM5EG5U5Vw46VzZUkogCohPfeJpxwDE49lDhKGAgETgR0IuATiO8GQQzg6aPu77z/s+NmfB&#10;nP3nXnruVwEcBfCziXwEQgghhBBCCBlNNnx2vbz0qktRrVWj+l+JfIeJfDebPprNZiTbsWj7fjrN&#10;mJpWTE3xnJtWTAJTPuytphlzYH2WXOQbAP7j/37vu/u273vNstXL0DPQi9PHT8Fv+Dh9aghB00dD&#10;L7wWyui/6VKdzoiAq6XruXDjLyIq1Uq0rFXguC6qtQocz8VZ5y29a8VFK78D4BSAWwHsnOCnIYQQ&#10;QgghhJBuWLh7864DMpSx+4WJA6pCaWEQTSkWxtnRjaFmvC+S8CglPYzm9vajwmoq4q2Kd0+LiDeQ&#10;8chqT/XI237v7XNzTYqk+fOf+mdZrVex6pJVOHXiNPxGE6dPavIdhPDVCxhPjD5dXjQgShdI/oun&#10;XXM9N1pWvFjC1bIK14uk3KtW4HouLnvNZZ9EJOF/OZGPQwghhBBCCCGdcM+tP5JnLD8z8rxQRuni&#10;Srr9KIrtN3wEcbq5GprcjMdzN5V0N/2MsJvuOG3EG2mFc8dx8K5P/Ko1hp9LO9dpDDXw7P5nMWve&#10;bAgAftOHEEAQBBBCRGkDkBDqxZvqxdeA5P7VL4IUMkmvl1Imz+04DsIggOM4CJoBHNeBX/XhVX24&#10;roNN3970R9V65VS1XvvUuivW/QWALQC+OZGPRgghhBBCCCE27v73uw8vWbF4dhCGzoIlg8n4bRmG&#10;caXyNL08iXgHYSzc0bbfjIupxSnpKlM6DKKoOZDWC5s2mdNAkm4uhCh9rsLINwB84/98Y0fj9PCK&#10;FRetQLPRxOkTQ/CbTQyfSguvJZOoq4Hy0+xF1OcBdxwnma9NOFEqunAceJUoIu5VPXiVClzXgadS&#10;06seKvXqqbmL5u5cedHKLyGqkP6fE/1ohBBCCCGEEHL712+XZ55zBqr1WhLpVnNuB76PMJQIGj6a&#10;TR9SRbXVXN4q8q1FwFP5jiLmUUVzmcq3TKKd0wNj2PI7P/GuwpHrpZHvxSsX33Zo78ETB/YcvHjR&#10;8kUI/BCO6yAMJITrI5QSwgkh4UMA2dTzafJiSm0lTNIjAohQRM8fR8KFENEvXRwF95p+FA1vVjB0&#10;erh36OTQhYf2Hvq04zro6e85etHlF30GUYX0BwA8PmEPSAghhBBCCJlJLLz9G7cfWL5mOaSUOOv8&#10;syBDiUY8PVgk3dliakEzQDOOavsq4t1sQsZTjKkod+BHsp2M645rg0UF1hQis5jSxEFaABCug3PW&#10;Lv+X0uatItUbPrt+W7Ph9y1atnCx4zrwGz6GTg7B9/1o3ra4XLx6oWUop1XufoL+whpjwfUx4VE0&#10;XMCreEk0PI2KR2PEvYoXR8w9zD9z/sPLVi/7XUTF2SjhhBBCCCGEkFHnXz/9VXnG8jNwdizd+nhu&#10;KSUCX0sXj4Xab6bF1fxGM5paLI58B80gl2Ke9KllRU/H8d0A8rXCHIF3fPydpV8ptJRvAHj8ocff&#10;uemWjV9a/cLV8Js+Tp8cgt9opvN+DzczL7b+Ik8rtBdYLfWK6MIRaUq6m0q4WqbS7SYS7la84Xpv&#10;fShOYxdrX7z2zwDsBvDViXpMQgghhBBCyJRn4T233vPo4pWLZwXNoBIJsUQQpNIdxlFuNXWY39Tk&#10;WyuY5jd8reCan0THkxR1Fe2Ox3OrFPNpKd0xeoE1IQRu+Pg7Wsby25JvAPjiH35RAsDgkkH0z+2H&#10;34wi4Gry9GYjSjsItLx+YJqNATfQJTwzoboQEK6AIxw4rpOMDzej4q4aK65tu56LSq1yes7gnJ3n&#10;rD3nFgA1AMcAfA3A9gl8XEIIIYQQQsjkZSGAP9i3Y99bh08Nz9Eri+t1ulTGchrljiTa9334TT9K&#10;Jff9bFRby3QuTS1XUe5p7IBA1v+klHhXyTjvzHmdvDBf/fTNh4ZPNRasWrcqle9mgOGh4aSsfPLD&#10;mI4F2CwoAVcvvhkNd9xIxl3XheM52SnLPBfCFfC8KB3d9dyMkKsIerVePb72JWtvQiThPwDw4wl8&#10;ZEIIIYQQQsjk4cLdm3f/XHcwPf1bRaf1SLVeidxv+skyaGZTyNV2xvNi6U58Lx52PKPEG0h87x1t&#10;RLyTczt9cW7+8395DhJzFp29CGoM+PDp4XTu7zg1QaUdJN+AzACSb0AiE4cQ8Q8FsYQ7DoRAJN1C&#10;wPFcOFrVdNd14VXiCupetqK6q7W99Krn/QmiYnknANwP4LsT++SEEEIIIYSQceLNANbsemTXp5QE&#10;J0KslipKHYRJSrmqQK7SzP1mvNTSzjMF12Q8HjxU15CAFuE2a33NGOdz0oDrDR9rX7yBFtXObZyz&#10;9pyvbXtg23sPPHEAS89bCikBt+nD8VxIACIQEDK6GSkATNMcfxtSSgiI6JcwmiQ82h+/ACKujg6k&#10;KQqhIyBDCeE4kF70i+w4AjIMIRwHYZjffuC2+z9aqVdPup4rHcfB6heu/jSAXQBunpgnJ4QQQggh&#10;hIwl937n3oNLVi3pC/ygEgZBJQwkMvKtTRFmG8+dk2/tWBodj2Q9J/OW2l5KtmeKdAPZTOfADzo/&#10;v5sX677v3/eXj967+bcr1QoWr1yMwA+S4mt6BDz6IYaQcmakoJsUpqSLKDLuGKnpjquNEXdVxNuB&#10;EPFSq6juWKLis+bNTfUUqwAAIABJREFUfqLWWzt+1nlnfQ/AHgA7AHxnAl8CQgghhBBCSOe8ac+W&#10;PR8D5Hl+M+iRYYgwlt9UjIPEt2yyHYZRBDyZBkyLgidjt8N4PHjcXyT0mmgnwo0o6j0DI90KfWhx&#10;T1/P3us+dP2yjvvo9kXbeMtdX963Y99rwiBcsGTlEgyfHobfDNCM54fzG2n6eRiE0TiAcGb9gABD&#10;wCFyIq5XyBOuA1cT8UTIHSdJUXdcU75FMobc8dxobLmTprnXemu7zl137l8D+A8A2ybytSCEEEII&#10;IYRYWfitm761f/kFy8WcBbMRyijFOwzjZVwsTUpkpDspnOZb5Fvq26mgZ1LSpYpyAzK5Ruptqmq5&#10;PpPVTJNuIFvZ/OwLzv7KS1//snd01c9IXrz1N35zd2OoMVdKOWvxyiUImn5m+rFkDLj2g5yJEXCF&#10;LuL6tuM40bYjknHhjuOk0XEnraLuem4q5G5awC2RcNcQ8ziCnhZ+c7D2Fy78DICjAL4H4J5xfyEI&#10;IYQQQgiZuSwEsPbBOx/84ZwFs6OIthLreDqwVLTTKHeYyHYcwQ7S8dlmBfPQD9NAaJKGrhVhi2U7&#10;KZwG5NPKZ3CUW2EWV7vstZe9Z9W6cz/fdX8jfSHvvfWev9/2wLb3elUPA3MG0DPQi8D30RhKI+B+&#10;08+Vowdm7g9R0U5U3FY93XGcVMjjaHgaFY/T01370nEdeJ4bVHuqJxzXlUIIrH7h6n8E4AI4DuBx&#10;AD8Bo+SEEEIIIYSMlIUArgRw/d5te6+BlNJv+tXAD6tplDlM0r3NsdYqVTyqNh5HqjNiHUZp5yrN&#10;XC+QpqQ+zI7Ztso2kAuS0tWyPhb4Ad7Z5pRihX2Oxot63/fv+6stP3nsw17Vw+IVi+E3U/luDjfT&#10;Cui+UZZ+hv9AFebY8GSfqphuTGGWi4q7Lhwl5lp6ehQpTyPmkby7yT5HE3IhBAbm9u+p9dSPLlm1&#10;5DZEVdSfA3DrRL0uhBBCCCGETFHe9NCdD35t1vzZ2ergMhvlTiuJZ8dxJ+Owtem9Aj3dPFQyHp2T&#10;mQZMj26HqX/JMM1Czkk3o9wZzIh3va++59oPXHf2iPsdrRd34y0bb35611OvGj41vGDuwrmZCHhz&#10;uJmbJ24mTcLeCYmIA7mIOJAtbZ8p3BZLeT4qnh1DrtLWs0KeSngi8Wqf46BSq5xa/cLV/wDAAbAb&#10;UWT8WQBbx/0FIoQQQgghZHKwEMBaAC/f9ciuP0j9JpXbMJRaencc5U4Kp2ULpunjuLNThRlp5yoa&#10;HsrkmJJ7XbqBbHQ7V52csm1Fz0KWUuKcC1d86fLXXf6ro9L3aL7YGz67fk9jqDHbb/izlq1eBt8P&#10;0DjdiIqwqQro2rc2+txw/KFnKZXweFs42phxVbhNpaebEu7kK6orWU+23XiceFy8LRVz43xHYM1l&#10;F3wWwE5E0fF7QREnhBBCCCHTn4UArnjoroe+PmveLADZiuDpmG1VME2llKfRZyXL+vRg6dhsewRc&#10;BiEClTqeGbstM4HNsunAKN2t0QurQQAvevWL3r3yklVfGLX+x+JF/8qffFkCgFfxsOjsRWkKeiMt&#10;wia1X67ceAOSo0jGk2MCcISTCLkZIVfF3ByLkAst4p2ksWsF2oSWxu7EFdkhBKr16knPc4eF4wgh&#10;gHOfd94XEUXHjyIS8+0AfjSuLxQhhBBCCCEj502INPW6vdv2XhMGoec3/B49iqynkeuynS2UFmZl&#10;W6tcrqeIpyIej+tWgUpdsFXEXEXXQ+Ne9KCmRbDpWsXoQ3+FE43vvuHj7xjR+G7rdcbqh7D1/q2/&#10;8ei9j37Eq7grevp7I/nW5gBX883p39owAt4etkJtan+uUJv+7Q206LhFvoWj5hh3cunqjjaFmS2l&#10;HSLtz6t4jYF5A7tcz22eec6ZGxAJ+XfBVHVCCCGEEDI5WQjgys33bP5836zePhXJzgquOY5ai26r&#10;dkbBtGisdsF4bq2YWjr+O55nW4uWQ40P10QbQCLcGY8yxm8D9KtWZGtuRfve9tG3j7p4A2Mo3wBw&#10;97fv/sqzB55dd/LoybULly6MUir8EM1GE0EQVUKPxjTk55TjL0n76FHxXPE2laJuSLm+nklbV0Xd&#10;TPnWhNu2L2mLbJuM5MfS73ne0PkvOP9ziCLkjwP4MSjlhBBCCCFkbFkIYBDAy3c/uvvvcuOhk7Rx&#10;IJTxMhZjXYD1Qml6G72quJ4SblYwN5d6+zSaHou15kZ6dFvto2x3jyndqqL5DR+7YUzEGxhj+QaA&#10;9Teu3xcGQc33g/mLzlqEwA/QGNYi4EE8Cbyegs5x4F3RTmp6It+IU9ORjY5nK6rDPmbcjJ5r06Bl&#10;xpXDjI6n1zDPgwBWv2D1h8Ex5IQQQgghZPRYe9eGux6ZvWA2Zs2flYkSm/IdRa618dm6GOuCbI7h&#10;1quVm1N7xWO6E3nXxVyXestY7aKx24l8s0L5iND9yHFE4FW9Z67/0BvPGNNrjscP6vGHHn/3vbfe&#10;+88A4FZcDC4ZRBBE05ApCVcp6OqXkxI+OrQUcuTFPJeuro7pUWxNtm1F3nKybYuku/nzXM8drtar&#10;J6NrQKy8ZNWXEaWtH4mXt0ZPgrvH9YUkhBBCCCGTkbUALgCwBsCaJ7ftvcb3g3rgB1XlEfo0x+aY&#10;bVOAc0XMQkvE2iLjOaE22hbKvpJrWwo5YBVtgH40Emzzd/cO9Dx57QeuO2vMrz2eP7htD2x775Pb&#10;977+6Z1Pv3bW/Fno6e9BEKeh+41mVOEvKauvSbj+TQ8ZMVYhj9fVcf2XUt+nZBtCwMkIejTlWTr1&#10;mQMBaILuQJiRdFftc6NlRszVusicX+2pPTcwd+AJCIjF5yy+HZGQu/FyB4DDAO4BsGWcXk5CCCGE&#10;EDJ2DAK4EpFcrwYgn9n3zAubjWbfqeOnFtuEVi9GlhQuk/FY6mTMNpIx11mhjtqpCuUyCDWxTiuN&#10;l0Wuc6Ktp47HY8lRINoSWelW55GRY0q3+oLk7b8/dmnmuXsY7x/mpm9v/OrQiaEzDuw5cOWCxQvg&#10;VT00h5tJJfTA1+YCD/PfVJHRIyPhQHGqevRbCmFJW4+WTuaYTbb1aLkSdL3gW3RMj4QrSdf70wU/&#10;268Q0X309vfsP/uC5esRRcpVCvszYBo7IYQQQshUIIlk7968+w9TB1DDU6PgHOKq3zbZhlpCE2Yl&#10;3WF6XkasA6ONPmZbq2quXyNXbdwW0dYcxjpmG7Bm+tJ7RpfMsNt4PfCDcRVvYALkW7H+M9880Bhq&#10;zJVSVgbmDqDWW4tS0BtRJfRkOjLjHwDT0MceMzIeLYqkPB8dz1dbTwXZNie5nraeiLnraCJvyHxm&#10;XLqSeCSCnpX29D7WXHbBXyONkh+J/zsMYBuiSuyMlhNCCCGEjB2DiIqerUEayQ53/nznDVEkGFmZ&#10;hsqCVWKcSjAATayz0q2Lcq6YWZhO1ZUUSiuoYK6fY0a1gVSmo+NAEs1GwXRfluJomeNk1MkFDYWA&#10;lPL0W373rb0Tcj8T+cP+zudvfeDIwSOXAsDg0kFACPjDzUS+VXXAqHx/GH/LZRQcIGNGW5Hxgv0Z&#10;EYdKVQeE0KLkOUF20vTzJJpuRMA1GTdT0nV5F4aQO44AkETOZbWnesx13UCI6IYFgOVrz7kJkYwr&#10;Id+KKGpOCCGEEEI6YxBRFHtw60+3/G3/nP6ajHOq/abfEwZBVUlrItxaWnYmoqwEWWZFOU0Tt0l4&#10;mJFtfc5sXZrNos/W8dmFxdCATPp4UVSbqeQTQs5FEEW7x2oasbbuaTL84O//wU8/s/WnWz8IpBLe&#10;HG5Chumc4KEfIognqKeETyw2KY8W5WIe7TPS14X2D0MT86TQWya1XBd2Jx5zrom5G40zF46TpLCr&#10;seeJoGci6tmCcWn6erpdrdeO9s/pfwICYtGyRRsRRc2fA7AdjJgTQgghZGayFpFcrwHwsmeffvb5&#10;zeHGwKnjp8/MRbBzcp3dTlK4M9vZSHRGms3odi7d3BB0MxVd2qXaFtUGjLRxWeIgjGpPGmzS7VW8&#10;Z6770PWDE3xrk0O+AWDTtzZ9HQCOHT52UdD0V9d76wjDEM2GDxlGY8FVRXQ17x4rok88OREHcpHw&#10;pJ0u4rqQCxELcnYsRhox18Q4E/3ORsyt48zbjY6nUfH4nDTqntybSIvMqetCAH6j6V/w4rWfBoWc&#10;EEIIIdOLhYh08spN39r49cGlg6j11NMx2NIUUjNd3D5WO5VwU57VPNuaMGuSrY/jTtLGVQp5gWCr&#10;gmuALIlg54uf6dFsawo5UCjcuXZk3DCHwEopcc7ac/7pRa+97L9N9L0Bk0i+FRs+u/5g6IfVMAxn&#10;9/T3QJfwoOlDShlJuNSKsbEi+qSjVMrj9Uy7FmIOTb7t06JlI9eO40TdOlkxTyRc2ATdjJZrgq4L&#10;fnKs4PpGpB4QOO/55/19/NTbwXHmhBBCCJlY1NjrQQALEBU3+yOVQh05cyzIMCPYWvq3NMXWEFpL&#10;8TMz8qxHsQEYketoWRa5VvJtHY8t01RywB65LhqP3SptPNOGTCgZn1CfzSUCt+Idue5D1y2Y2LvL&#10;MunkGwB2PLTjPT/53o//CQBmzZ+NWk8VfsNPUtCTCHgQpmMzGAWf1HSbqq63KZJxq5DrldiBrGAj&#10;X8QtK+9GATehRcX1Nnpfmai8En8jXR6A47mNaq16PArsR/uaDT9oDjeC1S9a8z5EQv4MKOWEEEII&#10;GTmDAPDjW+/9caVedftn99UAoN5XnxsEQTX5yKzENVnPp4qrKHQmYhwXQ4si1nnBzlQF1wVdSwk3&#10;x1ibkexc1mtJmriS7fQe02eLHk1mZLqoKFq0yAs3HWNyknEBRwASqPfWn3jdb7x++UTfm8mklG/F&#10;tvu3feCpHfuu2b9r/2v65/SnFdHjSui+H0TfhgX5ufWsqSFkUlJY2C1ez7Uz5Tzeb0p4uq8dUVeC&#10;nT9mSjsKhNwq8e2IeSaqn73HSs073j9nYFf0KEIMLh38f/Grsi1ebkUk6iwMRwghhMwMBuP/LgCw&#10;4MCeA+/1G80VzaHmrJw8QxNQ7VhetrX9KkXcEONErAuKkrWefguJqBdJdKaN0UeyT38m2+d+I1Jd&#10;FM2OFkwZn6rYPv9LGQVn3/J7b7Wk4E4OJrV8KzZ9a+N6KaU4tPeZlwW+v2DuormJhIdhiKAZJJUK&#10;9Wg4i7JNfUoj5tp2pq0m7+ofpL6eiaSryDWy/3hbpraLVMQds70Z8dbON6quaxIP+7XiCL7j6M9j&#10;EXZEQl/tqT27/ILlX4tfGVUc7llEqe5bkUbWKeuEEELI5ECXaSCafms1ALnrkV3JFFyJOOtjrWGk&#10;UivJVani+lhr6BKsp2Kn03hl08fD7LqeCq5Fxa3SbUalbVFqvUq4NNeR3G/ROGxboM06HjteN6Eb&#10;TE1yxdQEEDQDuBXvxBs//MaBib6/VkwJ+QaADTdueBYAfN/vERA9A3MHIByBMNCKscloPHhSrAHp&#10;P26mo08POh5LbjmeTWM3vjlDdn8mWg4jcq4JcVaUnaSNvp6Ltgtj7Hlp+rzI3HfmWto92L48sJ2/&#10;at2qP0MaQT+MVMgp5oQQQsjoo6osXxCvL3h448M3zZo3C0A+/dkMHhVKKorkVRbuS7b14mMoSek2&#10;P1dbI9YF1y+qHB6LsSnottdCl21TpinbMwfruO5o/cSKi1f80/Ne8bwPT+wdtseUkW/Ffd+/76Yd&#10;D+54HwC4not6Xx21npqWiu7n5+yz/MEh048iMY8W7UXK20lpz2zDIr36Pl2sASN9PZZvvS0M4Ta/&#10;ACjZLq4Wb5yn3YfjOc1qvXrEyAoQ6jU4e83ZX0cUQXfil+25eLk9Xqq50CnthBBCZgKZlG/jvxAA&#10;9j2+75dl/GFTfeZsDjf7wyCs6mnP1sg1ikUayMtvoVgXRZrN8dG28+I2YRz5bnWNjPwbz1P0JUKm&#10;nZH6bY1kJwvK9UyjLL0cAN7yP95iEYDJy5STb8XWn27979t/tu23Thw5uapvVh+qPdVIvs2K6IaE&#10;MxV95tC1jMf7S4Vcj6Bn0tjLI89mtDwj3YXp7sXnK9FuKeZl1zKj6pYvGMwvF9S2V/FO9c/p3ykE&#10;JCBE4PtDi84+4xuI0tu3xq/mswAeG8GPkhBCCBlPlFwP7tmy531exesZOjm01nGd2ZmxxAWp0LmM&#10;y4K22XTxtE0ivchHjJO2ZiVvLRKeGyPdTVTcFrgyI+ywtEH+WXP74tckWuTbJDCSPaMxg2TqM7CU&#10;EvMWzf3RK9/+qssn8Pa6ZsrKt2LTtzbeMnRqeMEz+w691PM8zBmcgyAIEcQR8KQyehgmU5MlqTOW&#10;Pwpk5mCVc6A7QUf2j4TazkXXcxIbjd0GlAQj3afGdWvtMtKcRLa1Y1o/7Yg5tP22MeSZ59C/YIjH&#10;rgv9/rV7TrbN/cJ4RgisWrfqc4gi6gKRqOv/AVFEnfJOCCGkXQa1/9Q0Q2sAyN2bd/8x1BhqAJCx&#10;3iVyqH8mjNtJfQxyum1Kdj7iazvfIrHGcanLteon1PqyCra6vkWk9Yi31O9Jj4oXPWcHXzDoIl0S&#10;zc7sN9rp8LP5zKQomCUhTwwuHdx0xfVXvnaCb3FETHn5Vmz47PojACClrFXr1Xq1XoMMQ/jNAFKG&#10;CP0wnjfQPjYlPndCn4FMPCMWcn3bFjE39hdFlZW05mXXOKZJc7Yt0qnS9H22FHUl9xn5N74U0OXe&#10;/BLA8kdSXT+9ZnrfNgE3xV1/vdSxxunhZHnJFet+LW6oousUdEIImRkkhcnu/vamO2q9NdR6apAS&#10;yIyfjknlUJNPANAl05TxkihuPjVc68M2rjnTHonsJ/IMIFvd2+w7K8Ito9PI9mOKf+bLAO2Lh1wE&#10;Wu/PdqwkYm0TbYn8PhN+DieZIZzqs6orTq24cOU/XHrVpb89wbc3Kkwb+Vb89Pv33bTj4WhMuOM6&#10;mDM4J6mIHgRBZjw4I+GkW8pS2qPVziTdPJ4R2rhNceq7JWKebGf3FUWzMxFvU6LNyHdhRD4v6VaR&#10;1+41K+7ZvpKXxhZ5j/erRaVWPep6zjAg0pcxbSvOOn/Zhvg09Z8eXVcSr8asU+IJIWR0UVFoIBJn&#10;ifx4ablvx75fUlanPoWFQeg1h5uz9ch0Rpa1dV20zX25Y7p42iLX+rFcdNom2DIbQQ6zfdgiyjZp&#10;B8yod5nMW4JIlqi0VZht8my0yRyzbZtiTakmXZD5rKtlZPpNHwDw5o9MrTHdrZh28q3Y+tMtv/34&#10;gzved+r4yXPrvXVUe6rRlGShRBikqehmJJwCTrqhm4h50XlFwq0fK0xnz+xrIyXcsUTTUSDc6rpt&#10;iHk2Qp5PTy/ab/vCIF1aZD0+Dtu9ZY7B0j79gaRfZmTaHar31rf4Tf80ACxbvewmZFPh1fJQ7odI&#10;CCHTH12oB3c9sut3ACAMgsUnj516PiBR66mj1lMFkASeoUebE8+zRqOz6+nnsw7EOjnPIr+29oYQ&#10;S9v57Qi2sd+WZak+f+b22eS88J6L+0byEncn2bl9FG0yBtiyJ6WUmLdo3t1Xv+2VL53g2xsTpq18&#10;KzbdsvHfhoeG5z2z75lf6BvoE/W+erYomxEJz/whtPxBI2QkFEo60FLUbedbx6AL45jI9mm2aRld&#10;19vo+zMp82Wp5AXirbUvFndL+3iZu8fC62vbxhcV6b3ZvthIj2X6S342+nHtWG4dWHnJqn+Mz1K7&#10;VcT9WW0byKbRqyXlnhDSDYPaUh/7vMCyLgHIXY/semdydpJynPlfXpxzbQvamfuhR2SRF+Qi6bQI&#10;uT1F3JZarfopO09JcBotToVY9VOWvt3mNQxxzuyzHUte4/w+WzRbv2bRdk6otX0m/BxMRoOi4JEQ&#10;AsITx+ctmnfPFddf+eqJvcuxZdrLt2LDjeuPA0AYhFUIVFU0XBVlC8MQYRBapygD0j+WyTohY0w7&#10;oh6t2mW9NKoet7fKutm2ldQXHDe/zdTXs20M2bYIcl7u9XVbCnvRfWhR70yflqwAgXz7oqh68jqY&#10;r3GBrNtE3dJGWyD5SWvtVl6y6nPJwXQpjH3PGutAKve2SL6+pPgT0j2DlvUFxvZ8bVtqbRZo27nl&#10;rp/v/K+ZTyIW+U1XdblLV/JCXHAs1852fvZ40p8ZgVb7dHGFIZtWkTW3LddrI1KsrmVtXyDZZTKc&#10;iyqbAq2//LaodJEcW87PHC/Yzjp0/nwTfp4l44XtM5oQAmEYQkAMrVy36u/WXbnudyb4NseFGSPf&#10;ivt/cP/f7njo8d8EgFpvDdV6FY7jRPLth9G4cF2+C1LSAf7RIuNPqZADoyblyfkjFXO1bhNhpH+E&#10;9fVUcLVtQ3Szy5ELui7bucg5kO9bv0e1mXu29B7y+1NZz4m4LtumrGfk32iTaaf1AcCresddzxvK&#10;3Be0hpkfW/73Y8mqJV/Qen0W2TndKfBkujJoLE1xBlJ5XgBg8InHnnhrtVbx8h8PpOnF2aNhKBrD&#10;zdlSSs9sZIpxvGbfZ4kudyXT8XraTT7VWz9u25fon34t9XlKe7hisTbP0+6jRKzTyHX+2TLnQCIn&#10;u8kXAIZEtyHY+mfCsoCNmcptRqtt51j3JZeWuX02+JmVTATm50K99lAYRMWw3/Q7b27x4XZ6MePk&#10;W7H1vi2/CwAH9hx4xYHdB17juA5mzZ8dzw8eibiUekq6hAxD+x/7GfoakimAKc254/kNq9/r0mfs&#10;1zzP3o8hl0mLomiw2m9po6eE69ewpYpbxTrus6V0a+enXxAY/WTuuUSUbfeo7gP5+7afb4nEG8+Y&#10;7Le8xno/+vlZ606vb21j9GE7p2Xf2r5KzTvWP7t/J2AezPZnIOafOf8nufbl688Y+83tQ8Y5qk07&#10;Hwaead0kod0vIUQHbTthsHWT5KN7O20VC1o3KWyrts3rSqOtLFs/vP/wC+whv/wJp46fWtocaswD&#10;ikU4I6C5TqRlUxdZy/mGvGb6yTyNLq62NjKznnE2i3Rb5VO7R2n2o3+mSfpucbwg8q3LaJGA6+2t&#10;51nb2M/v6hnSQwVtCvZbX/NMZ5n22lHAsj+/S2YWufNL+iFkUmDJ6FOfVwI/AADMWzz/R1e/9eop&#10;OU/3SJmx8q2z8ZaNtwLAkYPPvajaU1sghIglXCJUyyBEGMrkj74E4vHh+T/MhEx6bNHv0h3diXmy&#10;v0TMs4ctot6hxLcl6ND2FYh1qdBb3liy99T6y4PyLyDs/eelv+D8XJt8u+wh+8/KHlXPqbRd2IW9&#10;TdG+/KYoX231O1wg8LYvFcxfXuuZxV8IdETbvYzS9dqijfeuUX13K5IS6450w3qberSxxfXKZLpV&#10;/zbxMUXZKtK59sazm4Jnu2Yb0ezkiCHY0cImwYY4GvdnCzAUnm8cL+zTPF97hrJjrc7NH09foCJp&#10;bvklRubFyb/2tjbmNUysgm2sWjb52ZJMLczPTCIdsgfI49d+4LpZE3ZvkwTKt8aGG9efBAAp4Ugp&#10;670DPfAqXlIhPQiigmzSNl847G8IhEwrOpb2dEfX4m5ZsUqh7VxhOcfSvjORLZDYki8ERibO3ct3&#10;4evQUr47ec2Meyi7j6L+i9oa+43TMy3b6suU/ZJjLXbb7nKkh8ZXuG2UvG+19Y5WbL+dXa5IeG3H&#10;SiXHIksF5xX1Z+urSHqz56RGJ9tsOxL5zotl/vptC2qJoHfXxnwO/flLXotWr0OBBNt+loXRaaNd&#10;po+CX9Dc74SxWriLnwvJdMQS6FCyLSVCQA4LIeS1H7yub6JucbJB+baw8+c73/PAbQ/8nQzDak9/&#10;D2q99Ui+fW2KsmSqMiXdSsQBIP/NMyHTntEWc+1AWSRyxIKerBRIrL7dqWyWyXqu39GT9czzF11T&#10;P9bitSp89hZfZLTTt9G1udKxoI9KX5bG5dLc+cGuPXskgt7F+1HxKW301aWQjEisOxCpTvoqFroS&#10;GS4Tclv/pqx2EZXNRaIz/XYmtuXPY3/uTp+9rG1nPwfLNSxtWx3L7yoWbOu/AH7mIzMJ7T3fLG4r&#10;wxA9A73br3n3NedN6D1OQijfJWz5yZaPHnzy4BUHdh94DQDU++uo1qpJ1DsMQoQyhAwi8VbzhkMJ&#10;OfQ3O1nwl5oQYvMTYd9Z3EWZlKhvZEv6bKtAXVE/JX20e75euC5znqVv8zrWKvYt7q3lfVmuY95X&#10;R89Rco7t/qznl91vG33Z7sfaj+0+Sn/5ig+VXr/tkzo/pSUdvh919VnBKt+tDaaoSrP1HpKm9vfY&#10;rvsyzmlZedryPl867VNR+3au0eLeWp3T1n2Z7cvuq+TeOjk/07asH8uxwn4t1yjss0VbQmY8xucC&#10;c5Ya5UbL1iz78mWvveyd5Z3NXCjfbbLxlo3fBYCTR06cc/zIifMd10H/7H5AIC3Kpk1VFoYhACSp&#10;6YAh4gD/uBMymhQISqcSD7QvSIXtMn7Xpgi2OlYgw0X92M7P3M8I+im8D0O8c+e3I8clx4ruJ3Ne&#10;F/0W9ZnrN99px4x2f6NKqbd0+YZV6DblItXWFEqW46XyViLc1n5biHGuT2m/flvyWbS/pI+2+xmN&#10;PsruydJn6fmdXKuo7/JfVkLIaGETbiCpWh40owJqvQM9T/zSr/3y8om4xakG5btD1n/mm0PJhiMq&#10;lYrn9PT1RPOFB0FWviWSpX1sOCWckHFlFAUd6DyKOd6ynuvT0m+rZyiVb/M6I72/dn4+7b4uLaLj&#10;1v7LvLjbdO9S1271LVB3l+yIboW7WxdvU7LKBDtzvJMIaDf9F1yjq6mg2pTewmOjIL1tf6nRTWS5&#10;m7YUa0ImJyXSLSAQhEEACR8ArvvQ9fUJu88pCOV7BPzwX2/70eGnD79EbVd7qtBFXJ+qTI0RByzR&#10;cCCVcf44CJkatPSmkUc4R03uC67djph20ndHXy60uF6712y7fVka+VhId5eM9/V0xvPzQCeRznbn&#10;MW7Z7xjfRzvX7vp6Bdfs5h66at9OBkMH5xFCJhn6F9ZqXRduIZLaVwBw/YffONG5WlMWyvco8NhP&#10;HvsYADzx2O7N/NAdAAATDklEQVR3nDp2anW1XkW1Xk3GPqhIeMtoOEAJJ2S60pYXt5bXln2MUN46&#10;Ffhoc+yEuqPzyu6roE3+8Mh/Bu0ykaLdDmP2+aDTaGe757TrkV0+V8vz2kxh77r/0Ty/W5kuOZcQ&#10;MgVpJd0QCMMQcxfO3XTGOWd+d82L1vzpBN3ptIHyPcrcteGu76v1owePrGs2m4PVWhWVeiUzNlxJ&#10;eCLgBTKuSzkhhBTSiaC3HXrv7laAsRXLEfXdydCDNs6bSNp5HSbde3xLfy0fZ9z1Zcf4dei6/7Zc&#10;d+RSTQghAMplO54mLAyjGlZexTs2d9Hc+6+4/spXTNDdTkso32PIhhvXNwFASimEI9y+WX3JN0hm&#10;SroSb2u1dFDCCSHjQIeC2ZbET9OI8WS4h6nCRH/OGM8Ifr4JxZkQMkkQ5dItIWUYhgEkcO0Hr6tM&#10;4J1Oayjf48Cuzbve/eAdP7sxbIZ9AOC4DhzHQe+sXm2+8FjGDRFXYys4dRkhZMYzyr7bdgbAaDPV&#10;vH2C3mu6rrBe3ikhhMwMWst24h4A0D+3f8ur3/WaNRN1uzMFyvc489iPH/3E0MmhM3Zt3vVuIUTd&#10;q3io99XTecNDIxoeSkhkJZzjwwkhZByZarI8FeD7FiGEjA0W2VZLJd0ylKjWq08uX7v8C2tfcuEn&#10;J+pWZyKU7wnkrg133gYA/rA/cOTQkUuFI7xaTw1etRIVZdOj4mF2nLgtNZ0yTgghhBBCyAyiRLaB&#10;qHCalBIC4tichXN/JhwEL7/2iqsn5F4J5XuysOHG9YFaj38mjuu6qPf1wPUcrWq6hAzC5FurwnHi&#10;5nyg/DETQgghhBAytSkomqbLNgA0G00ACIUQOP/55//52ssv/Nj43ywxoXxPQnZv3vXuh+566K+D&#10;RjALiMaI6xIehvHYcC0lvaxYWxIRj9cJIYQQQgghUwih1SqxjeOOpdtv+ACAgfkDm191wy9eOO73&#10;SUqhfE9yHvvxo38wdHJo4ROPPfGrYRD2AECttwbX8+DEaSRFVdMp44QQQgghhExBjIJpQH78NgSi&#10;wFwQot5f33v2muVfXPuStRzDPYmhfE8h7lp/1+0A4Df9viOHjqyr9VQrOQkvEfCiacso4oQQQggh&#10;hEwwLebh1oXccdyjA/MGHhRCyJdf9/KrJuiOSYdQvqco//65fz/UHGos0PdVapW0cnoYQkpAmtXT&#10;tanKVAV1gFFxQgghhBBCxpV2ZDvelqFE4CclonDtB6/jXBxTEMr3NODg3oOvAIAtP9nyicP7D18p&#10;pUS9rw7XdTNTl0ECoQyTdSllUh1d/z3IFWzjrwghhBBCCCEjp0S4k3VNugM/gAwlBuYNPPKqG151&#10;0XjfLhldKN/TkEfvffQPAWDf4/uuO374+Fogiop7VQ+O4yTTlllT1JHuV3AqM0IIIYQQQrqgRaE0&#10;IK1QrsZvz18y/67BJYN3XPDiCz417vdLxhTK9zTnzvV33qXWTxw+vjqUctCreHA9N62aruQ7zMp3&#10;JipupKMzNZ0QQgghhJACWhRMS6LbEqjWq3t6BnqeAIArrrvi5RNyv2RcoHzPMDZ8dkPmBy4cgWqt&#10;Csdz4DhOpnq6XqgtEXNb4TaAQk4IIYQQQmYmtug2NMHWjodhFN1WXPuBazl2ewZB+Z7BHNx78JX7&#10;dz19zY6HdnxY3y8cYR0zrhdws44Zt4wTp5ATQgghhJBpg23Mtjl+W4tqB0GgB7HkRS+7+CPnXnru&#10;X03AnZNJAOWbJDx6z+Y/BoDh4ca8vVv23BAG4UCtpwav6kEGUcQ7kfFYxAFkouJqyag4IYQQQgiZ&#10;FuiSbW6XRLclpFy2etlXXvCqF75zAu6aTEIo38TKnd+84261HvhB/djhY2tlKGuVWgXJmPFAi4qj&#10;xZhxwCrhlHJCCCGEEDJpsIh2Zl0Y6zIqlOa4ztFZ82dtVt1ccf2Vl4/nbZOpAeWbtMV3v/CdvUMn&#10;h5aqbTM1HRLp3OLR/7LzipvjxCnihBBCCCFkMmBJH9e3c9XJhYCUEr7vJ59bf+X9HLtNWkP5Jl1x&#10;YM+BV29/YPtHDj158JVqn+u5cCseKlUvEw03hbxwjnEKOSGEEEIIGStapI8DdtEOwzCZJUhB2Sbd&#10;QPkmI2bzPZv/l1o/9szRiw7uPfhLnufB8Ry4npeJgqf/ISvjFHFCCCGEEDIWtBnZVinmKrItpUTg&#10;B5i/eP6d886cf8/al6z9/fG/eTKdoHyTUefOb955j74d+EHt+OFjFwCoVaoVOK4Dx3Uyc4yn0XAA&#10;YX46s5bTm8XbhBBCCCFkhtJuZFubg1sgimwLRxwZmDdri97dFddf8ZLxunUyM6B8k3HhP770vZ2n&#10;j58+R227nguv6sGrmCnqjIwTQgghhJA2KRPueNtMJYdAbhqwN7z/V5hGTsYcyjeZEPbv3n/Njoce&#10;/9ChvYd+Ue0TjoDneXArLhzXSYq4JVFxFRmnlBNCCCGEzDxaVCIH7JFt3/cz47WXrVn2+edd/fz3&#10;jOOdEwKA8k0mCZt/9Mifq/Vmwx94ctuTb/EbzblAJOXVehVCCDiOUxglNwu5AQXp6gDnHieEEEII&#10;mYwURLKTfQWSDSAzDW7UxmksPW/pv9b7avvX/sKFvzdOT0BIIZRvMmm54+t3/ETfPnns5HKEGHQ8&#10;J01Xt80z3iIyHi3yY8Up44QQQggh44wp17Z9LSqR13pre6v16n51zpVvuvJFY3vThHQH5ZtMGR64&#10;7YF/3vPYnneb+4UjojHkFS8q5Ka+8cykq2sSXhQVL5BwFnUjhBBCCBkhJZJtE+xM6rgQyXBEc8ov&#10;AHjD+9/A8dpkSkD5JlOa/bv2/3Kj0Zjz6D2P/unQiaGzVIq6V/EyaUdhGAKANToOpBFydSzeSREn&#10;hBBCCOmWTlLI4+M24Q78AADgVJyTr3vv6/rH6e4JGXUo32Ra8cjdj/xvtX5w78Grjz17bB0QRccd&#10;J0pXF0LAcZ1UyGU2Sh7t1MaPa9vJelnauraPEEIIIWRa06ZgA8Y4baTSHcowGq8dB0nmL55/+9yF&#10;cx8AgAsvv/AjY/wEhIwblG8y7bn9a7ffr2+HYeidOn7qXM/zepSI5+cbT6PmunjnxpCr4xxDTggh&#10;hJCZQocRbVtkOwxChDL0+wb6trueexoArnrzVc8fl/snZIKgfJMZyQ9u/sHmE8+duMB2zKtG0XGv&#10;4iX70srqlqnNjLHjhRHyeF+0oJgTQgghZBLTSrDjfdaU8fh40RhtAHjDb3GcNpl5UL4JiXl659Ov&#10;f+7A4cu2PbD9923HVWE313Xhem4q26rauiHmHRV3s+3jP01CCCGEjBVdVBk359UWQiAMomF8aly2&#10;TqXiHV3z4jX/c8XFK/9mtG+fkKkI5ZuQEn6+6ed/rW+fPHJi5YEnDvyXjIhX3Gia8eh/WSm3ibhZ&#10;3M0m4tEOjiMnhBBCyOjQjmxr+4qKoEkJyDAr3POXLPjh7AWzHwaAi1560YfH7iEImdpQvgnpgtu/&#10;dvuD5r7TJ04tbg41B/Xibq7nQiJ9k7IVd8ulqZtV1/Vj2na0oJwTQgghBC3lOtlvkWv9WFIELcwW&#10;QfOq3pHeWX1PqL6uevNV60b/IQiZ3lC+CRklHr7zoc/uemTX+/V9ZpV14TppdLxAwkci49Eq09YJ&#10;IYSQaU+Hsg3YC6ABAmozDOxjtF/P8dmEjAqUb0LGkKd2PHVtGIbVx3782B+dOnryXPO4cARc14Xj&#10;OfA8LyfjuQJvAKRU/yuenzw5lpykrzJaTgghhExqbBJt7C9ME4/3peKdlWvAPj57/uL5d664eOWN&#10;i1cu3jDyByCE2KB8EzIBPLzx4RvVugxD76mdT/1K43TjDF3GHdeFQOzHcVE3FfHWv5G2FXYz19uq&#10;vG7sJ4QQQsg4YZNqY39yzCbb+rawy3bfnL4tC89a9J+q/cUvu/iDo3PzhJB2oXwTMom4/Ws/fLjo&#10;2NDJoUXNRnOh67rRNGhO9PZsrbKeWSKNlBv/3kuj5W3sJ4QQQkgLRlWs45bxppTRF/JhGML13Od6&#10;B3qfNC9/1ZtfcfEIn4AQMkpQvgmZIvx808//aufDOzIVRDORcseJq5BmK6wnEXNdxgvGkpvR8mjR&#10;Rvq6cYwQQgiZkXQh2sk+TbhtUWwgjWSb47Jf/5sck03IVIDyTcgUZ9/j+94IAE89vu9NT+186nr9&#10;mCr45riRmLueC0ATcS2dPbN/JIJedox/bgghhExF2hiDnTlmKXKW206Kn0WbaopSW8GzFRetuHHe&#10;mfM3LVm15BtdPwMhZMKhfBMyjXn4rof/Rt8+feL0kv27nn5D5tt1R0AIAa8aVWR3HAeAKviGqDq7&#10;VkE9J+LK0YtS2uPzokVxtJyRdEIIIeNKkVCXHSuRagihssJzx/X0cFOsAWDB0sHv98/p3w4AF7/8&#10;4vfnGhBCpgWUb0JmID+8+bbN+raerg4Ap0+ePltA9EkAnufCcR0tfR25MeT2adJiiqLmcbtoQSkn&#10;hBAyhhSlgxvHMsdHKNrxrCXDvQO9TziO4+vvgUIIXPXWV6zt7mEIIVMVyjchJMemWzbeefjpwy9v&#10;1U44Ao7rwo3T2h3XKRxznuxDVtKTRTeRc+1YO8cJIYRMEzqIWmeOlwl1tLNQqoHiMdc2Xvebr+c4&#10;bEJIBso3IaRj9m3f92YAOHH0xLlb79vySUhU1DHHdSAcp7WQA/Y0drU/3Zk/nuxQi9bSzQg6IYRM&#10;QTqU7KRNSTGzeEfapCB6DRlLtpT5MdiXrPirCy+/6HfaewhCCImgfBNCRpWH7nzoJtv+o4eOrDty&#10;8MiL1bYaa56IuuNAOMhGyQsi55n1gjHnZnvVNloU/N1jFJ0QQsaGsmh0O21ayXS0U19k2qnhVWVF&#10;zQbmDTw878z5P9L3XXLFJb9heRpCCOkKyjchZFz54c23bSk7LoTA8PDwEoToBxBJuTafabTSnpQn&#10;i7KUdq1ttEoxJ4SQruhSsDPt2pRsYbQ12ynJhoOhel99r5AitF33FW+7erX9jgghZPShfBNCJhVD&#10;J4fOfOCHD3zxmb2HfrFV2yR6Hk+jJoSAcEVaGA5Ii8MVyHpmuyDdPdcu2aGvtpb2wnb8M0wImSy0&#10;kuOSNpl2VmcuEWntHHO+67hwWTJUSaWCt/O3k+OuCSGTCco3IWRK8uT2J9+m1nc8+PiHjz5z9AVq&#10;20xpl1LCcV0tgg7Y5jE3i7yZc5QXpbfnzo3bp6vtiXmnbQkhpCPaEesWbTPtOxDspLlZdVwTbqNK&#10;eG6s9aKzF/3bknOXfg0Alp679ObiOySEkMkJ5ZsQMq156I4HP2fbf+zwsQueO/Dc5WrbjKKrD4Tp&#10;vOdARtiLIukWaU8W7Yq7dl66WfK3uhOJL2hPCJnEjJI0585pV56jA+kptiJoRtTalGczWr1w2cLv&#10;9PT17DMvc8mV6369/AkIIWTqQvkmhBAAt938g22t2gRBWB06eXoJJDx9v6rqDqhq76nIA+XiHh03&#10;xrLrtCHvuX4s56ebbfzNLwy+d38uIdOeTqS3w3Nz5xf6cdk18undub4LBFqle+sVwBWO65zu6e95&#10;stX9X/22V57Xqg0hhEx3KN+EENIB3/vCd/c3hhqL2m0fpb+LjKALR0Ag2g/YisQVyHncplTQoxMK&#10;76f0b343om45r+M++DZEJhNtjhAeqUxb+yh153KxTk5vIdZ6X8mQG1WcTAjIIEQow7b/Xb7uNzim&#10;mhBC2oXyTQghY8jerXvfYe7b/ejuX39u/+GXttuHLvAAUokXIjlmRtejrXxBIlPkk3aZRpbVNt4r&#10;Wr6fdJoe32Ff9maj+B7Ht8uRM0qaViq+o3DNrtK5y+Q4bWTvzhwHbblebg5qRNIMEf3zlGEkzJ2I&#10;MwD0zx145NxLz/0LtX3W+Wd9uf2zCSGEdALlmxBCJhkP3vGzf2qnnd/w+w7sOXBN6IezANgF3Ymq&#10;v7eU9Hh3sq+TOdLzp7cl64XXsjYqOzRK72Oj0M2oyv4UoyMhtncwahTeS7sR6XZEOmpo77poyq2y&#10;abRELNPav7VIriO71guRQaC5aNmi79Z6a4fKbm/dlZf+WnsPQgghZDygfBNCyDTjB//ynztG2off&#10;8Puaw81FKjVeSYIu+JmlELBbuL0AXbJZMk698yJzmY6Lz+2QMX+fnGxvw+OQRNy23LbuKLtpbVNw&#10;aqeFx9SmVmgxnSlBHUsKjAWVnurTrus0im++Na98+6tWjuR8QgghkwvKNyGEECv/dtO3O36DsEl6&#10;ZlsCGaEvkfZoV/GxpM0YF5prcWhURX/aUCDXpcrdadGxknOKK3Zr6+1JtH0qwhZwHDQhhBAblG9C&#10;CCFjzt6te97Vqk3gh7XtP9v20dPHT58zkmuZ0l+0T6Xj5853RCJayVRzsall2rfl8x28x06Gt+Mu&#10;C4XZPkvo++zHDRfWxzGb+0bwWWXuork/Wr52uXXKQZ2zzl/2pa4vQgghhLQB5ZsQQsi0477/uO8b&#10;43Yxw0RFq5zq+G1XOF3lXrc6p6M3dRm29yFAmuH9cRjc/sJXv/CNY30NQgghZDz5/9lcTcPC69bu&#10;AAAAAElFTkSuQmCCUEsDBAoAAAAAAAAAIQCcjbAo1x0AANcdAAAVAAAAZHJzL21lZGlhL2ltYWdl&#10;MTEucG5niVBORw0KGgoAAAANSUhEUgAABDQAAADYCAYAAAAUJ7OQAAAAAXNSR0IArs4c6QAAAARn&#10;QU1BAACxjwv8YQUAAAAJcEhZcwAAIdUAACHVAQSctJ0AAB1sSURBVHhe7d35n1x1ne9xB5gQAkJE&#10;ICGsBmRfRtkFFWV3Z2lFFAHRVjKGkKX3Wro6CYsxasaNuDNuY9RRr3qd7d5/zfv+VE71rXDDCNxE&#10;Penn8/F4Pb6nqtNVpx/8dD6c5Q0AAAAAAAAAAAAAAABwZP2dJEmSJEnS6+wv7nA78Xd/+tOfJEmS&#10;JEmSDtvhZglNR93yl43vUL/fP646cODA8ePlvRMkSZIkSdLK7DBzguH8oPpvhhxH1CEf/kqDjGwv&#10;7/Tk5OTfV/v375ckSZIkSSuwmguMzwqqlw83XmGwcUQsf+DoS6qJiYnlCctoeJEdWVVt3rz5xKyr&#10;q61bt54kSZIkSZJWXjUXqBlBMydYNTExsWo05BgfbByNocbyB9UH15eMfeEJNW2pHdq3b99ogLGm&#10;2rNnz8lZT6mmpqbeWL3wwguSJEmSJGkFNJoF1FygmREM5wV79+4dDjmaOcKqZq4wHG5kPdxg43U5&#10;ZJhRjQYZTctnYmzfvn04wMjrU2dmZk7bsmXL2tnZ2TflvdOrbL/55eX9MyRJkiRJUvs7zDH/aB5Q&#10;s4G1NSvIemoNOZoZQg04hmdvZF2+FCXrERlqHDLMqA+tLxhdWlKnjtRO1M7UjjU7ecbc3NyZaV22&#10;18/Pz5+ddUPWc8bbtWvXOXn/XEmSJEmS1P5eftyf9zZU2T67mRGcVfOCrVu31qBjOODYtGnTKTVb&#10;GF2OkmqwsXxfjdFcoulVW/6l+qCxMzPqC1Y3p4icMhpk1E7t2LGjBhjnLCwsnJcuyM8vTBuzfVGV&#10;7YurTqfzVkmSJEmSdOxVx/1jc4CaCbwlXZDOy+safNSJD2c9++yzdRbH2ro8JeuascHGIWdqjM0n&#10;XrXhL7z8zIzmw9c018GsTXVGxrrp6elzZ2ZmhgOM5g+4LF2Rrsrrq9O1VXb8H/KeJEmSJEk6Bqvj&#10;/jr+X1paqlnA1VmvzHp5fnZJqmFHDTjO27Vr19m7d+8+87nnnntTzRhGZ2vk3wzP1KihxuiKkWZG&#10;8aotX2oyfnZGfXh9Ud0jo87KqMlK7Ui6KK9riHFV7Xy3270u6415fXO2b0m35t/cVuW92/L6nZIk&#10;SZIk6diojvWrOu7P61tTzQKqm+bn56/vdDpvy8+vqeFGemv+3Vvyfl2aclZd+VH35Mz2mvF7aqTX&#10;fJbG8B/WL9UvNx8yvNQk1ZNLhsOMqampDXVWRtY6raQmLrVzNzY7/u5svzfrXemedF+V996X9f1V&#10;tj8gSZIkSZLa3eg4vznWr+P+mgHck+27053p9ryuwUcNOK6bm5u7Ju9dNjs7W5ek1KUoZ9WZGnX5&#10;yejSk3r6yWEuPfmzlgcaExMTx9eH1IdNTk6uqXtmbNu27YwaZuRL6z4Zl3Q6nauzXp+dujVrDTHu&#10;yXsfGAwGH87rB9JDi4uLH6uy/XB6RJIkSZIkHZM9XMf/vV5vYjAYPJju73a7H0x1kkMNN96V7ZuW&#10;lpbe1jl4KcrG0ZkaaW1depK1TqhY9VoHGsvDjPql5peXz86oicnu3bvXzczMnJ8vrjMzrs6O3JCf&#10;vSs7eVfWmsw8mB3/eP6AR7M+kZ7M9mfzs8msn8v6+axPSZIkSZKkY6M61m+O9+u4v47/n8z66fSp&#10;9Egz4KgTH+7N+p50S7brvhuX1eUnWTfUjULrRIp6ouq+ffsOuUHoaF5Rg4tXsjzQGN07Y3Qj0HTq&#10;7MFnyW6o00KyXtHtdq/Lelt25J7asexwTWEeSzXA2JSfP52eyevteb0j61TW6awzWWclSZIkSVK7&#10;a47xp6s67q8ZQNqatqR/7Ha7k1mfyM/rDI66kuN9NdTIemOdKFEnTNSlJ3WT0Ly3tgYaWVfXw0le&#10;90CjfrmmIvVhdSPQfMhZdXbG7OzsJXXzz3zhO7Jjd+T9D6W6nKSmL5tqx7PWHzOf7W7WxRhkXUq7&#10;8t7uvJYkSZIkSS2vjvHrWL9pKa/r+L+XOqmGHtvSF/Jv6+SHT6YaatSZGnVfjevq0pPt27fXTULP&#10;3rp16+n1MJK9e/eeNDExMXziSXrtA4365fqQ+rD60Prw5lSQeiTr9fnyuvlnTVYmsj6eaphRk5iF&#10;5g94NusLWb+Uvpyd/0pe78v2P0mSJEmSpGOjOtavmuP+vXnvi+n5vN6Z192sdcXG09muocYjdZVH&#10;qhMkbq6zNLJenM6th5BkHT7xJC0/wnU0r6jBxSsZDjOae2ic0ExD6rEpy5ebpI3Nl928sLBwZ7fb&#10;/XBefzI7VdfJ1NSlJjA1lamd/2re/1rWb6YXs70/fSfb35UkSZIkScdGdazftH9xcfFb3W7369mu&#10;IUcNN55NdcbGdN7/Qt6r+23WiRH35vU7OwefmnpJXXaSta4MOS3r8iNca6BRc4qaWRwcXRzeIQON&#10;tDzQyHpGOjddXJeb5Evr8az1RJOH0qezXZOWuaw1zPhStmuQ8WJ+9t38MT/I65fSj9JP8lqSJEmS&#10;JB0j1bF+1e/3/zn9sNPpfD/rt/PeN7J+OQ2HGt1ud1veqxMiHsn2B7PePj8/f33+/eULCwsXzM3N&#10;rct7a/fs2TO8j0Z6bQON/MJx9UujG4LWdKRO+6hpSb7k0nxp3Qy0nmxSz5h9uHYmbc8f0c9al5jU&#10;KScv5vUPstYfU9OaQ+6hIUmSJEmSjo3qWL+pjvsXU97uLSwuLtYNQ4f30FhaWvpM5+AVHnWD0E91&#10;u937m8tObszPrqxbXNStLvL69DR8fOvoxqCva6BRU5HRDUHT+emydH26PX0oO/KJ7ETdO2MmO7oz&#10;7c0O1SUmNY35cfqX/KzbfD4AAACwgnUPPlykrvR4cDAY3JXtm9NVaeOuXbuGA43mXp4n1UAjr094&#10;3QONbK+t0z7q9I+lpaXL86U35EvrubEf7vV6j+Z1XQMzl39XNwGtm37WaSUvZa1hxi/z88Xm8wEA&#10;AIAVrN/v37m4uPhkr9eb6Ha796RblpaWrl5YWLgoP6t7dy4PNPbv3//6Bhpp9fhAI+uFqZ5wcmOd&#10;FpLuz3Y93eTp1Mnr57N+PTv2vaw/zvqL7Nivs73UfD4AAACwgvX7/bvTZK/X+1jWujHorZ1O59rR&#10;QKMeSnJEBhqprls5ZKCRL7sp652pnh1bA41nsiPdrF/M+o3Fg/fO+GnWX+Xf/jbbu5rPBwAAAFaw&#10;brd7z+LiYt0Y9OHBYHDfwsLCbUtLS9fmdT26dTjQeOGFF47MQCMf9qas6+sGHXWjjmzfnC+9Kz2Y&#10;7U+nGmj0s0N7sn4r6/Byk6y/zo7+LtvPNp8PAAAArGD9fv/e9Pler/fxrO9LywONXbt2nZP1jKMy&#10;0MhaN+o4ZKCxuLi4NWWz/6VUTzd5Kf08279Jv08GGgAAAMBhBxrpHzqdzluP+kCj2+3eUgONbD+U&#10;/uxAIzv5XPP5AAAAwArWbwYa6ZHBYPD+brf7zmz/5QcavV7vyaz1TNnF2Jv1xfTP6UAy0AAAAACW&#10;9fv9excXF5/KaqABAAAAtEPfQAMAAABom76BBgAAANA2fQMNAAAAoG36BhoAAABA2/QNNAAAAIC2&#10;6RtoAAAAAG3TN9AAAAAA2qZvoAEAAAC0Td9AAwAAAGibvoEGAAAA0DZ9Aw0AAACgbfoGGgAAAEDb&#10;9A00AAAAgLbpG2gAAAAAbdM30Pi/8kdfmu+5OG2cmZm5MPt5QbbPz7YkSZIkSSu2OjauY+Smt6SL&#10;6hh6enr6yqxvy/H9Tfk3t2e9L8fuE+mJbD/dHG4fFfk+A42R/EeqIcZ58/Pz9Yevn5ubW5f1rO3b&#10;t0uSJEmStGKrY+M6Rt6xY8f6HDOfPT09fW7euzDH+XVSwBU11Mj6jnRn+kiO3x/Nuqk53D4q8vkG&#10;GiNTU1MbmiHGGfmDT2/2d+3MzMxpkiRJkiSt1OrYuI6Rm95cQ446hs7P6uyNizudzpU5xr8hx/jv&#10;zvr+HL9/PH2uOdw+KvK9Bhojc3NzZ9Y+1n+sTZs2nVLlP9LJ+e41kiRJkiSt1OrYeHScPDU19cYt&#10;W7asrWPoZ5555uwc41/Q6XQurbM0cpx/a17fm9/5aF5/pjncPiryHQYaI3VWRr7n1HTK5ORk/Uer&#10;/V69efPmEyVJkiRJWqmNjo9rOFDDjRpq1DF+DTXyfl1+UmdpXJu1Lju5Oz2UPt0cbh8V+XwDjZE6&#10;M2PPnj0n792796R836rRHyxJkiRJ0kqvOUZetW/fvhNrqPH888+fluP8N+e9DWljuirdnOo+Gg/k&#10;2P6J5nD7qMh3GGiM1IQp37Ompk+Tk5N/f+DAgeMnJiaOz3v1d0iSJEmStCKrY+M6Rs52HeOvqiHB&#10;6CyNvF6fLux0OldmvTHH+nfkWP/+bD/eHG4fFfl8A42RfMcpaXiJSdYTmv9Yx9XfIkmSJEnSSq2O&#10;jesYuWqGA8Pj/LR29+7d63bu3HlBtq/IMf4NWd9roPFXGmikVePDjPxIkiRJkqQV2+gYv7mKYfk4&#10;Px12oJHj/ftzbP9YfveoyfcYaIzU3VrzPavrD63/SK/mDwUAAIAV4JDj/Lqyoe5BWfeinJubW5fj&#10;/HrSyeU5zq9Ht74n/+YjBhoGGgAAAPDXZqCR1UADAAAA2sVAI6uBBgAAALSLgUZWAw0AAABoFwON&#10;rAYaAAAA0C4GGlkNNAAAAKBdDDSyGmgAAABAuxhoZDXQAAAAgHYx0MhqoAEAAADtYqCR1UADAAAA&#10;2sVAI6uBBgAAALSLgUZWAw0AAABoFwONrAYaAAAA0C4GGlkNNAAAAKBdDDSyGmgAAABAuxhoZDXQ&#10;AAAAgHYx0MhqoAEAAADtYqCR1UADAAAA2sVAI6uBBgAAALSLgUZWAw0AAABoFwONrAYaAAAA0C4G&#10;GlkNNAAAAKBdDDSyGmgAAABAuxhoZDXQAAAAgHYx0MhqoAEAAADtYqCR1UADAAAA2sVAI6uBBgAA&#10;ALSLgUZWAw0AAABoFwONrAYaAAAA0C4GGlkNNAAAAKBdDDSyGmgAAABAuxhoZDXQAAAAgHYx0Mhq&#10;oAEAAADtYqCR1UADAAAA2sVAI6uBBgAAALSLgUZWAw0AAABoFwONrAYaAAAA0C4GGlkNNAAAAKBd&#10;DDSyGmgAAABAuxhoZDXQAAAAgHYx0MhqoAEAAADtYqCR1UADAAAA2sVAI6uBBgAAALSLgUZWAw0A&#10;AABoFwONrAYaAAAA0C4GGlkNNAAAAKBdDDSyGmgAAABAuxhoZDXQAAAAgHYx0MhqoAEAAADtYqCR&#10;1UADAAAA2sVAI6uBBgAAALSLgUZWAw0AAABoFwONrAYaAAAA0C4GGlkNNAAAAKBdDDSyGmgAAABA&#10;uxhoZDXQAAAAgHYx0MhqoAEAAADtYqCR1UADAAAA2sVAI6uBBgAAALSLgUZWAw0AAABoFwONrAYa&#10;AAAA0C4GGlkNNAAAAKBdDDSyGmgAAABAuxhoZDXQAAAAgHYx0MhqoAEAAADtYqCR1UADAAAA2sVA&#10;I6uBBgAAALSLgUZWAw0AAABoFwONrAYaAAAA0C4GGlkNNAAAAKBdDDSyGmgAAABAuxhoZDXQAAAA&#10;gHYx0MhqoAEAAADtYqCR1UADAAAA2sVAI6uBBgAAALSLgUZWAw0AAABoFwONrAYaAAAA0C4GGlkN&#10;NAAAAKBdDDSyGmgAAABAuxhoZDXQAAAAgHYx0MhqoAEAAADtYqCR1UADAAAA2sVAI6uBBgAAALSL&#10;gUZWAw0AAABoFwONrAYaAAAA0C4GGlkNNAAAAKBdDDSyGmgAAABAuxhoZDXQAAAAgHYx0MhqoAEA&#10;AADtYqCR1UADAAAA2sVAI6uBBgAAALSLgUZWAw0AAABoFwONrAYaAAAA0C4GGlkNNAAAAKBdDDSy&#10;GmgAAABAuxhoZDXQAAAAgHYx0MhqoAEAAADtYqCR1UADAAAA2sVAI6uBBgAAALSLgUZWAw0AAABo&#10;FwONrAYaAAAA0C4GGlkNNAAAAKBdDDSyGmgAAABAuxhoZDXQAAAAgHYx0MhqoAEAAADtYqCR9W92&#10;oJHvGA400qoDBw4cn/W4sT9WkiRJkqQV2egYv/7nf9bl4/y0dvfu3et27tx5QbavyDH+DVnfm/X+&#10;rI/nd4+afL6BxsjU1NQb9+7de1JNmvJ9J4wPNSRJkiRJWqnVsXEdI1fNcGB1HUPXcb6Bxt/GGRq1&#10;v8dl88/+gQAAALBCDY+Z6/h57IyNVamO/dfUoCPr2tnZ2Tcf/OdHR77DQAMAAABol76BBgAAANA2&#10;fQMNAAAAoG36BhoAAABA2/QNNAAAAIC26RtoAAAAAG3TN9AAAAAA2qZvoAEAAAC0Td9AAwAAAGib&#10;voEGAAAA0DZ9Aw0AAACgbfoGGgAAAEDb9A00AAAAgLbpG2gAAAAAbdM30AAAAADapm+gAQAAALRN&#10;30ADAAAAaJu+gQYAAADQNn0DDQAAAKBt+gYaAAAAQNv0DTQAAACAtukbaAAAAABt0/9bGWikT2dH&#10;tqZs9r+UXsz2S+nn2R4NNPZlvaTKDl4qSZIkSZKOvcaO/d+a9eKFhYWLapYwMzNzYV6fPz8/f063&#10;270/25/v9Xof/4sPNNLNNdBID2b7sAONrP+S9dfZsd9l/WPWf897/5H+K6//V9b/LUmSJEmS2l1z&#10;jP9fTXXc/2/p9+k3+dkv0o96vd53su7LujvN5GfDgUbW96Xb0tEdaKQLl5aWrsy6PNDIDjyR189k&#10;rWtO9mT9VtbhQCP9a/of6X+m+oP+Iz/7z6zDoYYkSZIkSWp3zTH+fzb9e/pj3hsONNKBvP5R1m+n&#10;r6ZdaTrvfW58oLG0tHRt1ouP+EAjrZ2bm1uXtU4RuaLb7d6U9c70QHo8O7EldbP9xazfGAwG38/2&#10;T9Mv0/Cyk7Q81KiaP1SSJEmSJLW40XF+c6z/x/SHXq9XJzfUSQ519Uad9FD32/xyWsrPpvLe57L9&#10;8GAwuG9hYeG2TqczHGikDbOzs28+IgONPXv2nJx1ONBornm5It2YL70j3Z8deSyvn06dvH4+r7+W&#10;HfteXv841Y1BR2dpjA81/i3/pqY2kiRJkiSpxY2O85tj/T+k32W7Tm745WAw+Gle/6DX630rr7+U&#10;dZC2573PZv1Y3ru32+3emvWaut9G1uFAY2pq6v9voLF58+YTxwca+fALlpaWLs+X3ZCdek/WD2cH&#10;Hs36haxzaXf+bZ1C8u1sv5R+lp/9ItW9NH6b90eDjd/n9R8kSZIkSVK7Gx3nN9Vx/2/y/q96vd7P&#10;U11u8t2sX8v6xbyfzd7W9GSayHt3571bOp3O1aOBRjr9iA00tmzZsjavz0rnp8vm5+evz3r7YDD4&#10;YHbgE/nyTXk9nerUkXp06zcXFxe/l+rGHz/LWjcB+VXer7M1akpTNwb5rSRJkiRJanej4/zmWL+O&#10;/X/Z6/V+nu2fZPuH2d6f9auDweDZbC9k++msT3S73QfzXj1B9eZUDyDZuGvXrrOznp5OqYHG5OTk&#10;6x9oZF0zMzNz2tzc3JkLCwvndQ4+huXt6V354vdnJ+oUkcm0LfVSXXayLztep5N8P9v1CNefpJ/l&#10;dd0o9EB2ugYckiRJkiSp5dUxfh3rN9Vx/097B8/M+GH6dv5N3ZpiT7aXUp0MUSdFfCp9JL033Zjq&#10;9hZ1m4v1zYNJ6n6eq2ugceDAgeNf9UCjGWrUPTRWpTWbN28+NesZ09PT52a9uG7WkR2+Nd1TE5Wa&#10;rKTN+dls1p2pnnYyHGpk/U76QX5WU5m6DKX+qB9n/YkkSZIkSWp3zTF+XaFR1UkNP+h0OnWZSZ2Z&#10;8fVut/vl9Gy2O1m3pcn8rJ5w8oFsvztdl+3L6jYXzQNJ1tbVIs1JFie8roHGxMTEqr17955U167U&#10;TTny3oa6pqWubcl2Pbr1jnzxh7P9yexM3aF0W9aF7HwNNV7Iz+sOpv+U19+o4Ua2X8xaf1BNaOoZ&#10;tJIkSZIkqcU1x/j7qzruT9/sHbxnxlfzXp3wUPfbrCs6prP9j1kfTw+le1M94eRtWS+pq0K2b99+&#10;Vl0lktd1csVrG2hU9Q/rF0YDjXxAXbtS17CsTxfOzc3VqSDXN5OU+7L9UHbqsezoU6lu7jGXNW/3&#10;d2X7uVSnltTdTPemr+RnX8nrunmoJEmSJElqcXWMX8f6TXvzumYAdTuK3amealL3zdiR6oEiT2Z9&#10;OH0ovXcwGNxUJ03s3Lnzovn5+XPqdhd5v64SWZPqqpHhQGM0r6jBxSs5ZKBR16rs27fvxO3bt59c&#10;E5KalNTEZHZ29pLmspNbmh34YHa47qVRU5bPZwe35PX2bNclKLXjWWoY068pR10zI0mSJEmSjr0W&#10;6/i/ZgHdbnd+cXFxKu89kzZlu4YZj6SPDAaDe7Lelt4+PT19+czMzIU7duxY35xMMbx/Rp1kUbOJ&#10;bB83mlfU4OKVLA806hfS8o1B06mjy06ybux0OvX41uvSrdmRuitpTVc+mp1+ND2ZHa1LUL6Qns72&#10;1qzbmiHHjvqDJEmSJEnSsVEd6zfH+9tTXbmxJW3O9lN5/zOpbgL6cLfbvT/rvYPB4N3z8/N1M9Cr&#10;ZmdnL8567u7du8+sp6zWSRV1csXohqD52WsfaDS/WKd4rE6nPPfcc2/KF6yrszTyur7wqhpqZK2p&#10;yp3ZoffXzmWnP5ad/kTeqx1+PNs1hak/4DPZ/mzWyayfkyRJkiRJ7a6O8Zvj/Drer+P+mgE83uv1&#10;Hsta99ysKzoeqKs7st5dw4x0U7av6XQ6l9bNQOtxrc1JFMPLTcbvn5H1VQ00yvJQY2Jion5xeJbG&#10;5OTk8lka8/PzZ9cXZvuSvDccaqS6/OT2rHdlh97X7Gg9guWBVPfYmMj60fxhNeyQJEmSJEnHWIPB&#10;oI7964afD9QJD1k/lLVOfqhLTOqWFfXE1BuWlpauzet6sslbsm6oe2c0t7o4Oa9X79+/f/nsjJpP&#10;NLOKP2t5oFG/mE6oD6oPrMemPP/886dt27btjKmpqQ157/w6NaRuEtrcU+OGdEt6Z35Ww407st6Z&#10;7s52PeK1/oB7s94nSZIkSZKOnZrj/TrurxnAXemOwWDwnoWFhXflvXekusTk7XNzc1dlraeavGV0&#10;I9DZ2dk31RNWt27dWg8mGd4MtE6yqNnEaxlolOEvVM1E5IT6wPrgTZs2nVJTkxpq5L31WesmoRub&#10;szWuyI7UKSNvy45fV9fDZL0p1ZBjWP5N/RHvyHZNZSRJkiRJUosbHec3x/qj4/+bmntkXJ/17Vmv&#10;SVfNzc3VWRkX1VUfdfVHDTOeeuqp4TCjnrL68ke1vtZhRjnkLI36oLoZx9ilJ6fUmRqzB69vOStt&#10;mJmZqbM1Nma77q1RT0G5PGuduXFlurpaWlq6Ou/VHyFJkiRJko6xxo7/r8zrK7JenteXprfm9cYa&#10;ZExPT5+b7fXpjNGZGaNLTWr2kHV5oDGaT9Sg4rUY/lI+aHRz0OGlJzXUaE4Bqceo1M061qYz5ubm&#10;1tVlKHW6SHbwvNrJeuxKflbVoKN2vKYwkiRJkiTpGGzs+L/ujXFhzQWyXQ8WqSHGhno0a52Vke3T&#10;6+qP0ZkZeV0PIxleatLMIMbvnfH6BhqjUzzqw+qDm2nJ8MkndbbG6BKUmqrkvXpebA03zqwBR+1o&#10;Xq+v00iqbNd9NyRJkiRJ0jFac/y/vmYCowFGVVd51OxgNMioszJG98wYnZmRavbw8mHGax5olEOG&#10;GjUlGZ2tUV/YXNtSU5Q1tSO1Q3mvztoYnbmxdmzQIUmSJEmSVkDNLGA4F6gBRtZTa15Qs4Nq7H4Z&#10;w7Myqlc4M+N1DTPK8geMnaVxyCUoWVft27fvxKo5TaTusbGmnohSZbsuTRlWAw9JkiRJknRsNj4D&#10;GJsLDOcETatrflDDjGamMBxkHOlhxsghHzY6W6O+aOxLxy9FGVY710xb6gyOQ6pTSiRJkiRJ0rHR&#10;4Y79q7GzMIaNXVoyHGSMP5r1SA8zxi1/6PhQoxofbByu2uGXV5MYSZIkSZLU/g533H+4+cDY/GD5&#10;XhmHGWRUR9zyh4++dHywMWq0g69U/s3/80dJkiRJkqR2drhj/5eXf7c8NxifKYzPGtJfxMu/dLnx&#10;HZMkSZIkSTrc/KDpr+ZwOyNJkiRJkvTfBQAAAAAAAAAAAAAAAEfOG97wfwARWlz2jqn1ygAAAABJ&#10;RU5ErkJgglBLAwQKAAAAAAAAACEA2jorb3wVAAB8FQAAFQAAAGRycy9tZWRpYS9pbWFnZTEyLnBu&#10;Z4lQTkcNChoKAAAADUlIRFIAAAONAAAAoAgGAAAAqI6JTAAAAAZiS0dEAP8A/wD/oL2nkwAAAAlw&#10;SFlzAAAOxAAADsQBlSsOGwAAFRxJREFUeJzt3U+SI9mWF+Bzrjwzq+oVPDDGzHrY414Ey4HVwIAV&#10;sIBeQe8DDDPoHgDW/eplRkh+LwP/75IiFPknFBn2fTIv95Bcnqrhz8695+Q//c9/+vef//L5v338&#10;9OG3FtFqX0+ttelcW619q622iBatRYtoMWmrawAAAH5+GTmcIiMzuv/93//X3/zj//jHv/vTn3+P&#10;Wms8fnmM/tTH8eEx+lON0/EUfd9HtBZ9X4eHNFkRAADg3cqMzIzMiC4iotYhHJ6Op/jyx+c4HU/x&#10;+Y8v0Z/6ePzyGKfHY9TaotYarTWhEQAA4L3KjIiIUjIyyxQaW9RTH/2pj9PxFMeH4xAWj6d4+PwQ&#10;x4dj1Fqj9tvQ2IRHAACAdyUzIzKH0FhKdBEZrbY5LH754yEevzzGH//vL/H4cIwvf/0Sj18eoj/V&#10;qH0ftQqNAAAA71WWEhER5VCilBLdUHlsUduw/LSvffT9KU6nU5xOxzg+Psbj47C/sT+dorWIVoe9&#10;jTIjAADA+1LKuDx1Co0RGbWvw/LUYx/HL4/x8PkxvvzxJR4+P8Qf//JHPPz1Ifq+j9PjKVprS4VR&#10;aAQAAHhfcliiejgcohzGPY2txRAcx32Lte/jNO5vPD2e4vh4nPc7trqERstTAQAA3pccO6f2h34I&#10;jePq1Gi1RT3V6I999I99nB5OcXo4xfHLMY6fj3N3VaERAADg/ZpCYzmUOBwO0UVmREa0jGjZom72&#10;Nw7Hqe+jb8N1rTVaHUOj9akAAADvSskSkRGHEhEto4shM0a21RGroy3naG04T2RGAACA9yVbZMs5&#10;Aw57GmP4YxrB2NpQbRzOq72OY5VxrjRangoAAPCuZBuWp2Y/VBi7ab1qZkSWjCyr82FYx1oOJVpr&#10;UWqJVoRGAACA9yrLsqdx7p6aMczhyNXC1IwybXSMadNjRonW6rwsdfoeAAAA70O2MeeNGbCLjIgy&#10;dMiJqcp4WB3deG7jUTOi3vX/AQAAgB8kx2apeciIQwyVxlf5RyNCYRIAAOCVrHYTfsvWwi5jekVs&#10;ryNK5Hy08RyRNzdN3YfF6e/5fQAAAL671tqcw4bAmKvrp03bEKcs2I1/DR+VWDXCGZelltXy1Jpz&#10;qfLJf2QqZ85NdjJibLYzfw4AAMAPU6cGpnXYX9jabU1N18tT85BTI5wpB64b4Wxrj+vXU6ZOO9NR&#10;DiVKKdv3y+pflB8BAAC+2ZID2xwQW2vL+MTWouX2s0vWjVJzrjR+J1MobLVFi6EcWms9qyxerDQK&#10;jwAAAC93Ift9+u1THLrDJhi21qK2seqYLTLypuWq3Xb5aEYpw5GlDOf1nMa+jNM3zh88lTBLKfGf&#10;/+G/lMs/HQAAgB/tP/2H/9g+/fopal/jdDzF6fEUtQ7XtdYofRkCZDtfqjpnu/WcxvWExmV56vVF&#10;qpfMy1Gz/LD/cQAAAJ734cOH+PjpU9S+HzJcjej7PmpfI1tGn32UKBcrjT9seWrm8MBSxq46Ko0A&#10;AAB38cuffo3f//yn6E99PPz1IbJk9Mc+Wm1Rsw5VxnrbMtUu5y6nS9fUUoYGNlnKXJJsrQ1LVdv5&#10;8tSpuU1mxuHD4Uf//wMAAPCEj798iE+//RL9qY/WWvR9H5kZfd9Hf+qjtjZ0Ve3jbInqheWp4yiM&#10;9ViM6bqsAmEZ/o52vjx1uqccSpRurjQCAABwB7/+/lv8q3/7e5weT1FKRm0tysPjHB5rrVH7iDZ2&#10;Wo26fHceuTHmwG6apzivWM0SJXM8SpQs43stSpbhoRcqjaUM9x4O37UhKwAAAC/08eOwp7FkieOX&#10;Y3zouminGt2hi6gx9KIZm5zuM95caRzz4PdJeLl+sCIjAADAPX385WP8+vuvcXw4xPHxGB8+fxi6&#10;ph5KlFqGKmLLYXnqM7qMmJelDstRI6KslqQexmWph+E6WpwtPp3uszwVAADg/j788iE+/fYpsmR8&#10;+PwQ3acu+trH4cMhaqtRuhItI7IOK05rv6xPnZenjhmwi/GNaR9jlJyD43Rkycg6hMNLPVFzFzIB&#10;AAC4n3I4xOFQ5mNqajMEwTJnvHIo0Wobst7ofE9jbOcxlrN9jcPexvbcnsZxvas5jQAAAPd1OByi&#10;+9BF7Wscui4Oh0OUcohDOUTNOuS2Mu5pzLZZKzqHxinjfe8fl/Y0AgAA3NUQy3IerzhPypg/vz23&#10;ddOq1Ng9bHh47kZu3LA8VWgEAAC4qywlymGd04b3lr41q4wXMa49Hb87L0+NaXnqdj7jNJtx0wzn&#10;BaExitAIAABwT5tCYCnjEXOh77bQONw7z2nMmM7DB2U6j+tYb9/TKDQCAADcU8myhMYYe9XE0odm&#10;2K/Y5qx3aU9j+VF7GgEAAHg/uqmyOFcax9SZZUygpUQpJVppw7m1aLs1qlkyynhfKXIoAADAPc3L&#10;UM961Yy5LTNiynr7fDdVGsfPh+Wpwyfj5shlZOOyYfIFjXDsaQQAALivOdStMt3Uy2bKbu2ZPY1j&#10;r5su5luGSY3TkVHm83C08b0W++SYm/tUGgEAAO4pN6+yO6b3Ys54uftujJ+lhAcAAMBTxj2NMZcf&#10;S2aUsVw5XZfMaGW4bu18hWqOn00HAAAA95PjVIvNFsQSm9zW2vD3kO/Ol6dO93UxzWccl7yerXsd&#10;Zy/O612f29No5AYAAMBdnee7VTOc6VxvmNNYLE8FAADgCV3EhQrjrmNqlri90mh5KgAAwH2Vbb6b&#10;OqZG5sX89lSlscsLy1PnZabrEuaNoTGERgAAgLva5Ltp1EaOBcGXhsZ1Q9Vr1+vXxR/07B0AAAC8&#10;lryY6fbZLTd3bL+73GtPIwAAAFd1EbHrplOWJamlLOcWkaVEtBb7NarLvcMBAADAHeV2y2GsMtty&#10;3SLLkO9y89Vpeepwf5fjfMa5Ac5uXuM8e7GOszxqRCv737PMczSnEQAA4L6WjDecyxgey+poJaNl&#10;jvlut6cx1nMaz/Yxrh4eqwrknFSv/aDVPQAAANzNEMvGfYyrZjj77Dblt3WOW7+XaU8jAAAAT5j3&#10;NI6FxmF967jmNXajNOYZjLuxG5v7VRoBAADual4lutqHuMl141jFGMcqbuZg5Fih3M5p3DxrDH8x&#10;zPCYG+TEk6Fx+Hx1DwAAAPcxz2bcz2ycwmBEtuE85Lt1aBw3Lm7mNOZqrWtklMgoWaJEGc5ZomVb&#10;jn331Mz5vpJWvAIAANzT+d7FMjbAKeN1icgYsl4MOW/58hAa54x3v/8NAAAA3rouYixEjrXLXK95&#10;XZ11TwUAAPg5TBMypqy36ZwacZ7fcvvleZJGzHsac94jOV9fevgNoTGERgAAgLuawmGsQuK8NfFS&#10;0e9aaMz1nMa5qrh0yZka2+TYWefJRji5fAcAAIA7mvJdxFzcyxKbCRlzxmv7724b4Yh4AAAAXDXP&#10;aVxWnq7Klqs9jvY0AgAA/BzWYzY22w7jSn57cnnqvA1xKVlmiXn44zyD8bnlqasyJwAAAHe0CYv7&#10;LYW5+dvyVAAAAL5aNy9JnRLo9MrzsuVNy1Mv3QAAAMCrWXYNLiMVY5XZ1tsQp9ti/ZXt8tQlMM4P&#10;m5aZrsuXbXxgCctTAQAA3rDcLE1dHZvuqXHT8tRufC+m0RvLkavz8rr4g264BwAAgNeyTXbbvHZ7&#10;xouwpxEAAIAnLCM3hotpnWpMYzfW4zaujdMwcgMAAODtmFPdOCljyWrn/WvmL6y+vOxpHBvhLA+a&#10;1rlOxzhuY7VnMVrY0wgAAPCWlVXzm3GkYkz5bt235qY9jau0ue+ms++K+myl8Yl7AAAAeB1zn9Px&#10;r+l6mYpxa6XRnkYAAACecNY9ddrXuOmqY08jAADAT2Pavxjz6I39atK4udK4NMKZlqeWcY/jU+td&#10;n9jTGPY0AgAA3NdqTuOyt3EVGm/Z0zje180PmvY1xnnyfFml8Yf+rwMAAPCMKdutG55GnOc7exoB&#10;AAD4Jt06fW66qD6VQnf2XVYBAAC4nxzKhWPX1CnfxaZr6nOVxuneoRHO/OUpAMay3vWFexrNaQQA&#10;ALizsoTEZUbjOLNxl/Wuz2mMaU5jTAtclwc+dVxyyz0AAAC8on0VcS49nue33H9t+dyeRgAAAK7q&#10;Lr2535eYq9e1+5+7BwAAgNcx5bJ9Vrv0uvb96dVNt8xVyvmmbeUyblid+tQ9AAAAvJJVRotY5bW4&#10;srvwrBHOajvka/5uAAAAfi7detzGFCWXLqpjC9bVe5cs916/BwAAgNexLE69MC1jN15x9YX5er4n&#10;pu6pkbsSZe5GboSRGwAAAD+JXI3cWBf41rltk/E2X55GbuQ4ciOmdazDItepshi79LlJoftn3nAP&#10;AAAAr2XKdLEKjrm5vqnSaOQGAAAAT+nmta65VBy3616XNa+RlxuyqjQCAAC8HUvn1CnfXe5fc0ul&#10;cdsIJ/YP2T9w/7TpBwmNAAAAb8e2GDhnvQvbEMfb11/dhca5c2rEcr0bvHg2xGP/e3bfAQAA4H5W&#10;YfFi1ttnvF1oXN9rTyMAAABXdRGxlB+nFBrbuRwv6Z6q0AgAAHBf62WnZ5lutw1xum/58tmexvNK&#10;ZMb2e7l7/+wH3XAPAAAAr2Ofzy5ltlsz3tw9dVmyum+CcyGF7h+oEQ4AAMAbsvScmRuabqZjRDRz&#10;GgEAAPhW3TSrY+6uM83vKBlRhnOWMY2WjGgxHCuZq/uKSiMAAMA9bRukZmQZC4/rjNdaZMuzfDdX&#10;Gsf7uvmJsc+NTwx+PPtBlqcCAAC8GbsRiufbEF/YCGfz6Wrt68WZjU/9oKfuAQAA4HWcxbJ9rlvn&#10;vgv3r0qV9jQCAABwVXd1rsa+J6uZGwAAAD+PS7M1viLjdev3Lnx+8/P2vwUAAID72OfE9XsvrQt2&#10;U/ObYavj+KWzzZK3NMKJJ+8BAADgdeRuRmOOwe9lGc+cRgAAAJ7RTUXHbfKMTeXQyA0AAICfSU7L&#10;SIdsF8vq0IjbM15MIzfWy1Ontqs5tmDNFzxQaAQAALi/HDPjEhivz2q8/P3lXstTAQAAuGrsnrrv&#10;q7N/z8wNAACAn8dTMzFelvHO5zReu741MwIAAHBft+a7m+c05uoZ+fRx8Xk33AMAAMArWwXDXJ1f&#10;kvHsaQQAAOCqbg6euRr8OHVOnaOn7qkAAAA/i7lSGEsX1SnzvXSs4jKncfhoc875HKu/Ljxw9bKx&#10;EQAA4L6WbLYku/XVNsNd/v70mvc0rj79pk2SMiMAAMAb8e3NU+1pBAAA4Lpu6Zy6Xt96YZ3r+N4l&#10;23tf8+cDAABwJnNXTBwXm66zW9y8p3F4wNgNZzlydZ53UJq5AQAA8OZN+W2f575irmJ39flXrp+6&#10;35ZGAACA+7vUtuYrtzTa0wgAAMB12+6p36GzjlIjAADAG3Ipr92a8SKim69z/f44wSNj2Rx5cyMc&#10;qREAAOCu5ganETFnugvNcG5rhHMeN3N1Nb3a+HeLS2F0OyoSAACA+9kUA8fr9XvbDHf5CdPLnkYA&#10;AACu6q6ua7WnEQAA4Of3XCvVa98Zj4sjNy4/qe3O136J1AgAAHBf+6S4f++p99efW54KAADAE5ZK&#10;461LVC+xPBUAAODteGrExv69Z74/z2nMiHHExu46t8e1Bz57DwAAAK9iymXzeMULR9yY8br5QWdt&#10;Vy+/rv6oG+4BAADgNWxHbVzLdrdkPHsaAQAAuOr6nsb19Uv2NAIAAHB/+4z2lX1rum3Jcrm+tlT1&#10;+u+xPBUAAOAt2Ge7uJLtbsl43VllcftM3VMBAAB+NpcqjOvrF2Q8exoBAAC4qru+mXF/fq6MqNQI&#10;AADwNuwz3fr9S9nv2jPySiOc/bMsTwUAAPh5XMt119574vtd7O77mudd+h4AAAD3c0s98JaMZ08j&#10;AADAe9MiWkREa9/8qGF56i1dUy1PBQAA+DlcymUZ0W5tW7Oe0zi9s57TuEzk2E/yMKcRAADgzWv7&#10;6/OMN717zXTf912e2iJafHv5EwAAgG/QWrTaorXhiPm8ZLZbs9v3C41tdwYAAOAuprA4BMdxa+NX&#10;ZrXu+Vu+yiGGQJrj9SGWxjvrc4RdkAAAAN/DXMqrtUZ/6qPva9S+Rqs16qraGKsQ+VzFcRUa97sg&#10;X9IJZ7m/RcTf/9e//9J96uLQHeKX336JT79+isOHQ3z89DFKV6LrusiSUUqJyIhMuREAAOBrrSuL&#10;ta/xr//dn+P4cIzWT0tUY1N1HGLibRnv+1QaW0TLJbHWVocf1LfoT32cjqdorQ3bKE8ZtauRJYcj&#10;UnAEAAD4Sm0cq7EOjbXWOD2eou+HPNaf+rHiuNrbuKTHJ10Ojfv8dmuhMZZ/uNYakRGn4ymyZPR9&#10;H7XVKKVE3/UREUulcQyOAAAAvNDY3GbOYmNonILiFB6nTFZrHZak5qr490QG/H57GsdqY4sW2XJI&#10;sNmGH9v3w/vHjFqGdJs5XG9+FAAAAC8z7U1cFfBaa9Ef+6h12NNY+7p0Uo3bq4wRY2i8ZSfjc4XG&#10;iGH5adQWrdSofUS0Fv3wiyJLiXroL+xlHOeDCI0AAAAv1tpy0SLmJai176PVYctgf+qj1TrucayR&#10;Y3UynwiOU1r7rpXG9XUbE27WjOwzsg5vLhXGYU/j9GMAAAD4Oi1iTo/z3sax4jh1T2116YLT4oWV&#10;xu/2Q6cfWVuUiGgZEafh78hxD2PEEhaVFwEAAL6buclNRLRa5+WqdXXd1sHxBt1mWuJ6Deqldak3&#10;ZLyWQzVxSq6ttaitblJstguNbwRIAACAl2tt9+eqO2rEMp8xYmmAMyXLazHshzTCmX/h+OPGf6D2&#10;NaIOVcXa1211UU4EAAD4vtaNcSLOG+Cs7rnF9w+NMf2GsYtqjucxSLZxX+N4EwAAAN/ZOhxu9i9+&#10;RQbr1q1ohuLg8Fqutq/bf+VybmNLnmw5vtVUGQEAAH6Etr7cVhZfkummDPjDKo0b8+9sZ+8BAADw&#10;dpV7/wAAAADeLqERAACAq4blqWfjL1ZHmc4Zw1bEvHmeBwAAAD+ZHPc+jllwrjRmjv/J7d/TRsmp&#10;Nc7Z7EYAAADejTn3RUTkxUY4OSXG1X3D6IzIsQOqwAgAAPA+jZXGzIzMzZzG4Y3hGK9LRpYSWTJK&#10;lGF8RmtznJxnfwAAAPAuZI6rTcsQHLvhzRirh0NqnANjZmQZvzS+Fy2WcRmp5AgAAPCeTDGvlLKE&#10;xr/8379E6UrUvsbjl2PUvo/TsY966qPVaXnqGCRbzhVGkREAAOD9GVafjsXDxy+P/+af/88//+29&#10;fxQAAABvz/8H+EGoiVBmtyEAAAAASUVORK5CYIJQSwMECgAAAAAAAAAhAGIpff7EJAAAxCQAABYA&#10;AABkcnMvbWVkaWEvaW1hZ2UxMy5qcGVn/9j/4AAQSkZJRgABAQEAYABgAAD/2wBDAAMCAgMCAgMD&#10;AwMEAwMEBQgFBQQEBQoHBwYIDAoMDAsKCwsNDhIQDQ4RDgsLEBYQERMUFRUVDA8XGBYUGBIUFRT/&#10;2wBDAQMEBAUEBQkFBQkUDQsNFBQUFBQUFBQUFBQUFBQUFBQUFBQUFBQUFBQUFBQUFBQUFBQUFBQU&#10;FBQUFBQUFBQUFBT/wAARCACUAV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IplRb6l31+wH898w+jfTKKC+YfTKKieoJB6ZRTd9c1UqMiVK&#10;lSq6VYSvKqnZSLEPWr0PSqMPWrcNfN1z26Bpw9K0LXvWZDWhDXzGJPoaBoWvetOHpWZa9604elfJ&#10;Yk+hw5oQ9KtQ9aqw9Kuw18xXPbpFtKsJUKVMleJI9WBKlS1ElWKxgWMqJ6sVXevYw0veOaoV3rMu&#10;u1ac1Z81fbYGR4mJMe8rCvK3bysS8Sv0XL6p8fjInO31c5eJXUXiViXiV95hqvunxOJpnNXKVj3K&#10;V0dylY9yle3SkeJVpHPzJVSatWZKz5krs5jGNLkM+brVV60JkqjN1oOyBVeq71adKidKxkexSKj1&#10;FVh0qKpO+JDTal2Uyg1G0U7ZRQacx79Rvpm+jfWHKfDcxLvo31FvopF85LvprvTN9M31MiOYfvpm&#10;+mvRvrjqFxkSpUqVXSpkryqx30pGhC9XYaz4a0Ia+cxJ72HNCGtC171nw1oWvevlMSfSUDQte9ac&#10;PSsyGtOHpXyuJPoaBoQ9KtQ9aqw9Kuw18rXPbpFtKsJVdKsJXiVT1YEqVLUSUJNHN5vlSxean3vm&#10;+5XOalimPT6Y9ejQkZTKs3SsyatObpWfN0r7PAyPErmTeVi3iV0F12rHvEr7zA1T5jExOcvErEvE&#10;ro7lKx7xK+2w1U+VxNA5q8Ssm5SujvErHuYa+hpVTwatI5+5Ss+ZK27lKz5kr0o1Tm9kYkyVUmSt&#10;aZKozJW3MEY8hmulQulaDpVV0pnZTKjpVd0q66VE6UHZGRSejZVjZTNlBfMV9lFWNlFAcx7Xvo31&#10;X31LQfFD99WktqpVtaVZ32q3EXlWc/2L5ka+fZFCs6ojeVtf5m+Rk/exKy/fXejpXymfY2pg6Uas&#10;Zcp9rwxgKOY4mVOpHmMi5ubaGfypZZPN/wBhaN//ADyrM8T2Ethr13bS/wCtTZ/48iPVjTP+QfF/&#10;n+OvMyfMK+Lqe9LmiexxHlWHwWH5qUeWXMWHplPplfVzPzcelWIarpViGvKrnZSLsPWvLfjB+0zo&#10;vwf16LRv7Kn17VXgS4nS3nSJIEb7m923/M/9zZXqtr3r5t/aV/Zy8R/EPx3a6/4aji1Ga8SK3vLQ&#10;t88G35EuG/6ZfPErvt+VmVn+V2ZflcdLkjzn3OS0I4itySJU/b8sf+hFu/8AwbJ/8ar3j4FfHLRf&#10;jfpOoXOn2k9he6cyJeWNw6O8W7fsdHX7yvsf5/l+49fnD4/8B618NPFuoeHNeiih1Wz2+f8AZ281&#10;PmRHTY/+66V9If8ABPS58nxb44tv+e9nay/98vKn/tVK+bqcs6XOfbV8FSw8fdj7x9zQ9K0IelVI&#10;Uq7D1r5LEkUi9D0q7DVSHrVuGvmK57dItpVhKrpVhK8SpE9WBLXlNz48+HPw9n8Ra9Y+IbS/1B1Z&#10;nsrfU0leV1Z38pE3/e3vXV/FLR77Xvhp4i0zSv8AkIXVmywfNt3/AN9N/wDtruX/AIFX5+3+lahp&#10;U/lX2nz2Ev8AcuIGif8A74anQw0avvSPSw2EjiPel9k+t/Af7XXh3Xrj7Nr1nJ4YZ2/dXHn+bbt/&#10;vPsRl/752f7Ve5xzRT28UttLHNEyb1dG3oy/31evzX0TSpde17StKilihlvLqKyV3+4jM6Lvf/Z+&#10;evvD4Y6bY/DrQdN8B/2p9v1WzgaVvlZN+53d9v8AdX5q7pRjSJx9CnR+E7Z6z5ulaE3Ss+bpX0OD&#10;kfNVyjddqyrlK2JqyrrtX2eDqHz1eJiXKVj3KVu3KVlXKV9hhqp89XpGFcpWPcpXjn7XXxd8R/DT&#10;+wtK8OS/2VLqSyyz6h5CSvsV0Xyk3Jt/j+f/AIBXzO/7QnxGm/5nG7/78Rf/ABqu/wDtSNKXKFPK&#10;KmIjzxPuW5hqlMleGfsu/FHxH4z1fWNF17VZdV2Wq3sD3G3enzorpv8A7vzrXvdylfQ4TFxxFPmi&#10;fPYvCSwtX2cjHmSs+ZK2JkqpMlelGocPKY7w1XdK05kqu6V08xJlXjx2Fv5sv7mKsf8A4SOx/wCe&#10;kv8A3y1aviHRLrVbDyrGLzrhN8uxPvsio7v/AOO765fTfB+va9YWuoafouoarZXS7oLu0tXlilX+&#10;+jqm1lr8y4i4kx+V4r2NGMeXlP1Lh3h/BZnhfbV5PmubFtqttfz+VFL+9/3at7K4R0lhn8qXzYZU&#10;bY/8Do616Bbf6TBFL/eVXr0+GOIK2b89KtH3onm8S5FTyhwqUZe7Ii2UVY2UV94fDnqVFRVYRK1P&#10;jx6JXWeD/E8d/czaL/ZWqQ/YoEdtTljiSyl3P8iRN5vms39790v3P9zdzCJXJfEvxnL4M0i0ls4o&#10;pri6ZkX7Ru2Iqp8//slfKcQYCnmGF5akuXlPuOFsxrZdjeajHm5tD3e/0qxvz5l9ZwTbP47hVfYt&#10;ee36Rfb7vyv9Vubb/c27/krw/wASftReMdK0HT5YrPRJvtW6Jt9rL9xUT/pr97567P4P/EK5+IVv&#10;d/brOOGWBUlV7ffsdG3/AH/9r5K+K4XofU6slUl8Xwn33GtSWPoU5U4+7H4jsnSmulav2X3qu9tX&#10;6JKqfjvsSkiVYhSnfZferdtDXm15HTQpSH2yVtad4qsdBvtP0yeSeG+1Z2S1S2sZ5Ul2rufe8UTR&#10;Rff+9K61Shhq3Nc/YLfza+Jzl05YeTqS90+7yStLB4qNaMeY8w+OH7JOg/GjxbF4j/tq70HVXgSK&#10;5+zwLKlwq/IjbG27W2/L97+BK3Pgb+zZ4c+A8+oXOn3N3quq6iqRT3d3tTZEr7/KRF+6u7Y/8X3E&#10;roNe+IsvhvQbu5+xx3P2fb8js6btzon/ALPT/A3xF/4S23hl+x/Zt0/lN82/Y3+XSvzTDZxT5vZS&#10;n7p+jZljcPiKcfZR96XxHoEKVdhqvClaEKV04k8ehEsQ1bh6VXh6VdSvm657NMlSpkqFKmSvHqnd&#10;EoeIBbXmkXdjPLj7ZA0Sqk7RPLuVl2IysrK3+41fLvx70fVfHejeH/EdjpV98kTfabG5tttxBu2M&#10;m+Jfu/cbd/dr6T8SeDLbxJq+j6jLeT20unNv2Jt2P86N8/8A3xXnnjz4qWsF/FJZ2v7pp0t1d/vy&#10;t87b/wDZX5Gr6TIMtxmaSlSowIlnmFyiMp4r3T5q+GPwy8T+JPGuj/ZtG1CGKC8ilnu7i1aKKBVd&#10;Gd97f7n3K+83sLb7f9p+xxfaNuz7RtXfs/ub/wC7XI/D3xtF4ksPs3lfZr6Bfu/eSX/aT/x2szwB&#10;r3jDUPE2oW2s6fJDp6Ju+0bfkRvl2In975fm/wCBf7VcOZUK+AxX1TEU/eIqZrSzGMa1H3oyPQXq&#10;lN0q69V3r0cOcdUz5qz7rtWhNVSbrX1WGkePUiYs3Ss+5Sti5Ssy5SvqsNVPEqxOR8S/D3wx8Qrf&#10;+yvFOnWmq6Z8/lW9xvSZJ/l2PFKroy/uvN37Pmben3FR9/wb+1b8OtA+F/xZ/sbw5p/2DSX063uk&#10;t/PluNrM7q/zyu7feSv0F1JLGHyr6+itPK07fdLcXe3ZAyo6PLvb7vyu/wA9fE/7dV/Y6r8UtC1X&#10;T5fOiuNCRN+1k3qtxKySpu+9E6y/LKnyt/BXm4n2sMZGXN7sj63LqlGrl3s4x96LOa/ZCm8n4tSx&#10;f8/Gkzp/5Fib/wBkr7ImSvh/9l258n44+HIv+fpbqJ//AAFlf/0NEr7omSvt8pqfuz4PPKf+0f8A&#10;bpiTQ1SmStiZKqTQ19NGR8rIx5kqq8NasyVXdK6eYwLHgb7DD4t0qXUJYIbe3n83fdsiRRMqb0d3&#10;b5fkdEf/AHtle9Q3sV/bfaraWK5hn/ercW7LKkqt829HX71fOFzYRX9vLbSxx3MNx8jW7qrpKrfw&#10;On8Vev8Ah7+2tAt5ZdauoJtPgtvlt7dUR4tuz+6ifw76/H+PJYfDzjWrVlHT4X19D9g4HxcuSVGM&#10;HLX4jzH4qfBSxspr/X7XUJ4Ybu53taeQrbWZ3d9jb/8Af/grmIbbybeKKL/VKuyvavHfhy98Z/2f&#10;JZyxJbojv5dwz7Nzf7u75tteS3mmy2FxLbXMXkyq2xk/269PgLF5ZVw0vq81Kr9rvboePxvLGTr/&#10;AL2LjCPwmfsoq3sor9Z5j8y5jvasQpVVK0IUq5Hg0o85LCleX/tDw+TYaF/13l/9ASvY7a2ryf8A&#10;aWT/AIlGhf8AXeX/ANASvm82l/s0j7PIKfJjInzt48/5FrR/+u9x/wCyV7d+yinnf2r/ANedr/7P&#10;XiPjz/kWtH/673H/ALJXvf7H8Pnf2x/152v/ALPXxeC/jRP0XMo8+HlA94+x017Cug+w0z7DX1Eq&#10;p8HHDHP/AGOnpYVu/YaEsK82pXNo4YzIbaqviGHybCL/AHv/AGR66JLCsrxhD5NhF/13/wDZHr4b&#10;iGXNgZnt4SjyVInl/wAQv+RT1D/gH/o1KPgt/wAeEX/YR/8AiKPiF/yKeof8A/8ARqUfBL/j3tP+&#10;wn/8RX4hQ+OP+I9j/l4fQsKVYhShEqbfFDPFFLLHDLcb9qbvnbb9/Z/er9FrJzWh6VNJbkqJVtEp&#10;iJUUOpW037qK8g819v8AEvz7vuV4VVTn8J6sC6lS1XuZorC3825ljtofkXe7Kib2fanzf77olWK8&#10;qcGlc6+ZbEWpwC/0+7to/wBzLPAyr/wJdv8A7PXy58QIZbD+xYrmLZKupxIyP99X2PXpXjDRPHE/&#10;jyKTT/N/s/z0ffuVERF279y/xfw/wtu/4DXN/tA/8jLo/wDz1+2Qbv4/m8qWv1Dw1zGr9cqYSUfd&#10;lr9x+Z8ZUo1cL7b+XQ1fg9/yM0X/AG1/9Ar22vEvg9/yM0X/AG1/9Aru/AHifWteuNbi1XT5bCK1&#10;ZUgfbs3ff3/733E+f/brHj6pyZzGP80Tr4QqRhl3L5/ojrXqu9WHqu9fJ0FeF0fZ1SlN0qpNVubp&#10;VR/+ev8Ayyr6ChI8qoZ9ylZlyla03Ss+ZK+koSseNUieP/tByyxeCoI4vtfkyXm19qo1l/qpW/4m&#10;Xy/Lp3y/6Q3y/wAK/wAT18X/ALQn/Mr/AL2X5luvkvm2S/61P+PVP+gT/wA+r/3fNr9EPEmj22va&#10;RqFjfRQXNvOroyXH+qdP7j/3ov76fxLvWvlKZPO8NfvYvO2rvX7WivslR5WTzfk/5FNH2ur/AHq6&#10;cTL4T6XKuWph5UzwT9nJJZvjj4S+zRfaZUundtnz7IvKdHd/7q7Xev0CmSsL4V2FtD4DtJYrP7NK&#10;7XW75URHb7Q/+q2/ftf+ff8A6YeVXSzJX0mBj7KJ8TnFT2teUf5THmSqUyVsTJVSZK+hpyPlakTH&#10;mSqTpWxMlVHSuyMjjkV9NT/ib2n/AF3i/wDQ0r1jxZ/yLWq/9ez/APoFeX2Cf6faf9d0/wDQ69Q8&#10;V/8AIs6r/wBez/8AoNfzH4wf7xhv8L/Q/cPDr+FW+Rd0/wD48bb/AHU/9Arxrxmn/FW6r/13/wDZ&#10;Er2XT/8Ajxtv91P/AECvIvGCf8VNqv8Avf8AsiVweDv/ACNa3+D9Ub+Iv+40/X9DndlFWtlFf17z&#10;H88cx1aVq2CVm2yVtWaVvUOTDRNi2hryX9p+wl/sHw5df8sUvHi/4EybkT/xx/8AvivZdNhrx/8A&#10;by8GXPiT9lDxkbS2+0z6a1rqCpF9/wCS4VWb/gMTs1fKZlL9xKJ95lEOWvGR8yfEJJYfDOheb+5i&#10;uJ59u/8Aj+592vo79jDTZYb/AMW2NzF5N7ZWdgl1aP8AJLAzfaNm9P4fuP8A98V8ofsk/t4eGPgZ&#10;8KR4P8TaBqt/LZ3kt1Z3GmGJ93mfN8/muuxkbf8AMv8Aer6S/wCCYepRfEa5+OXjkW32CfxF4pS6&#10;a337vLV/tEqxbv4tvntXw+FqVPbe9H3T9Ix9Gk8P7svePQvj34P+Kl/q9pLoN3Hc+GvtMX+g2KtF&#10;LF86fPcJv3Sxf7jf8A/iruH8MfFT/oZfC/8A4J5//jte0fYaHtq+ilmMvZxjZe75HxkMtjzSlzP3&#10;jwS/+HvxGv8A/j58Q+Fvm+f/AJBM6fNs2f8APX+5sq9D4Y+KkPlRReJfC/ybUX/iTz/c/wC/te0P&#10;bVXe2rhqZlU/lX3G/wDZ8fP7z5v/AGdfCXxP0r974jvIrbwv83kWOpq0tx/seV8+6Jf9h93+5/FX&#10;qvj+H/iURS/9N/8A2R67v7HXL/FTR5b/AOGni22sfNhvf7MneLYzI/mqjsmx/wDfRK+ezZ/2zzUp&#10;WjzHXhcJ9VjyxlzHhnxC/wCRR1D/ALZf+jUp/wAEU/caf/t6mn/A/nRa8h+CfxdsdBv9VtvGct3q&#10;ulajAm37RvukiZXdvut/f3/wf3K7Dw948sfiF+0t4Mi0Hz7bw5a/JFaP+6id4orh/N8r7q//AGFf&#10;LrgTGYatKFSXux15rfgdkfZTpxrc3vbcp9geT/2x/wBtNm9f9uvnWz/Z7+INh8Yf7el8dXdzbz20&#10;qJr22J7uDd9y3eKVHiVf+uX/AHwtfTCJUqJV4fMq2AjNQ5fe8jtrYCniuX2n2Ty9PhX4x/6K3rv/&#10;AILLD/41VdPgn4j8+KX/AIWfrPmrs2v/AGTYO6bX3ps/dfL81etolO2V4884xMfh5fuX+R1rLqH2&#10;ub73/meCfFL4J+Nte+Hmr2Nt4/1bxJLdKqf2Zd2dlFFP+9X7zLEjKqfe/wCAV2vwN+G3iP4aeFPs&#10;PiPxVN4hm+TZbv8APFZr/wA8opX/AHrL/v8Ay/L8iJXpOypa48TnmKxGD+py5eXmvskaU8uo0q31&#10;iN+b1OV+KfiyX4f/AAt8ZeJ7aKK5uNB0W91VLd/uStBbvKiP/wB8V+Un7KHxp+IPxv8Ai9fQ+Jdc&#10;v9eiitZdSlh+Xyom8+Jdyoq/L/rdv/A6/UL9pH/k3L4qf9ilq3/pFLX4h/sy/tA337N/xI/4Si00&#10;yHWIbizewurKWTyvNhZ0f5H2tsbdEnzbW/ir6rhKvPC05YinH3icywdPHQdGoviPr34sfHrxv8Gf&#10;2rvh9Y6Nqk9tpV5DY+fpVwpaC6SW6lil+T7ysy5+ZK/TqZK/DHx38e739o/9qDwd4qutLi0eNNR0&#10;6ytbKCTzPLhW43fM+1d77nf5tq1+6F3/AK+X/ern4mrPE1YVqnxSuPA4OlhKP1en9k5rxzpuv6r4&#10;Z1C28L6rBoOtMn7i9uLX7Qi/8B/9m+bb/davBfg/8NPjBon/AAkcWoeKoNEvZ77zZ7i+05dV+3/u&#10;kXzUlaVPl+Tbs/2P4a+mHqJ65ctzaphcPLDxjHll5HNi8BTxFSNSUpe75nklz4M+J837qX4iaR/A&#10;/wDyLKp86vvT/l4rKs/hv8QdKnlltvHWkQyv95/+EY+dk/8AAivYputV5utezQzat8PLH7l/kcFT&#10;BUvP72fNXxU+HXxb1XX/AAlLY+JYr+9tWunTUbSz/s1LBW8rfvdZX3K+xPk2fwP96vaNEttVsNIt&#10;Ita1CLVdQRf393b2vlJK/wDf2b32/wCfuV0E1VJute3UzKWJpxpyjH3fI8qOEjSqSqc3xHm/xg8Y&#10;y+DPCXm21n517eM9vBcPFutLJvKdvtF6/wDDaps2yy/w70/v186Sw+TotzF+9EvkP/x9/f2/v223&#10;X/Un/wB2vr7UtNi1Wwu7a5/497hWib/cZNr1+YfiD9syXwP8Adc+CM3hqO68Q6ZFdeFv7djn2W7W&#10;qu6PL5W3fv2fLt3bf4v9ms6nPOK5e59Vk9alCMoyPuH4OarFf+EvsPlXcMunXUqf6WuxJVZ3ZJbX&#10;+9Z/O6wP/wA8okT+Cj4ow+LP7B/4pDyPtHzefv8A+Pjb/wBMnb5d3+/XlH7AXws1X4f/AARl1PW4&#10;pIL3xHcrqEEUrfPFarEq2+/+7u+dtv8AcZK+jZkr6rCVuSUZHwebctevU5DxzwTD8Rv+ES0r97ok&#10;Pyt/yFluvte7e+/zf9qrt/pXj2//ANbL4W/j+4t1v2t9+vS3Sq8yV78cXzS5uU+YlT5I8vMebw6b&#10;49h/dRS+Gf8Agf2p3/8AHq5L7N8Rv+E8m8r7J5W1ftT/AL37D9z+4/zeb/uV7RMlV3Su+nif7qOC&#10;pEo2Cf6faf8AXdP/AEOvRPFoP/CPaqe32V//AECvPnSvkXxN+2R49+Hv7S0nhDxV4gtpfAMGuJFe&#10;b9Nt3lXTpXVtrMqbm2RMvzff+X+9X4l4icNYjPJUa1GUfdufrPAmZU8HKrRn9o/Qyw5srT/dX/0C&#10;vKvFqf8AFS6h/vf+yV5l+1n+1x4e8CfCuF/hl480PUPF811FFbjTJ4L/AMuDY/msyfOq/wAH3v8A&#10;4qtv4bzXt/8ADfwnc6nJJc6pdaVay3lxcfO8s7W6O7N/tbnevN8NeG8RlOKqYmvL4lb8Tv8AEHMK&#10;dbDU6UP5ja2UVb2UV/RnMfhJ0Fr3rb01Kx7ZK6XR4aqvI1wkOeR0uj21c1+0/bf8Y0/EX/sCy/8A&#10;sld7oltXOftUW3/GMPxL/wCwLL/7JXx+Oq+7I/SMtoe9E/nxNfrh/wAEY7bz/hD8Qv8AsORf+k9f&#10;kgeor9fP+CKaf8Wh+Iv/AGHIv/SevlYz5D7OceaJ9/8A2Gontq2nhqJ4aiVU5vZGE9tUL21bbw1X&#10;eGuOUg9kY7w1FND/AK2tV0qKZK4ub94inDQ/Iez/AOPeL/dX/wBAr2j9kJP+MgNH/wCvW6/9J3rx&#10;az/48Iv9xf8A0Cvbv2Pf+TgNH/687r/0nev3LNf+RbV/ws+Vw38aJ9+7KNlWNlGyv5bqyPvYRIql&#10;p9FePVOmIyqWq63Y6DB5uoXkVtE/yb3bZWhWF4q8GaV4zsIrbVYvtMStvXYzp/6DXlVObl90uXNy&#10;+6XtT02y17SrqxvrOG/0y8gaC5tbhVliuImXayMrfKysrMu2vJfE/wCzX8JIYLXyvhd4Mh+ZvueH&#10;rNP/AGlXs0MMUNvFFF+5iVdi/wC5XP8Ai/8A1Nr/ALzf+g16OEr1qbtCZ3YWEZVI855d4J/Z8+F0&#10;OvXdzF8NvCSXFr5UsDpodqjxN99GVvK+Vvu17S9eb/CjRL7StX137TefaYn2bP8Avt/nf/x2vSHp&#10;vE1cR71ZmNeXNV5pR5SJ6iepXqJ676R5cyo9V5qsPVeavYpSPNqFSbrVKars3WqU1e9QkeVUKU3S&#10;vwY+Nv8AyWTx1/2H7/8A9KHr97Jq/BL41/8AJZ/Hf/Yfvv8A0oevapnRgt5H7OfCL/kj3gT/ALAF&#10;h/6TpXSOlYPwiT/izvgT/sAad/6TpXRzV7lCR8jifjkZjpVeZKvPVeZK9WlI8aqZjpVd0rQeqj16&#10;VKR5tQpPX5tft5QRwfGiaWKKOGWeNPNdF+dv9HgX5q/Sp0r82f8AgoB/yWYf9c0/9J4K4M1/hH0P&#10;DX+9S9D5ihb98n+9X7N+FYf+KZ0fyv4bOD/0BK/GOH/XJ/vV+0nhhP8AimtH/wCvO3/9ASufJfik&#10;enxZ/Bp/12LeyipaK+rPzPmOrs7aul0q2qKHQfJ/5a/+OVrWcPk151TMsPP7R9thsnxUPiidbokN&#10;effth+J9F0r9nHxxpV9qlpbarq+lSxWNjcSolxeN8vyon3mreufGcWlf8s//AB6vj/4x/BzU/ij8&#10;Q9Y8UX3iqOH7UyJa272by/ZbdfkSJH83+D/0J3b+OvlcXXjV+E+5weGlR+I/Lew8J6zqFxNFbaZd&#10;zS2/+tUQN+6/3/7tfrX/AMEWLaWx+FXxJiuY2huE12LejrtZf9HWvIv+GWrn/oarb/wWN/8AHa+j&#10;P2T7WX9nmw8R2t1cx6xFq08F1vt4Ps7o6o6Pu3O+7+D/AL4ryj2D7req7pXnOnfGOO5g/wCQfJ/3&#10;/X/4mtH/AIWpbf8AQOl/7/pXNyyA610qu6Vy7/FG2/6B8v8A30tRP8SLb/oHyf8AfSVzSpSA6N0q&#10;pc+VDBLLL+5irl7/AOJ1tD/y5y/99LXlXxF8eS+JLiKKKX7NZW//AC7v/G/9/wDz/t1w1qdenHnp&#10;R5pCn7sD4Bs7a5h+yW0sUsNxtRPs+19+/Z/cr279j+GWH9ofSopYpIZfsd1uR12On+jvXqDpF9v+&#10;3fuPtqq8S3G351Rv4N/92tXwrNbaV400rxHc+XNe6asqK6L8+xkdXTf/AHfnR/8AgFfXVuKMZi6U&#10;sLUw3LGUfiv1Pn6OAlSqxmfUdFcTpvxItr//AJc5f++lrT/4TSP/AJ85P/Ha/MquAxE/sn1XNE6O&#10;mVz/APwmlt/z6S/+OU//AITS2/585/8AxyvNlleMl9g6Y1Im7RXO/wDCYW3/AD6T/wDjtVrzx5bQ&#10;/wDLKf8A8drkllON/kNPaxOrrm/GGfs9tj+83/oNcdrHxdiht5fs0UkNxtbyN+3Yr/wb68kh1jVf&#10;tEstzqsk1xcfefe/zV9BlfDVTEc1WtPk5Tz62ZywVePsoc5754Oz/amqZ67E/wDZ66l68K8GeP8A&#10;+wftf26X7Tu2J8n3/l/v769F034hW1//AMspP/HK4MTk2KpV5RhHmO+tjY4r95y8vMdW9RPWZ/wl&#10;dt/zyn/8dqL/AISSP/nlL/45V0suxUPsnHKUS69V5qrvr0X/ADyl/wDHKrvrEX/PKT/x2vVp4TEf&#10;ynBKJYmqlN0ofUov+mtZl/rcUNerSoVf5TgqUpFiavwV+NgI+NHjoHI/4n9//wClD1+1Xi3xJc39&#10;vFFY3kVt/wA933Mrsv8Ac+WvDPF/7NXw+8WeGdS0qbQ9Jt72+824GsLF/pqTszN5vm7PNb5m3bPu&#10;/wAFfT0MJFUueVSPN/KcNCtWoVZQdGXL/Me1/B//AJI74F/7AGnf+k6V0c3SuR+Hvm6D4D8OaLcy&#10;wTXGl6Za2U727PsZ1iRH2bk+78ldnDD53+q8qrpyjA8yvgsROXuxM96qPW2+iS/89Yv/AB+on8N3&#10;P/PWL/x+vSp16f8AMebUwGK/kOfeoXroH8MXP/PWD/vpv/iKqzeFbn/nrB/30/8A8RXfHF0f5jza&#10;mV4z/n3I596/NT9v84+Mrf8AXKL/ANJ4K/S25tvsFx/pMsfk/wAWx231x/xI+Gnw9+Klj9m8R+Fd&#10;Pv5tyt9rVEiuF27fl81dsu35du3d92vms7zhUpwo0qMp/wB6J9Vw3ktWlUliK0uX1PxngX98n+9X&#10;7R+Fv+RZ0f8A687f/wBAWua8c/Aj4W+OPBl34d/4RHRNI3wMlnfaZYxQXFm/8Do8Sbm+b7yv97+K&#10;uw8K+G76HSNPtZZbTzYLVIm2M+zeqIv9yt+HsyU1OVaDh/iN+KcDUrQpqj7/AKEuyiuj/wCEHvv+&#10;esH/AH0//wARRX2X12h/Mfm39iY7/n2z0Koqlor8+P3Ix9V0r7fXK3PgyvQqi2UAeb/8ILWhYeD/&#10;ACa7jZRQBV02w8mr9FFABRRRQBm6rYedb1xl/wCEpa9Ao2UAeWf8IhLVi28Hy16T5MVO8mgDE0TS&#10;vsFbdFS0AFFFFABWfqVt50FaFFAHnWpeEpZqzP8AhEJa9T2U3yYqAPNLbwfLXYaJo/2CtvyYqdQA&#10;VLRRQAUUUUARVia9YSzV0FROlAHll54Yuapf8I3c1669tFTfsMdAHm9h4bua7rR7bybetBLaKn0A&#10;S0UUUAFV5kqxRQBw+t+G5ZqwpvB8teobKb5MVAHmMPg+Wt3RPDcsNdj5MVO2UAMRPloqxRQA2iii&#10;gAooooAKKKKACiiigAooooAKKKKACiiigAooooAKKKKACiiigAooooAKKKKACiiigAooooAKKKKA&#10;CiiigAooooAKKKKACiiigAooooAKKKKACiiigD//2VBLAwQUAAYACAAAACEAYY6KROMAAAAMAQAA&#10;DwAAAGRycy9kb3ducmV2LnhtbEyPQWuDQBCF74X+h2UKvSWrtZrUuoYQ2p5CoUkh9DbRiUrcWXE3&#10;av59N6f2No95vPe9bDXpVgzU28awgnAegCAuTNlwpeB7/z5bgrAOucTWMCm4koVVfn+XYVqakb9o&#10;2LlK+BC2KSqonetSKW1Rk0Y7Nx2x/51Mr9F52Vey7HH04bqVT0GQSI0N+4YaO9rUVJx3F63gY8Rx&#10;HYVvw/Z82lx/9vHnYRuSUo8P0/oVhKPJ/Znhhu/RIfdMR3Ph0opWQZJ4cqdg9hwtQNwMYRy/gDj6&#10;K4gWEcg8k/9H5L8AAAD//wMAUEsDBBQABgAIAAAAIQAfBQmFEgEAAFsHAAAZAAAAZHJzL19yZWxz&#10;L2Uyb0RvYy54bWwucmVsc7zVTWrDMBAF4H2hdzCzr2XZiZOUyNmUQrYlPYCwx7ZS6wdJLc3tKyiF&#10;BlJ1N0vb6M3HA433h0+9FB/og7JGAC8rKND0dlBmEvB6en7YQhGiNINcrEEBFwxw6O7v9i+4yJgO&#10;hVm5UKQUEwTMMbpHxkI/o5ahtA5N+jJar2VMj35iTvZvckJWV1XL/O8M6K4yi+MgwB+HNP90cWny&#10;/9l2HFWPT7Z/12jijRFM6TQ7BUo/YRSgcVDy++W2dGYCdtvAGxoEb8qzwz8ZRIomV8WGpolNzsBr&#10;GgSvcwoiRNbAiYrI9dDSGNrs1eBUTfBcFWuaKtY5A08bnGJh8iqnWNEgVjnDjsaw+zGwq19i9wUA&#10;AP//AwBQSwECLQAUAAYACAAAACEA0OBzzxQBAABHAgAAEwAAAAAAAAAAAAAAAAAAAAAAW0NvbnRl&#10;bnRfVHlwZXNdLnhtbFBLAQItABQABgAIAAAAIQA4/SH/1gAAAJQBAAALAAAAAAAAAAAAAAAAAEUB&#10;AABfcmVscy8ucmVsc1BLAQItABQABgAIAAAAIQDg7jni6TEAAPwgAQAOAAAAAAAAAAAAAAAAAEQC&#10;AABkcnMvZTJvRG9jLnhtbFBLAQItAAoAAAAAAAAAIQC7HMfpGjkAABo5AAAUAAAAAAAAAAAAAAAA&#10;AFk0AABkcnMvbWVkaWEvaW1hZ2UxLnBuZ1BLAQItAAoAAAAAAAAAIQCKXAfEbRwAAG0cAAAUAAAA&#10;AAAAAAAAAAAAAKVtAABkcnMvbWVkaWEvaW1hZ2UyLnBuZ1BLAQItAAoAAAAAAAAAIQB/My8tPkgA&#10;AD5IAAAUAAAAAAAAAAAAAAAAAESKAABkcnMvbWVkaWEvaW1hZ2UzLnBuZ1BLAQItAAoAAAAAAAAA&#10;IQDUKN481xAAANcQAAAUAAAAAAAAAAAAAAAAALTSAABkcnMvbWVkaWEvaW1hZ2U0LnBuZ1BLAQIt&#10;AAoAAAAAAAAAIQChkWS8JBoAACQaAAAUAAAAAAAAAAAAAAAAAL3jAABkcnMvbWVkaWEvaW1hZ2U1&#10;LnBuZ1BLAQItAAoAAAAAAAAAIQAfdzo7OicAADonAAAVAAAAAAAAAAAAAAAAABP+AABkcnMvbWVk&#10;aWEvaW1hZ2U2LmpwZWdQSwECLQAKAAAAAAAAACEAZUTe2oebAQCHmwEAFAAAAAAAAAAAAAAAAACA&#10;JQEAZHJzL21lZGlhL2ltYWdlNy5wbmdQSwECLQAKAAAAAAAAACEAlBP2BdiFAADYhQAAFAAAAAAA&#10;AAAAAAAAAAA5wQIAZHJzL21lZGlhL2ltYWdlOC5wbmdQSwECLQAKAAAAAAAAACEAHM8ISEKRAQBC&#10;kQEAFAAAAAAAAAAAAAAAAABDRwMAZHJzL21lZGlhL2ltYWdlOS5wbmdQSwECLQAKAAAAAAAAACEA&#10;qBMlJp6TAACekwAAFQAAAAAAAAAAAAAAAAC32AQAZHJzL21lZGlhL2ltYWdlMTAucG5nUEsBAi0A&#10;CgAAAAAAAAAhAJyNsCjXHQAA1x0AABUAAAAAAAAAAAAAAAAAiGwFAGRycy9tZWRpYS9pbWFnZTEx&#10;LnBuZ1BLAQItAAoAAAAAAAAAIQDaOitvfBUAAHwVAAAVAAAAAAAAAAAAAAAAAJKKBQBkcnMvbWVk&#10;aWEvaW1hZ2UxMi5wbmdQSwECLQAKAAAAAAAAACEAYil9/sQkAADEJAAAFgAAAAAAAAAAAAAAAABB&#10;oAUAZHJzL21lZGlhL2ltYWdlMTMuanBlZ1BLAQItABQABgAIAAAAIQBhjopE4wAAAAwBAAAPAAAA&#10;AAAAAAAAAAAAADnFBQBkcnMvZG93bnJldi54bWxQSwECLQAUAAYACAAAACEAHwUJhRIBAABbBwAA&#10;GQAAAAAAAAAAAAAAAABJxgUAZHJzL19yZWxzL2Uyb0RvYy54bWwucmVsc1BLBQYAAAAAEgASAJoE&#10;AACSxwUAAAA=&#10;">
            <v:shape id="Freeform 225" o:spid="_x0000_s1038" style="position:absolute;left:700;top:1021;width:10858;height:1887;visibility:visible;mso-wrap-style:square;v-text-anchor:top" coordsize="10858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71SwgAAANwAAAAPAAAAZHJzL2Rvd25yZXYueG1sRE/Pa8Iw&#10;FL4P/B/CE7zN1A6m64wyhA3xMqwePD6at6azeemSrK3//XIYePz4fq+3o21FTz40jhUs5hkI4srp&#10;hmsF59P74wpEiMgaW8ek4EYBtpvJwxoL7QY+Ul/GWqQQDgUqMDF2hZShMmQxzF1HnLgv5y3GBH0t&#10;tcchhdtW5ln2LC02nBoMdrQzVF3LX6ug4c/vzJ6WvHh5Wn5cdubnOvJBqdl0fHsFEWmMd/G/e68V&#10;5Hman86kIyA3fwAAAP//AwBQSwECLQAUAAYACAAAACEA2+H2y+4AAACFAQAAEwAAAAAAAAAAAAAA&#10;AAAAAAAAW0NvbnRlbnRfVHlwZXNdLnhtbFBLAQItABQABgAIAAAAIQBa9CxbvwAAABUBAAALAAAA&#10;AAAAAAAAAAAAAB8BAABfcmVscy8ucmVsc1BLAQItABQABgAIAAAAIQD2071SwgAAANwAAAAPAAAA&#10;AAAAAAAAAAAAAAcCAABkcnMvZG93bnJldi54bWxQSwUGAAAAAAMAAwC3AAAA9gIAAAAA&#10;" path="m10857,l,,,9,,1877r,9l10857,1886r,-9l10857,9r,-9xe" fillcolor="#636" stroked="f">
              <v:path arrowok="t" o:connecttype="custom" o:connectlocs="10857,1022;0,1022;0,1031;0,2899;0,2908;10857,2908;10857,2899;10857,1031;10857,1022" o:connectangles="0,0,0,0,0,0,0,0,0"/>
            </v:shape>
            <v:shape id="Picture 224" o:spid="_x0000_s1039" type="#_x0000_t75" style="position:absolute;left:1387;top:-438;width:8136;height:15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NzMxgAAANwAAAAPAAAAZHJzL2Rvd25yZXYueG1sRI9Ba8JA&#10;FITvgv9heUJvujGUoqmr2EKlIEWNPfT4mn0msdm36e6q6b/vCoLHYWa+YWaLzjTiTM7XlhWMRwkI&#10;4sLqmksFn/u34QSED8gaG8uk4I88LOb93gwzbS+8o3MeShEh7DNUUIXQZlL6oiKDfmRb4ugdrDMY&#10;onSl1A4vEW4amSbJkzRYc1yosKXXioqf/GQUfB+aD/myNcfdZrrq+NelX4/rlVIPg275DCJQF+7h&#10;W/tdK0jTMVzPxCMg5/8AAAD//wMAUEsBAi0AFAAGAAgAAAAhANvh9svuAAAAhQEAABMAAAAAAAAA&#10;AAAAAAAAAAAAAFtDb250ZW50X1R5cGVzXS54bWxQSwECLQAUAAYACAAAACEAWvQsW78AAAAVAQAA&#10;CwAAAAAAAAAAAAAAAAAfAQAAX3JlbHMvLnJlbHNQSwECLQAUAAYACAAAACEAkcDczMYAAADcAAAA&#10;DwAAAAAAAAAAAAAAAAAHAgAAZHJzL2Rvd25yZXYueG1sUEsFBgAAAAADAAMAtwAAAPoCAAAAAA==&#10;">
              <v:imagedata r:id="rId10" o:title=""/>
            </v:shape>
            <v:shape id="Picture 223" o:spid="_x0000_s1040" type="#_x0000_t75" style="position:absolute;left:1497;top:-351;width:7911;height:13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7wrwwAAANwAAAAPAAAAZHJzL2Rvd25yZXYueG1sRI9Pi8Iw&#10;FMTvC36H8ARva7pVFukaZREFr/5BPL5tnk2weSlNbOu3NwsLexxm5jfMcj24WnTUButZwcc0A0Fc&#10;em25UnA+7d4XIEJE1lh7JgVPCrBejd6WWGjf84G6Y6xEgnAoUIGJsSmkDKUhh2HqG+Lk3XzrMCbZ&#10;VlK32Ce4q2WeZZ/SoeW0YLChjaHyfnw4BcNPt92bRV831/tlPg+zjb1drFKT8fD9BSLSEP/Df+29&#10;VpDnOfyeSUdArl4AAAD//wMAUEsBAi0AFAAGAAgAAAAhANvh9svuAAAAhQEAABMAAAAAAAAAAAAA&#10;AAAAAAAAAFtDb250ZW50X1R5cGVzXS54bWxQSwECLQAUAAYACAAAACEAWvQsW78AAAAVAQAACwAA&#10;AAAAAAAAAAAAAAAfAQAAX3JlbHMvLnJlbHNQSwECLQAUAAYACAAAACEANz+8K8MAAADcAAAADwAA&#10;AAAAAAAAAAAAAAAHAgAAZHJzL2Rvd25yZXYueG1sUEsFBgAAAAADAAMAtwAAAPcCAAAAAA==&#10;">
              <v:imagedata r:id="rId11" o:title=""/>
            </v:shape>
            <v:shape id="Freeform 222" o:spid="_x0000_s1041" style="position:absolute;left:1502;top:-349;width:7900;height:1332;visibility:visible;mso-wrap-style:square;v-text-anchor:top" coordsize="7900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NJ3xAAAANwAAAAPAAAAZHJzL2Rvd25yZXYueG1sRI9Pi8Iw&#10;FMTvC36H8AQvoqn1D1KNIisuXhaxiudH82yLzUtpsrZ++42wsMdhZn7DrLedqcSTGldaVjAZRyCI&#10;M6tLzhVcL4fREoTzyBory6TgRQ62m97HGhNtWz7TM/W5CBB2CSoovK8TKV1WkEE3tjVx8O62MeiD&#10;bHKpG2wD3FQyjqKFNFhyWCiwps+Cskf6YxQM518nm0fpdF93h2r+av3sFn8rNeh3uxUIT53/D/+1&#10;j1pBHE/hfSYcAbn5BQAA//8DAFBLAQItABQABgAIAAAAIQDb4fbL7gAAAIUBAAATAAAAAAAAAAAA&#10;AAAAAAAAAABbQ29udGVudF9UeXBlc10ueG1sUEsBAi0AFAAGAAgAAAAhAFr0LFu/AAAAFQEAAAsA&#10;AAAAAAAAAAAAAAAAHwEAAF9yZWxzLy5yZWxzUEsBAi0AFAAGAAgAAAAhAHz80nfEAAAA3AAAAA8A&#10;AAAAAAAAAAAAAAAABwIAAGRycy9kb3ducmV2LnhtbFBLBQYAAAAAAwADALcAAAD4AgAAAAA=&#10;" path="m,333r7234,l7234,r666,666l7234,1332r,-333l,999,,333xe" filled="f" strokecolor="#653065" strokeweight="1pt">
              <v:path arrowok="t" o:connecttype="custom" o:connectlocs="0,-15;7234,-15;7234,-348;7900,318;7234,984;7234,651;0,651;0,-15" o:connectangles="0,0,0,0,0,0,0,0"/>
            </v:shape>
            <v:shape id="Picture 221" o:spid="_x0000_s1042" type="#_x0000_t75" style="position:absolute;left:1934;top:61;width:6903;height:5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enxgAAANwAAAAPAAAAZHJzL2Rvd25yZXYueG1sRI/RasJA&#10;FETfC/7DcgVfSt0YQmijq4iS0odCqPoBl+w1SZu9G7KrSfP13UKhj8PMnGE2u9G04k69aywrWC0j&#10;EMSl1Q1XCi7n/OkZhPPIGlvLpOCbHOy2s4cNZtoO/EH3k69EgLDLUEHtfZdJ6cqaDLql7YiDd7W9&#10;QR9kX0nd4xDgppVxFKXSYMNhocaODjWVX6ebUZB2+uVxMtHqNf18z4sCk+l4S5RazMf9GoSn0f+H&#10;/9pvWkEcJ/B7JhwBuf0BAAD//wMAUEsBAi0AFAAGAAgAAAAhANvh9svuAAAAhQEAABMAAAAAAAAA&#10;AAAAAAAAAAAAAFtDb250ZW50X1R5cGVzXS54bWxQSwECLQAUAAYACAAAACEAWvQsW78AAAAVAQAA&#10;CwAAAAAAAAAAAAAAAAAfAQAAX3JlbHMvLnJlbHNQSwECLQAUAAYACAAAACEABoC3p8YAAADcAAAA&#10;DwAAAAAAAAAAAAAAAAAHAgAAZHJzL2Rvd25yZXYueG1sUEsFBgAAAAADAAMAtwAAAPoCAAAAAA==&#10;">
              <v:imagedata r:id="rId12" o:title=""/>
            </v:shape>
            <v:shape id="Picture 220" o:spid="_x0000_s1043" type="#_x0000_t75" style="position:absolute;left:3134;top:2860;width:7095;height:21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JexwwAAANwAAAAPAAAAZHJzL2Rvd25yZXYueG1sRI9La8Mw&#10;EITvhfwHsYXeGrkuTYpjJYTQQi851EnuW2v9INbKSPKj/z4qFHIcZuYbJt/NphMjOd9aVvCyTEAQ&#10;l1a3XCs4nz6f30H4gKyxs0wKfsnDbrt4yDHTduJvGotQiwhhn6GCJoQ+k9KXDRn0S9sTR6+yzmCI&#10;0tVSO5wi3HQyTZKVNNhyXGiwp0ND5bUYjILejAOZ16Eq5mk4/lzOLtl/rJV6epz3GxCB5nAP/7e/&#10;tII0fYO/M/EIyO0NAAD//wMAUEsBAi0AFAAGAAgAAAAhANvh9svuAAAAhQEAABMAAAAAAAAAAAAA&#10;AAAAAAAAAFtDb250ZW50X1R5cGVzXS54bWxQSwECLQAUAAYACAAAACEAWvQsW78AAAAVAQAACwAA&#10;AAAAAAAAAAAAAAAfAQAAX3JlbHMvLnJlbHNQSwECLQAUAAYACAAAACEAYCSXscMAAADcAAAADwAA&#10;AAAAAAAAAAAAAAAHAgAAZHJzL2Rvd25yZXYueG1sUEsFBgAAAAADAAMAtwAAAPcCAAAAAA==&#10;">
              <v:imagedata r:id="rId13" o:title=""/>
            </v:shape>
            <v:shape id="Picture 219" o:spid="_x0000_s1044" type="#_x0000_t75" style="position:absolute;left:3244;top:2932;width:6874;height:19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bExgAAANwAAAAPAAAAZHJzL2Rvd25yZXYueG1sRI9BawIx&#10;FITvhf6H8AreatYtWF2NUsSKFDzUiufH5pld3Lxsk7iu/fVNoeBxmJlvmPmyt43oyIfasYLRMANB&#10;XDpds1Fw+Hp/noAIEVlj45gU3CjAcvH4MMdCuyt/UrePRiQIhwIVVDG2hZShrMhiGLqWOHkn5y3G&#10;JL2R2uM1wW0j8ywbS4s1p4UKW1pVVJ73F6tgetydmvPLuv74OWx2k8ur6fy3UWrw1L/NQETq4z38&#10;395qBXk+hr8z6QjIxS8AAAD//wMAUEsBAi0AFAAGAAgAAAAhANvh9svuAAAAhQEAABMAAAAAAAAA&#10;AAAAAAAAAAAAAFtDb250ZW50X1R5cGVzXS54bWxQSwECLQAUAAYACAAAACEAWvQsW78AAAAVAQAA&#10;CwAAAAAAAAAAAAAAAAAfAQAAX3JlbHMvLnJlbHNQSwECLQAUAAYACAAAACEAr+qWxMYAAADcAAAA&#10;DwAAAAAAAAAAAAAAAAAHAgAAZHJzL2Rvd25yZXYueG1sUEsFBgAAAAADAAMAtwAAAPoCAAAAAA==&#10;">
              <v:imagedata r:id="rId14" o:title=""/>
            </v:shape>
            <v:rect id="Rectangle 218" o:spid="_x0000_s1045" style="position:absolute;left:3248;top:2936;width:6864;height:19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H18wgAAANwAAAAPAAAAZHJzL2Rvd25yZXYueG1sRI9Bi8Iw&#10;FITvC/6H8IS9LJraw1qqUURW3Ovqwl6fzbMpNi8libb+e7MgeBxm5htmuR5sK27kQ+NYwWyagSCu&#10;nG64VvB73E0KECEia2wdk4I7BVivRm9LLLXr+Yduh1iLBOFQogITY1dKGSpDFsPUdcTJOztvMSbp&#10;a6k99gluW5ln2ae02HBaMNjR1lB1OVytgj7fXU5F9XdFU3x8+X3T9nE/U+p9PGwWICIN8RV+tr+1&#10;gjyfw/+ZdATk6gEAAP//AwBQSwECLQAUAAYACAAAACEA2+H2y+4AAACFAQAAEwAAAAAAAAAAAAAA&#10;AAAAAAAAW0NvbnRlbnRfVHlwZXNdLnhtbFBLAQItABQABgAIAAAAIQBa9CxbvwAAABUBAAALAAAA&#10;AAAAAAAAAAAAAB8BAABfcmVscy8ucmVsc1BLAQItABQABgAIAAAAIQBSzH18wgAAANwAAAAPAAAA&#10;AAAAAAAAAAAAAAcCAABkcnMvZG93bnJldi54bWxQSwUGAAAAAAMAAwC3AAAA9gIAAAAA&#10;" filled="f" strokecolor="#653065" strokeweight="1pt"/>
            <v:shape id="Picture 217" o:spid="_x0000_s1046" type="#_x0000_t75" style="position:absolute;left:748;top:6356;width:2489;height:11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mgxAAAANwAAAAPAAAAZHJzL2Rvd25yZXYueG1sRI9Na8Mw&#10;DIbvhf4Ho0JvrdOwjpLVLWOwMVrG6Nddi7UkJJZD7CXpv58Ogx3Fq/eRnu1+dI3qqQuVZwOrZQKK&#10;OPe24sLA9fK62IAKEdli45kM3CnAfjedbDGzfuAT9edYKIFwyNBAGWObaR3ykhyGpW+JJfv2ncMo&#10;Y1do2+EgcNfoNEketcOK5UKJLb2UlNfnH2fg+Pkl1MPbRx/r2/r+gEO92gzGzGfj8xOoSGP8X/5r&#10;v1sDaSrfioyIgN79AgAA//8DAFBLAQItABQABgAIAAAAIQDb4fbL7gAAAIUBAAATAAAAAAAAAAAA&#10;AAAAAAAAAABbQ29udGVudF9UeXBlc10ueG1sUEsBAi0AFAAGAAgAAAAhAFr0LFu/AAAAFQEAAAsA&#10;AAAAAAAAAAAAAAAAHwEAAF9yZWxzLy5yZWxzUEsBAi0AFAAGAAgAAAAhAHOa+aDEAAAA3AAAAA8A&#10;AAAAAAAAAAAAAAAABwIAAGRycy9kb3ducmV2LnhtbFBLBQYAAAAAAwADALcAAAD4AgAAAAA=&#10;">
              <v:imagedata r:id="rId15" o:title=""/>
            </v:shape>
            <v:shape id="Picture 216" o:spid="_x0000_s1047" type="#_x0000_t75" style="position:absolute;left:3134;top:4794;width:7095;height:2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4z2xQAAANwAAAAPAAAAZHJzL2Rvd25yZXYueG1sRI9BawIx&#10;FITvQv9DeIVexM26SHVXoxSh0EsPVRG8PZLn7trkZdmkuv77Rij0OMzMN8xqMzgrrtSH1rOCaZaD&#10;INbetFwrOOzfJwsQISIbtJ5JwZ0CbNZPoxVWxt/4i667WIsE4VChgibGrpIy6IYchsx3xMk7+95h&#10;TLKvpenxluDOyiLPX6XDltNCgx1tG9Lfux+noLvsT/o0tuf7cShncf6p82AXSr08D29LEJGG+B/+&#10;a38YBUVRwuNMOgJy/QsAAP//AwBQSwECLQAUAAYACAAAACEA2+H2y+4AAACFAQAAEwAAAAAAAAAA&#10;AAAAAAAAAAAAW0NvbnRlbnRfVHlwZXNdLnhtbFBLAQItABQABgAIAAAAIQBa9CxbvwAAABUBAAAL&#10;AAAAAAAAAAAAAAAAAB8BAABfcmVscy8ucmVsc1BLAQItABQABgAIAAAAIQB5F4z2xQAAANwAAAAP&#10;AAAAAAAAAAAAAAAAAAcCAABkcnMvZG93bnJldi54bWxQSwUGAAAAAAMAAwC3AAAA+QIAAAAA&#10;">
              <v:imagedata r:id="rId16" o:title=""/>
            </v:shape>
            <v:shape id="Picture 215" o:spid="_x0000_s1048" type="#_x0000_t75" style="position:absolute;left:3244;top:4866;width:6874;height:20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GSSwgAAANwAAAAPAAAAZHJzL2Rvd25yZXYueG1sRE/LasJA&#10;FN0X/IfhFrqrk6ZQSuoopUHM0vrALq+ZaxLM3ImZyUO/3lkIXR7Oe7YYTS16al1lWcHbNAJBnFtd&#10;caFgt12+foJwHlljbZkUXMnBYj55mmGi7cC/1G98IUIIuwQVlN43iZQuL8mgm9qGOHAn2xr0AbaF&#10;1C0OIdzUMo6iD2mw4tBQYkM/JeXnTWcUFH/r/aE/3ppVhF169JeUMkyVenkev79AeBr9v/jhzrSC&#10;+D3MD2fCEZDzOwAAAP//AwBQSwECLQAUAAYACAAAACEA2+H2y+4AAACFAQAAEwAAAAAAAAAAAAAA&#10;AAAAAAAAW0NvbnRlbnRfVHlwZXNdLnhtbFBLAQItABQABgAIAAAAIQBa9CxbvwAAABUBAAALAAAA&#10;AAAAAAAAAAAAAB8BAABfcmVscy8ucmVsc1BLAQItABQABgAIAAAAIQDjWGSSwgAAANwAAAAPAAAA&#10;AAAAAAAAAAAAAAcCAABkcnMvZG93bnJldi54bWxQSwUGAAAAAAMAAwC3AAAA9gIAAAAA&#10;">
              <v:imagedata r:id="rId17" o:title=""/>
            </v:shape>
            <v:shape id="AutoShape 214" o:spid="_x0000_s1049" style="position:absolute;left:3248;top:4872;width:6864;height:2068;visibility:visible" coordsize="6864,20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WfrwwAAANwAAAAPAAAAZHJzL2Rvd25yZXYueG1sRI/disIw&#10;FITvBd8hHME7TasiSzWKuAgiCOsPeHtojm01OalNVuvbbxYW9nKYmW+Y+bK1Rjyp8ZVjBekwAUGc&#10;O11xoeB82gw+QPiArNE4JgVv8rBcdDtzzLR78YGex1CICGGfoYIyhDqT0uclWfRDVxNH7+oaiyHK&#10;ppC6wVeEWyNHSTKVFiuOCyXWtC4pvx+/rYLTfkOPep98+Ykxl53DW3r2n0r1e+1qBiJQG/7Df+2t&#10;VjAap/B7Jh4BufgBAAD//wMAUEsBAi0AFAAGAAgAAAAhANvh9svuAAAAhQEAABMAAAAAAAAAAAAA&#10;AAAAAAAAAFtDb250ZW50X1R5cGVzXS54bWxQSwECLQAUAAYACAAAACEAWvQsW78AAAAVAQAACwAA&#10;AAAAAAAAAAAAAAAfAQAAX3JlbHMvLnJlbHNQSwECLQAUAAYACAAAACEAJeFn68MAAADcAAAADwAA&#10;AAAAAAAAAAAAAAAHAgAAZHJzL2Rvd25yZXYueG1sUEsFBgAAAAADAAMAtwAAAPcCAAAAAA==&#10;" adj="0,,0" path="m,1034r2,-33l7,968r9,-33l28,902,43,870,62,838,84,806r25,-31l137,744r31,-31l203,683r37,-29l280,624r43,-28l369,567r48,-27l469,512r53,-26l579,459r59,-25l699,409r64,-25l830,360r68,-23l969,314r73,-22l1117,271r78,-21l1274,230r81,-19l1439,192r85,-17l1611,158r89,-17l1790,126r93,-15l1977,98r95,-13l2169,72r98,-11l2367,51,2469,41r102,-8l2675,25r105,-6l2886,13,2993,9,3101,5,3211,2,3321,1,3432,r111,1l3653,2r110,3l3871,9r107,4l4084,19r105,6l4293,33r102,8l4497,51r100,10l4695,72r97,13l4887,98r94,13l5074,126r90,15l5253,158r87,17l5425,192r84,19l5590,230r79,20l5747,271r75,21l5895,314r71,23l6034,360r67,24l6165,409r61,25l6285,459r57,27l6395,512r52,28l6495,567r46,29l6584,624r40,30l6661,683r35,30l6727,744r28,31l6780,806r22,32l6821,870r15,32l6848,935r9,33l6862,1001r2,33l6862,1068r-5,33l6848,1134r-12,32l6821,1199r-19,32l6780,1262r-25,32l6727,1324r-31,31l6661,1385r-37,30l6584,1444r-43,29l6495,1501r-48,28l6395,1556r-53,27l6285,1609r-59,26l6165,1660r-64,24l6034,1708r-68,24l5895,1754r-73,22l5747,1798r-78,20l5590,1838r-81,19l5425,1876r-85,18l5253,1911r-89,16l5074,1942r-93,15l4887,1971r-95,13l4695,1996r-98,11l4497,2017r-102,10l4293,2035r-104,8l4084,2050r-106,5l3871,2060r-108,3l3653,2066r-110,2l3432,2068r-111,l3211,2066r-110,-3l2993,2060r-107,-5l2780,2050r-105,-7l2571,2035r-102,-8l2367,2017r-100,-10l2169,1996r-97,-12l1977,1971r-94,-14l1790,1942r-90,-15l1611,1911r-87,-17l1439,1876r-84,-19l1274,1838r-79,-20l1117,1798r-75,-22l969,1754r-71,-22l830,1708r-67,-24l699,1660r-61,-25l579,1609r-57,-26l469,1556r-52,-27l369,1501r-46,-28l280,1444r-40,-29l203,1385r-35,-30l137,1324r-28,-30l84,1262,62,1231,43,1199,28,1166,16,1134,7,1101,2,1068,,1034xm517,1034r2,22l527,1077r12,20l555,1118r21,20l602,1158r30,20l666,1198r38,19l746,1235r46,19l842,1272r54,17l954,1307r61,16l1079,1340r68,15l1219,1371r74,14l1371,1400r80,14l1535,1427r86,12l1710,1451r92,12l1897,1474r96,10l2092,1493r102,9l2297,1511r106,7l2511,1525r109,6l2731,1536r114,5l2959,1544r116,3l3193,1549r119,2l3432,1551r120,l3671,1549r118,-2l3905,1544r114,-3l4133,1536r111,-5l4353,1525r108,-7l4567,1511r103,-9l4772,1493r99,-9l4968,1474r94,-11l5154,1451r89,-12l5329,1427r84,-13l5493,1400r78,-15l5645,1371r72,-16l5785,1340r64,-17l5910,1307r58,-18l6022,1272r50,-18l6118,1235r42,-18l6198,1198r34,-20l6262,1158r26,-20l6309,1118r16,-21l6337,1077r8,-21l6347,1034r-2,-21l6337,992r-12,-21l6309,950r-21,-20l6262,910r-30,-20l6198,871r-38,-19l6118,833r-46,-18l6022,797r-54,-18l5910,762r-61,-17l5785,729r-68,-16l5645,698r-74,-15l5493,669r-80,-14l5329,642r-86,-13l5154,617r-92,-12l4968,595r-97,-11l4772,575r-102,-9l4567,558r-106,-8l4353,544r-109,-6l4133,532r-114,-4l3905,524r-116,-3l3671,519r-119,-1l3432,517r-120,1l3193,519r-118,2l2959,524r-114,4l2731,532r-111,6l2511,544r-108,6l2297,558r-103,8l2092,575r-99,9l1897,595r-95,10l1710,617r-89,12l1535,642r-84,13l1371,669r-78,14l1219,698r-72,15l1079,729r-64,16l954,762r-58,17l842,797r-50,18l746,833r-42,19l666,871r-34,19l602,910r-26,20l555,950r-16,21l527,992r-8,21l517,1034xe" filled="f" strokecolor="#653065" strokeweight="1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43,5742;203,5555;469,5384;830,5232;1274,5102;1790,4998;2367,4923;2993,4881;3653,4874;4293,4905;4887,4970;5425,5064;5895,5186;6285,5331;6584,5496;6780,5678;6862,5873;6821,6071;6661,6257;6395,6428;6034,6580;5590,6710;5074,6814;4497,6889;3871,6932;3211,6938;2571,6907;1977,6843;1439,6748;969,6626;579,6481;280,6316;84,6134;2,5940;555,5990;746,6107;1079,6212;1535,6299;2092,6365;2731,6408;3432,6423;4133,6408;4772,6365;5329,6299;5785,6212;6118,6107;6309,5990;6337,5864;6198,5743;5910,5634;5493,5541;4968,5467;4353,5416;3671,5391;2959,5396;2297,5430;1710,5489;1219,5570;842,5669;602,5782;517,5906" o:connectangles="0,0,0,0,0,0,0,0,0,0,0,0,0,0,0,0,0,0,0,0,0,0,0,0,0,0,0,0,0,0,0,0,0,0,0,0,0,0,0,0,0,0,0,0,0,0,0,0,0,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Picture 213" o:spid="_x0000_s1050" type="#_x0000_t75" style="position:absolute;left:3278;top:6863;width:7652;height:21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vH7xAAAANwAAAAPAAAAZHJzL2Rvd25yZXYueG1sRI9bawIx&#10;FITfBf9DOIJvNdv1QlmNImKhaF+89P2wOW7Wbk6WJNXtvzeFgo/DzHzDLFadbcSNfKgdK3gdZSCI&#10;S6drrhScT+8vbyBCRNbYOCYFvxRgtez3Flhod+cD3Y6xEgnCoUAFJsa2kDKUhiyGkWuJk3dx3mJM&#10;0ldSe7wnuG1knmUzabHmtGCwpY2h8vv4YxV8TndG7ydfu+s6VHv02256uhilhoNuPQcRqYvP8H/7&#10;QyvIxzn8nUlHQC4fAAAA//8DAFBLAQItABQABgAIAAAAIQDb4fbL7gAAAIUBAAATAAAAAAAAAAAA&#10;AAAAAAAAAABbQ29udGVudF9UeXBlc10ueG1sUEsBAi0AFAAGAAgAAAAhAFr0LFu/AAAAFQEAAAsA&#10;AAAAAAAAAAAAAAAAHwEAAF9yZWxzLy5yZWxzUEsBAi0AFAAGAAgAAAAhALAO8fvEAAAA3AAAAA8A&#10;AAAAAAAAAAAAAAAABwIAAGRycy9kb3ducmV2LnhtbFBLBQYAAAAAAwADALcAAAD4AgAAAAA=&#10;">
              <v:imagedata r:id="rId18" o:title=""/>
            </v:shape>
            <v:shape id="Picture 212" o:spid="_x0000_s1051" type="#_x0000_t75" style="position:absolute;left:3388;top:6930;width:7431;height:19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AtdxgAAANwAAAAPAAAAZHJzL2Rvd25yZXYueG1sRI9Ba8JA&#10;FITvhf6H5RV6azYmIiVmFZEGCjZYtZDrI/tMgtm3IbvV9N+7hUKPw8x8w+TryfTiSqPrLCuYRTEI&#10;4trqjhsFX6fi5RWE88gae8uk4IccrFePDzlm2t74QNejb0SAsMtQQev9kEnp6pYMusgOxME729Gg&#10;D3JspB7xFuCml0kcL6TBjsNCiwNtW6ovx2+joCr6Ej/etpddOt9Up4M57z7LvVLPT9NmCcLT5P/D&#10;f+13rSBJU/g9E46AXN0BAAD//wMAUEsBAi0AFAAGAAgAAAAhANvh9svuAAAAhQEAABMAAAAAAAAA&#10;AAAAAAAAAAAAAFtDb250ZW50X1R5cGVzXS54bWxQSwECLQAUAAYACAAAACEAWvQsW78AAAAVAQAA&#10;CwAAAAAAAAAAAAAAAAAfAQAAX3JlbHMvLnJlbHNQSwECLQAUAAYACAAAACEAz7gLXcYAAADcAAAA&#10;DwAAAAAAAAAAAAAAAAAHAgAAZHJzL2Rvd25yZXYueG1sUEsFBgAAAAADAAMAtwAAAPoCAAAAAA==&#10;">
              <v:imagedata r:id="rId19" o:title=""/>
            </v:shape>
            <v:shape id="AutoShape 211" o:spid="_x0000_s1052" style="position:absolute;left:3392;top:6936;width:7424;height:1892;visibility:visible" coordsize="7424,18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kgMwwAAANwAAAAPAAAAZHJzL2Rvd25yZXYueG1sRI9BawIx&#10;FITvhf6H8AreatJVSrsaRYqCHnWl0Ntz89wsbl6WTdT13xtB6HGYmW+Y6bx3jbhQF2rPGj6GCgRx&#10;6U3NlYZ9sXr/AhEissHGM2m4UYD57PVlirnxV97SZRcrkSAcctRgY2xzKUNpyWEY+pY4eUffOYxJ&#10;dpU0HV4T3DUyU+pTOqw5LVhs6cdSedqdnYaD2izN7+I7Olqy+hsXNlv5XuvBW7+YgIjUx//ws702&#10;GrLRGB5n0hGQszsAAAD//wMAUEsBAi0AFAAGAAgAAAAhANvh9svuAAAAhQEAABMAAAAAAAAAAAAA&#10;AAAAAAAAAFtDb250ZW50X1R5cGVzXS54bWxQSwECLQAUAAYACAAAACEAWvQsW78AAAAVAQAACwAA&#10;AAAAAAAAAAAAAAAfAQAAX3JlbHMvLnJlbHNQSwECLQAUAAYACAAAACEALzZIDMMAAADcAAAADwAA&#10;AAAAAAAAAAAAAAAHAgAAZHJzL2Rvd25yZXYueG1sUEsFBgAAAAADAAMAtwAAAPcCAAAAAA==&#10;" adj="0,,0" path="m,946l2,917,7,888r8,-28l27,832,42,804,60,776,81,748r24,-27l133,694r30,-26l196,642r36,-26l271,590r42,-25l357,540r48,-24l454,492r53,-24l562,445r57,-22l679,400r62,-21l806,357r67,-21l942,316r72,-20l1087,277r76,-19l1241,240r79,-18l1402,205r84,-16l1571,173r88,-15l1748,143r90,-14l1931,116r94,-13l2121,91r97,-11l2317,69,2417,59r101,-9l2621,41r104,-7l2831,27r106,-6l3045,15r109,-4l3263,7,3374,4,3486,2,3599,r113,l3825,r113,2l4050,4r111,3l4270,11r109,4l4487,21r106,6l4699,34r104,7l4906,50r101,9l5107,69r99,11l5303,91r96,12l5493,116r93,13l5676,143r89,15l5853,173r85,16l6022,205r82,17l6183,240r78,18l6337,277r73,19l6482,316r69,20l6618,357r65,22l6745,400r60,23l6862,445r55,23l6970,492r49,24l7067,540r44,25l7153,590r39,26l7228,642r33,26l7291,694r28,27l7343,748r21,28l7382,804r15,28l7409,860r8,28l7422,917r2,29l7422,975r-5,29l7409,1032r-12,28l7382,1088r-18,28l7343,1143r-24,28l7291,1197r-30,27l7228,1250r-36,26l7153,1302r-42,25l7067,1351r-48,25l6970,1400r-53,23l6862,1447r-57,22l6745,1492r-62,21l6618,1535r-67,20l6482,1576r-72,20l6337,1615r-76,19l6183,1652r-79,17l6022,1687r-84,16l5853,1719r-88,15l5676,1749r-90,14l5493,1776r-94,13l5303,1801r-97,11l5107,1823r-100,10l4906,1842r-103,8l4699,1858r-106,7l4487,1871r-108,6l4270,1881r-109,4l4050,1888r-112,2l3825,1892r-113,l3599,1892r-113,-2l3374,1888r-111,-3l3154,1881r-109,-4l2937,1871r-106,-6l2725,1858r-104,-8l2518,1842r-101,-9l2317,1823r-99,-11l2121,1801r-96,-12l1931,1776r-93,-13l1748,1749r-89,-15l1571,1719r-85,-16l1402,1687r-82,-18l1241,1652r-78,-18l1087,1615r-73,-19l942,1576r-69,-21l806,1535r-65,-22l679,1492r-60,-23l562,1447r-55,-24l454,1400r-49,-24l357,1351r-44,-24l271,1302r-39,-26l196,1250r-33,-26l133,1197r-28,-26l81,1143,60,1116,42,1088,27,1060,15,1032,7,1004,2,975,,946xm473,946r2,18l482,981r11,18l508,1016r20,17l551,1050r28,16l610,1083r36,16l685,1114r43,16l774,1145r50,15l878,1175r57,14l995,1203r63,14l1125,1231r70,13l1267,1256r76,13l1422,1280r81,12l1587,1303r87,11l1763,1324r91,9l1948,1343r97,9l2143,1360r101,8l2347,1375r104,7l2558,1388r108,6l2777,1399r111,5l3002,1408r115,3l3233,1414r118,2l3470,1418r121,1l3712,1419r121,l3954,1418r119,-2l4191,1414r116,-3l4422,1408r114,-4l4647,1399r111,-5l4866,1388r107,-6l5077,1375r103,-7l5281,1360r98,-8l5476,1343r94,-10l5661,1324r89,-10l5837,1303r84,-11l6002,1280r79,-11l6157,1256r72,-12l6299,1231r67,-14l6429,1203r60,-14l6546,1175r54,-15l6650,1145r46,-15l6739,1114r40,-15l6814,1083r31,-17l6873,1050r23,-17l6916,1016r15,-17l6942,981r7,-17l6951,946r-2,-18l6942,911r-11,-18l6916,876r-20,-17l6873,842r-28,-16l6814,809r-35,-16l6739,777r-43,-15l6650,747r-50,-15l6546,717r-57,-15l6429,688r-63,-13l6299,661r-70,-13l6157,636r-76,-13l6002,611r-81,-11l5837,589r-87,-11l5661,568r-91,-10l5476,549r-97,-9l5281,532r-101,-8l5077,517r-104,-7l4866,504r-108,-6l4647,493r-111,-5l4422,484r-115,-3l4191,478r-118,-2l3954,474r-121,-1l3712,473r-121,l3470,474r-119,2l3233,478r-116,3l3002,484r-114,4l2777,493r-111,5l2558,504r-107,6l2347,517r-103,7l2143,532r-98,8l1948,549r-94,9l1763,568r-89,10l1587,589r-84,11l1422,611r-79,12l1267,636r-72,12l1125,661r-67,14l995,688r-60,14l878,717r-54,15l774,747r-46,15l685,777r-39,16l610,809r-31,17l551,842r-23,17l508,876r-15,17l482,911r-7,17l473,946xe" filled="f" strokecolor="#653065" strokeweight="1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60,7713;271,7527;619,7360;1087,7214;1659,7095;2317,7006;3045,6952;3825,6937;4593,6964;5303,7028;5938,7126;6482,7253;6917,7405;7228,7579;7397,7769;7409,7969;7261,8161;6970,8337;6551,8492;6022,8624;5399,8726;4699,8795;3938,8827;3154,8818;2417,8770;1748,8686;1163,8571;679,8429;313,8264;81,8080;0,7883;551,7987;824,8097;1267,8193;1854,8270;2558,8325;3351,8353;4191,8351;4973,8319;5661,8261;6229,8181;6650,8082;6896,7970;6942,7848;6779,7730;6429,7625;5921,7537;5281,7469;4536,7425;3712,7410;2888,7425;2143,7469;1503,7537;995,7625;646,7730;482,7848" o:connectangles="0,0,0,0,0,0,0,0,0,0,0,0,0,0,0,0,0,0,0,0,0,0,0,0,0,0,0,0,0,0,0,0,0,0,0,0,0,0,0,0,0,0,0,0,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Picture 210" o:spid="_x0000_s1053" type="#_x0000_t75" style="position:absolute;left:3840;top:8956;width:7042;height:14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KSgxAAAANwAAAAPAAAAZHJzL2Rvd25yZXYueG1sRI9BawIx&#10;FITvgv8hPKE3zWqplK1R6oLQg4eqFXp8JM/dtcnLsknX9d8bQfA4zMw3zGLVOys6akPtWcF0koEg&#10;1t7UXCr4OWzG7yBCRDZoPZOCKwVYLYeDBebGX3hH3T6WIkE45KigirHJpQy6Iodh4hvi5J186zAm&#10;2ZbStHhJcGflLMvm0mHNaaHChoqK9N/+3ykoj9/2d6s7a5qisGs932zPdFTqZdR/foCI1Mdn+NH+&#10;Mgpmr29wP5OOgFzeAAAA//8DAFBLAQItABQABgAIAAAAIQDb4fbL7gAAAIUBAAATAAAAAAAAAAAA&#10;AAAAAAAAAABbQ29udGVudF9UeXBlc10ueG1sUEsBAi0AFAAGAAgAAAAhAFr0LFu/AAAAFQEAAAsA&#10;AAAAAAAAAAAAAAAAHwEAAF9yZWxzLy5yZWxzUEsBAi0AFAAGAAgAAAAhAO4wpKDEAAAA3AAAAA8A&#10;AAAAAAAAAAAAAAAABwIAAGRycy9kb3ducmV2LnhtbFBLBQYAAAAAAwADALcAAAD4AgAAAAA=&#10;">
              <v:imagedata r:id="rId20" o:title=""/>
            </v:shape>
            <v:shape id="Picture 209" o:spid="_x0000_s1054" type="#_x0000_t75" style="position:absolute;left:3950;top:9023;width:6821;height:1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msRxgAAANwAAAAPAAAAZHJzL2Rvd25yZXYueG1sRI/dasJA&#10;FITvC77DcgTv6qYKQWM2UvzBlgpi9AEO2dMkNHs2ZNeY+vTdQqGXw8x8w6TrwTSip87VlhW8TCMQ&#10;xIXVNZcKrpf98wKE88gaG8uk4JscrLPRU4qJtnc+U5/7UgQIuwQVVN63iZSuqMigm9qWOHiftjPo&#10;g+xKqTu8B7hp5CyKYmmw5rBQYUubioqv/GYU7D7et+bRLw/R43TcXBc5m0s8V2oyHl5XIDwN/j/8&#10;137TCmbzGH7PhCMgsx8AAAD//wMAUEsBAi0AFAAGAAgAAAAhANvh9svuAAAAhQEAABMAAAAAAAAA&#10;AAAAAAAAAAAAAFtDb250ZW50X1R5cGVzXS54bWxQSwECLQAUAAYACAAAACEAWvQsW78AAAAVAQAA&#10;CwAAAAAAAAAAAAAAAAAfAQAAX3JlbHMvLnJlbHNQSwECLQAUAAYACAAAACEA+nZrEcYAAADcAAAA&#10;DwAAAAAAAAAAAAAAAAAHAgAAZHJzL2Rvd25yZXYueG1sUEsFBgAAAAADAAMAtwAAAPoCAAAAAA==&#10;">
              <v:imagedata r:id="rId21" o:title=""/>
            </v:shape>
            <v:rect id="Rectangle 208" o:spid="_x0000_s1055" style="position:absolute;left:3956;top:9029;width:6812;height:11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euhwwAAANwAAAAPAAAAZHJzL2Rvd25yZXYueG1sRI9PawIx&#10;FMTvBb9DeAUvRbNuoS5bo4go9uof8Pq6ed0sbl6WJLrrt28KQo/DzPyGWawG24o7+dA4VjCbZiCI&#10;K6cbrhWcT7tJASJEZI2tY1LwoACr5ehlgaV2PR/ofoy1SBAOJSowMXallKEyZDFMXUecvB/nLcYk&#10;fS21xz7BbSvzLPuQFhtOCwY72hiqrsebVdDnu+t3UV1uaIq3rd83bR/3M6XGr8P6E0SkIf6Hn+0v&#10;rSB/n8PfmXQE5PIXAAD//wMAUEsBAi0AFAAGAAgAAAAhANvh9svuAAAAhQEAABMAAAAAAAAAAAAA&#10;AAAAAAAAAFtDb250ZW50X1R5cGVzXS54bWxQSwECLQAUAAYACAAAACEAWvQsW78AAAAVAQAACwAA&#10;AAAAAAAAAAAAAAAfAQAAX3JlbHMvLnJlbHNQSwECLQAUAAYACAAAACEA1xXrocMAAADcAAAADwAA&#10;AAAAAAAAAAAAAAAHAgAAZHJzL2Rvd25yZXYueG1sUEsFBgAAAAADAAMAtwAAAPcCAAAAAA==&#10;" filled="f" strokecolor="#653065" strokeweight="1pt"/>
            <v:shape id="Picture 207" o:spid="_x0000_s1056" type="#_x0000_t75" style="position:absolute;left:668;top:8828;width:2912;height:13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7GLwQAAANwAAAAPAAAAZHJzL2Rvd25yZXYueG1sRE/Pa8Iw&#10;FL4P/B/CE7wMTXUgWo0iguJh4ObE86N5tsXmJSSx7f775SDs+PH9Xm9704iWfKgtK5hOMhDEhdU1&#10;lwquP4fxAkSIyBoby6TglwJsN4O3NebadvxN7SWWIoVwyFFBFaPLpQxFRQbDxDrixN2tNxgT9KXU&#10;HrsUbho5y7K5NFhzaqjQ0b6i4nF5GgW36/54cueF0373oPar0+/zz6VSo2G/W4GI1Md/8ct90gpm&#10;H2ltOpOOgNz8AQAA//8DAFBLAQItABQABgAIAAAAIQDb4fbL7gAAAIUBAAATAAAAAAAAAAAAAAAA&#10;AAAAAABbQ29udGVudF9UeXBlc10ueG1sUEsBAi0AFAAGAAgAAAAhAFr0LFu/AAAAFQEAAAsAAAAA&#10;AAAAAAAAAAAAHwEAAF9yZWxzLy5yZWxzUEsBAi0AFAAGAAgAAAAhABYnsYvBAAAA3AAAAA8AAAAA&#10;AAAAAAAAAAAABwIAAGRycy9kb3ducmV2LnhtbFBLBQYAAAAAAwADALcAAAD1AgAAAAA=&#10;">
              <v:imagedata r:id="rId22" o:title=""/>
            </v:shape>
            <w10:wrap anchorx="page"/>
          </v:group>
        </w:pict>
      </w:r>
      <w:r>
        <w:rPr>
          <w:sz w:val="40"/>
        </w:rPr>
        <w:t>ÎN DRUM SPRE ȘI DE LA ȘCOALĂ</w:t>
      </w:r>
      <w:r>
        <w:rPr>
          <w:sz w:val="40"/>
        </w:rPr>
        <w:tab/>
      </w: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spacing w:before="5"/>
        <w:rPr>
          <w:b w:val="0"/>
          <w:sz w:val="20"/>
        </w:rPr>
      </w:pPr>
      <w:r>
        <w:rPr>
          <w:noProof/>
          <w:lang w:val="en-GB" w:eastAsia="en-GB"/>
        </w:rPr>
        <w:pict>
          <v:shape id="Text Box 205" o:spid="_x0000_s1057" type="#_x0000_t202" style="position:absolute;margin-left:0;margin-top:13pt;width:588.85pt;height:94.1pt;z-index:-25165875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prHAwIAAOsDAAAOAAAAZHJzL2Uyb0RvYy54bWysU8Fu2zAMvQ/YPwi6L7aDdkmNOEWXosOA&#10;bh3Q7gNkWbaF2aJGKbGzrx8lx2m33opdBEoin/genzbXY9+xg0KnwRQ8W6ScKSOh0qYp+I+nuw9r&#10;zpwXphIdGFXwo3L8evv+3WawuVpCC12lkBGIcflgC956b/MkcbJVvXALsMrQZQ3YC09bbJIKxUDo&#10;fZcs0/RjMgBWFkEq5+j0drrk24hf10r6h7p2yrOu4NSbjyvGtQxrst2IvEFhWy1PbYg3dNELbejR&#10;M9St8ILtUb+C6rVEcFD7hYQ+gbrWUkUOxCZL/2Hz2AqrIhcSx9mzTO7/wcpvh+/IdFXwZUajMqKn&#10;IT2p0bNPMLJlehkUGqzLKfHRUqof6YImHdk6ew/yp2MGdq0wjbpBhKFVoqIOs1CZvCidcFwAKYev&#10;UNFDYu8hAo019kE+EoQROk3qeJ5OaEbS4epitb5YX3Em6S7Lri7TVZxfIvK53KLznxX0LAQFRxp/&#10;hBeHe+dDOyKfU8JrDjpd3emuixtsyl2H7CCCVQh7N6P/ldaZkGwglE2I4STyDNQmkn4sxyhqFCFo&#10;UEJ1JOIIkwPpx1DQAv7mbCD3Fdz92gtUnHVfDIkXrDoHOAflHAgjqbTgnrMp3PnJ0nuLumkJeRqP&#10;gRsSuNaR+nMXp3bJUVGRk/uDZV/uY9bzH93+AQAA//8DAFBLAwQUAAYACAAAACEAdz8eP90AAAAI&#10;AQAADwAAAGRycy9kb3ducmV2LnhtbEyPT0vDQBDF74LfYRnBm90klEbSbIoIIoJajEKv2+zkD2Zn&#10;w+62id/e6UlPw8x7vPm9crfYUZzRh8GRgnSVgEBqnBmoU/D1+XR3DyJETUaPjlDBDwbYVddXpS6M&#10;m+kDz3XsBIdQKLSCPsapkDI0PVodVm5CYq113urIq++k8XrmcDvKLEk20uqB+EOvJ3zssfmuT1aB&#10;f8PnfUPrebbt63tbH/aZeWmVur1ZHrYgIi7xzwwXfEaHipmO7kQmiFEBF4kKsg3Pi5rmeQ7iyJd0&#10;nYGsSvm/QPULAAD//wMAUEsBAi0AFAAGAAgAAAAhALaDOJL+AAAA4QEAABMAAAAAAAAAAAAAAAAA&#10;AAAAAFtDb250ZW50X1R5cGVzXS54bWxQSwECLQAUAAYACAAAACEAOP0h/9YAAACUAQAACwAAAAAA&#10;AAAAAAAAAAAvAQAAX3JlbHMvLnJlbHNQSwECLQAUAAYACAAAACEA+aqaxwMCAADrAwAADgAAAAAA&#10;AAAAAAAAAAAuAgAAZHJzL2Uyb0RvYy54bWxQSwECLQAUAAYACAAAACEAdz8eP90AAAAIAQAADwAA&#10;AAAAAAAAAAAAAABdBAAAZHJzL2Rvd25yZXYueG1sUEsFBgAAAAAEAAQA8wAAAGcFAAAAAA==&#10;" fillcolor="#0070c0" stroked="f">
            <v:textbox inset="0,0,0,0">
              <w:txbxContent>
                <w:p w:rsidR="003A118D" w:rsidRDefault="003A118D">
                  <w:pPr>
                    <w:pStyle w:val="BodyText"/>
                    <w:spacing w:before="4"/>
                    <w:rPr>
                      <w:b w:val="0"/>
                      <w:sz w:val="54"/>
                    </w:rPr>
                  </w:pPr>
                </w:p>
                <w:p w:rsidR="003A118D" w:rsidRPr="0063595F" w:rsidRDefault="003A118D">
                  <w:pPr>
                    <w:spacing w:before="1"/>
                    <w:ind w:left="2467" w:right="2468"/>
                    <w:jc w:val="center"/>
                    <w:rPr>
                      <w:rFonts w:ascii="Comic Sans MS" w:hAnsi="Comic Sans MS"/>
                      <w:b/>
                      <w:bCs/>
                      <w:color w:val="FFFF00"/>
                      <w:sz w:val="52"/>
                    </w:rPr>
                  </w:pPr>
                  <w:r w:rsidRPr="0063595F">
                    <w:rPr>
                      <w:rFonts w:ascii="Comic Sans MS" w:hAnsi="Comic Sans MS"/>
                      <w:b/>
                      <w:bCs/>
                      <w:color w:val="FFFF00"/>
                      <w:sz w:val="52"/>
                    </w:rPr>
                    <w:t>MĂSURI</w:t>
                  </w:r>
                  <w:r>
                    <w:rPr>
                      <w:rFonts w:ascii="Comic Sans MS" w:hAnsi="Comic Sans MS"/>
                      <w:b/>
                      <w:bCs/>
                      <w:color w:val="FFFF00"/>
                      <w:sz w:val="52"/>
                    </w:rPr>
                    <w:t xml:space="preserve"> </w:t>
                  </w:r>
                  <w:r w:rsidRPr="0063595F">
                    <w:rPr>
                      <w:rFonts w:ascii="Comic Sans MS" w:hAnsi="Comic Sans MS"/>
                      <w:b/>
                      <w:bCs/>
                      <w:color w:val="FFFF00"/>
                      <w:spacing w:val="-65"/>
                      <w:sz w:val="52"/>
                    </w:rPr>
                    <w:t xml:space="preserve"> </w:t>
                  </w:r>
                  <w:r w:rsidRPr="0063595F">
                    <w:rPr>
                      <w:rFonts w:ascii="Comic Sans MS" w:hAnsi="Comic Sans MS"/>
                      <w:b/>
                      <w:bCs/>
                      <w:color w:val="FFFF00"/>
                      <w:sz w:val="52"/>
                    </w:rPr>
                    <w:t>DE</w:t>
                  </w:r>
                  <w:r w:rsidRPr="0063595F">
                    <w:rPr>
                      <w:rFonts w:ascii="Comic Sans MS" w:hAnsi="Comic Sans MS"/>
                      <w:b/>
                      <w:bCs/>
                      <w:color w:val="FFFF00"/>
                      <w:spacing w:val="-63"/>
                      <w:sz w:val="52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bCs/>
                      <w:color w:val="FFFF00"/>
                      <w:spacing w:val="-63"/>
                      <w:sz w:val="52"/>
                    </w:rPr>
                    <w:t xml:space="preserve"> </w:t>
                  </w:r>
                  <w:r w:rsidRPr="0063595F">
                    <w:rPr>
                      <w:rFonts w:ascii="Comic Sans MS" w:hAnsi="Comic Sans MS"/>
                      <w:b/>
                      <w:bCs/>
                      <w:color w:val="FFFF00"/>
                      <w:sz w:val="52"/>
                    </w:rPr>
                    <w:t>PROTECŢIE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en-GB" w:eastAsia="en-GB"/>
        </w:rPr>
        <w:pict>
          <v:shape id="image23.jpeg" o:spid="_x0000_s1058" type="#_x0000_t75" style="position:absolute;margin-left:37.4pt;margin-top:144.1pt;width:107.5pt;height:70.85pt;z-index:251639296;visibility:visible;mso-wrap-distance-left:0;mso-wrap-distance-right:0;mso-position-horizontal-relative:page">
            <v:imagedata r:id="rId23" o:title=""/>
            <w10:wrap type="topAndBottom" anchorx="page"/>
          </v:shape>
        </w:pict>
      </w:r>
      <w:r>
        <w:rPr>
          <w:noProof/>
          <w:lang w:val="en-GB" w:eastAsia="en-GB"/>
        </w:rPr>
        <w:pict>
          <v:shape id="Text Box 204" o:spid="_x0000_s1059" type="#_x0000_t202" style="position:absolute;margin-left:174.5pt;margin-top:120.35pt;width:318.95pt;height:72.75pt;z-index:-2516577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ioMQIAADwEAAAOAAAAZHJzL2Uyb0RvYy54bWysU9tu2zAMfR+wfxD0vthxm7Q16hRduw4D&#10;ugvQ7gMYWY6FyaImKbGzrx8lJWmxvQ3zg0CL5NHhIXl9Mw2a7aTzCk3D57OSM2kEtspsGv79+eHd&#10;JWc+gGlBo5EN30vPb1Zv31yPtpYV9qhb6RiBGF+PtuF9CLYuCi96OYCfoZWGnB26AQL9uk3ROhgJ&#10;fdBFVZbLYkTXWodCek+399nJVwm/66QIX7vOy8B0w4lbSKdL5zqexeoa6o0D2ytxoAH/wGIAZejR&#10;E9Q9BGBbp/6CGpRw6LELM4FDgV2nhEw1UDXz8o9qnnqwMtVC4nh7ksn/P1jxZffNMdU2vJpfcGZg&#10;oCY9yymw9zixqjyPCo3W1xT4ZCk0TOSgTqdqvX1E8cMzg3c9mI28dQ7HXkJLDOcxs3iVmnF8BFmP&#10;n7Glh2AbMAFNnRuifCQII3Tq1P7UnUhG0OV5uSiXywVngnxX1dlVtUhPQH3Mts6HjxIHFo2GO+p+&#10;Qofdow+RDdTHkPiYwQeldZoAbdhIlKuLssyFoVZt9MY47zbrO+3YDmiIlouzkkhkNP86LELfg+9z&#10;XHLFMKgHFWjGtRoaflnGL19HnT6YNoUEUDrbxFGbg3BRq6xamNZT7lLMjaKusd2Tkg7zSNMKktGj&#10;+8XZSOPccP9zC05ypj8Z6kac/aPhjsb6aIARlNrwwFk270Leka11atMTcu63wVvqWKeSmC8sDnRp&#10;RJPGh3WKO/D6P0W9LP3qNwAAAP//AwBQSwMEFAAGAAgAAAAhADvUIlrfAAAACwEAAA8AAABkcnMv&#10;ZG93bnJldi54bWxMj0FPg0AUhO8m/ofNM/Fi7FKsCJSlqcbePCjW+8JugZR9S9jXFv+9z5MeJzOZ&#10;+abYzG4QZzuF3qOC5SICYbHxpsdWwf5zd5+CCKTR6MGjVfBtA2zK66tC58Zf8MOeK2oFl2DItYKO&#10;aMylDE1nnQ4LP1pk7+Anp4nl1Eoz6QuXu0HGUZRIp3vkhU6P9qWzzbE6OQXVe3h+3b+Z1u+WX+Rq&#10;HInuHpW6vZm3axBkZ/oLwy8+o0PJTLU/oQliUPCwyvgLKYhX0RMITmRpkoGo2UqTGGRZyP8fyh8A&#10;AAD//wMAUEsBAi0AFAAGAAgAAAAhALaDOJL+AAAA4QEAABMAAAAAAAAAAAAAAAAAAAAAAFtDb250&#10;ZW50X1R5cGVzXS54bWxQSwECLQAUAAYACAAAACEAOP0h/9YAAACUAQAACwAAAAAAAAAAAAAAAAAv&#10;AQAAX3JlbHMvLnJlbHNQSwECLQAUAAYACAAAACEACUGoqDECAAA8BAAADgAAAAAAAAAAAAAAAAAu&#10;AgAAZHJzL2Uyb0RvYy54bWxQSwECLQAUAAYACAAAACEAO9QiWt8AAAALAQAADwAAAAAAAAAAAAAA&#10;AACLBAAAZHJzL2Rvd25yZXYueG1sUEsFBgAAAAAEAAQA8wAAAJcFAAAAAA==&#10;" filled="f" strokecolor="#653065" strokeweight="1pt">
            <v:textbox inset="0,0,0,0">
              <w:txbxContent>
                <w:p w:rsidR="003A118D" w:rsidRDefault="003A118D">
                  <w:pPr>
                    <w:spacing w:before="76" w:line="360" w:lineRule="auto"/>
                    <w:ind w:left="146" w:right="138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pacing w:val="2"/>
                      <w:sz w:val="24"/>
                    </w:rPr>
                    <w:t>P</w:t>
                  </w:r>
                  <w:r>
                    <w:rPr>
                      <w:b/>
                      <w:color w:val="FF0000"/>
                      <w:sz w:val="24"/>
                    </w:rPr>
                    <w:t>o</w:t>
                  </w:r>
                  <w:r>
                    <w:rPr>
                      <w:b/>
                      <w:color w:val="FF0000"/>
                      <w:spacing w:val="-1"/>
                      <w:sz w:val="24"/>
                    </w:rPr>
                    <w:t>r</w:t>
                  </w:r>
                  <w:r>
                    <w:rPr>
                      <w:b/>
                      <w:color w:val="FF0000"/>
                      <w:sz w:val="24"/>
                    </w:rPr>
                    <w:t>t</w:t>
                  </w:r>
                  <w:r>
                    <w:rPr>
                      <w:b/>
                      <w:color w:val="FF0000"/>
                      <w:spacing w:val="4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pacing w:val="1"/>
                      <w:sz w:val="24"/>
                    </w:rPr>
                    <w:t>m</w:t>
                  </w:r>
                  <w:r>
                    <w:rPr>
                      <w:b/>
                      <w:color w:val="FF0000"/>
                      <w:sz w:val="24"/>
                    </w:rPr>
                    <w:t>a</w:t>
                  </w:r>
                  <w:r>
                    <w:rPr>
                      <w:b/>
                      <w:color w:val="FF0000"/>
                      <w:spacing w:val="-3"/>
                      <w:sz w:val="24"/>
                    </w:rPr>
                    <w:t>s</w:t>
                  </w:r>
                  <w:r>
                    <w:rPr>
                      <w:b/>
                      <w:color w:val="FF0000"/>
                      <w:spacing w:val="-1"/>
                      <w:sz w:val="24"/>
                    </w:rPr>
                    <w:t>c</w:t>
                  </w:r>
                  <w:r>
                    <w:rPr>
                      <w:b/>
                      <w:color w:val="FF0000"/>
                      <w:sz w:val="24"/>
                    </w:rPr>
                    <w:t xml:space="preserve">ă, </w:t>
                  </w:r>
                  <w:r>
                    <w:rPr>
                      <w:b/>
                      <w:color w:val="FF0000"/>
                      <w:spacing w:val="-1"/>
                      <w:sz w:val="24"/>
                    </w:rPr>
                    <w:t>re</w:t>
                  </w:r>
                  <w:r>
                    <w:rPr>
                      <w:b/>
                      <w:color w:val="FF0000"/>
                      <w:spacing w:val="-3"/>
                      <w:sz w:val="24"/>
                    </w:rPr>
                    <w:t>s</w:t>
                  </w:r>
                  <w:r>
                    <w:rPr>
                      <w:b/>
                      <w:color w:val="FF0000"/>
                      <w:sz w:val="24"/>
                    </w:rPr>
                    <w:t>p</w:t>
                  </w:r>
                  <w:r>
                    <w:rPr>
                      <w:b/>
                      <w:color w:val="FF0000"/>
                      <w:spacing w:val="-1"/>
                      <w:sz w:val="24"/>
                    </w:rPr>
                    <w:t>ec</w:t>
                  </w:r>
                  <w:r>
                    <w:rPr>
                      <w:b/>
                      <w:color w:val="FF0000"/>
                      <w:sz w:val="24"/>
                    </w:rPr>
                    <w:t>t</w:t>
                  </w:r>
                  <w:r>
                    <w:rPr>
                      <w:b/>
                      <w:color w:val="FF0000"/>
                      <w:spacing w:val="4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di</w:t>
                  </w:r>
                  <w:r>
                    <w:rPr>
                      <w:b/>
                      <w:color w:val="FF0000"/>
                      <w:spacing w:val="-3"/>
                      <w:sz w:val="24"/>
                    </w:rPr>
                    <w:t>s</w:t>
                  </w:r>
                  <w:r>
                    <w:rPr>
                      <w:b/>
                      <w:color w:val="FF0000"/>
                      <w:spacing w:val="1"/>
                      <w:sz w:val="24"/>
                    </w:rPr>
                    <w:t>t</w:t>
                  </w:r>
                  <w:r>
                    <w:rPr>
                      <w:b/>
                      <w:color w:val="FF0000"/>
                      <w:sz w:val="24"/>
                    </w:rPr>
                    <w:t>an</w:t>
                  </w:r>
                  <w:r>
                    <w:rPr>
                      <w:b/>
                      <w:color w:val="FF0000"/>
                      <w:spacing w:val="1"/>
                      <w:w w:val="42"/>
                      <w:sz w:val="24"/>
                    </w:rPr>
                    <w:t>ț</w:t>
                  </w:r>
                  <w:r>
                    <w:rPr>
                      <w:b/>
                      <w:color w:val="FF0000"/>
                      <w:sz w:val="24"/>
                    </w:rPr>
                    <w:t>a</w:t>
                  </w:r>
                  <w:r>
                    <w:rPr>
                      <w:b/>
                      <w:color w:val="FF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pacing w:val="1"/>
                      <w:sz w:val="24"/>
                    </w:rPr>
                    <w:t>f</w:t>
                  </w:r>
                  <w:r>
                    <w:rPr>
                      <w:b/>
                      <w:color w:val="FF0000"/>
                      <w:sz w:val="24"/>
                    </w:rPr>
                    <w:t>i</w:t>
                  </w:r>
                  <w:r>
                    <w:rPr>
                      <w:b/>
                      <w:color w:val="FF0000"/>
                      <w:spacing w:val="-1"/>
                      <w:sz w:val="24"/>
                    </w:rPr>
                    <w:t>z</w:t>
                  </w:r>
                  <w:r>
                    <w:rPr>
                      <w:b/>
                      <w:color w:val="FF0000"/>
                      <w:sz w:val="24"/>
                    </w:rPr>
                    <w:t>i</w:t>
                  </w:r>
                  <w:r>
                    <w:rPr>
                      <w:b/>
                      <w:color w:val="FF0000"/>
                      <w:spacing w:val="-1"/>
                      <w:sz w:val="24"/>
                    </w:rPr>
                    <w:t>c</w:t>
                  </w:r>
                  <w:r>
                    <w:rPr>
                      <w:b/>
                      <w:color w:val="FF0000"/>
                      <w:sz w:val="24"/>
                    </w:rPr>
                    <w:t>ă</w:t>
                  </w:r>
                  <w:r>
                    <w:rPr>
                      <w:b/>
                      <w:color w:val="FF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pacing w:val="-3"/>
                      <w:w w:val="50"/>
                      <w:sz w:val="24"/>
                    </w:rPr>
                    <w:t>ș</w:t>
                  </w:r>
                  <w:r>
                    <w:rPr>
                      <w:b/>
                      <w:color w:val="FF0000"/>
                      <w:sz w:val="24"/>
                    </w:rPr>
                    <w:t>i</w:t>
                  </w:r>
                  <w:r>
                    <w:rPr>
                      <w:b/>
                      <w:color w:val="FF0000"/>
                      <w:spacing w:val="2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î</w:t>
                  </w:r>
                  <w:r>
                    <w:rPr>
                      <w:b/>
                      <w:color w:val="FF0000"/>
                      <w:spacing w:val="1"/>
                      <w:sz w:val="24"/>
                    </w:rPr>
                    <w:t>m</w:t>
                  </w:r>
                  <w:r>
                    <w:rPr>
                      <w:b/>
                      <w:color w:val="FF0000"/>
                      <w:sz w:val="24"/>
                    </w:rPr>
                    <w:t>i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pacing w:val="-1"/>
                      <w:sz w:val="24"/>
                    </w:rPr>
                    <w:t>c</w:t>
                  </w:r>
                  <w:r>
                    <w:rPr>
                      <w:b/>
                      <w:color w:val="FF0000"/>
                      <w:sz w:val="24"/>
                    </w:rPr>
                    <w:t>u</w:t>
                  </w:r>
                  <w:r>
                    <w:rPr>
                      <w:b/>
                      <w:color w:val="FF0000"/>
                      <w:spacing w:val="-1"/>
                      <w:sz w:val="24"/>
                    </w:rPr>
                    <w:t>r</w:t>
                  </w:r>
                  <w:r>
                    <w:rPr>
                      <w:b/>
                      <w:color w:val="FF0000"/>
                      <w:w w:val="65"/>
                      <w:sz w:val="24"/>
                    </w:rPr>
                    <w:t>ăț</w:t>
                  </w:r>
                  <w:r>
                    <w:rPr>
                      <w:b/>
                      <w:color w:val="FF000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pacing w:val="1"/>
                      <w:sz w:val="24"/>
                    </w:rPr>
                    <w:t>m</w:t>
                  </w:r>
                  <w:r>
                    <w:rPr>
                      <w:b/>
                      <w:color w:val="FF0000"/>
                      <w:sz w:val="24"/>
                    </w:rPr>
                    <w:t>âinile</w:t>
                  </w:r>
                  <w:r>
                    <w:rPr>
                      <w:b/>
                      <w:color w:val="FF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pacing w:val="-1"/>
                      <w:sz w:val="24"/>
                    </w:rPr>
                    <w:t>c</w:t>
                  </w:r>
                  <w:r>
                    <w:rPr>
                      <w:b/>
                      <w:color w:val="FF0000"/>
                      <w:sz w:val="24"/>
                    </w:rPr>
                    <w:t>u dezinfectant</w:t>
                  </w:r>
                  <w:r>
                    <w:rPr>
                      <w:b/>
                      <w:color w:val="FF0000"/>
                      <w:spacing w:val="-17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la</w:t>
                  </w:r>
                  <w:r>
                    <w:rPr>
                      <w:b/>
                      <w:color w:val="FF000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urcare</w:t>
                  </w:r>
                  <w:r>
                    <w:rPr>
                      <w:b/>
                      <w:color w:val="FF0000"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și</w:t>
                  </w:r>
                  <w:r>
                    <w:rPr>
                      <w:b/>
                      <w:color w:val="FF000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coborâre,</w:t>
                  </w:r>
                  <w:r>
                    <w:rPr>
                      <w:b/>
                      <w:color w:val="FF0000"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dacă</w:t>
                  </w:r>
                  <w:r>
                    <w:rPr>
                      <w:b/>
                      <w:color w:val="FF000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utilizez</w:t>
                  </w:r>
                  <w:r>
                    <w:rPr>
                      <w:b/>
                      <w:color w:val="FF0000"/>
                      <w:spacing w:val="-19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pacing w:val="-4"/>
                      <w:sz w:val="24"/>
                    </w:rPr>
                    <w:t xml:space="preserve">transportul </w:t>
                  </w:r>
                  <w:r>
                    <w:rPr>
                      <w:b/>
                      <w:color w:val="FF0000"/>
                      <w:sz w:val="24"/>
                    </w:rPr>
                    <w:t>public</w:t>
                  </w:r>
                  <w:r>
                    <w:rPr>
                      <w:b/>
                      <w:color w:val="FF0000"/>
                      <w:spacing w:val="-19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sau</w:t>
                  </w:r>
                  <w:r>
                    <w:rPr>
                      <w:b/>
                      <w:color w:val="FF0000"/>
                      <w:spacing w:val="-17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școlar</w:t>
                  </w:r>
                  <w:r>
                    <w:rPr>
                      <w:b/>
                      <w:color w:val="FF0000"/>
                      <w:spacing w:val="-19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pentru</w:t>
                  </w:r>
                  <w:r>
                    <w:rPr>
                      <w:b/>
                      <w:color w:val="FF0000"/>
                      <w:spacing w:val="-17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a</w:t>
                  </w:r>
                  <w:r>
                    <w:rPr>
                      <w:b/>
                      <w:color w:val="FF0000"/>
                      <w:spacing w:val="-21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ajunge</w:t>
                  </w:r>
                  <w:r>
                    <w:rPr>
                      <w:b/>
                      <w:color w:val="FF0000"/>
                      <w:spacing w:val="-22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spre</w:t>
                  </w:r>
                  <w:r>
                    <w:rPr>
                      <w:b/>
                      <w:color w:val="FF0000"/>
                      <w:spacing w:val="-19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și</w:t>
                  </w:r>
                  <w:r>
                    <w:rPr>
                      <w:b/>
                      <w:color w:val="FF0000"/>
                      <w:spacing w:val="-18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de</w:t>
                  </w:r>
                  <w:r>
                    <w:rPr>
                      <w:b/>
                      <w:color w:val="FF0000"/>
                      <w:spacing w:val="-18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la</w:t>
                  </w:r>
                  <w:r>
                    <w:rPr>
                      <w:b/>
                      <w:color w:val="FF0000"/>
                      <w:spacing w:val="-21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școală.</w:t>
                  </w:r>
                </w:p>
              </w:txbxContent>
            </v:textbox>
            <w10:wrap type="topAndBottom" anchorx="page"/>
          </v:shape>
        </w:pict>
      </w:r>
    </w:p>
    <w:p w:rsidR="003A118D" w:rsidRDefault="003A118D">
      <w:pPr>
        <w:pStyle w:val="BodyText"/>
        <w:spacing w:before="6"/>
        <w:rPr>
          <w:b w:val="0"/>
          <w:sz w:val="17"/>
        </w:rPr>
      </w:pPr>
    </w:p>
    <w:p w:rsidR="003A118D" w:rsidRDefault="003A118D">
      <w:pPr>
        <w:pStyle w:val="BodyText"/>
        <w:spacing w:before="6"/>
        <w:rPr>
          <w:b w:val="0"/>
          <w:sz w:val="29"/>
        </w:rPr>
      </w:pPr>
    </w:p>
    <w:p w:rsidR="003A118D" w:rsidRDefault="003A118D">
      <w:pPr>
        <w:spacing w:before="92" w:line="237" w:lineRule="auto"/>
        <w:ind w:left="3885" w:right="3171"/>
        <w:rPr>
          <w:b/>
          <w:sz w:val="24"/>
        </w:rPr>
      </w:pPr>
      <w:r>
        <w:rPr>
          <w:b/>
          <w:color w:val="FF0000"/>
          <w:sz w:val="24"/>
        </w:rPr>
        <w:t>Urc</w:t>
      </w:r>
      <w:r>
        <w:rPr>
          <w:b/>
          <w:color w:val="FF0000"/>
          <w:spacing w:val="-15"/>
          <w:sz w:val="24"/>
        </w:rPr>
        <w:t xml:space="preserve"> </w:t>
      </w:r>
      <w:r>
        <w:rPr>
          <w:b/>
          <w:color w:val="FF0000"/>
          <w:sz w:val="24"/>
        </w:rPr>
        <w:t>și</w:t>
      </w:r>
      <w:r>
        <w:rPr>
          <w:b/>
          <w:color w:val="FF0000"/>
          <w:spacing w:val="-15"/>
          <w:sz w:val="24"/>
        </w:rPr>
        <w:t xml:space="preserve"> </w:t>
      </w:r>
      <w:r>
        <w:rPr>
          <w:b/>
          <w:color w:val="FF0000"/>
          <w:sz w:val="24"/>
        </w:rPr>
        <w:t>cobor</w:t>
      </w:r>
      <w:r>
        <w:rPr>
          <w:b/>
          <w:color w:val="FF0000"/>
          <w:spacing w:val="-15"/>
          <w:sz w:val="24"/>
        </w:rPr>
        <w:t xml:space="preserve"> </w:t>
      </w:r>
      <w:r>
        <w:rPr>
          <w:b/>
          <w:color w:val="FF0000"/>
          <w:sz w:val="24"/>
        </w:rPr>
        <w:t>din</w:t>
      </w:r>
      <w:r>
        <w:rPr>
          <w:b/>
          <w:color w:val="FF0000"/>
          <w:spacing w:val="-17"/>
          <w:sz w:val="24"/>
        </w:rPr>
        <w:t xml:space="preserve"> </w:t>
      </w:r>
      <w:r>
        <w:rPr>
          <w:b/>
          <w:color w:val="FF0000"/>
          <w:sz w:val="24"/>
        </w:rPr>
        <w:t>mijlocul</w:t>
      </w:r>
      <w:r>
        <w:rPr>
          <w:b/>
          <w:color w:val="FF0000"/>
          <w:spacing w:val="-14"/>
          <w:sz w:val="24"/>
        </w:rPr>
        <w:t xml:space="preserve"> </w:t>
      </w:r>
      <w:r>
        <w:rPr>
          <w:b/>
          <w:color w:val="FF0000"/>
          <w:sz w:val="24"/>
        </w:rPr>
        <w:t>de</w:t>
      </w:r>
      <w:r>
        <w:rPr>
          <w:b/>
          <w:color w:val="FF0000"/>
          <w:spacing w:val="-18"/>
          <w:sz w:val="24"/>
        </w:rPr>
        <w:t xml:space="preserve"> </w:t>
      </w:r>
      <w:r>
        <w:rPr>
          <w:b/>
          <w:color w:val="FF0000"/>
          <w:sz w:val="24"/>
        </w:rPr>
        <w:t>transport</w:t>
      </w:r>
      <w:r>
        <w:rPr>
          <w:b/>
          <w:color w:val="FF0000"/>
          <w:spacing w:val="-17"/>
          <w:sz w:val="24"/>
        </w:rPr>
        <w:t xml:space="preserve"> </w:t>
      </w:r>
      <w:r>
        <w:rPr>
          <w:b/>
          <w:color w:val="FF0000"/>
          <w:sz w:val="24"/>
        </w:rPr>
        <w:t>pe</w:t>
      </w:r>
      <w:r>
        <w:rPr>
          <w:b/>
          <w:color w:val="FF0000"/>
          <w:spacing w:val="-15"/>
          <w:sz w:val="24"/>
        </w:rPr>
        <w:t xml:space="preserve"> </w:t>
      </w:r>
      <w:r>
        <w:rPr>
          <w:b/>
          <w:color w:val="FF0000"/>
          <w:spacing w:val="-10"/>
          <w:sz w:val="24"/>
        </w:rPr>
        <w:t xml:space="preserve">căi </w:t>
      </w:r>
      <w:r>
        <w:rPr>
          <w:b/>
          <w:color w:val="FF0000"/>
          <w:sz w:val="24"/>
        </w:rPr>
        <w:t>diferite, marcate corespunzător.</w:t>
      </w: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spacing w:before="10"/>
        <w:rPr>
          <w:sz w:val="21"/>
        </w:rPr>
      </w:pPr>
    </w:p>
    <w:p w:rsidR="003A118D" w:rsidRDefault="003A118D">
      <w:pPr>
        <w:spacing w:before="93" w:line="237" w:lineRule="auto"/>
        <w:ind w:left="4111" w:right="3138"/>
        <w:rPr>
          <w:b/>
          <w:sz w:val="24"/>
        </w:rPr>
      </w:pPr>
      <w:r>
        <w:rPr>
          <w:b/>
          <w:color w:val="FF0000"/>
          <w:sz w:val="24"/>
        </w:rPr>
        <w:t>Mă</w:t>
      </w:r>
      <w:r>
        <w:rPr>
          <w:b/>
          <w:color w:val="FF0000"/>
          <w:spacing w:val="-13"/>
          <w:sz w:val="24"/>
        </w:rPr>
        <w:t xml:space="preserve"> </w:t>
      </w:r>
      <w:r>
        <w:rPr>
          <w:b/>
          <w:color w:val="FF0000"/>
          <w:sz w:val="24"/>
        </w:rPr>
        <w:t>așez</w:t>
      </w:r>
      <w:r>
        <w:rPr>
          <w:b/>
          <w:color w:val="FF0000"/>
          <w:spacing w:val="-13"/>
          <w:sz w:val="24"/>
        </w:rPr>
        <w:t xml:space="preserve"> </w:t>
      </w:r>
      <w:r>
        <w:rPr>
          <w:b/>
          <w:color w:val="FF0000"/>
          <w:sz w:val="24"/>
        </w:rPr>
        <w:t>doar</w:t>
      </w:r>
      <w:r>
        <w:rPr>
          <w:b/>
          <w:color w:val="FF0000"/>
          <w:spacing w:val="-13"/>
          <w:sz w:val="24"/>
        </w:rPr>
        <w:t xml:space="preserve"> </w:t>
      </w:r>
      <w:r>
        <w:rPr>
          <w:b/>
          <w:color w:val="FF0000"/>
          <w:sz w:val="24"/>
        </w:rPr>
        <w:t>pe</w:t>
      </w:r>
      <w:r>
        <w:rPr>
          <w:b/>
          <w:color w:val="FF0000"/>
          <w:spacing w:val="-13"/>
          <w:sz w:val="24"/>
        </w:rPr>
        <w:t xml:space="preserve"> </w:t>
      </w:r>
      <w:r>
        <w:rPr>
          <w:b/>
          <w:color w:val="FF0000"/>
          <w:sz w:val="24"/>
        </w:rPr>
        <w:t>locurile</w:t>
      </w:r>
      <w:r>
        <w:rPr>
          <w:b/>
          <w:color w:val="FF0000"/>
          <w:spacing w:val="-17"/>
          <w:sz w:val="24"/>
        </w:rPr>
        <w:t xml:space="preserve"> </w:t>
      </w:r>
      <w:r>
        <w:rPr>
          <w:b/>
          <w:color w:val="FF0000"/>
          <w:sz w:val="24"/>
        </w:rPr>
        <w:t>marcate,</w:t>
      </w:r>
      <w:r>
        <w:rPr>
          <w:b/>
          <w:color w:val="FF0000"/>
          <w:spacing w:val="-14"/>
          <w:sz w:val="24"/>
        </w:rPr>
        <w:t xml:space="preserve"> </w:t>
      </w:r>
      <w:r>
        <w:rPr>
          <w:b/>
          <w:color w:val="FF0000"/>
          <w:sz w:val="24"/>
        </w:rPr>
        <w:t>ce</w:t>
      </w:r>
      <w:r>
        <w:rPr>
          <w:b/>
          <w:color w:val="FF0000"/>
          <w:spacing w:val="-13"/>
          <w:sz w:val="24"/>
        </w:rPr>
        <w:t xml:space="preserve"> </w:t>
      </w:r>
      <w:r>
        <w:rPr>
          <w:b/>
          <w:color w:val="FF0000"/>
          <w:sz w:val="24"/>
        </w:rPr>
        <w:t>pot</w:t>
      </w:r>
      <w:r>
        <w:rPr>
          <w:b/>
          <w:color w:val="FF0000"/>
          <w:spacing w:val="-15"/>
          <w:sz w:val="24"/>
        </w:rPr>
        <w:t xml:space="preserve"> </w:t>
      </w:r>
      <w:r>
        <w:rPr>
          <w:b/>
          <w:color w:val="FF0000"/>
          <w:spacing w:val="-22"/>
          <w:sz w:val="24"/>
        </w:rPr>
        <w:t xml:space="preserve">fi </w:t>
      </w:r>
      <w:r>
        <w:rPr>
          <w:b/>
          <w:color w:val="FF0000"/>
          <w:sz w:val="24"/>
        </w:rPr>
        <w:t>ocupate.</w:t>
      </w: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spacing w:before="9"/>
        <w:rPr>
          <w:sz w:val="27"/>
        </w:rPr>
      </w:pPr>
      <w:r>
        <w:rPr>
          <w:noProof/>
          <w:lang w:val="en-GB" w:eastAsia="en-GB"/>
        </w:rPr>
        <w:pict>
          <v:shape id="Text Box 203" o:spid="_x0000_s1060" type="#_x0000_t202" style="position:absolute;margin-left:205.25pt;margin-top:18.45pt;width:325.75pt;height:44.55pt;z-index:-25165670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MdQLwIAADwEAAAOAAAAZHJzL2Uyb0RvYy54bWysU9uO0zAQfUfiHyy/06Qp7VZR09XSsghp&#10;uUi7fIDjOI2F4zG226R8PWO7KRW8IfJgTTzjMzPnzGzux16Rk7BOgq7ofJZTIjSHRupDRb+9PL5Z&#10;U+I80w1ToEVFz8LR++3rV5vBlKKADlQjLEEQ7crBVLTz3pRZ5ngneuZmYIRGZwu2Zx5/7SFrLBsQ&#10;vVdZkeerbADbGAtcOIe3++Sk24jftoL7L23rhCeqolibj6eNZx3ObLth5cEy00l+KYP9QxU9kxqT&#10;XqH2zDNytPIvqF5yCw5aP+PQZ9C2kovYA3Yzz//o5rljRsRekBxnrjS5/wfLP5++WiKbihbzFSWa&#10;9SjSixg9eQcjKfJFYGgwrsTAZ4OhfkQHKh27deYJ+HdHNOw6pg/iwVoYOsEarHAeXmY3TxOOCyD1&#10;8AkaTMSOHiLQ2No+0IeEEERHpc5XdUIxHC/fzhd3ebGkhKNvuVrerZcxBSun18Y6/0FAT4JRUYvq&#10;R3R2enI+VMPKKSQk0/AolYoToDQZsOTiLs9TY6BkE7whztlDvVOWnBgO0Wq5yFdTYncbFqD3zHUp&#10;LrrSePXS44wr2Vd0nYcvXQee3usm5vdMqmRjjUpfiAtcJdb8WI9RpaseNTRnZNJCGmlcQTQ6sD8p&#10;GXCcK+p+HJkVlKiPGtUIsz8ZdjLqyWCa49OKekqSufNpR47GykOHyElvDQ+oWCsjmUHaVMWlXBzR&#10;yPFlncIO3P7HqN9Lv/0FAAD//wMAUEsDBBQABgAIAAAAIQDwraeh3gAAAAsBAAAPAAAAZHJzL2Rv&#10;d25yZXYueG1sTI/BTsMwDIbvSHuHyJO4IJa0bBWUphMgdtsByrinTWgrGqdqvK28Pd4Jbrb86ff3&#10;F9vZD+LkptgH1JCsFAiHTbA9thoOH7vbexCRDFozBHQaflyEbbm4Kkxuwxnf3amiVnAIxtxo6IjG&#10;XMrYdM6buAqjQ759hckb4nVqpZ3MmcP9IFOlMulNj/yhM6N76VzzXR29huotPr8e9rYNu+STfI0j&#10;0c1G6+vl/PQIgtxMfzBc9FkdSnaqwxFtFIOGdaI2jGq4yx5AXACVpdyu5inNFMiykP87lL8AAAD/&#10;/wMAUEsBAi0AFAAGAAgAAAAhALaDOJL+AAAA4QEAABMAAAAAAAAAAAAAAAAAAAAAAFtDb250ZW50&#10;X1R5cGVzXS54bWxQSwECLQAUAAYACAAAACEAOP0h/9YAAACUAQAACwAAAAAAAAAAAAAAAAAvAQAA&#10;X3JlbHMvLnJlbHNQSwECLQAUAAYACAAAACEAYnjHUC8CAAA8BAAADgAAAAAAAAAAAAAAAAAuAgAA&#10;ZHJzL2Uyb0RvYy54bWxQSwECLQAUAAYACAAAACEA8K2nod4AAAALAQAADwAAAAAAAAAAAAAAAACJ&#10;BAAAZHJzL2Rvd25yZXYueG1sUEsFBgAAAAAEAAQA8wAAAJQFAAAAAA==&#10;" filled="f" strokecolor="#653065" strokeweight="1pt">
            <v:textbox inset="0,0,0,0">
              <w:txbxContent>
                <w:p w:rsidR="003A118D" w:rsidRDefault="003A118D">
                  <w:pPr>
                    <w:spacing w:before="51"/>
                    <w:ind w:left="142"/>
                    <w:rPr>
                      <w:rFonts w:ascii="Arimo" w:hAnsi="Arimo"/>
                      <w:b/>
                      <w:sz w:val="24"/>
                    </w:rPr>
                  </w:pPr>
                  <w:r>
                    <w:rPr>
                      <w:rFonts w:ascii="Arimo" w:hAnsi="Arimo"/>
                      <w:b/>
                      <w:color w:val="FF0000"/>
                      <w:w w:val="95"/>
                      <w:sz w:val="24"/>
                    </w:rPr>
                    <w:t>Respect</w:t>
                  </w:r>
                  <w:r>
                    <w:rPr>
                      <w:rFonts w:ascii="Arimo" w:hAnsi="Arimo"/>
                      <w:b/>
                      <w:color w:val="FF0000"/>
                      <w:spacing w:val="-35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Arimo" w:hAnsi="Arimo"/>
                      <w:b/>
                      <w:color w:val="FF0000"/>
                      <w:w w:val="95"/>
                      <w:sz w:val="24"/>
                    </w:rPr>
                    <w:t xml:space="preserve">distanţa </w:t>
                  </w:r>
                  <w:r>
                    <w:rPr>
                      <w:rFonts w:ascii="Arimo" w:hAnsi="Arimo"/>
                      <w:b/>
                      <w:color w:val="FF0000"/>
                      <w:spacing w:val="-34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Arimo" w:hAnsi="Arimo"/>
                      <w:b/>
                      <w:color w:val="FF0000"/>
                      <w:w w:val="95"/>
                      <w:sz w:val="24"/>
                    </w:rPr>
                    <w:t>fizică</w:t>
                  </w:r>
                  <w:r>
                    <w:rPr>
                      <w:rFonts w:ascii="Arimo" w:hAnsi="Arimo"/>
                      <w:b/>
                      <w:color w:val="FF0000"/>
                      <w:spacing w:val="-30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Arimo" w:hAnsi="Arimo"/>
                      <w:b/>
                      <w:color w:val="FF0000"/>
                      <w:w w:val="95"/>
                      <w:sz w:val="24"/>
                    </w:rPr>
                    <w:t>în</w:t>
                  </w:r>
                  <w:r>
                    <w:rPr>
                      <w:rFonts w:ascii="Arimo" w:hAnsi="Arimo"/>
                      <w:b/>
                      <w:color w:val="FF0000"/>
                      <w:spacing w:val="-34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Arimo" w:hAnsi="Arimo"/>
                      <w:b/>
                      <w:color w:val="FF0000"/>
                      <w:w w:val="95"/>
                      <w:sz w:val="24"/>
                    </w:rPr>
                    <w:t>stradă,</w:t>
                  </w:r>
                  <w:r>
                    <w:rPr>
                      <w:rFonts w:ascii="Arimo" w:hAnsi="Arimo"/>
                      <w:b/>
                      <w:color w:val="FF0000"/>
                      <w:spacing w:val="-34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Arimo" w:hAnsi="Arimo"/>
                      <w:b/>
                      <w:color w:val="FF0000"/>
                      <w:w w:val="95"/>
                      <w:sz w:val="24"/>
                    </w:rPr>
                    <w:t>nu</w:t>
                  </w:r>
                  <w:r>
                    <w:rPr>
                      <w:rFonts w:ascii="Arimo" w:hAnsi="Arimo"/>
                      <w:b/>
                      <w:color w:val="FF0000"/>
                      <w:spacing w:val="-35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Arimo" w:hAnsi="Arimo"/>
                      <w:b/>
                      <w:color w:val="FF0000"/>
                      <w:w w:val="95"/>
                      <w:sz w:val="24"/>
                    </w:rPr>
                    <w:t xml:space="preserve">interacţionez </w:t>
                  </w:r>
                  <w:r>
                    <w:rPr>
                      <w:rFonts w:ascii="Arimo" w:hAnsi="Arimo"/>
                      <w:b/>
                      <w:color w:val="FF0000"/>
                      <w:spacing w:val="-36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Arimo" w:hAnsi="Arimo"/>
                      <w:b/>
                      <w:color w:val="FF0000"/>
                      <w:w w:val="95"/>
                      <w:sz w:val="24"/>
                    </w:rPr>
                    <w:t>în</w:t>
                  </w:r>
                  <w:r>
                    <w:rPr>
                      <w:rFonts w:ascii="Arimo" w:hAnsi="Arimo"/>
                      <w:b/>
                      <w:color w:val="FF0000"/>
                      <w:spacing w:val="-33"/>
                      <w:w w:val="95"/>
                      <w:sz w:val="24"/>
                    </w:rPr>
                    <w:t xml:space="preserve">  </w:t>
                  </w:r>
                  <w:r>
                    <w:rPr>
                      <w:rFonts w:ascii="Arimo" w:hAnsi="Arimo"/>
                      <w:b/>
                      <w:color w:val="FF0000"/>
                      <w:w w:val="95"/>
                      <w:sz w:val="24"/>
                    </w:rPr>
                    <w:t>grupuri</w:t>
                  </w:r>
                </w:p>
                <w:p w:rsidR="003A118D" w:rsidRDefault="003A118D">
                  <w:pPr>
                    <w:spacing w:before="156"/>
                    <w:ind w:left="142"/>
                    <w:rPr>
                      <w:rFonts w:ascii="Arimo" w:hAnsi="Arimo"/>
                      <w:b/>
                      <w:sz w:val="24"/>
                    </w:rPr>
                  </w:pPr>
                  <w:r>
                    <w:rPr>
                      <w:rFonts w:ascii="Arimo" w:hAnsi="Arimo"/>
                      <w:b/>
                      <w:color w:val="FF0000"/>
                      <w:sz w:val="24"/>
                    </w:rPr>
                    <w:t>dacă merg pe jos spre și de la școală.</w:t>
                  </w:r>
                </w:p>
              </w:txbxContent>
            </v:textbox>
            <w10:wrap type="topAndBottom" anchorx="page"/>
          </v:shape>
        </w:pict>
      </w: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spacing w:before="4"/>
        <w:rPr>
          <w:sz w:val="10"/>
        </w:rPr>
      </w:pPr>
      <w:r>
        <w:rPr>
          <w:noProof/>
          <w:lang w:val="en-GB" w:eastAsia="en-GB"/>
        </w:rPr>
        <w:pict>
          <v:group id="Group 198" o:spid="_x0000_s1061" style="position:absolute;margin-left:73.45pt;margin-top:7.95pt;width:520.1pt;height:87.6pt;z-index:-251655680;mso-wrap-distance-left:0;mso-wrap-distance-right:0;mso-position-horizontal-relative:page" coordorigin="1469,159" coordsize="10402,1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siG2IhwAAEWRAAAOAAAAZHJzL2Uyb0RvYy54bWzcXd2OKzdyvg+QdxDm&#10;MoE9zf7vgc9ZOPausYB3Y8TKA2g0mpFgjVppac6M8/T5imRRZB+S1btIAiQXtjRHJbLI+mF9VcXW&#10;d3/4eD2uvuymy2E8fbpT3xZ3q91pOz4dTi+f7v59/adv+rvV5bo5PW2O42n36e733eXuD5//8R++&#10;ez8/7MpxPx6fdtMKg5wuD+/nT3f76/X8cH9/2e53r5vLt+N5d8KHz+P0urniz+nl/mnavGP01+N9&#10;WRTt/fs4PZ2ncbu7XPCvP5oP7z7r8Z+fd9vrvz4/X3bX1fHTHXi76v9P+v+P9P/7z99tHl6mzXl/&#10;2Fo2Nn8HF6+bwwmTuqF+3Fw3q7fp8NVQr4ftNF7G5+u32/H1fnx+Pmx3eg1YjSpmq/lpGt/Oei0v&#10;D+8vZ7dN2NrZPv3dw27/+uWXaXV4+nRXKnW3Om1eISQ970oNPW3P+/nlAVQ/Tedfz79MZo14+/O4&#10;/e2Cj+/nn9PfL4Z49fj+l/EJA27erqPeno/n6ZWGwMJXH1oKvzsp7D6uqy3+sW2LpuwgrC0+U0qV&#10;TWnltN1DmPQ9VbfD3Yo+bgYjwu3+j/brqqiL0n65a0r6+H7zYCbWzFrmPn93Pmwf8J/dVrz7altl&#10;9cO3rm/T7s4O8rpojNfN9Nvb+RtowHlzPTwejofr71qbsUfE1OnLL4ct7TX94UsI6zISwuc07arE&#10;UrFApjPf2tCqtHxWp/GH/eb0svv+coYpYL8wAP/TNI3v+93m6UL/TLsUjqL/DDh5PB7OfzocjyRA&#10;em/XDGuaaWNk24ym/zhu3153p6sx3Wl3xPLH02V/OF/uVtPD7vVxB02c/vwEPrdwG1foznk6nK5G&#10;yJdp+29YBnjdPFyu0+663dPbZ/Bk/x2Sdh/oBdx4ptVdoMGiUkK54LS0cmkD2DywZuZUC5s+Xa4/&#10;7cbXFb3BKsCp1vnNl58vxDN4YxLi+jTSXuq1HE/BP4CQ/kXzTxzbt1jA/0Wdrb7WWa1uobb9P9BZ&#10;bYnQv/8dJW064wHLyjrHm5KqnsxHK3AV+r+bBv6PKun7GYf5hf0D/vrKQ/xN59Wv+815B1OiYX1v&#10;WLNmfY/jRRPBH+rdsJR8YF3800qPYT4hsmUuoekxGXa0rBrjirzd7vi0seeUO202D9s34xLIvNkN&#10;IEZ4gkOgf3p5su58jdPu+fWIyOOfv1kVK9V21UrRnNo93MggV0P2T/erdbF6X6lCYfoZFfjxBuub&#10;auXYvg0Fs3RDEckeE/I5e6PCqr2h1JDgq2Ey4qtO8dUylV5kV0T56pgIQxFJnC84aI+vsm5VdL9g&#10;Im6R6z7Flwp3v2n72IZReOQGI5o4Zyrc/UqpOsqa8gWwVmWSuVAEdVNGmfMlQDQJ5kIRVEMxxJnz&#10;pbBWbZK5UA5V00WZ88VANHHmoH2+UOu+jO9c6QtiXabNIJRE2UeZK305EE2CuVAMTV/FLbT0BbHG&#10;ClI2GkqirJvYzpW+HIgmwVwohnZQCeZ8QazLpEHgSPElUVZtjLnKlwPRxJnDEeQP1g1tG9W5yhfE&#10;ukoaRBVKomyLKHO+HIgmwVwohn7AMmKOt/IFsQZRQqxVKIkKxh/zvb4ciCbOXB2KYegLHA2RU6H2&#10;BbGukwZRh5KohqhYa18ORJNgLhSDKpqqiXPnS2JdJy2iDkXRFCq2dbUvCKJJcBfKAShS9XHufFGs&#10;66RJNKEs2jK6d40vCaKJcwdU6puEwskb37vGl8Uabj2hdk0ojC5+gjW+JIgmwV0oCKW6hK9rfFms&#10;m6RRNKEwhjJ68APJ203ByU80ce7aUBDgroyf/a0vizU8QGLv2pkwij7qiltfFIqIEvyFosDx38fP&#10;2NaXxrpN2kU7E0dZDTHDaH1hKCJK8BcKQ6miLaOWQRkWF++soS2J/aNMjReLqaqL8tf54tBEcf4o&#10;mvaHK1KxXecLZN0lbaObCaQpohFU54tDEVGCv1AcQ6fiTrnz5bHuksbRzeTRFtEjg9Cek4Yiojh7&#10;fSiNPhWnEER04637pHX0M3G0fdR4e18YiogS7IXC6Hr4tNiR1vvSWPdJ4+hDacBVRXev94WhiRLs&#10;hcJouyHBni+NdZ+0jSGUhuqaqG8ZfGFoojh7QyiMplNddPcGXxprrCFhukMoDdXVUdMYfGFoogR7&#10;oTDqJHu+NNaIMFLshdJQ7RCN4AdfGJoozp5CbsB3LVWv4qcuQDUTEp7F91IcKso0+96qRcQfCfhU&#10;4UtEEVWKx1AkVQGFjhkI4i2e2fCYNBE4eKY0yYUmHruowhcLQpJU9ILDLxgQZ02f4NGXDPYxaSc4&#10;hYIhVQ3a2D4GIFxTJfZxBsPVUMXdtJrh8AwQV6FoVNlFI1REc7wWSEZTpXicCaZNOEPEON6Ia5XB&#10;4yoUDYonUXSklC8ZTZXgcQbKVQq9qRCV07wJq1blzGaKIuoUEcN4q4YRpiIuVYaCKTFDXB9DcI7v&#10;pXmciaYYoscepBvwCKrUPoaCKRsVj1pV6UsGeaG0zcxQOsXpUZsJcLqmSvA4Q+oVyh3xfQyhukpj&#10;dTUD69jyBI+hzYAqxWMomKpH4Bf1jyFiV2nIrmaYXVVx5KkqXzKaKsHjDLfXHeKXKI8hcIc7S+rj&#10;DLpjX+P7GIB3TZXiMbSZpk/pY+1LZq3S+B1lM7YFc85UbRQIqADCQzAppALkFAzYDnAq8X30JQMe&#10;0zYzg/HAIXHfEwB5TZXYxxmU74bUWRhCeRyvSVnPwDx2KO7DAzivqVI8hoLphy4eNqoQ0Ks0oocU&#10;AtHABUTzIVSev8EMTZXgcQbrh76Mo2YVwnogoeQ+zoF9iWXHYooQ2RNVisfQZhCCIUsRVcgQ26s0&#10;uFdfoXukbqNMBgdNCaoUkzPJIERN7aQvGyT501Yzh/hwhVEmQ4xPVAkm5yBfVYn0HM40T4HWSPYk&#10;xT3H+UUcawFeeSNChsmwogvNBpFiosqkQqyv0mBfzdD+0MbdT4D2iSixjzO0jyxnkwgrQryv0oBf&#10;zRB/H0/nqADxE1GKxbnRdKmCWIj5VRr0qxnq7xMHdoD6iSjF4sxkigLLidp1H5pMGvirGfKnFGrM&#10;rAPkT0QJFmfIfyAvFeUwhP4qjf3VDPwj1xHn0DcXIkpxGFoL8k4pDn1PtgagSFo0+s98cN0iPoru&#10;oS8UIopzSK0B/nBdCfHF9hCNeExI0BrfS3FI3Vf+kC28WITDMkD/RJTiMLSVFrmWBIe+UMBhEsiU&#10;M/CPIeMc+kIhohSHoUiAYuIplLLwhQIOk4dLOYP+LSL12B4GyJ+IEhzOgH+NgCG+hyHwB2hMSnkG&#10;/Kk5I8qhLxQiSnEYWkpVIesW1cMQ9pdp2F/OYH8Xj8bKAPUTUYLDGegv25SlhKC/TIP+cgb6KbEa&#10;28MA8xNRisPQUjB83NuUIeQv05C/LEOx9HH0gonY5OEciCjFYWgpahji4KUMAX+ZBvzU6eV7myEe&#10;4JQB3ieiG4doTXLNR5u9aUtEl9LHyTYk4d0K7aLUkkv9SefxQt22a/hD9D6tK2o0whCgok8TxLAC&#10;Iu4WEcNLEDGMe8nQZLKaXDdhiZyQ/Why3SMskpMyEzl0cAkzpFmafNlKScxEDuksGZ1SLJp82VIp&#10;26HJly2VEg9EjnTBEmYoB6DJly21tksFiF4yOiFjGh14dhG5Xarp/BalSniRRgfKWzI6ITdNvmyp&#10;tg19DeSzZHRCMzQ6MMgicrtUwIEl5BTj0+gIzReR26UiTF5EbqWKkHUJOQWixAyKR4vI7VJRzFlC&#10;rks0NDxVVpZ9wa6WyhzLvuB807IF60qCZgkFgEUzOP+Ec3nRF9hDUWp82Rd40Ti1ln2BF73QTSn2&#10;U8o0xormiFya0QtKpy5iiX2VWuisFHsrSjQum4EXvdBhKfZYaqHL0ok1rRoLnZbOcukvLHRbiv0W&#10;WoeXLZo9l1rounQmRrO00HnprIj5wkJJs/+i3MIiwVHGQM+w0IUpwu/6CwudGMqG/IWFNj2wei90&#10;ZBpsEksEEpcsuqTCr/nCMklrKKa/sDDKQnLRzrDQkZXsyAhgLFoDO7JyoSPTYbxew0JHpqNq/YXQ&#10;kRn/ZKNduqEzvxc43a1wL/CRloH4d3OlIJnfrt5xU0o33K/2dPUMMIk+eh2/7NajJrreLrV1yGib&#10;vbh9fjz5dOa0Rs+FpeNP+fWsRwMqwTo61DjNaPwpvxoqK7IOcD9HRvAKowHPZcngyzUZ8r650ahI&#10;QqO5S3bME7/aFQAJEZk7IfhjfjVk1jaRHslOimK1Gc7c9IBAeRh+5R0x06JTOz8eNc6BvQaZ+Nxi&#10;cffB0KGElKPT8IvGw8mYpeN5YTw5usraeyOst6LyG+atza2R5L5Udp/pkltu3ppKtzSeIF206Rs6&#10;HOy58RqCpTQebD9LZ2/a1IIqt1S2xXiVc+Usf3612kd5TqJDOj83b2cP9QploxxdT9kgGs9FFzwf&#10;v1p1pqIA0Ql6MNj4pnK+k8fhV6vPBbXd0IDCxiDANTOXSBrnVkKtqXrE0uELnpJf7dSl9delZCMl&#10;tYqBxxKbmZ26ogoQEWL1WcKaKrZECPycJWwoO0KEgj0htLJTw7CyI7Z2MZQpzxJ2VIbB1FQ6yRL2&#10;1ubtna2kjaqhMcZMcWBuRGR+LaELXVl0/GpEiDPdKIUSNhwnsrFTlOTyU1c2AUL9PFkeyeL19uCQ&#10;yhI2lJ+kfSzyG17SGUGEDlvyYvnVLrqzdC485M/51dL1lPDEeIIdwKDM+Wmu3CXFVxWUJMR4CMpz&#10;C64YPaGanqUrqaME4wmuGJlkMy+UIjtebdULw2bpGquvwsldtVTWBH8wwex4HVXFQAfNydINUABN&#10;l1fBurDyFUy+5n0WFLAubeYKJYkcf3VFVXusIy+2mo5iIsuvtm6pPES7l5+0s8qXtzbMaUYTtm5o&#10;DW/5lTYFlVrBm0CG+s4SssomQfO8NbUVQ36lTWMhbH7fcFPT8JaXQtNTpUyUacMuQFARyNT6sjx3&#10;raJuH0wrqDDuEplVCNEToiJ7uuWX29YcFuUlS8/i0PwJLqDtlNk+waW0vT01BBfVDtSMiH0RXB5u&#10;CJt9Flwomg4spsnvC3CWGU9w8V0Fxog/4cjoaitf4QjCxQCjB8KR1rU2TJXOyK6z6IzSkjlnhuZE&#10;GxkI53jHkaoUGfSFxY9SrNErqrmR8gvRS4/apyEU4qGe0ZIUYfUVdVTQ1ELMht2x2yNEgX1DLWwY&#10;kRI0uQ3vW2rmJELB5tHaagmF2LfHxVAzohDc9T1DAyE+7werPVLEPxTUfE2LEQwBN80tNBBQyYBu&#10;OT2ihHPgiU1cKSGngVGJCMUqamvEYiRsB0swXkICiwN6f82IAvocGgu3JTg7NPY4k/AxDvhlgHto&#10;bVRWCwgeD38wi5FSAkNHzWHYRynHgC5Pe2oISYuBkZOUBUGV3ahZIxjXwN5MytMMAzUMYjGNkPjB&#10;DQWeW4LJBW71mDGl5BSecGZMuxXSP5jdbrqYQMNzxszsUkYOuU7rgaQUHygtvmyFnCEo7QkrJSFB&#10;Sd3D2HkpqwlKG5CLaVJkb41VSGlXjGlTFLdELqNGfrXZkduYMPac5/f4HPII7bZ2SjcJY9r97N2z&#10;fpg/fnV8Whn1oiaz3HshSQg+rS71qMXk+WT9xJEhUVqdR7+/RGntaBBc1802B8RZOT6duQ+CIjsH&#10;MgihnXNJYEKYm70cerbzK3eOE+XvvCY5X0zd6vmVs3vHhcG8HrsTAzf68sGlO4RU4ephrJX8arTT&#10;nWvoYRZ2iY9KVALyOUF3+mJIYUw+0NHPKKydYwS6SJXfTw478OiJfGrcRTK4NZeHxi44wnU7YUUc&#10;b8GUhRVxCIfLWfnZXVSIRzLmZ3eBJiL8/Npd7IqrdHlpunAYYhf45Agbl7TyMnJBOzBN3n/dcACu&#10;umTlfoMWFeKlnK+5oZUKmfgspQNAlesgYPvhV2NHN0yFi1X5MR1MwxMbspQe8kPxKMfnDUziTnCe&#10;0uHT2jXk8Er41azoBnnRy5sfk0G0qoUMo4PlaCrJa4gD+nAhea1zqQNQCmvnZARe81rn0hu4XJf3&#10;3i5hop9emZORS8GgPyZvxS6pg0JR/jxyaSJQ5mXkEk8IA/P76VJZoMzvkkuOgTKvn7d0WyN4hlsC&#10;rxH085YSbISkoMsxIt+Rl6ZLWoIyv3aXBQVl3tO6tCoo8/rZuDwtVWRyuoQWCAMJdTNElpIzySJl&#10;zalpmdLluiU+a06ei2t32XhxP116H5R5Gbl6ASjzcr9VICRdutU0JP28VUkkncfjAA0wFO0IJ4aB&#10;paJtutoQKPP2XnG1SfQhFdevRL/kKmKir6u4xib6T1e1E32yqwOKft5VFsWzo+RapXge4fEU1jal&#10;M87VU8VzE48tMJAcqd28ny9d1Vc630tXSJZiBq82LcQht3K3FNvcKuhSvHQryksxGO4n2pyxFNfh&#10;Pqi1IylWxHNtTBqKLlFnfbJrcBBjWvSx8uzCaQgFtpRS7I08kE2sS/E8wni7IgkjAMLYDgIJd7iW&#10;FhHLuC4ZER9RZk2noWTMZTOuIozjNLyIDLnZSASb3L0k4tfW1v1ESMz9VSLK5kcji8CdO8DEXAC3&#10;lInpBe5REzMW3PQmJkG4i07Mq7hCk5SqIeWmJKaY/eFyhpRP4kZEKUFFneA0sZTx0s8/IToph2b7&#10;pqSsnO0vlNJ8tp4t5Q1tHUpKRNqKo5TZtC0UYqrUlC+k3KupXeCBtnl/bHLYQm7YuNevc83b43jZ&#10;IbD+us24skfH7TupRmPuCeiElCYepmN4FdBeZR03BYG5mJ9KVKSBVJ7M0tn2q17AT7WtP1EIlB3P&#10;lvHwDJE8ne2VQMYmS4cuGLMOZNpz8zbMn5BDbCAHvS9Cbox7L3qheNjalp9ewt62Hwl5vOw6Otu+&#10;RnAgt97OXmcbBFTT2yrSIDSv9Dye0EeGpx/o/RuE/Npg1zsIzSaoYZiYBZdlswvGY+oMQBrctRzO&#10;VfGrrbU45+tu1zABv1rC0l6gQp4+PzXAhFm0IGQXgA24u5KTHgCEjb8KIeusgbg9wwQuG3pmgz7t&#10;BEyMDeJzUeg7wQNbeEzBnvHIEBt7Umozu3ZWIS36HCUy8rxLQlYPDzKw6LkQsuO4JsNjuksirBb8&#10;atQDuXteu1BTLitb/kVgm8fZZY10r5GR4FfKxslI6JJBkMPSFGodeHAJzy7kA7B0lqZwwpZoDzAr&#10;QpCVlXtVcNsPCSsn90o/LoQ0mR53maXEoHZ2wQ9WtyqTgJ4rFyvTkxqzs7cobWlpUs02S+nsCOWb&#10;PGVPz1LSa3fXrVgv+dXoZ4XipqUUfHZN22jGFOrUtX7Egp4d1d3cihD+W6273T5l/vjV8Fm7n3Si&#10;PoXsmM1tRXm54/G2Vj9vV1l5Vn61s/co0pq1C+2RyH1apIuHAWb5dJ25AHICpf5hN72fEmW1lM8G&#10;aVKWZl4/m4atmHBGbucRFbHWCTLCkNZ/SnJvBj7j6EmUudnbwradoV8yb0for3Fyz+98C8dkd0mw&#10;I/Rq8doF20QnjhtT4JMbwADM8zJqb9kDwS+1PT0sT+uS4OvwrGbeJcF/dgXnwCSfjIQm25Hg57uS&#10;rbgQzo6usld8kZXIn5sdlaH02gvhjOuaG2VeRh3KdnZM4SzuOourxfO9623Yi6xIHpl2eBCknV2I&#10;Q9Acz3GIENvgmdo8phAv4ed9eD+FK7B4lpj1NlJc1zs7wlMPs/be36QpnJt9w6chhYI5H9JTm5zR&#10;EEHn0cvAuyTE3q4/Qgrn0XJhNomCoSyXg22ZlyDHwP2M+I2D7IgDa4cEi/C7RJZHAWgNysa9EnQb&#10;WIlELFiiNEyywYPA84upbKpbQqvYRjui4AoHBloSnh5qu2oJoA8NtJsWIyF+3CM0eialEIbWwksq&#10;XeS0ByI2J1UvJDnwoHBLKGRNXDeZlIaBGtoRBdtGozITCrKm34fV+yhknobONphKqSx4VLPhUm4M&#10;xmfOMqoAZTecS61S9m7A49L0Ym4JQQ5D+dWEoyA0VtgJfaA3HoXA8bZqybh4HzshhYema7sYUTJW&#10;1p0QEjjtwa+j5Tec++FbPI8kKxnW8Fa4LORsphWaeJwV0i2f7NRs14T+8oTWU5DZZgnZ97RCAOq8&#10;GZ4SmR+R/WMrHIYDe9xG6N7BRQ7j9gijZRfDpwKBjywhnzN0xucJ7cklPSbCnYUN4qDsiHy6SvcK&#10;8Jt0dtVSmMQRADXI5qZ2MQV+ZjtPyGGK1F/jIh+pwcUFU410S4rjs1poJHQhn9Rf4qLIWmhVd4Ep&#10;Xd7J7iPHumgvyhNygFQvjcgJX+emdkE+3S/MEjJuoEu1WUKGIrXgUhy6oXJMdkQnQkEfHQarhYPd&#10;wTr0SeWnZqRYC+eMA59SP4vDs7UQ7TmIjJ+wyfLoUHctmAKOGXuTS8AKLjcgNdK4dANV8nIidBkM&#10;QslZQk6KoIcsT8h5lgqxbm5El7qpBDzjskGVYNcuwUSp8uzUnLOiwmmWkNNg+CmpPCFn1kRCTtZR&#10;dTc7NfdTSoQupSgScpZS4tElPkVCzqVK++jSs5JkXMZXkrVLIkva4/LSkj66VLek4aiiG/Qh2Qx+&#10;e8QkVSQrrDjHL9m1Kxug5zOrPa4SIfkeZF5M8CF5M1cvkfyjK8FIHtdVdSQf7gpF0qngak/SOePK&#10;WdRglLNCVyGTzkJXdJNOV1fHk85rVxqUIgBXbZRiClfAlKIUVxOV4h78/IBBw1Ik5Sq3UmzmisFS&#10;tOfqy1L8iEumxgqliNRVwaUY1xXWpajZleqlOBxpM4OGpcgeD4Y1+eRGwAr4DTkjGQl9uJYHCc/o&#10;SjrlUkSEZNPTIuSyuiNhOO4akUAhd6FIKJO7WiTYythIwsGtXa8ErLmLR0Lq3BUkQX/uMpJyCdy1&#10;JCUnuAtKynZw96aUPqnt6SflY7jrS0rw0DFB+ocf5M36bO5Kk1JQrstNyGm5rjkhSea68ISs29d9&#10;fZy+415APHiMnkyqn8XvHlGKf9y+Xa4/7cZX6hY8jX86HI84u+j5mPrBpSVtIP19GY+HJ/pU/zG9&#10;PP5wnFZfNkd6XhkeusGIICA7T5frj5vL3tDpj2iTNw/T+HZ60u/2u83TH+376+ZwNO/1Q9LA6fv5&#10;8nA5/zJ9/o7ePY5Pv/8yrabxSo+WWn3ZTXizH6f/vFu9T5vzp7vLf7xtpt3d6vjn0wU5e7hUkF31&#10;H3VDkltN/ieP/ieb0xZDfbq73uG3DOjtD1f8ha+8nafDyx4zKb0Pp/H7t+v4fLjSCX/jyv7xfjkb&#10;XvFm9fF6PF0eQAMur9fzw/39ZbvfvW4u374ettN4GZ+v327H1/vx+fmw3d2/j9PTPU7JQr87T+N2&#10;d7kcTi+/7jfnHeamybZ//YIdODzRc2BQBzttXnd4CvDu47r6l/FjhZ+LoP21hL9i41bXD3zAvF/O&#10;P4/b3y6r0/jDHj/YsPt+msZ3kgA4NKGf91UzDu3+6vH9L+MTJtpg5XoTPp4nrS/gnJ5dq2+/kBXZ&#10;e9CbB+JoS58UNR1CW/qMkrO0aZsH/jrpB6neit58uqMn6+rhN1/Mj0yQyloS0ppAO4N/iOvL9ePx&#10;Q++VDsdoaX+jBjntcZqDN0Zr8Oa/UWOgSC8P7y/QHazkBbq8P2x/3Fw3/t9awx525bgfj0+76fN/&#10;AQAA//8DAFBLAwQKAAAAAAAAACEATBo7TcisAQDIrAEAFAAAAGRycy9tZWRpYS9pbWFnZTEucG5n&#10;iVBORw0KGgoAAAANSUhEUgAACHcAAAFtCAYAAACHwBSGAAAABmJLR0QA/wD/AP+gvaeTAAAACXBI&#10;WXMAAA7EAAAOxAGVKw4bAAAgAElEQVR4nOydzXIayfK3s0EIyYrx4jjOYi7gbM5N/uO9ybOZC5jF&#10;hGfhCVkGRPe7MIWLJDMr66M/QL8nggC6srKqkSyg63EWEQAAAAAAAAAAAAAAAAAAAAAAAAAAAAAA&#10;AAAAAAAAAAAAAAAAAAAAAAAAAAAAAAAAAAAAAAAAAAAAAAAAAAAAAAAAAAAAAAAAAAAAAAAAAAAA&#10;AAAAMA3d3BMAAAAAAAAAAABmAt+JAbhNhrknAAAAAAAAAAAATA0uZAEAAAAAAAAAyAXfJW+YYcC6&#10;+D3RdfjneMPgHyMAAAAAAAAAADe4AgAAAAAAAAAAywbf2zKAuDAf/+///T/8rir83//9H34xZwLy&#10;Szb4XQUAAAAAAACAhYJvuAAAAAAAAACQ5kN9d7o3QeKjSAf//e9/P8R5gnz+97//3dc/aoV7k2g+&#10;oJhyVz8/AAAAAAAAAGjNh/uWCAAAAAAAALgL7uq7zNJliiXKEUsXGf73v/8ten4ATMF///vfxf5x&#10;W6LwsnQ55Q5lk0W/3gAAAAAAAADAubtvZQAAAAAAAIBFcJPfNZYgWcwhUkwtSnwE8eH3339fzDn+&#10;+eefi5kLGJ/ff/99/j9kRPTnn38uYh5jM6XAMoeQsgTh5MalktlfPwAAAAAAAMD9cNPfjgAAAAAA&#10;AADF3Mx3gbmEizEli7FliqXLE63Fh7Hkha9fv47+Ov7nP/8Ze4gzf//996J/L0Ad//rXvyb7Y/nH&#10;H3+MPsaXL1+an09r8eUWBJYx5ZMxZZM5pZIbkkkW//sHAAAAAAAAaMvNfFsBAAAAAADgg7PYz+5T&#10;yRdjyRYtRYulSBU18kSpKFErQtRKDi3Ehc+fPzf5+X379m0RvwdeXl5ebmq+H53X19ebWdD9/Plz&#10;s7l++/atKlet/FIjtNSKKjVSyhIElJaCyVhCyVQyycLFkdl/VwAAAAAAAAA2i/5GAQAAAAAAwA2z&#10;qM/aUwgYLeWLFsLFHKJFrlQxlUiRI07kShK5QsRU4kOusPD6+lo0r+/fv1efz5cvX2pT0Nvb2ySv&#10;69PT06L+tt0DP378mGxB9fn5uWqsr1+/Vs/h06dPRXN4eXnJ7jeFCJMrsORKKjlSSq6AUiqd5Mom&#10;cwgmLYSSliLJFPLIAsURyCIAAAAAAAA0ZnGf+gEAAAAAAJiRxXw+HkvGaCVg1MoXU4gXY4oWHrnC&#10;K1R4ZQqvRNFKnvDIEV4hwitAeCWHHJHBKyP8+PFj1N/J7XZblH+3203ar4TffvttqqFunn/++Wey&#10;sbbbbdEbSWm/3W436kLu09OTK3+OLOOVXbxSi1dc8YgqrcQUr3zilU68solHNMmRS5YolNQKJK3k&#10;kbHEkYXJIhBFAAAAAAAAoAVdvAYAAAAAAKCSWT/bLlXGKJUwxpYvvOKFR7jwVrFIyRYeySIlWNSI&#10;FSmZIiVSpAQKS5ywZAlLjqgVIlLCg0dQ8MSk5IP9fp/M8fj46DpXT65SNptNVu7D4dB0LmOeGyB6&#10;fHxs+kay2Wzc+Q6Hw2gLpznntd/vk7GpfCmBxiOvpGJqRRZLVEnJKZaQYkkoKfEkJZzUyCYpwcQj&#10;lnikkpZCiUcmGVsgKZVHaqWRO5ZFIIgAAAAAAICbZ/ZP1QAAAAAAAJyY5bNpayljDhljDBFjSvnC&#10;ki5SwoUlW5SKFpZkoQkWmlihCRWaTNFapNDkCU2IkI5rYoS10G+JECWCgCU1pAQGa7yXlxe1Xyrv&#10;w8ND8jze39+b/tv0jFkybmsJROL5+XnsIWbn7e1tknFypA0iooeHh2T8+/t70zfDVmNa5/r6+qr2&#10;swQQK2ep5KKNZ8kqWh9NTtGEE+14roBSIpxoookmmWiCiSWWlEolNUKJJZKkBBKPPOKtQjKGPFIi&#10;jCxNFplZEoEgAgAAAAAAZgVyBwAAAAAAaMXkny1bihmlUsYSZIyUiJESMMaSL1qKF5JwMaZooUkW&#10;XsGCSxWSNKEJFpJMoQkKkkThlSckYUJa5JfySVKE1FeTEXLlg9w8mqxgCQZarvV6rc71eDxW/1u2&#10;8nvH8Lye2+02Z1rFc/GSOu9b4Hg8Nl3kW6/XVfl2u50rLiVeeOZRe+6pMbT82tw1sUYTObQ8uZKL&#10;lEfLIc1FElQk6UPq6xVRcsSTHOFEkkr4Ma9gooklOVJJK6EkRyaxBJK55JGUONJaGJlSFmkpicwk&#10;iEAMAQAAAAAA1dz8xRQAAAAAANCUyT4fzi1m5EoZLYWMGhnDEjFKJAxNwBhLvpDEC0m64MKFJFuM&#10;LVpwyYJLDlysSEkVHpnCI1J4JArPYn+qjzQOlyN4H2nB3isEaIv9Un/p/DR5QepfM08rhzeX1b7Z&#10;bMxx+743c69WK7M91X8qUvO8Bfq+X8RC3Wq1MueRmmeq/+FwMMe3RA2rLVcQ0XJJeaRYSX6R5Iyc&#10;cbzz5H2lcbmgwoUO3scjonj6eKQTj3CSkk14Di6XSGNwqWRsoYTLJF6JRBJIxpRHNHGkVBqxhJEl&#10;yyIlksgNCyKLeL8BAAAAAADzc/MXUwAAAAAAwBU3JWiMLWa0kjIsIaOmMoYmZEgyRq2IUSpgeOQL&#10;omsBIyVfpKQL/rylbMFFi5RkYQkWXrEiV6bIFSksYcCK5Xm5JBHH5oyZ04cfkwQHSUrggoBXXJDE&#10;AqmvNFdNvrDGtkSGEtmiVuBoUYEjJaFoLEUuaUlKjtBISRNeLIGiVvwoyavl1Ppor4N0XlIOzznw&#10;flIfKbc0Nz4v/twjgVh9eBuXUriwEcenxk7Nlee2hJMc2SSO5XFxzpRUUiOUpGSSlEiSK5G0kke8&#10;4ohXGmkljIwhi7QSRW5BEIEYAgAAAAAASrm7iyoAAAAAAHfEJJ/VagWNMeWMFmJGqZShCRk5MgaR&#10;LGSUyhhcxPBUwUhVwKgRMHLki1i88EoXsexgyRatRYs4XyxYWHKFpzqEJlTEMgXPkxrDExc/jxfk&#10;+SJ7LAxoC/CWTJESNFJyhmfR3yNz1M7DOxepn6e/9nNcgjTioatYkRqG4W6vQXRdV/xmOrQsZcXQ&#10;hApLiMiVMIh0waRk/FR/3pfHeIQMj+yRmkvOPErHt+LiNmssr/zhFU4s2SQ1ljVGnCeWSqwKJppQ&#10;YoknPF8slMTCRxxnSSRegSRHHskVR1LSiKfaSKkwkiOL5Ioic0oiYwoitXLIhGIIpBAAAAAAgAVy&#10;txdWAAAAAAAWxqifu6YWNJYgZ+SKGbUVMjxCRkrGIEpXxbBkDEvEiCUMqwJGLGBYlS80AUOTL3if&#10;lHzhkS5CjEe28EgQISZXssiROOL28FgTKsLCvHfxXhMpUvmtMcbOz+Ok2FwZI1fE4DICFwxSsoIk&#10;JEh9SsQFbWwtV4lYYc2rRtTwjgEuqZFAOJYUkjtOSa5cKUXKI+XwzJ33i/uk5lUjaRDZokaONJMr&#10;anjG0WK8IkjOGDn5c6QPj1RSKpTkyCS5EokmkNTIIyXiSKk0UiuMpGSR0soitZLIXIKIVw65QzEE&#10;QggAAAAAwMjgAgwAAAAAQD6jfYaaUtKYQtAoqZqRUzHDI2a0kDJiIWMpMkZKxEhVwPBUvpAEDK09&#10;5JDkC68cIUkXQbiQZIscicMSLVKSgiRhSPKDJ19KpmghapRKGlreWACIF/E9YoLWNzWOdywtd0ro&#10;yIn1ChBeCSQ1H88cU3laSButhI3aucwhjtQKGC0rcYw1lzGFjZJxU31z5A0+RhyfGr9GGtFiPa+R&#10;ZxxJvMiRQloLIZYI4p2rd54l5+6VPiSZRBJJpHjeL26vlUdyxJEW0oi1TU0siLSQRXJEkRJJZCpB&#10;ZCw5ZAwxBFIIAAAAAMD9ALkDAAAAAB+dRYoarSWNMQSNHDmjVMwgSssZlphhVcmIpQzvViWakDGW&#10;jCFVwvBWwZDaPAKGtzIFly/iNk+u0MalhhxBIhxvKVp4JBCPAFKaJ0ekCO0egSLEeHNqfUrnKuXx&#10;ih9jSR81sol3/FR/K8fYAojVZyzuucJHy4ocXpZUbSM1rmcutWOVShxWnhZj5kocISaVOyev1J6a&#10;byonlzEsecMjbuTkkXJZAoglp+TMic/HI3xY8ohUgcSTSxJHYqkjtFvSiCSMSFVGcmSRuLqIp7JI&#10;iSiiSSJLEURayCFjiyFTSSEjf8SADAIAAACAD8vdXlgBAAAAwIdllM83paLGUiSNqQSN3KoZrcWM&#10;FlKGJGSktijxVsawqmJY25EEGSMlYvDj0pYjKQFDky9O50tEaUkhJTrM3d+TwyNDcLlCEwkkCUPL&#10;IeXxzqckn3d+pTm1vFqeFsLHWGN6x/bMwTOvVJ6W28DU5Cwd6yPQsoIHUX7VidJ8NVU3SvNMVY2j&#10;VOTwiCip8XIqknhljhqRo2Sennza3FI5POfXQijxSCDr9XpI9U+JH97xrXPQhA9+XNq+JlVxRBNG&#10;rCojU8gilihSI4lMLYiUyCFziiFLkUJG/OgAGQQAAAAAd8OHv9gCAAAAgMXT/PPKEkSNKSSNKQQN&#10;r5xhbWWSI2e0EjO4lGFVyMipjpErY0ht0nYkuSLGZrOpEiBayhctx+26rtNEhFrRwiNF5OZoIXvU&#10;ShRzySOpGK984RUpPLGlwkdqXM8YOfO2KMnTUtiwaHUet0aO8NBa9tDwigfePi3yeM89JV/knFup&#10;yMFjS8dMvUYlMoeWNzfnkmQOj6hSmqOmvyVxeAWOuG+u/NGqL59zrjDSShbxVBbhx60taELbVIKI&#10;d5uZWBAplUNSYkhNxZCppZAbFkIggwAAAABgsdzNBRUAAAAA3AzjXH0pWC/xyhpjiBqtJY2WFTQ8&#10;gkaOnCFVzZhbzPBIGbnVMTyVMUplDEmIyBUpJAHDkjdKxI2UfGFJD5Y0YIkHU8keSxA9pDzaGFY+&#10;a17aeClxwCN7SHlSc/bGpmSBGvEjJ75EWsjNlSNRePJJQ5TkHyvXSIs2Jo0cjNYLQ8l8uYLGOXGB&#10;8JErquRIH6nzKBEqtNxeiaN0XC0m9Xp45QutjzVmi3xjCR1z9rf6evtZ4/G5xiKGVf2jVP6Q+uWK&#10;Kp4qJTmySI0owiWRpQkiOXLIksSQOaSQuYUQyCAAAAAAuHUgdwAAAACgBc0/U4wla8wpaowtacwl&#10;aAQ5g+iXaKHJGUHMILqWM1qIGZ5tSyQpwytk5FaoyK1OockY2jgl8katSOGVNix5IT62NNHDI1lY&#10;c07NOzW+lCN1vpzWskdOzpzz0MbQYnMFDLp+b+L5Uv2TORyk4rV263VSkzkEjtbzB+NRslCk9kmI&#10;GqXzKG3zxqsyBZE4b37A7H/V2ZA3pHZvrEdsscQLnqOFzKG1lwgdUtuYUsYYQkiJ0FEjgVj9avuk&#10;5A9N4kiJH61lEa8o4pVEciqJlAoi1jYzXBDxyCFS5ZAxxZClSCFzCSEQQQAAAABwL+BCDQAAAAAs&#10;mn1WuBVZYypRYwxJY2pBo0TOqK2YUSJmpKpkTC1XcOnDK2N45AhNUqiJj5/X9CkRNixZo0TUyJE8&#10;tHFr+ntyWK+HliuVj/fPyUuX7wNxPylWjVdYiozh6SP9nNSElZJF7Xtvzditx9I7zlCRozUln23i&#10;7q3m4chVO1Zx/kKpxJQ0CuekCgnGfGrnMUiP2QJ9VvxFsLHgz8kVObQ+WluJFDKFEFLSNyWSjN0n&#10;NbeUOOKNz8nPRY5cWSRVWUSTPkrzc9mjpSCSU0FEk0NyxZDwnOhaDCmpGDKWFLIkIeROZBBIIAAA&#10;AAAQuf2rKQAAAADIpdn7f+6iRottUFrIGp6tT6YSNWokDc8WJ1MJGik5Q9rKJN7GJKdihiVaeKUJ&#10;S+LIiZXmYYkM2uK/JEpYwoNX3NBEAh6bO29r7mP2keYmxXj6TtHfk4P1uxIj4nCPdMGHtx4bsoRX&#10;kHDNZ0Qpw9tP+rlcBTnnpR3LIdXfkz8Zk7PA4JBRahgz91IZdUHGEiauJpL+rObJ1Somt29SyCBy&#10;SRnSMe98k7kyJRHtsatPrhiijJGT+yq2ROSQ2lrLHKkcpTJIrWxR0keTQKQ+1hilAkhrWYSLIkQ+&#10;kYPHWlLJ3IJIqupIXDmE6KfYMaUYYm0l00oKmUsIGVsG8W4TkyuDQAQBAAAAQCkf8SILAAAAcK80&#10;e1/PkTamrq7RQtZoKWrUVNNoLWlMKWholTOsqhmtZIsQXyJmaFJGSrIolSbGjp1a8tDy8/ZWfeLn&#10;qX6pvjn9yRAhrBjhuSdPKlcy5/lJnQhixcU/g4sOghSQep4aN/dYjqiRlTejf0kuV5z3wn+mnJET&#10;m8NYee+JMRdf3Lm9cojz82CNJFGSx4pXhYKLIH/FkJxjqRhRVFDmZMkZ2thJYSNjnNQ5S8KAFMvv&#10;1RhPnlwZRGrzShPheG4/TYrgx3KljlxxJEfqGEsWqZ2DRxLhckZK5JhCEPHIIeHxbrdTK4eUiCGp&#10;7WRiMSRXCvFsITNmlZAaIaS1DDJ1VRBIIAAAAADg4OILAAAAsHyavF/nCBtEaWlj6uoaOZU1PLJG&#10;64oamqjRStKQBA2in5KGtMVJOCYJF0R1gkaqcoYkcqQqbHjFDC0nlx0kqUASOLQ4bx/eFj+fUtyQ&#10;xo/7aXNIxUvn5+0jjSOdg2esEBbfG7JFK9HCkgCuYgpyeebcQthIxYpjCeOZfR3jpvqIx7UL2pny&#10;hnVcw4r35soaM+fifabMkT2XQqYY49aZYlElawyv6HFOnvd50htsxeW+Zh754Yx2/pkCiHY8NXdT&#10;3EiIGTzezOXtxxbUU31Sr4W0uG/FpV5DLlXk5LrII+S46OcVM0KsJERY/TyChtUnVwJJ5W8Zm5JF&#10;pPlKObW4nD6pc/EKIqkKIppIQmRXJdEqh0iiR27FkHgrGaKfYki8lYy3WkhtpZCcKiFBCCH6JYWU&#10;VgjxyiApEYToWgaZuioIRBAAAAAAcHDxBQAAAJiPJu/DORfZa6pstK6uMYWsIVXVWKqowSUNTxUN&#10;a4sTa3sTr6BxOhdT0LDyWRKHJWYQ2YKER8xomSs8jnNZfTzj8py8LXUucT8rVsvLc3ny85x8HBLk&#10;iwLx4pw6o684Nj8HI4+W6yqfMi8tpzamV6bIESmyJAyHxJE7vhWTLVsUCB3JnIm20py1+bP71Fy0&#10;LxBCWvERrzvMtiCSK2sEMqWNc7cR+5S+hl6p4QrrtZtI9nD1y5Q+PM+t/urYDvlDG0sVNoy83pyS&#10;3GDNS3ttuEAQt5f0FdtO7aL8wI/liCNeaWRJAogVp4kcpblqBZF4TKsqiCVyWMKHJIbUVAzhYkhu&#10;tRBNCpEqhbSsElJSIaS1DLKUqiCQQAAAAAAQ8xEvsgAAAABj0+T9taW00aLKRq2wUbIVShA2rMoa&#10;QdYg+iVslMgaU4oaKUkjVUXDK14Q2VKFp9KGJ5dHqPDGxMelGCmXJWZ45iSN7ZUsasWN0ljpdfLE&#10;U76AIbYxeSIlX6TEC490kcqRyqO1i6KFIVl4RIVk/sQY1jhWezKHdCHXKXZ45uSJq5EzkheinfJC&#10;1RwaUTtGyznimsBt02pBpTbPFAs7pWLEmZT44vzsbQWVtnniro47JA8tnyYleOd08byR8KHGNBZK&#10;JHHCypEjcEj9kv2dfa1xz22aADKwF04TF+K2ODbOxXPzvlZsroghxWmShkfqkOY95nipGI/MYYkh&#10;3q1nPHGaFMK3kLEqhUwthOTKIFZlkJxtYlpVBakRQWqqgeRIIETNRBAIIAAAAEBDcCEHAAAAyKP6&#10;vdN54ZiIyqWNmiobpcLGmNU1WskasagR2uYQNbRKGmNVx5C2N9EEjfCYKC1oeMWLMaQLfjx3PuGx&#10;d06pOJ6Pt2mx2vlGMV0UJh6nX1wd79rIG1rfkv6eHFYeay5S/qRowXKn5uqNE8dyjOcZt7Tv1XHt&#10;Yq0wx+zcBXhy5Izjis25YG28Lrm0/h6O7/UglzEWWapz8oVpc7Dpt4cpicvtLx7XXhfjNfAIHanj&#10;WfkEqcDq7xE9zH5swdyTO3X+lvQhxSUFEiFPtvhR0N+UP1J92FgXuU75zGohPDZuS8W2iptC2GCv&#10;sSl1eMZK5ZBiuKQRpAtJDCmtKmJtSyNVConFD0+VkHjrmBohRNoyJpZBSiuD8KogRLYMUlMVJFcE&#10;ueNqIJBAAAAAAAe4CAQAAAD8pPo9Meci89jSRm6VDc+WKC2qa3i3QrG2QZEqa1iyBhc1iH6KFy1F&#10;jfA4V9QokTSsHET5cgU/Xpqj1RhSfE4eaz7hsRSTysXH521xO50ki84nY5zjT7mv8tAlV7mEPtY4&#10;F/2EefO+Zq5OliQs+cKUNBL5tJypmBrRIvU3N7u/dOFTmIc1dsn7ldWnqC11AVc5p5I5tIiv4VZF&#10;DHzXB4EpF0pajzXF3EvGcPWJF2bVRPb3h1T/HDEiOZWc4/zclPOwpA5rTFd8Yg5WX8+55soeWt6r&#10;OCGfJ1eN+GH1TfVL9ZHmGQsKF/FcVojimkgdPF9NrjFiattb5ZDEEEsKSW0h460m4hVCiOhcJcRT&#10;IYTLH6H/+/v7Wfx4fX29qAxCdC2DeLaJ4SIIkS6D1Igg3q1hbq0aSOr7gxMIIAAAAD48uOADAADg&#10;IzCZuDG3tNGqyoZVYaNFdY1Y1iDSq2vE26AEgUMSNoKsQUT0/PxsyhpB1CD6KVG0qqiRkjDi454c&#10;YwgWY7fHx7054uNSjJVHGpfLFqlcUQ5JsNDkgi5Kx3NI8Rf9ugoZI9HP7BvN0+pvzqmT5YtUPjEX&#10;f+zIbeWX2rJFCzauNab3faWJtGFdCFXm7M7tbPdSmqdm/Oq5N7rQfIHz5zIFS5kHmJ7FLH7EC6ut&#10;8H42t1JM3Lfla+DJZcZYP5PEa5sjgeScc1L84HNW5lkjlJhyhzCuJmO45REmHVi5kuJItJiv9c0R&#10;RlrIIh7xg8de3Uux7HVbxJYvUh4i6q2xcqSMudtLZY4W0gjRtRASP463jNFkkLe3NyIiUQaJn2sy&#10;iFYVJH7+zz//FFcFyRVB5qwGUloJBAIIAAAA0A5c6AEAAHAPVL2feS8OW+JGa2mjdmsUb5WN3C1R&#10;JGEjVV2jVNYIfWJZg4iuqmeE2FBZQ6qqEZ6XVMMoETWIaDWVpEFEK0toGHv83HYtJj4uPbZykU/M&#10;uJAsumspI1fIkMQBS6gYS8bw9rdyWO1jyReqeMEv6LGxzL4JqkQL7UKjML+i/AXUnHeL2OKLr4nX&#10;rJRbyQkA8DPG4kzznPGib9ZE8gWVGlmiRc6SHGKb9poZr4lXHik974vnfH5sXlbfKnnEGCc1xpWE&#10;ES3SazGm7CHkyJZFnGNfSB9sPDXeETu6IMIfWzE57afhemuMuD3OG/dNjNFrbbXzj9tLhY/c9vA4&#10;xEgyiFUZJK4gIskgUlWQ0F66RUyOCGJtDTN1NZAxJRAIIAAAAIAPXKwCAACwdG5a3JhC2mhdZUOr&#10;sOEVNuKtT4jKtkKJt0HRYkq3Lsltp0aiRk7fuQUMb3t47MmhxYSmU7MmUBSLGUIsCfHn4454cW5d&#10;IxnDmUNr8+TS8llzvWpTxvDk8YzryiFd1JtYtCg5r+Kxcy9iVggUNe+79/b98t7Oh3Pv5/dRuOfF&#10;iXs6t9pzKeofL0y7B/JLJ57AVEzp69JEKFHO1SON5J6XKo8Ic7BEDm3cqz7GGClJQ2yLFu+9ea5k&#10;j4z+F2JG1C+OrY1vJohosockPUjxY4kVLdopEkW8fWvHVap39FpbrSwSix1E1zJIEEGkGKKfsoe2&#10;RYxVFcSzPYxnaxhvNZAggZzmcPXvPrcaSAsJZMwqILnfnQTu6TMIAACAOwMXcwAAAMxN8XuR98Lj&#10;HOJGS2kjCBtEedJGqsqGtiVKqKix3+87rcKGJGykqmsEWSM+Hj8eS9YgopVn65Mc4SFHhihtqxlT&#10;a4+Pt8xBPjnjQqCI+pFyfxYVlJxiXjYnEuKv8kd9pDG0+c291YkmXpwf8wtaSm7tuTWeq790QY3N&#10;ITV27vtDidiRFeO9SKicZ/G4jfuNyVLmtJR5tOZezwssh3tdyFjCeS1hDhJjyBVXhEVcM6Hvu12t&#10;UFJyvh7Zo0YeaSaO8DkMstRhPVbb49xKXrcsEi3qe3OcxQul79iCSJb0kYi7EENO41RJGS1y5MoZ&#10;lCF9kLNKCBH1GefcWzJIfGwMGUSq+JGzRYwmgvCKIJ6tYbzVQFISCJGvGogkgXgrgUwlgExYAWSp&#10;7+0AAADuHFwcAgAAMCZV7zOeC3xzixspaYPoWtzIrbQxdpUNaUsUq8JGqrpG/HgMISPuu16vs2QN&#10;IloRXUsLFG1tMpaoQUSrqSQOq12LIb+gwaULTbiQZIukaJEQOS7uFbnCEjNypYykkJEhY4h5+OMu&#10;LXpY+aU28zm/oDWifFEqXphjpC7IjSxZzP1dauzx5z4/ztLms0gaXKQGd4pz4Rwsb6Fm7PnMfb65&#10;47vjueggJrP/XZRKIjnnpMUm5RFh7jXSiCp7MIHA0ydLFskURTySSLJvRr8SQUSTQ3LjkmKIIEeM&#10;Ws0jp29pW8hLhhCitVEkfFjjSeKHV/Ygot4jghARebaIkbaHCRIIEVEsgkhbw9RWA/FsCUOUrgZi&#10;SSC1VUBuXACZ+z0WAADAnYIrPwAAAGoofh/xXGBeurjhqbZRWmnDK23UVtnI2RJFqrBBJ1kip7pG&#10;qO7h6atICCuiMpEjR7gobdPmyOcS8rSUOIiJD4JU4YmJ4zyChpSPt13FnjqkBAuv0MH7iX3DmKy/&#10;lSM1r0llDOnCkiAvpJ5blEgcalsj8WJMOaOW1uPN8d3spr8PQmQAANRwB8LLHCfQeswln0MyLiWQ&#10;jCCP1IgjtcJItSySKYpYkshVTiZqWHlqBRGpnyV7EFGywsf5WI4YYozNY6T8i6v0kdsm5fTKIDlz&#10;JIfQEYSNGlHEI4EQXW8N07IaSCyBEF1XA5EkkJrtYFJVQG5BAIH8AQAAYA5wNQwAAIDFouSNscUN&#10;T7UNvkXKlNJGLGkQXVbZICKSpI0SYcNbJSM85veh7XA4rLSqHLmygyVy8D6UkD9yZQyrzcrpFTUM&#10;ScMSKy5iFJZtJesAACAASURBVKHioo9D5KBEPjGWzY+E+It+ipzhEjOM/nxcLc/5caWUYcVcPOcX&#10;exwyhjWuJybr+IQCxhTfO1qNMeZcF/v9C6LEvDj/rQGwCFIL2mA8Fi6kjDm5VrmneAGbyCMV4kiu&#10;GFI631xZxOrvEUVSksisgojSVxU9ovGseJ7fjE0IJJJoIsXw+Z3FiNOxqi1auDRRklfrZ8kbJX1K&#10;BBIudGw2m16SPayKIZ5qImNXA3l9fSUiOlcDqakEUlsFZG4BBPIHAACAJYILSAAAAIreC2rkjdKq&#10;G1OJG7lbpARhY7fbdb/99hsR/ZQyHh8fz4IGUV6ljVZbo+RW2ZDaeD9+z+UEUqpalAgWVh8+DkWV&#10;OlK5Qn9NxrDavHOP2riEUSxpJGIojuPj0y9SsSTEXxwX5iH1ubqfUMyokjIKhAzv39EckSNbxkgs&#10;Ds8tYNTmHmNus34XgkwhA8kBALBEILTILEA2GWMCtTnnllyKpJHEz9KSJLLGV2Iuno8giYwqiGTK&#10;IXOKIdK8PNvDuGPidkvcsIQKTQixpIocsSPVh49DbLsXcggfnj6W0EFKtZAxqoGE9jiGVwOxJJBU&#10;JZAxqoC0EkBi+YMoLYDkVv8YWf6Y/Q0YAADAfODCGQAA3D83KW/E4gbRL3kjd6uU1uJGqtpGkDaI&#10;6FxtYwxpQ6uWUVJlg4hWksyRK0y0kDJSOUL/lFhhjZ+SMRL9ckUNSawoiSEr7nQuqVji8ey8yOhD&#10;Sj8pzuyv5NDG5iTjE2JGiZThFTKmljGWJju0nM/k31E+imgBcQIAAO6bjyChzCSUtBy0JtccMktr&#10;WcQrhVRJIlMKIkpuTQ4ZUwwx+yjxXinkKq4yJksIoYIqH7WSRktJpGSMeL7klD2kSiHeLWMkEeT9&#10;/f1c8SOcb9yuSSDadjAtqoDUCiBB/iDKF0BaV/+A/AEAAKAUXNwDAID7IPvveWt5I3fLlJKqG1zc&#10;IJLljRxxI2ebFL5FSpA2iK7FjRJpY7/fi9uY5IgZUgWOWPSwRAuKpAnpeKnQkcrvETxK+6REjtOc&#10;xhI1LnKxmKv28NgpdEQvw5VoIQkMUwgaKTljajGjuZRRKWN4Y7yU5Go1/iTfIe5FuIBQAQAA4KNx&#10;L5LJhCJJq4FK8rQ+yWJZJFMUkQ7OJYik5JCr9ji3U+y4Op4QQ9S+rJ/WRxM91NhEXGmM2d51nbol&#10;DGVuqVIiXeRKIiX3cf7UXFtVAyFlm5lYAsnZDianCshmsxmIiIIEEip/hCogcwkgY1b/gPwBAAAg&#10;F1xoBACA26Do73XqYlRLeSN3y5TaqhuxuEFEFMsb3oobm82mI/pZYaNW3NjtdqvU9ijeahq1W6PU&#10;3pNQrYMEMSM3N8/j7cPnpMyZyxW5skZrUeMsURhxpMReHDf6ebZH0Y6nJA8pj9UuChqN5QyXmKFd&#10;3DAW2EskkVJyc9WOPfpn/VsTMCBaAAAAAPfJLQolE8gjtQPMKYsUSSILEEQ8ckgTMUSRTUrEEKuv&#10;JHlcHJfuldgWQkhp+/nx6bybb/cyhsBBv6pl9NK44XjumKGvJXTwih85Esjj42Pv3Q7GWwWkRgBJ&#10;bQHTuvrHUuQPiB8AAHC/4OImAAAsh+y/yaXyBlG+wOGRN6yqG0S2vCFtl+IVN4iI9vt9l1txo7ba&#10;BmVWzZD6UCRtHA6Hq8odmmwRH6dE9Y0xBY/4eErkIKGChiRysGOacNFC1liCqCFJFl5JQxM0pFgp&#10;j/rYKWhMJmckFuRLpQ0vUwoZo3w2vxUBA+IFAAAAAJbOLUgkI0ojU8oiU0giYwgiuXJIUgxRJA7r&#10;MT92lVcQTZJSiNJXE0KkPlZ8qRDSUgbpeRuXKIhs4YOLGqViBzUQODzSiOf4arUaiKiXhA7tuLd6&#10;SKsqIF4BhG8BEyp/cAHk6elpICL68ePHYFX/0OQPol8CyNjyhyZ+EI0mfyz+PRAAAD4CuIAKAADT&#10;MpnAUVt9w1t5IyVvSFU3iNLyBt8upcVWKcMwrDziRlxtY7PZEBGtvNU2vPeCxOCSNiwpo0WOlODh&#10;Pa7ko2EYViHcIVysjLYqWcMhX0wpalz0i/ryOI7UlitoaLm9sbVyRom0kUNOjtLxmn+eXqqMAfkC&#10;AAAAAGA8liqOjCSLlCadWhBpIoeMIIaosZliSFIKUfJdCBOp/o5+OULI+ZghapyPNZJBkn07YYsY&#10;JloQJSpwaMe9QgclRI3Wufm8g7ix2Wx6qdpHOK7FE11XDoklDyLqWwsgQf4g+iWAhEogQQDh27/E&#10;8gdRXfWPHPnjBqp+LPI9DAAA7hFcoAUAgPbMJnAsRd6It0zh4gbRz4obVtWNIG6EttyqGzXiRlw9&#10;g5SqGhSJEzxPrixBGdJGTmwrwcMhgFjCRqmQUdQevbaq2GHEXcWeXkceT6zPRbzSj/exBImreKek&#10;sURBo/Zz5thiRtPPwUsSMiBhAAAAAACAwNKkkcaySEmyKQWRLDlkBjEkRwoR+2ltTNKQ8qiyiSCE&#10;aH00yYPn1KQRS/SQ8sUxfaJ/3PeiKkhKBKm9pwbbuVg5SmO5uEFCFRBNALG2jvFWACGi3iN/EBFJ&#10;Akhu9Y+W8kcQP4jGlz8gfgAAwPLBhV8AAChjEoGjVfUNS94g+iVwjCFvBGFDkjdqt0vh96dpuLY9&#10;kY5TJHqEPPG2KrmCBjG5IlfayBkrRyixjrP5XTzmtxFkjuyY07xbbZei9oleK6LruUj9pXmktlCR&#10;8mm5k88XIGh4+84qZixByoCMAQAAAAAAboUlyCI3JIjUTFTrKx53iiGjSSGKEBI/lnJfSR0slyRZ&#10;ED+WI4MkJI+LuAzRwyOLXNwcbRfzpcKqH9rxscQOHhO3e/pzcSOu/kEJAYRXAAnxKQEkzKG2+keo&#10;+BGqf7SWP7j4QWTLHzlbvrSq+gHxAwAApgEXkgEAwCbr76R1gaHV9ik11TckeYOI6PX1tauRNx4f&#10;HzsiohbyBq+6QSfJguin1LHf78+ChmcLFKvihiZuUIGMIR0bW/Cw8kb5L+KH6yobIacoacRtguhx&#10;0S9T6CAhhlgcb+PzlGQNUuIp7hO9plo/Kc/FsYaiRitJ45YEjSafQecUMyBkAAAAAAAAUMecokhD&#10;QWQsOWQSMaSBFFIshLCxPELIVDLI+d4heUhxNSKIVhGE9+t5TkvY8N6TsZ1LidhRIntMJYDExx8f&#10;H/t4ixci6rXtX7qu61ts/VIqf0y95QvEDwAAWB64KA0AAA0FDqI2FThSAoe3+kYsbxD9rL7x5csX&#10;IiJ6e3vrnp6eOiKiIHCMVXljGIZVquqGtl1KkC+4jMHviVXiaCFueI+NLXh47kkXM0q2TCkVNkQJ&#10;g0kQWhwpsSTEk9FHilH7nhtmEjUmkjQWKWjMJWZAygAAAAAAAOC+mEsSaSSI5CTxxpZOrFgKyRRC&#10;vGNdCSFsHE3KENsVGUTqeyFtRH00eWRQYtW4AhGkqk2Ii4ULosrqHh6JQzqWEkFaCSBxeyyDxPeS&#10;LJLa/iW+J7qs/vH+/j6K/PH09DQQEf348WN4fn4eiIi+fv3adMuXmu1eJhI/IH0AAD40uLgNAPgo&#10;3ITAMVX1jVjeIKJz9Y0SeWOz2VxtmbLb7Vbb7ZY0ecMjaZBQXUPaQqWlpNH6WI7gYUkblsBxkitW&#10;NG6VDbGdKClsdERidQ1T1lD6EOunHT/3j+bH46Vcnpi5RQ1Pn7sXNCBnAAAAAAAAAFoztSDSQAzJ&#10;TeCJbymFtBZCamUQUd5QckkyiCWSDHEfQR7JFUFqJBDeLrZptyhnkexRInFYwkaJAOIdQ6r0kZJC&#10;pNhwr239st1u+xbyRxA/wuMgf5Rs+TKF+OGt+GFJH0QQPwAAQAIXxwEA90YzicO7jcpUAkdO9Y3d&#10;btcR/azAEW+dMkXlDWtrFGLVODxCBzkrZKSOkSJk1OSW8hGdzYdUtQ7zpkgbK0O6sNosYcOKISEP&#10;sTjeJvYRZAuvsHHRX8kh5ZGOq/EVokbpZ6lUv5y8NyNoQMwAAAAAAAAA3CNTyiETiyGp2CUJIUUy&#10;SDyGIIOUiCDhuFcE4eLFRawgcVz1KRRBvG3mcUv6SMkeXrGjRPaQxi05FuQN6VjOljDx1i9E1Fvy&#10;x+FwGHK3fcnd8sVb9WOp4gekDwDARwYX2AEAt4r779ctCBye7VNaVt/g8sZJ6lgRjS9v5EgbFIkR&#10;JMgSxMQJypQ5eP9cmYPnIqKzkCHIGdpxS8zQtlSh6LGr/TQ3KYaMOB4T5+XCRpasIfTX4jmW0HGV&#10;OzCyrLEIUWMqSQOCBgAAAAAAAAC040bEkJZCSG4+LX5KGeTcLogcUpwqg+SKICzeFDyEuLEkkD7u&#10;l7p1Xeeq7GGJHaGPdkzKRw6JQxtbGzPOH6SOlOgRH9MqggT5w9r2hYj6h4eH4e3tjST5o+u6fqyq&#10;H3OJHxNs8wLpAwBwc+DiPABg6YwmceRsoyIJHES/JI5cgaNk+5TS6hvhnksaoc2zbYpH3oiPhbhS&#10;KcMrePB+oS0laeTIHJK4Id2ifqkbUV2lDa2dhBhicbztKvbUIVVhQ2yLvzwJ/flj7Zga7xA2Wsga&#10;rUSNRUsaEDQAAAAAAAAA4PaZQgypEEKI/Aunqbg5ZBBN0PDkH3h+JnNI91fHIqGCt11JICxeir0Q&#10;TBpKIL3Qxvv1UZ8+zhvHWyKGRwBJHaMMscMrifB+oS2WPzTRwzoW8mjbvoRtXfjxIH88Pz/3NVU/&#10;QuWPIH/civiBah8AgI8ALuwDAJbCZBKHpwpHC4GD6FcFDkng2G63HdHPrVNKBI5U9Y3dbrfabrd0&#10;2k7lYtuTHFGjRt4gJlxIMZbgYeXW+sXjZR7TBI1Ywgj9NDmDixe8QkcraYNLGJpIcSF4EJVV2WB9&#10;pXE4WvvSZI2bFzUgaQAAAAAAAAAAyGVsKWQBQkhzGSQhgvD4YhHEKYFcHGd9tX5WvCiM1Eogwo3o&#10;UvS4kEO6ruuZABLHuwWQ1DGpL+9DguzB+0kxlkhCivwhVf7wHOv7/ix2xLm1LV+6rut51Y8W2720&#10;Fj+C9EHkEz8gfQAAPhpYEAAATM3sEoe1jUoQOIh+ShySwEH0U+IYU+Cgk0QQCxybzeZcXeM0jZVW&#10;fUPaDiW0p45p26ZQobzRIia0eQQPPmcis+KGR9yIj0sCiKuN7AoaXmnjqq+QM77X+qaqbDQRNhTx&#10;wCNwWKTiPfmKPv+MKWpA0gAAAAAAAAAAsHQWKoV4OqViRpVBGokg57ZMEeTiWCRWhGNan7EkEKnS&#10;B9Gl0BGLHk0FEO1YSuxISRtSTEmeMLdwPEgccZskdEhxJVU/YuGD6FfVjyB4tBA/Pn36NBARvby8&#10;DLH0QeQXPxZa7QPSBwBgErCQAAAYi2qJYwlVOLjAQUT09vbW1W6hMgzDyrt9inS/3+/VbVLiY9J2&#10;KofDYcWFDi5JkCJPkCJmSBKIljeMKcXE8+Fz0I4Z4kYn5C4RN1aUX21DFDimlDaEvvyxdEx8zL/I&#10;CCLCmMLGKLIGRA0AAAAAAAAAAGB8xhRCbkQG4bGqBEJ0dU4lEsj5caYEEp4XSSBCrCV4eNtLBBB1&#10;C5go34VEIYkVXiGDx0oxPLcWI8kn0nyIiR65W76kqn7Ewodnuxev+KFt9fL8/DwQEVniR0m1j4VI&#10;HxA+AADNweIDAKCWWSUOqwoH0aXEkdpG5fv37x0RUajCMYfAQUJVjVjcCGJGXF1Dq75BbOsUS6Ag&#10;Q/DI7RNivTGWTBJEiJTEEd3mEDc6JlTEMcT7CLEkxF/dG9KG9m8wKXfEX0QaCxu1skbueD87jCBs&#10;QNQAAAAAAAAAAACmZSwhpEAG8Xaw4kYRQYRzKRFBSiSQq76G2BEfi2OnEkAk0SM+fiV9hNhYvhD6&#10;NNnChRLyR6qPJJ6E49JWLqRU/YiPaeJHeMy3eyGivpX4EaQPokvxo9U2Lwvb4gXSBwCgGCxYAAC8&#10;LFbiKK3CoW2jkruFChc3SgSO1LFY5tAkDy5JEBMsyClrpHKEvqk+iqihVQvhW6fwY3Tqm5I7uDAR&#10;yx7F4gYTKiS54ixgjCxtaKLG+TH/EjGRtOHJAVkDAAAAAAAAAAAAzRlDBikQQYjqq4KUyiSqBELU&#10;pBpIlQTC+nFp4yq2oQAibQGjiSGq6MHjo3a1qsdpXFf1DUnekIQNcsogqRyhr1T1g8sg3u1eiIkf&#10;1lYvRNRvNpvh9fWVcsWPnG1eliJ9ZF7fhPQBAEiCBQ4AgITrb4P1JYeLHHNLHCVVOF5fX1eawHE4&#10;HLrNZlMscHBZQ9tSJfTziBV0LUyYgkeO8KGJHFpM1C4JGc22URFuxPI1ETcyq22kpA3+2GrzShsp&#10;EcTCikvlyPocAVkDAAAAAAAAAAAAc7MQGSTVoYUEIsWqIsjIEkiuAKL1ayWAXLV18jYvSdEjiu2j&#10;MdRtXsgpf+SIHPy5J9aK44IHKdu9eGQQa6uXWPwI97H4EfLUVvuIpQ+in+JHiy1eJpI+IHwAAC7A&#10;gggAHxv/JwhnNY6pJQ5rK5XabVTe3t5Wz8/PNAzD6iRsEBGtguQRixx8CxViUockcPCYVBWNUmkj&#10;VwAJ41l9FHnjLIhExy6kDqFCRyxZXFXpEOSMLHGDiLQYMuLiGJL6GuKGJVm0kDZy3re1WE8O9zgQ&#10;NgAAAAAAAAAAAHCvLEAE8QRrMXNJIKUCSLivEUDO+QsFkF5p896uRA+i661duPxBgpRhCR+pttRz&#10;rwDCn8dSB7FtXIL4QYrkIW0JI4kfXdf1b29vtNlszrE127zE0gcRUaj2kdriZUzpA1u7AABqwOIJ&#10;AB8H1793r8RB5BM5ciUOLnAQEQWJ48uXL0RERRKHVYVD2kZlt9utttstUSRg7Pf71WazIVKqa5ym&#10;vSoVOGqen3526zCHnDy8Lc4RHSuWN6I8mqARSx2SvBHG1drnEjc0CUMUNxpJG1ZcKkfWe35LaQOy&#10;BgAAAAAAAAAAAD4CLWWQhVYDUSUQfu6KBCKJG2JMIwGEj8vljjiO5+c3qy3O65I/YsEiHIvymBLG&#10;GOJG6fPwWBI/wvNY9oglj1gOeXx8vNjSJVTziF+fltU+Srd4abW9C6p8AABKwWILAPdJU5EjtxrH&#10;XBIHEa1CFY7D4XCWAqQqHNY2KnzLlMPhcCF1aDFjCxylz8N5JapxcClD3E4lV95gN2J5pDZJ3CAp&#10;hn4GttoqxSNueKSNVC4LLa6ZtAFhAwAAAAAAAAAAAGAZzCiCjC2BqAIIkasKyOgCiCF2nI9lVv/o&#10;hbZS+SN1TNx65TS+u3KHJ9abz/OcSx2UqAASxwThg4xtXg6Hw8CrfXRd1wfpI1T7KNniZUzpA1u7&#10;AABywcIMALdNU4mD6FLkaCFxEP3aTqWFxGFtpUJEq8Ph0G02G1cVDr6NiiVsxM9Xq1XYjuRcMaOB&#10;gFFVbUMTN073YhUOQ9TQKnN45A1tOxVi40jtVzGn11eLu7hfsLgBaQMAAAAAAAAAAAAAFHGDEoh3&#10;EFUCmUAA0fKc+2RU/xhV/jhV8SC6ruwhHVO3fKFMsSP3eU0Ovq2LJnlEr2OvVfvYbre9JH1I1T5C&#10;m7TFy36/r5I+vn37NhARpaSP1lu7QPgA4P7BAg4At0NTkaPFliqaxEH0U+QYQ+IIW6hwiYOIzu3x&#10;MU3Y4MeJVeWInztFiqTg4c3lfS60xbIGr8JB1jFJ9BCOU+hbKG9cPI5ieNtV7KmDR9zQ2s45Aglx&#10;w/v+WCJuTC5tQNgAAAAAAAAAAAAAuH9aiSALkkAmE0AKq39IsdXyh+Nmbu/Cjl30k6p+zCV6dF13&#10;1OJytnlJiSAlW7y8vLz0Hunj6elpICLi0sfLy8tARBSkj7jKB9Gl9BGEDyJb+oDwAQAggtwBwFIZ&#10;TeQYY0uVIHEQEX358qVY4nh8fDzLG/yeIhkhHI+PxUKGVXVDeq4JFNIxr9CR6pv7nFfdCOctVNpI&#10;bZ0S+nJJIz4ex7eQNzTZ4iKWKKvqhihiCHmuYoScEiXShjc3pA0AAAAAAAAAAAAAMBszSCBTCSAX&#10;8YoAIgobSs6z/BHl4H2u7gVZpEb+6FnufriWQmJpY4hyeKp+XFX/oGsJQxVCwi0lflgx4ZbTN6fa&#10;R3h+OBworvYR+sVbvHRd17+9vdHz83P//v4eXvfekj52u93At3eJq3wQEcXSR+nWLp4qH95tXSB8&#10;AHC7YFEIgPkpFjlKtlUprcYhbakytsQRV+AIj1NVNo7HY7fZbNxVOMLNW2VjTKFj8G2fom2ZIkod&#10;1k0TO1jbmPKG9Luvyh1G1Q1L5JBYvLgBaQMAAAAAAAAAAAAAzM3CJJDmAkir6h9M/ghto8kfTPDg&#10;QseV5MFuZyGEHeMxF8JHLH6E/qWih1bhYxiGY02sVe1Deh7Og2/xQkT9brejeIsXLn1Y27sQUf/4&#10;+Dj8888/ZEkfJVu7cOGDqF2VDwgfANwGWDwCYHqS/+5aixw11TisLVW+ffu24hLHKcVK207FI3Hs&#10;9/vVZrMhMiQO63nXdWtNoiAmY5AgXPB4KU+p0BEJHHyLlE55Lm2pIkkdV5KGUX1D21aF4txRDBlx&#10;FGKJkvKGJGRcyRsjVd2w+kHaAAAAAAAAAAAAAACgkBYSyIgCSK78cfG8RfWPCvlDi9PkD95WWvVD&#10;3O4l6qeKH16xI1XRQ5I3eGwnbOtijXUSNY6W5MGrgQTZI1f6CNu4BOkj3trFK31YW7uUVPmA8AHA&#10;fYBFJgDGpYnIEUscROUiR4tqHHQSN4iINptN9/r6unp5eaHD4XAhIhwOh26z2Vwci7dT8VbikJ73&#10;fZ+sniEJHnF8uFmShnbcUd1DEjeuBA6hSkfHjlFoY1U5+PErsYO1cbnj3E5EKcmDhFjeHvfhj7tT&#10;gnPDDFU3kv8OIW4AAAAAAAAAAAAAADAeEwogqaAWAsiY8seFxMHihzCmVtUj5Cup+hHdPNu98Phq&#10;8UM7Roa8kZJApD78mLXFi/bc2t6FiPogecT3Xdf1r6+v9Pj4eH6NY+ljv983qfIB4QOA+wYLUQC0&#10;YxEiR001DiJaWVuqhPu4Csfb29tqs9l0cfWNMSUOMuQLouutU+havDBzamKIIXhc3DMJQ6zOoQkc&#10;zhvFz6PxyGhfirzhec+RYqrEDaJ6eQPiBgAAAAAAAAAAAAAA47IQAWRJ8sdZ5oj6m/IHEzt4HI/p&#10;hTj3TZI8HBU/+jiWnFU+UlU6SJA6agWRGumDTtU+wuPwWoQtXOJjm81meH19pZeXl750a5fSbV0k&#10;4YPoUvpoKHxA9gCgAVisAqCMIpGDyJY5xhI5cqpxhMfalirDMKyOx2O3Xq+73W63enh4uBA7ciUO&#10;EuQKcogavB8JYgZvl/LHx5QqHGsubCSqc1AUUytwaNunXMgbRMnqGxcCRhRLdP27zI8vXt6AuAEA&#10;AAAAAAAAAAAAwMegVgBxyh9E+kJ07nGp3St/WOLH+T6SNcIxqT+PHYRYz3YvlvCRs9WLWQEkVcFD&#10;q/YRSyDetnDztinbt1xt96Jt//L+/j7kbO0S+obqHrvdbpha+BixwgeEDwAywYIWAD7Mfyu3IHKE&#10;KhxaNQ4StlSJpY31et0R0Vns2O/352Or1ao7HA4Xz0/53JU4ciQOKSYnhyBzeLZTsapydEI/j8DB&#10;t1ZRBQ6losbVMSOWhD7xPZc/eDx/LKG15x7/FQBxAwAAAAAAAAAAAAAAkMFEAsik8gebk0f+OMsc&#10;Uf8r2SO+n0H86IWYkC8WKsRtXojkah9aJQ7eZvULbTlCSJA+wnNN8uDPU1u7xK/dZrMZQvWPw+Ew&#10;xNu6hCofIV4TPoiIgvTx+fPngYjo27dvA4QPAG4DLHoBcE3y34X04W4JIgexbVXoJGxsNpvu9fV1&#10;lVONI/Qlo9oGlzri2JMEkS1gEKVFDh5jVexgVTi4xJF6Lkkd0jEiWeogFu8ROFRxI8QRzVp9Q2qf&#10;Rd6AuAEAAAAAAAAAAAAAACihRgCZQf6Q5A1v1Q/t8eAQP87PM8WPnuWSZJB+uNwaxiV5CDHxfXZ1&#10;D4/M4ZE++DghbrVaHWOp43A49Dlbu4RKHnSSQKQqH13X9a+vrxRX+SBlWxdJ+CAiiqt8tBI+IHsA&#10;MA5YGAOgoCrH2CLHy8tLR0SkiRx8W5VY5KDTtiqPj48XAsfb29sqtxoHKdU3gtSx2WzU7VXIEDPi&#10;2BLZQ5M4mODhuY9ljY717dgximJJOB7HewQOLlTkCByivHHqHPfl8fyxBOQNAAAAAAAAAAAAAADA&#10;h2Zh8kcqoShyFFT9uDgWCRvhWK340cdtkeBxISVIVUCY5BHnSt5Lsod2vEbmiG+WKBIqd1BUvcO7&#10;tUtc5SN+LUI1D4oqfkjbuhBRD+EDgNsGC2fgo5H8nc+ROeaoyEEneSMc5yIHRduq0Eng2O12q+12&#10;S3QSOYhV4zgej2u+xUosbvAtVUgRLeKbJG6k+qUkjjifJHF0XRcqhnTx8fjeUYVDEzW4pBFX7dAE&#10;DhJiiMXxGFKOdaeO54BCgQPyBgAAAAAAAAAAAAAAAFRSKoBMLH+Y4gebjyV+hOdNxQ/hRqQIHuym&#10;VvKI+l5s6cKfd8oWLxQJGkS69MFjNQFE6y/10SSP0Jaq8rHdbvvcbV3IKXxIW7p8+/ZtICL617/+&#10;Nfzxxx9ERFXChyR7ELnWISB7gA8DFtbAvWP+jreuyjGVyEFRlY5Y6uDbqkjVODRxg7dJ25wwucIU&#10;N3j/+FYocWRtpRLdU/T86pggasTHc6twNKnAoQgcs1TfKJU3IG4AAAAAAAAAAAAAAAA+MiPKH16Z&#10;IxXL28/ihjCXEvGDixwXxxTxw5JCJMGD6FroILqUP0TJI2orlj4oIXDwfl3XHbUcUv+u687tqSof&#10;oU0TPsK2LksUPkao7gHZA9wtWHwD90aVzFGyvcp//vMfIiL6+++/u7ErcuSIHMS2VjkcDldtWjUO&#10;EgQNS9aIb1bFjpElDl5xg2+94rlR/NwQOCiOIZpc4Jhd3iCCwAEAAAAAAAAAAAAAAAClzCB/NK36&#10;4RQ/ATbjNAAAIABJREFULmSOqJ8mfni3edGEEH4sbP3Ss2Nm9Y/4PlTXkKQPTzUO7ZaSQeKblXe1&#10;Wg2Hw6EPVT1Wq9VR29aFTlu7BPkjFj7iSh+1wkeQPYh+CR/xdi5EP4WPVtU9nOscED7AXYCFOXDr&#10;ZMkcOVU5crdXSYkc2+22+/bt2+q3336jk8RxriBRKnJ4KnDEW67wW041Du1WU6WDfBKHJHN0LEYS&#10;OyjKxyUNTeAgdn8+bsTxPhT3CdyiwAF5AwAAAAAAAAAAAAAAAKbnFsWPgooflvgxCLE51T54VQ+i&#10;a5njQvCI5A1T9qCoqkaQPiijGgcZ0ob22LqFMWLJI25PVfxYr9fn9vC8pMJHiE0JH58/fx6IiLjw&#10;geoeAPjAwh24JaqqchDlyxw5VTmGYVjFIsdut+seHx+7FiLHSWI4ixzhFlfmoFN1DmlbFW/VDc8t&#10;CCHx41jgEMbh1TpyJI4gZqQkDr6VSix3ZFXhYBIG/50T5Q5WveOiTcjB83mOpfIUCRyQNwAAAAAA&#10;AAAAAAAAAOD2mFj+mEL84PnOx5i0weOT1T6i6h1aVQ+pikdcucOUPpiEEeKvtnMhR2UPLoPUPCZh&#10;W5e4qgc1ED72+/1Z8gjHHh8fh3/++Yc+f/7c73a7gcgnfGjbuUxY3QOyB7gJsLAHlkyVzJGzxQqv&#10;yvH58+eOiMhTlSOIHLvdrttut2ehY7PZdK+vr6uXlxcahmEV5I3D4dBtNht3RY5wS4kcFFXRIEPO&#10;yL15KnME+YSYzEFUJXHEFTdaSBxNqnAwIULqz/EKHKi+AQAAAAAAAAAAAAAAAKCaEvljbvGjpNoH&#10;65MlfThv2tYtV9u7JJ5fVP2gk8hBdC14xLcgg3gfe26lwgcR9e/v78N2uw0xF8JH2NZFEz72+/15&#10;O5dw3LudSyx7EOVX94DsAe4JLPqBJTGazJFTlePl5aUjIvrrr79W0vYqRLTa7Xbdb7/9RnSqxLHZ&#10;bLogbQSR4+HhoXt7e1vliBzx1iokiBxMokhJGRfbrRCruhHfUtU4opxd13VhHh0RrYlJGol7aTuV&#10;lMQRYinqk5Q4mIyhSRyiwBH1k/poSFU+UjGXjai+AQAAAAAAAAAAAAAAAGBEFip+SAJHSvzwVvvg&#10;sZL40QttJdJHz4+FSh5SXKjiEW/t4t2OJXXjW7zE+YXYJsIHEfVh6xY6CR9d1/Wvr6/08vLSh+1c&#10;9vv9sNvthu12exY+vNU9WmzlAtkD3DJYFARzo/4OjiFz/P333x0REZc5UlU5rO1VKNpW5eHhoRuG&#10;YXU8Hs8Cx/F4XAeRY71en4WJWpFDkjekm7Y9i6MaRyxuSNU3eHWOWMQI8ZLYMbbEUVKFo6XAYeaA&#10;wAEAAAAAAAAAAAAAAABgicwofoxd7UOSPi7awuNc6SPa3kWq6qHJH+bWLsS2aYkfK9u9qNu08Ngo&#10;tyl/pISPcFutVsPhcOgfHx/PgockfDw/P5+rfGw2m+FwOFxV9+DbuZBR3ePz588DEZFU3QOyB7hn&#10;sGAIpmZ0mSN3i5VhGFahKsd2u+2+ffu24lU5pO1VJJGDiM7P41sscAR5I34cb60i3SyRgwsbWg4h&#10;53m7FasaB2vjkgevzkFRTHxMEkCIKE/iYDLGWBIHBA4AAAAAAAAAAAAAAAAAIGIE8cNTxcMbdyF9&#10;RGOnpA+ia6Ej3LulD7qUOIh+yRgXbdExz1YusUhxVeUjvuVs08JlkbhNEj5Y+5XwET/m1T4eHx/7&#10;+DkR9dZ2Llp1j/C68uoe//73v3siIqm6x8SyB0QPMBlYTARjM4vMkVOVY7fbddvt1qzKYW2vQoq8&#10;0fd9dzwe1/HjIIAECSMIFkR+kcPbT3l8UXGDixtxm3AvbqkSPT4fE7ZZGU3iSGylUluFw/wbmStx&#10;QOAAAAAAAAAAAAAAAAAAcG9MJH6UVPs4x2Rs8VIifQy8TarowW6prV2k+54JIFLlj+ytWaxqH54t&#10;XQ6HQ7/ZbHr6WaXj/DjceMWP9Xo97Ha7XqvuEbZzkap77Pf7Zlu5QPYAtwgWGkFr7L9m7M06R+bg&#10;W6wQUbbMIVXlOBwO3Waz6TxVOU79Lp7n3FLVOaRYrwASbaUibqsS3bi4IW25ciVvCGKHebsXiQMC&#10;BwAAAAAAAAAAAAAAAABQRq74MVe1jwrpI1Xl4+JWsLWLVeWDCyDH6HnWTRI+yKjwoeUJscfjcViv&#10;1+rj1WoVpJOz4BFu3uoeRNTnbuUC2QPcOliEBC1wV+eYQuagU7UIa4uV3Kocfd+v4+oc0q3v+yvJ&#10;gkiWOnh7Klar5CGM19HltipX4kbieaoaB99SJa7SoUocp98FHkN0LWfweC2OM6nAQQSJAwAAAABg&#10;bEr+5xcAALQC3/kAAAAAAMZnAvFjKunj3CdD+sjZ2sVT5UOs6kEn4SOSQaqFD63dio23bdEex7dU&#10;dQ8i6vf7/VnysLZy6bqun1L2cKw54XoHKAZfVEEJo8gcRL+2WfHKHMMwrH78+BFyrcIWK4+Pj91+&#10;v+8oscUKGVU54m1U4lu81UpK2ihpd1bkSIkc1vYq5+1nTvFShY5UNQ6+3Qqx9ruQOHAxDwAAAABT&#10;A6EB3DKJC60fnhKpHIAlgO/GAAAAAJiaG5Q+BiV+YPGW9MHbeuF4XMHDEj2uxA/puVf4yJE4vEKI&#10;tJ1LqOgRPw6xoeJHED2k6h7SVi5B9uBbuXz//n3wyh6///77QEQ0kuyBL9IgC3w5A16qhI6xZQ6K&#10;hIXUFivhtl6vuQhxVYkjVOsIVTmI8qUNpdqG2F+q+kG2yBEfM+9Z5Y3qahxROxFdiRwXxwWRYzES&#10;By5SAQAAAPcBpIjlgYV+AMBHBjLP8sD3fwAAAOA+yPn+P4H0cW4XJA7zvrTKh7SFS3RTt3UhRfDg&#10;z0uFj1LJQ2v3Vvp4f38fttvtee6S7LHZbIYgfYQKH2PKHtjCBYwJvtQAjVFlDiKi//znP26ZY7vd&#10;drvd7qIix2az6Q6HQ6fJHPRT/rjYYiV1k6pyxLKFR+pIVeeQ+jsrcrhFDhK2VRGOpapxnMUMoxoH&#10;JA4AAADgAwBxog5IDiJ4UcYHrzHAd6DxwWvMgNRSD65fAAAAAGU0rPbRTPoYY2sXx+1ctSJ6Lgof&#10;kchRLHzUSByhLVXdY71eH4noXL1Deyxt5RJuQfZ4fX2ll5eXvlb2+OOPP4iIqmUPiB4gF3xZADHZ&#10;Qkdqq5U///yzIyIK1TnGkDnCbb1ed7vdbrXdblfH47GLt1XhjzebzUWFDjJkjNNWKVqlDbVCh0Pq&#10;EKWTSpHDkjj4divE2rVqHFf3hsTBH5NyHBIHAAAAYACZ4pI7lSPu4aTu4Rw8fJTzBGBJfITvdfdw&#10;jvdwDhdATrkG11kAAADcOjckfVxVA6FfUoanygdvi7d14cIHFzyyhY9T/mPoq23dEsSNUslDquhB&#10;RH3f90N4TKdtXeItXh4fHy/mEWSPw+EwPD8/n6t+7Pf7ISV7dF3Xf/36lVKyx5cvXwYiot9//33A&#10;Fi5gLPDh/GMzanWOIHMQEQWhg8scb29vccWIi21WJJnjcDisN5tNRyeZgyIpYr/fr4K0cTgcVrkC&#10;Bz+eEjikyh5KbrVSyEm44NuveO4pel4rckxdjQMSBwAAgMXz0eSKG5QnljrhJc5riXO6NfAa/gSv&#10;wzTgew5egxYs8TVc4pyIljsvkY8mn+DaDwAAgLFptMVLSvpwCR9hPt4qH0LsxS1q76P+vSCCJIUP&#10;MgSP07Fj1LdZJY841iODaOLHqc+5wkdc1SPIHmE7F032OMVTa9kDogfIBR+QPx7NqnPkbLXy119/&#10;rVIyRzjmlTm4NNH3/Xq1WnXhMTHhIrWFCpc1cqWOqP1cmUN4LG27UlORY6WIGiHeva1KQTUOSBwA&#10;AAAm4V5Fi4ULFXNPburx5z7fsZny/GZ9LZfw92Lh/7Zb86FOdgQ+zHeduRekF/C9curx5z7fMZnj&#10;3OZ+PeceX2Tuf9djsYC/FwAAABaA97tl4vtfqqpHyyofQxwvVPloLXz0rO3I2niFD7fkIQkd/JjU&#10;V9vKJdy4+JGSPaJcw2azGYLssdvthu12e1EN5fn5efj69Sv9+9//7iXRg4goyB7SFi4Nqnrgu/kH&#10;Ah9WPwbiz7m0OkfOViufPn3qnp6eurDVyrdv31a//fYb0c9KG+cKHdo2K/FzSeaIn4ftVkKctp1K&#10;iejBj8f56JdIwR93UT/PVislIodUjYOi48TuW1Tj8IgeFI/jAV+eAQDgtljCAmoLFrQIe48yw2Je&#10;XAdjzLV5zjH+3Y30b+Cefr9u6fd4iXz01w/fccqZ8rUbe6zm+cdYVB/pO3nrnLf2b2qK+X5Ycege&#10;5BJcCwMAgNtioiofqZhc4YPI3talZ209O35xLIqx7o/R81juuHpMiuSROsalD17VI36+Wq2OtbLH&#10;ZrM5Pjw8DEH2oKiix263Gz5//tyHLVx+/PgxPD8/D29vb6jqAUYBHyDvlyZCh7c6BxGtwlYrwzCs&#10;gsyx2+26x8fHjiKZY7/fd58+fTrLHA8PD937+/u6VOaIj1uShrblSkr0iI7Fkoa0vYpUoeNqy5WT&#10;hKGJHXOLHEXVOCBxAADAsrhV8WJm0eLWF4qX+DNvMafqHDX/Hhr9TtYmmbt/C1rP4SOLM66h5xoY&#10;LJZZvoPdkIBA1PY1WsJ33to5tDiHqhw1vz+Nfk+WkmMMbuHf0ZxjyAPfqEyC63AAADA+M27tctVe&#10;uK2LJXxoFT48wkcQOXi1j6PwOFndwyt0SFu78LzH4/GoyR7xfFif4eHh4Ri2b5FkDyLq//nnH+Ky&#10;x/fv3we+hUt4DWPZw1vVA6LHxwYf7u4HvRZP5XYrVnWO5+fnztpqZbPZdK+vr6sgeDw8PHQUiRu7&#10;3W613W5X9FP6WG02m2KZQ9pWRdtiRRM94vG0bVeim1ahIxY54ueqzHGKS4kcmpxxIXIUbqvSvBoH&#10;vjwCAIDNLQkYMy1Q3pIEsYSfZc0civqW/A4X/i6VdMrts1S5J3teC/+51PRr1b8VN/u35Jbef4CP&#10;Cb973fKCsIeaeZT2ze5XssBc+DsyVZ+xx5jkPEoX/iv+/c7x+9qSW6nqMvlrdUsSCa79AQCATYOt&#10;XUqEj/i4VOWjRPjgbb3UHo4zoePqOckVPcLWLmp1D0n84IIHRVU+rLbwmMgnexwOh/7x8bGnn9uy&#10;9Nvt9jzPIHsQUb/f74eXl5er6h6UsYVLbVUPiB73Dz6A3TYuoSNnuxWtOke81QqvzvHt27fVdrvt&#10;Hh8fO77VChGt3t7eVk9PT6vj8di9v7+vg+ARyRqdJG5YMoe0bYqnjeha9IhikkJHJGtcVOPQ7lmV&#10;Du1GoU9uRY5G26qgGgcAABjcwiLYhPLFkoWLOX9Oo8sHub+Hmb8TOcHe2Dl/V1xjN7jIUjRuZuyc&#10;AsFov6M3JJMs4e//2HNYwjmeWfp77sK+94w9lyWc600seo/83dkbP8bPa4yxXbGe1zTjtWw+v0xm&#10;nWeuKDCRCDTn35dWY8/5u1I/0MIFkoW93wIAQHNGkD5Sz+NjYwgf/FjPJBBe8YNX8ujZ7aKiR3yL&#10;q3vwqh5alQ9J6Gghe4T29/f34eHh4bher4cfP370z8/PZ+GDyx7SFi5aVY9//etfAxFRXNUDogcg&#10;WsaXdZBHE6GjtjpHvNXKZrM5V+MIW63Et/V63R2PR7EKR3je9/06HBuG4ar6hlSVIzz3VOgQRI94&#10;jqGtEx57q3KE5xevE8kih1aVY/EiB75cAQBugaUuDE0kYLQc5NaEi1ErIswoAjSTGaYYK/U6OV+f&#10;VFBt+9jju35fHK9Fi/NczO9GYIR/S1njV/SZ671lyp9hU5b6fjw1M3yHWvLCZetxR19QHuG7sidu&#10;yp9hKiaZI/UaOV+b6nmMnH+K1+HWfjey4ka87rRksaTFWC3nO/q5L1UawfVMAMAtcCPCx/meCR89&#10;i+U373YuovDBq3iwNnOLFh7Dt2/RZI+4/2q1OgaZQxM8tNvhcBg2m81R28Jlv98P2+122O12A2VU&#10;9bC2b4Hocf/gg81tMJnQQUQrT3WO/X6/9my1MgyDuL3Ker2+kC1IETUsmUPbWoWLHHQtd4TnnfC4&#10;pipHOBYLHmOKHClxAyIHAOBmWNIC0AQSxlIW6qZ4zUdZOG20cO4dc7EiQaVIYTWWtjXNZ51fZsnS&#10;VFvpz7D4dSo8t6oxHe1jjdtK+nGNlRmXGzt2zuq5TPl+OtL75WI+Dyg0/4401UJYo+93NTlan+hs&#10;1RAaVJWYU2Qonpd13hXnW3KuTce6g/My20c6P097islklzurBNN6jJsQApckjeB6KQBgaiqljzGE&#10;jyvRg65lj4u4qJJHLHMM/LmxfUvYsoVLIH10/KqaBymVOWpkj67rjl3X9X3fHymq5hGeh2Nd1/XH&#10;43EI8sfxeBweHh6O1hYunqoe3u1bIHrcN/gwslyaCR1//vlnR0QkCR3xdiufPn3qnp6euh8/fnR0&#10;qs4Rb7NCUXWOw+GwDseI7IocRLRarVbr+LlUkcN67KneweZyrs7RpbdbicWOIGlYVTm61E0ROYjF&#10;nf+ARrHazz5b5IDEAQAYm6UIGSPKGHNLGGO/vs0WSSeULVpLB8VjNhYPWkoHWbmk88icf6u5u3Nr&#10;r73zQkb2eAbVr/W5Q/3cPW0lfbLPhahKUGnRnkMLwavo/XCiyiQt+i5xnFtn6Yt92X1LFt0WUs0h&#10;N1fRQviNywNZQoRxPrnHNTzXS9TjM807J8ctvN7Zxwv/DYz17782b7EEFWj09y83rpSxXuep81wm&#10;XYgsgmuyAIBSGgsf/JhL+Ihy5wofcRs/1rNjF5IHkz/49i3x41j8EKt3UEL2SMWXVPhYr9fDbrfr&#10;+RYu4dykqh4UVTp5fn4e3t7eIHoAyB0LRPyZlAgdX79+7YiINKEj3m5lu912u92ui7dboUiA4NU5&#10;6CRyxDGx2BFLHX3fi2IGf8zvpTgiebsVReCIt1W52GIlunXSvVGVIxyjqI1LHLyd6CR8nH6WUhyH&#10;CyFaW0gupLgGXxoAAIG5xYyF/m/fpUkYk8kXIy7Ejr7QnLnQb+WvlRSq5ITCL9zmOKV9nfPz5Mr5&#10;+Sf7Vrxuo79mRKOJMjWvoXl8Qf92cvuZ7Q2qhLSQS6Z4j23997WauT9b3AojfydrveDfklkXVGeU&#10;SeZaHB9LSqgSKUaYqzdf6/ktYW6l88rp6/59bPzapWJvQYxJ9Sn+e9Po751nDt6YEuaSRpqfzxJE&#10;EVzvBQAQNRc+cq6rWMIHl0bU7Vyc1T20+2P0PL41lT20Ch/88Wq1OsaVPOhn5Y4j38JlvV4fj8fj&#10;QES9VtWj67p+v98PvKpH13W9d/sWiB73B974l0FToUPabuXl5aX766+/Vtp2K3SqzvH6+roKgod2&#10;kySOeKuV1Wq1HobBrMChSRyaBJIhc0jyRix28CodXO6g6Ll4U6pyXAgdEDkAAGMy1+LJAoWMpSxs&#10;VS/0jShftBQvqha5iZYjMDSWK0p+/uZ8Gn7Rbj2P0eewlHnM8DviylU5L9cYCeYSSGraUhTLHJUX&#10;z0rnU9UHAsb9kvn9b1QJpOF31pqF0dK8ReNmLiDPKl5UzrV00bhIamg0p+wchXLF6PNoMAdPn5Kf&#10;S4nEUfSzrRBLRhdfZvg7kIovamsgj8wljYz63ta4r5xwRlEE15EBuE8mFj6uZI8od9x28Tizukcf&#10;HQvbtUjVPOJKH1z2CO1B2HDJHlrVjpT8IVXzkLZwoZ/bsvQPDw9H+lntY9hsNseHh4chtGvbt8wg&#10;euC6wszgTXs+FiF00EnqCBU53t7eVk9PTysiWu12u9V2u72o0hHEDmm7lZS0ockeVlwUa8ockbDB&#10;K3JoW6xcCBynY7HgwY/HIgfFfelnIEQOAICbORZWGosZUwoZrV+r4kU8otEkjNzjVTkWsmg9x4L+&#10;mGJDztjquI3PWY3NPNfSMacUR9w/2xsSVlrNxTUfZU5V+TQGZSBDBCl6H7DmlMpZ8z7tnW/GRbZJ&#10;PzO0+owy9byXTuf9Ymcw9Xc+75xz5lXzOmjjpHKWvm5a3tJ5OHIULx7X5CvsN4UIkeoztgThvnaT&#10;OXbOYrv6fI4x+biVr3Hxz3bkscW+I8ktrrE981HmZM0h5+9iSQ7t76Q5UANppPX7ZEvRZsy+l4lm&#10;EkRwbRqA22FE4cO6fnAWPqK8sbRxcSyK6+Mc3a/qHn0UG8sdV8/psnIHlz0uKnxYsockd/B27RjP&#10;wSUPqdJHXOUjyB3v7+/DZrM5atu3PD09DT9+/Bi+f/8+fPr0KZw7RI87BG+60zK60EFEq+/fv3ef&#10;Pn3qnp6euh8/fnREtOLbrWw2m+5wOKzDdivv7+9rIlqt1+vueDyu4+ocdJI3eHWOIHhIYoYlbWiy&#10;R4g/jXnOQT6ZQ5M3JJlD2mIlVPXIrcoBkQOAD8jUcsZCxIwWokEpxUKGsVhYkm8sCcNcBCcq+kJl&#10;HXPnmGtBPjFuiWQx5VhqnCEZlMgULpGi8WtXMs7UvxOl4zX93XeIYKnxsuQDKd7zXuXtVyMslM7N&#10;M35rIcTKmcrb8rNB7vxbyDVTMofkOgVzf09rIBc0yV07fq5UkcKae8k8vHmk/t5z8Pb1zNHTLzWv&#10;VHyBYLMEWaJUWqgeL3F+nrGyxyk8pznGUftnvG7escyxG/1OpGJrfvdzx3bnKBRqPPPxxGbLJNaf&#10;oMTftyllkalEkSZznloQmfszFABgPuEjjDtUVPeIbtZWLueqHrHgIcge4jYunVLJQxI3ctoo2q6F&#10;Cx5xxQ92DuINosfHAm+c0yB9Mb94HqSOsYSO/X6/Tm23EgsbcUWOuM0ja2jyhiR98Md0ubWKS+bg&#10;z5m4UbrFyvl5FEMsxvo5J7/oeT4o48MtAOMx5cJCw3WUkkS5fVpMNlcoOJNYVMvJ513kL87plDA8&#10;cyta7JbmkLGQb4071WJ+KwFi7vytc9/d65KRX53TRYAhRngkgDgmR8JoLWDkSAS1Y+eOb40zhfzh&#10;nV+LXCWyQ+lrV5orl1YCR83cliCRLIkaOaLFd8LWcgZR3rwKFv+Lc7YSNlI5W8obpeKG1LdkXi3l&#10;jZbiiFfM8Y7ZYiyqExw8i8y5+Wvkidb5W+d2SRFK/iW9LqVjeMdJxYljOcbLGVOL5X9LUuO78mTM&#10;KTvnDYgiOXlKxmwyzynlEFw7B2A8JhQ+Lq4jRSJHODbQdX/PzZI9Bjpt0ZIje9BpKxdSRI9wXBM8&#10;UvfEqnjwLV06YfuW+Lbf74fHx8cjRI/7B29+46FdaDg/9godRERfvnxpJnS8v7+vpe1WeFWO1Wq1&#10;HobhQsxoIXec7s/yRne55cr69Nrxqh2qzBHdEyVkDnaLf1YdRd/n2RfC4i+Z5wMQOQAYhRsUNEqS&#10;ePu0ei2sPFmLZpkyhna89PyTC5IOESOZ0xObIWB4x5t18X8iaaEkb8lcU6/BvcxTzOuRJ6I5mv/+&#10;PcJEiSiRK2VoMbn5rTE8sdbCthWbI5vkjpvTZyniR6r/kgUQb+6acab8HKQxp8SyZEoX+acm9zto&#10;qXBQQq680VLcKBnf079U4mgll7SUOHh8jlSTM26txOEROErOq2aMEJOT2zn3K7HBISfkiA9XeQtl&#10;jau4BvMUx07Mc4ycWt5kbGHerNwN8rvGSIxjjeWJ5f9erxJUSiupOO/rVCqKpObW4nNDTo7c8Vq8&#10;/9emcIHr8ACU4bxWIB42npvX0Ni1syFui+5DdY+BxfTR8T4cO7WLsgfZ27gc2b1YjcNzLHUfSx5a&#10;dQ/6uVXL8eHh4bher4cfP370m83m+PDwMHz//r1/eXnpD4fD8Pj4eAyiR3gNWogekDzmA29i7ZG+&#10;YJ8f821XuNBBRBRX6Xh/f195hY5hGFavr6+rT58+rd7f37vD4bB+eno6yxBB5Ai3IHEEsSPc14gc&#10;g1Ghg34JG2u6ljfC845+CR6a3BHuiX5tuxIf6+hXBY/u9Dz+cnZ+zL48WV/wtLasD+8BfIAE4Jop&#10;Lvo3EDRKEnj71E7O6p+9MOb8IJ5zLLtfpYyR83oULYw7xjIX0xss6OfkbS0eFEsHCTGidG6eXN7X&#10;LXdeV/lSPwPP4n5q4Ty0pxbEU4KDN6d3jtaYYwoZrXJLuTznIOVcivCRGjtnvjWSQo34kRo/57X1&#10;UpMz97xS5J5D6/FL5gDqaP19MVd8GOP7aq444O2Xmy+VM+fcWwoc3r6e+Xnmde8ihzWWJkzkjpGT&#10;P/WzTeWV2lvl9M4zY45X18/YtTfS4hJtYb7WmFI+dcxErtnmFecreM3MfBnzs9q989TypmJS884Z&#10;x8zP2/ivdmLM1LipOO8xr8SSzONo81BzzmP0+dV5AjEE1/QBuMbzXdF5ndlz7fV8DWjwb+XSR21e&#10;2aNXnqtbtxATP7isUXsfxA5e2YOI+vA83sKlhejx9evX4cuXLwMREUSPZYE3ozZoX+jOj3O3XaGT&#10;qPDy8tL99ddfqy9fvtAwDKtSoUPbZsWz3QoRPWhtQizfguVC7Oguq3SIt+7nX1cudYRbqcxx/rLl&#10;+MLm/fJFIacFPvSBj8jYCwCVaxa5nb3xteds9U8ucJ4D67cuSZ2H9cE7JWSYfRNjix/w2WJtMl4Z&#10;w8ztyKvNW13UV3J6RAIrl3duV1+ICvLkzCfry9m5Qc/jymG9xtYisyUARLnVhffWebT4nFwl+bRz&#10;yc2n5dTyWjGp/DW5rfypeaTe81qMWTuu1ceaQ26/nPf/3P6eebbKV/s5JmeuuWOVvA5jsVqtsubS&#10;9/1i5j4mq9Uq6/tf3/eL+L6YWuzn5H7Pzc3vHcsrC+SQWrTPmUOqv1cw8IzpyZ/qkzOfVGzOzyYl&#10;GKTivD8zS4ywYjz5vZKEJ7fU7s3ZIp93fjm5pshDwnW+EJ5xLfDqmmBGDqlNy9F6LrV5rPmMlUt9&#10;nMip5TXnGedN5PbkT86J/6oKv9/eMXP7aO9VYkLj72HucS/e/rnjFM+r4iOKG6wPgI+G53uu8tWB&#10;x554AAAgAElEQVTWez336jofu444sJhi2aP7KVeE53GVD0nw4Nu3XGzVEj/W7onoPRUzGLJH2MaF&#10;ix7Pz889/RQ5RNHD2rrl4eGhj6t5EBFx0SNz25YPcW1gTPCmUof0heL8OFfoCNuutBA6jsfjerPZ&#10;ZMscRPTgOSbEXFTm6H5JHGeRIzoWBI01/fxethp+yhwdXcod8fOO2sgcRV8qzgdQlQN8QGoXOCwq&#10;1ydyO3viayZk9U0ueJ4DyytmlJyfulDI5mH108ZVYxzj5OSXFpituNRrebGYXZFLyyOdW/ILipIj&#10;60tOIses/ZV/C7yv+HvE41LHPP1L5yDlSeUonYs319LyWTHa+40WM3Z+awxPbOr9MxVfM7Zn/Ny+&#10;1nw40qK/trCvCQKHw0HNv16v1blYwkGtXJCSGXLz58oR1muiYb1Wrcg9j8C9yB65MkdgbKnjeDxm&#10;599sNlnxJeeQer1qXhcrdyqv9Xppr4uUU5pDzjmlFuatOAne15vf6jMkFv694+eM6zkPa27aWFrM&#10;mPlTP4NUXi47pHJ6X0fP/KSxtXmV5PGcW4u55M7D+DdwcR/CtPZ4iJn7jzaHVvNQ8uTmOj+Of4TC&#10;vFL5cnKm+npjrl4H51jWeFZ7Mof25175+2fNITU/C2/fnDGK5+N8Ky4C6wvg3vBcn3BcE7eug4Zj&#10;52tT7BrkEPUZiNyyR+h3Fju6n1u1xMdiwWOg661b1C1cvPdE9C610UkE4YIH384lVdGj67qeiHpJ&#10;9Pj3v//dv76+nl8fbNuyDPAmkY/05eT8OLXtiiV0vL6+ds/Pz90gCB37/b7b7/fr8DwldASJgyKx&#10;oxOqcFBC3ODxHdtyhYjECh3CY22LlSuZ43TPb2PIHMUfXAP4oAVuEe9iTy4Zaz5XXRvH1pyf1je5&#10;gHgOHE/OUOOFRT6tn3fMqz5ssVSK9XzA9uSU8lj5+MK51neMHM36Nx67WV9tATn6onMmypPsGz9v&#10;0b/V2HPn8JyL1mbl8ubzzi2VT8up5bVixs5vjeGJ1cYL8EVvvpjN2/niPV+Yz5EmUnOx+kqxmlgg&#10;yQPaYn/JYn6NUOGRDlLChEeOKJEbphQbSuWLXO5F1hibUhkkh6mrgZSck2eOKUHFklE8+WtkkJx8&#10;Ui7t3KYSSTx9+Rz53Hg8z5mai7FgLrZrsSkZIhWnjWPFSOOU5k/NX2q3xIm4vUW+GonCk2eKHC36&#10;jzG2ty+x65jCtc/4npTj575R7pq+4XhN3+yxW+RgP0PPNeKcuUi5zHxGTk9eK4b/rmpjeMex2q18&#10;V+Mb80jNITU3C0/fnPxFc0mtNdSAdQpwa6TWKJzX2AdHG7/uOkS38/NOkT2iWEnuCPdB3ugHVsGD&#10;tceChlv2IEXu4G28mkcr0aPruv7r168URI+wbUtj0QPXEzLAH3w/0peL8+OcKh3v7++rb9++hfbV&#10;9+/fu0+fPnVEtNput923b99Wv/3222q/33cUCRGa0LFer8XqHJbU0SkChxU3/JI4rip1kC1ySFKH&#10;dH9x67pzxQ7+hSO0h5+D5wtJqs314QofksASSX0QKiGxVmV2bRhbOgmtX3LB7xyY/+HRGjcZzxYd&#10;rX7WB1a1XcnvzTvw4+wDsRiTypOYk5RPzaH0z+nrHtdx7tJrkDumu5+00Nwpi/NdJGRM1S8+LvXl&#10;+XP6thi3pH9JDs88SvN4c2nt2ntITU5PXk/uQLwwHS8ex8ctKULrb42jxebKGN68uX1q5Qsth3d+&#10;tXks2aBWtki1H4/HrPNLUVoZo3QetZU4drtdTfcsHh4emr7Wt8r7+/sk3yG3221V/5JKH4H1el3U&#10;t2bM3Dl4xhpDJskRPixyRRSvPOKRRkpEmZQo4plL7jzi+DjWklTiOK0/R5Ij+PEYLUa6vpST25IE&#10;Ujlb5NNyefKkckhtuTla9C/pmzNuzpxb9NPmStE1VXat9aItPo1W/U6di4QN55jNxw19Axk51Dzs&#10;90TLo7XFP28rn5bTirnKLeT3jqG1W+d5NbYxB3e+THLPp1Xsr04jCSFY5wBLw7PG4bhmrz2On5fK&#10;HvGtj+J4JY+Bfkkd8WO+hctFZY8uY6sWOgkd/HjcLokeYcsWS/Sgk9jx+Ph4fHx8HMJzikSPt7e3&#10;4eXlZYhFj69fvw7Sti2QPMYBf8Bt5N8sRerI3XaFCx3b7bYjQ4xY//xXJ1bo4PekVOSgk7wR2ikh&#10;c3S21HHxuPu17UrXXW61sj7dnyWOrruo1qHdiD+PPnjnfGAWf5apD0b4gAPmwvNBJhdjzSzZtVFc&#10;6QSkfubi4jlofEHDWrRN9lHGumpni59WHiufJ5eWR8yR2b+mL9H1h27exzumNV5qLLNPGEuan/D7&#10;IYoJ8bGSPvFz6dhcY3nGS/WVxswdt0X/khyeeWht2nxSc7Lapfml5Il4sT1XmrBiSuQMayzPuXjG&#10;k+JT41p9PZKINCdpXtqxXFHAEgS0XFaflDBgLfJPKWPkiBE549ZKDG9vbzXdL9hsNs1eLy+QOMqY&#10;SvoIHA6HZuM9Pz9X5/Cef444siRZxDo/TcSxclrzyT1vKZeWI1W9g6idIOLtF88pRxCx5pAjp2hy&#10;iHc8j4QijeHJbS3ux2jtmogQt1n5NKFBaivJU5sj1b9V35x5e8eUxrNepynGSvWhfJmCXwuWZIWO&#10;9eHHphjr6p71lcbz9tXmq/ZP5LDyeHNZc7JyinmN3Npzqy3Zl/+ZMK73S8etuVh4+nlzZ88hteZR&#10;AtZJwFyk1kkc1/+1x/HzHNkjbgtiB9FlFY9wHyp5DHS5bYskeITHQebIquhBJ8mDlAofXde9l1T0&#10;iObWE1G/2+2Gz58/97vdbiCi/vv378OnT5/C+RI5tm0JkgfRL9HD+LuFaw0K+KMsI305OD/2Vun4&#10;8uWLa9uV/X6/3mw2HZ2qc1AkdLy/v68fHh7MyhyW0EFED/FxLUY4dt56ZbC3XemEx1dbrURfLFan&#10;l2pFp+8BUVx47S8+WDs/VFuPKeSywIcUMCapDyK5KB9ckt0axZUMrvVRF0HPAfUl2Ky+2uKnJ7c0&#10;zlW7klfKkzwn9kFT6qt+SHX0937A5fHquQgfjLW5XvVzzNH6AG7GK2NIP6+mEoa1eB+314xR08c7&#10;N+t8pFze8cbsm9Pfk8PK45kLkSwhWDJFjUgh5Y1ze/LXVs/wnoMUK8XnjMufexbtvQKFJgtIsoO2&#10;AF4ra5SIGtZ8ApZw4BEIUvnf39/d51g7Vu3YtcLE6+trTfcLTv9zZlbmEEg+Ai3lixJOlUOb8fLy&#10;Utw397V4eHjIim8t1qTGt8ZLnWtKpLFytxJCtDxSDmk+ksyijZ8jnlj9eJ+aLWZyKobweK+IMqYU&#10;4skvtUt5pZxSPksECEht/LqcJSZox7UcY/T39PWM6+1njRcfk8Zq2Sc1t7Hmxa4PX0xh0KWKzojn&#10;7Re5w2PnGNa8pHE8Y3n6ne+VvtpcS/u7cih5pFye+XnFEPFvpzNW+jt28VxZN9DGTM2lpI83Z/bY&#10;qTWTXLDGAsYktcbiWEfQHsfP46od4Xh8nXlQbn10vTS5hQsZ27ZEbbHw0ZNSwWNgFT7IqOzRKaJH&#10;XNkjVPeI57bZbI6Hw+F8Drvdbthut8fUti1///03qnmMAP7QXnL1esR/DDSpw6rSQcK2K8NPmWG1&#10;3++7/X6//vTp04XMQVGVDhKkDiJ60IQOSlTmIEX0oOvKHOvuVyWOVHUOa8uV+LbqLitv8A/FXdRO&#10;rF36GZkf4FIfTPBBA9SS+jCRi/Lhw+zSKC53YC1eXQQ9B1yfo/YhKjUvtV+0mOrJK41x1Z7Iye9z&#10;8vAPhWp+pa81dm6/iw+wUR9tjlp8aozzvByvgzWni/M7tZliBY+N2+JYnmvOeH4sdwxvH+840mur&#10;jeUZz9uXj9uiP9EvQYDLFUS/hAGvXMFzxcdKZI1cmaJ2G5ISYSN+nJIRPIIFj+GChLSAnytu5IgU&#10;mjCgSQ/agreWJ1cwsASGVC7PYnxKQPBKBd6F/9NFgVEoFSBOpUYnHzfFP//8M0baKrbb7Wg/v4/I&#10;brdb1HfT3377bbTcNRLJ4+NjUd/W4grn9J91TDzCineeKXEmNZYlo+SKL1ouLY82N01i0fKkZA5P&#10;H6mfR07hfXLnEsdbEopH1OBtMVPLIHHu3MojuXKJlYvLApJQwI8Piljg6c+vLVr9rb7eftJ4NWPl&#10;9NHGuaV45ed+vv6cuC7Nr2N74lP5SehzPh6m6xzDmpc0Tkk/s68wV09/K4eVR8wh5TNyas+9cfzf&#10;41UCZf3Be8wiFe/NlzVuar0lF+X1AcBNan1GuBRI5F8nkK5jS9ewe9Z+rmIRPb+67+RKHlz6uBI9&#10;6CR7DI5tWuLjvK1LiB6hssf7+/vx4eHhSET9w8PD8f39fQhVPbqu60nZtiV+HbzVPCB5+MEfz59c&#10;vQ7xP3rv1ivv7+8rrUrHbrdbS9uuHA6H9dPT0yqIHOv1ej0Mw3nLFSJ6kKpzUCRtUCR0UEL2iOJW&#10;p/sLoYN+SRwhVt0m5vTBWKvO0dHPD6HhGP8AHNohc4DFkfpQkIPyAcLs0iAmd1Ap/uqYsHCa6mN9&#10;OErGRQuyqdjU/PkCrxSn5bo4LuSw+nv6mv0y+0jjSB84rTGseM+HWS1Wm2McJ/3srwQIqe8YsfG8&#10;eGzunFvE82O1fVLnLb1u2mvJx9P6evprsoUmWljVHHKqYaQqYZRsVdKiuoYmUhDZEoMlXcRtKXmi&#10;tbzB83slCUlq8IoROX01KcGSHlKL+ZboUCo3eAQCr6TglRFy5YKchf9SSeBUBnR2np6eJp3Hjx8/&#10;FnHeKZ6fn29inlPx9va2+O+iT09Pk87xVM10dk7XabLJFXK88blijUcI8UgxpQKMJbZYkok1niWv&#10;aDklycQrqnj7SmNLUgrvWyN/8Hie2xJPvONacTkiSI5kUrsFjTQmF0s8c+THPXJKiUwiyQapvvxY&#10;3NfbTxovp09qHEuisPqn4uP82jl45z9mrHJO52vbiWveF9fJu0upQYrNzZ0Tn5pPagyrD6X6hfk5&#10;+qr9EzmsPOLj+J8x+x20cmr5zX7SeoawhiGNZY3vnVduvqwxU2s1OWBdB3hJresoazXSNXP+ODyX&#10;ro/H18YHInMLl/D8YssW+iV+HOPH3aX0IVb0GJzbtJAhehDR+2q1OhKRKHuELVtCNY8ge9DPrVn6&#10;x8fH4+Pj4/DPP//0fNsWXs3j69evgyZ5EF1X81D+lnz46w0f/Y/i1fmHf9wtqnTQadsVIjpXuIi3&#10;XVmv12siWh2Px/XPbY3W53tN5qBrSUNsl+K76yodF0IHkbj1SlyVI956Jb7v4uedsdWK8GFV+jl4&#10;PoSZHxDwhg8kUm/uXpQPAWaXypjcAaV4cQH23DiiqMEWhqXY1IcmMV+Ui+fRcpT0v+qr9Mvpo41j&#10;xYv5c3Kz807G8rx8gT/6kErRvPlrPPC2KWKlufJ+vE2LtfJqc5Bya6+bdo6p+UjnY80rpx8fr5Vw&#10;kVMdw1MZYyxpQ8vpER20GKsiRSwfeGWKlEiRkigk4YD3SckTnvhcWUISDbQcOWKEJTBYEkRKfPAI&#10;Dx5xIRUzlsSQKyWUSgU1i/xfv34t7XrBaQ/Y5ry8vIySt5TX19dFzQcsj5eXl0V9T359fW0+n+/f&#10;vzfL+eXLl+K+pUJPiWQzhijjkV5Swkqq3SOyWBKIJq3kiiqaoKKJJFJ+TUiRcnCZxCOhpPrwcbh0&#10;UiOcaJVGLNFEk0w8gokkl9SKJa0kkLhNy1Mqklj9LckiHJfEiRCb2y8+pskOUh8eH+fQ8uc+z5Ev&#10;eGxOXi2nNj/P+Jmx5+vm3WUVbIruKYqriY3beGx8yp7cOfEX/TLWDC7aWD+em/e9ujf6WznEx/Gv&#10;P/u3aOX0xPB/1xeN/N+9MoY2roYV78mVNR4/p1KE1wIAc02IXTo9HxYe88CL6/NRLn4tP0gdoc1T&#10;1SOIH+r2LSTIHUSUJXrwdh6ryR5d1/XHnwvZRyLqf/z40YdKHuH2+Ph4LK3mgS1bfHzUP3b8g+b5&#10;sVfq8FbpkLZdeX9/Xz88PFxtuXI4HB5iwYMiUYNYpQ7t2CAIHUSkyR1nqaO73m4lFjlaVefwfriS&#10;YiBzABXrDToH5c1cDa+MyRlMihUXbc+NbWQNMYZ9YOHtVt6LGCEPz5HT3+p71U8ZU+xjjMPjtfza&#10;3FL792l5vTmvzuF0HqqYMUdc3ObJyftZbbXjx2No45TG83btvKQ+fBxLeigVLyTpoqRKhreiRW6F&#10;jJQEEdo1wcIjV2i5U+PH+SyporVMIUkQkkThFSg88oQmP2jChCVLWKKEJT9obbVChFd8yBEevJJD&#10;jtBQKi3USglLlQg+f/482by+ffu2yNcgxb/+9a+bnDdI8/fff9/sd+LPnz9PMvfTf8pZHLXSTakk&#10;kyPCeEWXHKnFK7LUyiuaqFIjp2hiiiaW1IookoAiiSM8nySd8H65sokVnyOZeKQPKy7OlRJLUlKJ&#10;VyixZJIckcSbh1c4qRFIPBVIwrVVTUqIn3v78PjQPla8Nl+vVOHNKeXX5jrF2MbPqYsOW5VBzsfY&#10;dXwp7jwUH8eRU4ulxvHk6RO9Jlo/6Xhuf3NOnSyESHPXckrP+b/vi8D498wYQxvXM5fcPO6x+LmU&#10;IrwG4AMRX2/lDPL6kLrOIB2Xrs3Ht+h6cHwsruLBn59vnbx9SxPRgx8L8R3buiWIHeE+PKaookdO&#10;NY+Hh4cekkc+H+2P2MX5xv9QPVuvfPny5Vyl4+Xlpfvrr79WoUrHdrsNW5RcVemIK3QEeSOWOui0&#10;9QoJVTlIqMRhHRsUoaO7FDvCtipB4vBstxJX6Vh1ieocxgcw/nNwf/BgP7uP9rv7YbHebL0ob8pq&#10;eEV7zkBS7MUxfu7sPLQPENY8rj58sMVjNc4Yjy84azmk/lZfaw45wkVu/HlOnlghr3TeUk53HPsZ&#10;JUUKSRyI21JxWp8WY6by8X68TRrbOi9rfG+sNgepv9VHkihyBIqxxQ2pf06O+HFKiJCEi9JKFlr7&#10;GIJFHJsSKzxSBe9TKlPkiBSaQKEJEi3FiZQs4ZEkUnKER4rwyhC58sNUskMLeWEMKWFMYeCPP/4Y&#10;K3WSL1++TPJznZvff//9Q5znPfHnn/+fvXPZbRzn1vZLUpITpzsNJNjAzrAHNWnkHn/09ezbKdSk&#10;BzXMoJF8+NJddmyJ5D8wKS9RpETJck61HkDQgdTBjmwn5pN3PfwUfw8/Pj6+2eP88uXL2Y59DhFn&#10;CUHmNeSXOSJLrrySI6vkSCpjgsqYlDJHRhlKSolJJinxZIp0EhNOcmSTHNFkTDIZEkymyCVDCSZU&#10;LJkqlcSkjzGZZOy44TFjpWnmSCRLJojk7Dt1v5h4AKSli7F9IvLCYlJHuN9QW+4xc67z1OMN9ct9&#10;HAPPYfu9vhiXPtpLGesXOR4S89xjItE3eVx/DQP9c/YJryG2XztP7Buec/AYieOkrjt2vNH+Ii6c&#10;5B5rjKG+Y8fJPo9gCYSZAP1eN8T2x5XCDeF3/HR7akyg3Uf0Uz1on06ax8DUlmsRQZkWMSJ6IEjt&#10;SG3z+5HEjiZWusW3j6V5wEke7js6k1OyhSWPLj/Lm1PncdIX5JjUcXNzI9wf3tI1SZrSgUCM8Ikc&#10;CFI6YmVXQKQOBCkdiJRZwYDgIfKEjli5lVj5FToHWQ9/ier88pbxi9DQ8uiHLn+Yfi6GPjRziXy4&#10;Dnaf2T7lJLG+nW3BIPBQ39TyYP/E8cNfMoauMxzsztnfztgv9gtOZ3tsHjn+YN/IcXvXkDhmtN/A&#10;8WLn7RzfnaMjNlBJIFweEhpSgkJKZMg537mPRfcZe5zh8cO2JfqmrhfoShYpmWJIpJiTfjEmfdA+&#10;4b7h/rFzD4kXU6WLpYWLlGyREi2GhIwhyeIcckVMrMiVKmLiRGzb0iLFkEQxJE8MiRM5wkSuLHEO&#10;SWKOEHGqAHGq7LCk0PBagsJbCwL0D3+GYZgYd3d3b/qdwmtKOUuKMaeKLqfKLHPElXOIKrliSo6M&#10;MiSijAkoQ/LJkHgyVTqJCSe5oklMMskRTObIJVPEkjlSSarPEiJJrD0mkeSmkaQEkjklaJaUP3zf&#10;3P1iokoqaYSKDUBagqBtU/v69ilyRbhfrG1Mthi6xrHHMnTOoWMNXdfY9cauCf1xA/htZBmRftF2&#10;vx70C8caUv3C43XOG1xzsm9w3PDxhNfhnx56/NixU+cLz5XaN7m/P0Zw/qHjhO1Dy3NSQUbf5zP6&#10;jh0j+xzh9c8h8piZDwz93jiGnTeekzNeQccf6LZU+RZN1kdLttgB0QORVA9EkjzoNuHSPJAo3zKU&#10;5gHA7HY7u1qt9FjJlvv7e8OSR5zP/sYT/oLXLg9JHV+/fpVfvnzxf4BKWnplu92q1Wolnp+f5a+/&#10;/pqd0gEicvjUDkTSORCROMJ225U+pggdflm4ZeHXxSHFQ5B2+gtfb8r8JSb8GQx++IfwB+PHZuyD&#10;cIzIB2Wy68z23BPE+nW2BYPFQ31Ty8n2xLFtqn9knQ52p/ZP/rIROW9qn9R5bEZfG7aF1zGjX/S8&#10;I9eXurZJIkRKagj70PZz9xm7nqnnG3r8Q/3CtlTfoeOGjwXoyxhUbEiV+5iahLGEhDFXwMiRL2Jp&#10;F7nixRTpIke4GEq1CBMtqAgxVbag+4aSxZKCxRS5IiVVpISKOTLFEiLFUgLFFGlijiwxR5CYK0Wc&#10;Q4A4h+zAAsMwPraTeTv8Fy1MHF/+lXkb6Hc/TJ9zyC9LCy2nSCtzJZU5ckqukLKUhJIjngxJJ3Nl&#10;k5RokpJMpggmc+WSHLFkilQyJJO8hkgyJpFMTQyh+06RR3LFkSnSSM6+ubLJ2D5D/WNiQ7juv6M+&#10;tS9tm9MvtQ/9Dj0ULYaOFXsMqT45x8m9nsxrbscbRFzm6CwP9Gn7imHZI3WswX6x683siwX69+ai&#10;L3LE9h3dP3GM2HGG2jt9E8fOPe4QqX5j+2cdX7AA8lNDv5eOYfPGgsJOyTEI0teQtjbRQ/TLtVgs&#10;IHogEDtEJMkDgeARtsVSPWJpHj7RQwjhS83MKtnys0sen/VNpfO4bIbUAUA+Pj6KUOqIlV7Z7/ed&#10;BIyiKFQspSOUOKSUylrbEzeQKXmIbimWlNARpnOE68Ivu1+c5pRbGftgz/oQD+EPuY/D2IfaGJEP&#10;vWTXGW25B4/16wwsdxrSJVFSy8n2YLA67Df0od87hu1LD6lrmlXKxM4TNWLXM/YLS7vtXH3I488S&#10;NPw22u6Xh/qk2qecJ7hHZvcZut4pxxp73lL9UvulUi5SCRdjYsU5BQ6/nz8XnY9JGDnpFzlJGmPy&#10;xdS0i1TSRSrlgvYZEi7GUi3C9hzZYq5oEZMspgoWc+SKc0oVuSLFFIliijwxR5pYQphYQpD4TELE&#10;R5MXeKD/NOiXFAzzFvjvT5h5fDSZ5zPJL0uJKqfKKXNklCkSyhTxJEc4WUI2GRJN5ggmKblkiliS&#10;K5WEQskcmWQpkSQlkeQIJOeQR3LEkaHUkXNII3PEj3BbKJmkzpPbPxQY/DHouv/+O5Qkhtpi/VL7&#10;xM47tv+cPjmP6Rznoe0D1xIbywjHM07tA7LePu0L9WufIvJYR/vSn0Wkf28ft+O7E0FEMH5Ef94j&#10;1zdGqt/Q/lnHDq95KpHHyLxT6HfeITZP9EgtD4130PItKdHDz2PlWrJFDyTEDSSkD0QEEJ/kgUSa&#10;h0/yaJqmvb5YyZZcyQM4fPf0s0ken+1No/N47IjU4UuveKmjaRr5/PwsQqmDTvv9Xq3X67bsCi21&#10;kkrpsNbGSq2UNkPyIH3oPJxSCR09qcP9whOWX4n9AjP2ywvQ/2Dv/QyGPtj4Q+v9MvQhNUbkQyzZ&#10;dUZb7sHDfp3B7E7DuLQxdi2dge3gmOExUtc1NSUjto+N7Nfrn9E3JymDDuzTbb3HO9In61zhMYSY&#10;J1eE2+ceY6h97jHo9lPOkzrO0OOf0i+UMsaEjCmlTXKTMWKpGEMyxlwRYykJIzf94rXliyHxIpQu&#10;Xlu4iMkWU0WLlGRxbrkiR6zIFSqmyhRzRYpT5ImPIk28ByHio0sOLBl8XE79opH5uEz4u4x5Z3x0&#10;qeY9SC0fSVSZK6LMFU+mCie5skmOaHJuwSQllqSkkilCSa5MspRIMiSRzBVITpFHxpJHYmKJ338p&#10;aeQUYWSqLJJbjmYJUWQoUcSOyBqn9PNtOTJFrH9KuMi5nqnHyGnPfSwjxxgaD+mMmwz0advD487o&#10;4y91auJI2BbtG5wbkf6d/US+QBKbT0kVSR0rejwPvd8Tx815fx67lqltx04n/F0WeWzMO8F/dx4j&#10;8vdYdMwm0ic27mNoO5kMFhQ9/DYEwoYYkTqEEDUiMojWWpdl2UoeQog24YOWbaElW/zkS7ZIKVvJ&#10;4/n52T4+PtoTJI9P80fyZ3lT6P+E3AtnjtRxc3MjX15exG63U+6XbVmWpaKlV6jQAaDw63BCBw5i&#10;RkfYsIeUjTK2jHGxwy9LxKWOU4SOnF8qwuc6+qEKsNDxERj60BliwheEQx1TbTkHj33YtdDHFVxr&#10;zgdntF/wQRrbP3VNs4WNkf5jfcPjzhEocvqc3E6en0UFi3O00+2nnCN2vNQx5vZJ9YuVLhkTM0Ip&#10;YyghIyZWzC1vMiRkzJUxUiLGUBLGHAnjFAHjreSLHOnivQkXY6LFmGSxtGAxVayYI1S8R5HiNaWJ&#10;9yhHsPDA4gDDMMxcJvxt/al5jyLLa8op71FCmSObTBVNpggmOXLJqWLJXKFkikxyikgyJ43kXPLI&#10;XHHknNLImDByiiwylCxyqiiS2z88ftg3FEpyBRG/HOsXbk/1yTnO0DFy+nyEdkwQPma0n9oH6J8L&#10;Qb+wrXM813msL8L+5PmJ7RPu184T+4b7DB2nsxz+zUqOGztezudBqs/QvjnHnf33dfCYmDeCfjcf&#10;EvndPzY2FFum4wh0W2yaI3poMg+nhsyjpVpEIHUIIerYsp98iofWWldV1ex2O1MUha7rWrDz9r0A&#10;ACAASURBVIclW/755x+zWq20lzy2260FYMYkj8xyLR/+j7GP/qLv/0QGpA6HzJE6fv31V2kPQoSs&#10;61rVda3KsmxLr8RKrtR1XRRFEZU5UpPvY4+JHj7pI5bUIXEoxyLtsQzLIkJHxoczXe4870MfOvzB&#10;8jYMfZAMkfkF01CnVFvOgcM+ncHrduO88ii9NjJYHvYJ571t5MPUbxvcJ9F/ygd1p1/QJ3YNMdGi&#10;13/gXFntdCLP52yR4pR930s73T50jFj/oeOkxIxUGRGarAHERYtTSqPE+sekiqF0DCpJzBUypsgY&#10;c0SMJSWMUwSMJeWLmHixlHQxJFwsIVvkiBZTJIupgsVbyxXnFineUp74TJLE3C9jmE/Lp7m3GeYE&#10;+I2RAfC5hJa3lFLOLZ+8tXByTrkkVyoZE0rGZJIlRZJTBZJzyCNTxJFzSCNjSSND5WnCtjnpIkop&#10;sZQoEksUOVUSyU0G8etTBRG/TL/zX6JPQpoYFExwGPPoHGvK8ee2L3FsZAofke2d9rH9B9ox0qd3&#10;nPDaY/3c450sggT9MbAP6H7kmlL7ILIt2o/+LU/v3cxjp86Vuz3ruHO/b4g8HuYV8N/1x4j8Xpwc&#10;iwq3iQHRg4wnGLLdYFz0GJI8OoKHHRE5/LIg4ocQohZCNMaY9li+fEtYssWXaynLUgsneVxfXxsh&#10;hBEnSB6J18+H/QPlI7+oO9duR6SOu7s78fXrVxlKHcYYaa3tSR0+paMoCkXLr4Akc9R1XSillJSy&#10;tNb2Sq6IEbED6JZqwUHcoHJHK3C47aHMoXCUN+YKHTkfmL3ne+iDhD8szs/QB8MQmV+mDHWKteUc&#10;NOzTrtPHYsfFjaHztwPiwbHCfZMfimS/UGLI6R87Dx2kp9vCY04RLXL6jLWbsX3J4/Mf+lmyg++b&#10;KUJkH5duGzvuku1zjhHrkypnEhMuchIzpkgc9Lh+OZaUMSZl5CRk5MoYtC1HyIiVJpkjY8wRMU6R&#10;MOYIGOeSL+aKF2PSxZLCxRTZ4i1Ei3PIFa8tVHwkiWLulxbMbD7MvcEwDMN86O/yPiSZ36W8Oa8t&#10;nZxDNHkLuWSKUDIlpWRMJjlFIllKIDlFHpkjjsyVRnKTRsaEkSFZZEgUAfqyyKmiyFCiSK4kQoUP&#10;YLwczBRBJJYgMlUOCQUHIC0+5PQ5VzvcuMqpx56y79Tj4nSZ45ztvT7+MQ31c49zbIyq3R45bqx/&#10;by7SEkjs/WhwjEycXwAZ2m/0mHO/R4k8FuYM0LEDSuT3zLFxsc4YVWQ8iI73+DGYVKKHpsviIG8k&#10;JQ8hRAOgFTxSkwgEj6CtXaayBynV0sCVa/GiBwBTVZUWQpjdbmcvLy/1zy55fMQXbeeabUTqAI5/&#10;DKSkjlRSRyh1ACiUUspa28ocGBA1xIjYYa0tRb/sChU7qNQxVHLlVYWOoQ8GfvM/D6k3+zEyvnQY&#10;6hBrGztg2N4ZFE9c19gHVLQPGVyP7Zf8gEvsk/OBGPYd++Ckxzs5GWNCe7asAcB/iMekhFlt5JeC&#10;QRFiqM2fI9U2tu852ul2oCtepBIupkgcYT/gKGfkJmbkpmXExIwpKRljCRmxUiVD6RhjJUpSyRhT&#10;ZYwlRYy5EsYSAsZc+WJMvFhaunhN4WJJ0eI1BIv3KFXM/aP/J+Xd/fwYhmEY5pPDv6hkkvEd0Jvw&#10;GqLJUnLJawolS4skpwgkc+SRU8WROdLIUsJIShY5hygCHGWRJRJFmqYROWVnYkkiUwSR10oEiZWW&#10;mZMa8pbtOfsikiwSHvccbe6cEv3xIDr+E5s6bWP7TmzHzD4I+oVt0b7+eY8cNzxHOxf5EsjgmJpI&#10;CyBDx4mRap+6/dhhxvdAwWNgFoKMufSw88bRhsaSDBnjiIkefmyJlmsxwqV0pOZwooZNiB4iInhY&#10;a2u3fw2g0VprpVS7XJZlm+ThtxVFoQEYL3qcUfJ4n79UJ/hIL8zOtdIb/M8//xRLSB2xlA4AhdZa&#10;lWVZwKV10NIrcMIGEmKHJTIHmYZKr8TKr3TKrrjtc4SO1AdI9INq6M2e39SXYehNPEXGH+5DHWJt&#10;YweMfYAsJW60A+jBccL9wmPSgffe9tg8+HCL9U+lcfT6nKndTGkj1+o/hLOFjCGxIWxDQrgIz5Xb&#10;NnTM2GMYu1a6LWf/XEEjlZ4RS8OYmrJB+6bkjKEyJmNixtTSJTllS0IpY46QkVuiJFfIOFXGOEXE&#10;mCphnFPAeE/ixVLCxblki/ciWMz5Y/qT8S5+DgzDMAzDMAvDv+S9E9HkXGLJEjLJa4gkuQLJmDxy&#10;DnHkHNLIVGFkrizyGqLIKZJIjiACjKeBpBJElpBDYmkgQL8szVBqSI4YkiNenKt9bF8MpISk2mLH&#10;hBNHwjYAMnadQ4+Bjh1FxpLmtmHpdvLYY30QHCds6xzPdR7q2zu234dcB8L2YN9wud0m8gSQsffF&#10;VPvU7b1ryiW4dmYmZCynR+R3q6FxM78+mOhBppToESvbEkvzaPxcJCQPkRA8wjbhSrZIKWu4RA+t&#10;ta6qygsgbdmWzWZjqqrSQ5JHURTmr7/+8t+rG+D4vfW3b98s/Y44cu+/j19oR/goL77OdfobOlaC&#10;5e7uTjw8PIibmxvhfpGUU6QOOJkDpPyKMaaUUipjTCttCCdwWCd2hNvDyR5kjlbkEN3yK7TsSitz&#10;iKPc4T+wY/PcD9PwuYx+8Ay9ifOb9TyG3pxTZPxBnOoQ2z52MBtbptdt4/JG6gOk00YG2WP7Rz98&#10;/PltWsZo10k/2qe3T+IDLXacnHaTuW9K2IjuR8WElCSBiMgRkx18v3Mejz7GWNvYMcNrmdIekzRi&#10;goZfzhE0xtIzYsfz/VPJGVPkjKFSJrliRk5aRq6YEUvJmJqQMZSOsUQyRo6MsZSI8RoSxjkFjFPF&#10;i3MIF28pW8z5o/WD8iH+IGEYhmEYhmHOxk/xi2/G92hn4RwiyakSyTkFkhxx5FzSyDmEkZx0kSnJ&#10;IucQRWKSSI4gQvstIYiMySFj5WWG5JBUwgeQTg0ZSwwZk0deSwpBQsKg+07ZD5nyBjJEkTn7uLZU&#10;KsjQ+NTY2JVw539tCSQcP+v1C46Hof5uJ7oPEvultneOERwn2neAWHtqn8FjzfkOLbhuZgJ+PCQk&#10;8rvO2Djd0NhVOFHRwy9rP34kjmkd0ZIt4ih3jAoe1skdvg2RRA86ebkDpHRLTPLwU0zyuL+/N58t&#10;xeO9v8A612czpI7Hx0dxe3srQKSO9XotAMgpUkdM5AD6SR0IBI+wL44pHamkjrDsil8WblmQdf8B&#10;1xM7Bj6Q6PMY/SBJvTnzG/A0Um+6KTL+8Ex1iL1J5x6nXabXa/viBV1OnY8O/OeWSomJFp02uh75&#10;4Ontk/hwym6PTOG+U/aLJmzEBAfy/HfSNTAiZYSSAwK5AhmyRrhP7rWljhfuN3TMcN8cSQOIlzmZ&#10;UwpliqCRKmsyVgplKDljqpwxRcyYkpYxVczIlTLG0jFOScZYUsYYEjHeUsI4RcBYUr54C+lizh+K&#10;75x3/0cAwzAMwzAMw7wSn++X/VeWSZaUSE6RR84ljpxTGllCFjmHKHIuSWQsSWQoRSSVIDJHDhlK&#10;DslJDfHbcsSQWGLIUMKH3073ObcUgjOUaIkdM7wWBDLI2D7heRAIHyDSSc75bV8Eke64IjG1beQ6&#10;oiJHar/gfFPah/ogMW+f6kRfesx2Ozl27LgY2N7u7wnG8FLLMWLtuduOjRO/z+Mxx2mkxhwjv4cM&#10;jcv59RzRw0TmRhylD5rm4cUOL3505A7hhA8xUJZFJIQPIUQDoKnruinLshU9jDE9ySMs1+InKaVx&#10;YxHm5ubGPj09fapSLe/1hdR/BonYEZZgASC91HF9fS3cL1xtKZNcqYNOUsrSOinDdsuuDIod9pC0&#10;0ZE7RDelo5U6xDGtg5Zdke6DiwoddB04lmeZXDusbWShYzapN9QYGX/sxTrkbku1UVEgvI5QoEju&#10;DyRTN2L7tduDD4jUPkPSRbttoI+3CKNtwb4mbItMQF/MMKl9YoIDiDCBAWEDI/LF1Hl47tx95hwv&#10;9nhoW26axpQkjSnlUMYSNHIEjVh6xlBZk3PIGacmZuSmZUwpWzI3IWMpIeOUVIxziBhzJYylBIzX&#10;lC+m/pH2zni3v4AzDMMwDMMwDPMqfNg/aDK+U1yMpeSRueLIOaSRMWFkSBZ5b6IIlUTmJomMCSK5&#10;CSLnkkNyU0Nyy8mECSNLSCE5SSFLCCFLteEEsSM198eNnQMniCBkjCsmbZxNEBHzJJBUOyJ9EPQL&#10;26L7iHFhJFzv9BGnyx+5ksfg+9nU7xR5bHKY1Lhk5PeF3lhcpD0pepBxt47gQSaLo9QRyh6+VAtN&#10;82iEkzWQKMuCo/jRK9/iS7XQKSV5VFWl//nnH7NarfTFxYV9enoy//M//9NKHo+Pj/b29jYqeXy0&#10;Ui3v8cXSuSZLpA6gn9bx9etX+eXLFzRNI73UcXl5KbbbbStNlGWpALRih7U2KnSASB02kDgAVEik&#10;doiDpOH70eOmkjokDtKHtAdpg04CR6Ej/LAKo6nC5yv2IXJsZKEjm9QbZYqRP7iWFjjom0woX9D2&#10;xeWNoP8cKSPVZ+kyJx2hQ3RFkGxp4z3P/fPhH3CqL33e3M8uO1UDgDmnqJFK3AjFizFJY0qCxjkE&#10;jZzkjLlyxhwxY4nSJTEpY0khYywdY0kh4y1FjHNLGFP/SHonvLtfhhmGYRiGYRiGYRbgw/2BNvJ9&#10;5sm8pTSypDDy1qLIHElkSBAB0ikiS8ohQ8kh5xJDYokhQ6LHklKIlznc45ksfAy1D0kd7mnILanS&#10;kS5SfafMw/MjIXyMbZ9wPipWDP1DdEcCCfdP7NObIm1YoB3BeSCGRRGEfcnPs9MWHD82j+3faY8c&#10;K3bcOds6588luE4Gi4kenXHC2PiZG1fz2zrr4ih30ESPcPKyh0/y6JVsQSB8IBA9LEn1CEUPKnkI&#10;IZqmaXRZlloIYbzkAcBsNhu7Xq/1ZyrV8t5eFEmxI1aC5ebmRrhfeOTV1ZUwxkhrbTvt93tVlqWi&#10;aR3oihxt+ZVQ6oCTOcRAWgdZb48pjmkcVOpIpnQgkDqQMA5HPgRi88MKCx2jpN4IY4z80ZMjbCwh&#10;cGTLG35/OyxvxN7EaV8b7hu82ff6JNqntiUljKnTmCxBztVL3xjb97Xn/vlHJD2DzsM2/5jmyhq5&#10;7X55KE3DSxoAsNvtokkaKUkjN0XjVEFjKD3jvckZrylmvFZCxhwh4xQZgyWMlnf1SyrDMAzDMAzD&#10;MAzT4UP8cTny/enJnCqNTJVFXksUWUoSOYcgcg45JLeszBJiyDmkkLHyMVQIAbCo7JHTjncifMzc&#10;P5r6gaOwMSqHIDHOlpiAruhBpZE5cojfL/xn7XAMzz/OIUGkfSpIHyTmMfkjOm6YOg79DpP8LOeK&#10;H6m+i4gf5Pp+alLjm5HP4qmiB/0H6li5FouDuOHXwzSPdhIkxQORki02XaZlH9tOJY+6rpuqqhqt&#10;tQbQ+BSPsix1Xdc+VcRcXl7q7XZrARgveaRKtXyEFI/3cvMnpQ6gm9YBUoIFTur4+++/5c3NTUfq&#10;2O/3qqoqVde1KsuSlmApp0gdYqQUC+JpHWFSRyelgyz7N3hB1lnoOBOpN7kYA3+EvCeBgw700zSN&#10;TjtdJ2/MtE+OmJHVLuKlUgbFjdQ+IpG2QbZPEjHIMSb39ctD+yw1D89Lr4f29f3OLWuMJWrMETWm&#10;JGlMkTSokBFKGucWNN5CzoiJGXPTMpYQM6YKGacmY5xDyJjyB8Qb8S5+eWQYhmEYhmEYhmE+Je/6&#10;j+KB72tn81FFkTmSyCmCyFQ5ZG5pGS+HnCKGvJUUMlQ+JpUSMiSEnFoORik1OxkEQUmXOYLGkmIH&#10;EgJHcN0yvHZkCCboihuxFP3cdJCYyBEb6+uVlUmMA+a2I9IHiXkrcJDnKBx7TO37GuLHydIHj4Eu&#10;Jnok/0lbHNM7LA5jZqk0D1quJZbioQG0koYYSfGwQZqHlLKu67opy7IxxtRaa11VVSuPUMGjqiot&#10;hDBCCJMq1eKu9cOkeLyHGz0pdqTSOmgJFj/tdjv166+/yv1+30npaJpGrVarwlpb1HVdlGVZeLFD&#10;EHEDCalD9IUOv68vxdKmdIhjOkdYgmUopWPsAyB8nqJvlqk3t5/xzSz1BhZj4I+CpSSOxQQO25cy&#10;wn3DvkvKG2HbrLIn5Dix/rTkSlSkwIigETnWbGljqO/QNSSO1TkOPT7tGwoVZVmac8saqVQNL2rQ&#10;7X4ZOF3UmJukkZI0zilovAc54z2JGXOljHOlY+T+cv/KvPkveAzDMAzDMAzDMAzzTniff7i/I1nk&#10;LSSRlCDyGnLI3NSQUxNDziWFxMrH5AohOQkhtC1czi0XEwodOaJIXdcyp0QMFkr+wEJiR+q4yEv8&#10;6PSNCCB0GhNAzlU2BmQ5q538rGLjjkPiByL9e/PgHGHfcBkD21n6WIjUOOkCokc7bobjmJ8h65qs&#10;e+FDh3OQ8io4pHtE5Q649I5Q8rAkxaOu60YpVQfHbOq61mVZ6v1+r6uq0rvdTqdKtYyleLw3weOt&#10;b+j2/FTqAMbTOnwJlpeXFwVADpVf0VqXSiklpfSiRuXmHYkjR+qgk5M52rQOcUjk6IgdYpmUDhY6&#10;EqTeoELOJHGEb3IxgcO3zRU4xt5IY8dPpmRE2mLyRnjujnQx0j+cerIF3Y9KGTmCRc5+sXNOOWas&#10;Lz1u7nZ/nCnCxqkyR46skUrfAA4iRlj65FRRY6qkAfRFjTFJY4kEjTFB4z3LGR9NzMj9pfuVYAmD&#10;YRiGYRiGYRiGYT4m7+YLhoHvnmfxGpLIqYLIEnLI0mJIbmKIF0NeSwqZK4T49bquRW46yBQZZE4Z&#10;mHA+1BYIGECQCIKBtA26fUmxY87+MwSQth3oiR6DU0IiiU3h8U+SPzLGJmm/sI32780j4sdZpQ8W&#10;Pvpkih698c7YPDYmKI7/zK3Jeit4oJ/i0UvzwDHRo5fagUDyQLdcy14I0RhjOiVbjDF10zR6tVq1&#10;JVtipVqklB8yxeOtbt7OeanYMSWto6oqRUuwFEXhZYtiv993Ujqc4NGmdIxJHXBJHvaYzuG3q8ic&#10;ll4JEztEMAeG33Tp89N7s/uZhY4ziBxLShypNzu/fIrAMSZvdNrFeGmU7O1kikoaZP9OqZSYJJEj&#10;WeRuGzruFMEjp2/i+EBQEsUf55zCRm6yxhRZw6+XZWljpU9iiRpLiBpjSRpzJI23EjReS86YI2Z8&#10;UimDhQyGYRiGYRiGYRiGYZbkXXzpsaQkMkcQeS05ZGpZmSXEkFOlkLGkkKHyMTlCyFBCCC0Zk5sO&#10;cnl5Cb8eSh5APxkkJYK4a5mc+jEkgtBEEGSkfvg+VJyYInb4vlPEjtxtEwWQMOljUAqJTSn5Y0gK&#10;IeOQS5WEQXCOsVIvudJHrG/IWaWPn3mcNSF6JMc7gzHKMM2DzmmCB5U9OpKHOJZqacQhmaMhyx3J&#10;wwkeDQ5iRy/NA07+iE2pUi0fLcXjLW7UbLHj69evMkzr2G63CkTsoEkdSimltW4TNqSUpTEmJXBU&#10;lpRkSUgdPqGjsMeEjjapA/3yKwpHiWMspYO+kQ7NDyuRN57P/EaTI3JMkDjCbUtJHLFj2mCfpQWO&#10;sC2nPEpUyAimob691A2MiBY4Qdw4ZduQ4DHU18+pXJGaj8kcSwgbqQSOWBmU15Q1lhY1cpM05kga&#10;rylofAQ5443FDJYxGIZhGIZhGIZhGIb5WXjbL2HeUBDJlUPOIYbkJoacSwqZkxKSSgg5NR0kVwaJ&#10;JYPEysQMiSC0T1AiRgLjiSAA5NB+Q2kgQ3NE5IpcsWNI2JgigMTOMbTNWtsRQXw/xEWPXFGE9u0J&#10;HhEppD3nEuJHIHDExj57QsiZpA8WPiIsLHqEY5iGjNP5eadkC+JJHp3JSR+9kixE5vAiRyt6aK1r&#10;X6YlLNtS17W+vLxsmqbRVVXpf/75x6xWK315eam3220rpKRSPOh4TXD/vOoYyGvflO35qNQB9Muw&#10;jKV1+DIsIGVSfNkVn9aBIKEDTujw2+BEjlD+QF/qiIkdVOjopHREpA458kYXm/80KR0Lixxj6+G2&#10;kySOoH+uoDHWnnxDHNpOppiokbVNCBGVKEJpYkCgmCVpDIkic2WOOdJGLGXDixdLChu0NApN16Bl&#10;T4C8MiinlEAZkzWWEDWmpmmcImm8R0FjCTmDxQyGYRiGYRiGYRiGYZifjjf7QmgJQeRcySFzxZCl&#10;pZC55WPGhJBYQsjcdJAxGSRVJoamgADxVJBYiZgxEWRKaRil1GDiR0r+SEkgmJj4cS7ZI7U/vaaB&#10;c3bGHH3/kW2jQsiEqT32TPGjs0z6hG2I7bOA9MHCxwCxcdqE5OGXU5KHXzfoj1saESnZIg6pHqOS&#10;ByKlWeCkDrhEj1D6oKKHUqre7XbNarVqhBBN0zT+XGa1WmkxkuKRUabl1cZSXvMGjIod/gP727dv&#10;IizDorWWqbSO7XZblGWplFIlLcFC0zoQlzl6JVlAEjvQlzqSSR3iWIbFv3H23kAH3sRi859C6BiT&#10;OWaKHKmdOjbZiRJHrO+oxCFmlElJ9G1Ln8zcNihvYETUGBI8UmIGXkHmkFJaACaUMzBSNiUlbfhj&#10;LZGwESuHEgobNF3D9w+FjdeWNZZK1MgRNZZM0nivgsYbyRksZTAMwzAMwzAMwzAMwzCv/sXUa8sh&#10;70UKObcQkpsOkiuD5JaJGUoFyRVBUmkfuSIIABmTQGJtKQkkVQ4GM2UPv0+O7BE7h18OjxXrkxJC&#10;6LFtP/nDixa9CgMD23IkEdo31ja1DEyqDxL9Otsj0serCx8/w/htQvQYmodTp2SLEzr8ugaRPALZ&#10;w5daacu1iEh6h+iWb9nDyR5SytoY05k7UaQVPPb7vf7ll18amuIhpTRunMw8Pj7a+/t7857KtLzG&#10;DdfVVjLLsNCJpnVYawtrbbHb7YrValX4MixSyrKu60opNShzoC98eLmjXEDqSL2x0eci+sYRe3P4&#10;DG8IYyIHkPxlb6rI0WsPRI7RN5sZEodJtNFSKSayPSl2iGNU0dC2MDkj2TYkZiAiXJDHlN0nPKZv&#10;GxM8UtvCc6TSNkI5IzUH+kLH1JSNKSVRThE2XlvWGErVWErUmJumMSZq/ASCBssZDMMwDMMwDMMw&#10;DMMwzFvzql+KnSqGvGcpZGkhZEo6yBwZJJYKsrQI4iUQAIiJIEtJIDQJJCWHpPqfIoAMyR450kas&#10;T+w49PqG+ohuckc09WNAEMkRP6aWgBkTP6ZIHx2pY6L0MUn4yBkr+Mzju+R9OhyX7a2PjIPSBA8T&#10;yh1E8ghTPGocpY9YYkcvzUMIsaeSB1yShzteI4Ro6rrWVVXp/X4flo8ZLdPy2oLHuW+uLLEDQRmW&#10;zWajbm5upLVW7na7VuqgaR3W2k5SB4jE4Zfh5A4kyrGAiB0g5V0QlzqUe/NRmFZ6JfnGkXoD+Mgv&#10;+jGZY2GRIyZx+O2hvNFuJ7IF7ZuSOEzYNmUakDXosaMCR7hM+4SyxZCIMUfw8P1S2zGxHEt4bt8+&#10;Jm74vmGiRqqsCt1nqrSRStnwy17ayCmJsoSw4WUN4ChsjJVBWVLWWCpRIydNY4qocYqk8cqCBssZ&#10;DMMwDMMwDMMwDMMwzM/Oq30hd4oY8h6kkBwh5JwyyFCZmHOJIGFpGL/uxY9wOZUGkiuBhIKHuxRJ&#10;S8XASQk07QNEGvH9cwSQnG0YSOMY6zMkdoztE8go0TFPMkd4PN8vst8UGYSKG74PIm25UggS8zcX&#10;Pj7yuC8QH/sN3nPDMdmxMddRycOtNwnJo5U7nMjhy7bsLUnzoOsA9l7uCMu1CFKmxQseFxcXOlam&#10;Be9A8DjnzTQqdgyVYdntdmq1Wqn9fq+qqlIAiqZpSp/WIaVsy6lYaysbJHW47UOlWEKhYzCtw0/n&#10;kjo+6gv7FWSOOSJHOydvGGMSB5UOxmQN2j/s04oLYZ+I1JHqE76pAYFEMbae29cfOyZv5PSh15Yj&#10;boAIGr7v0PaxtI2maeyQtAEAXtzIkTZyUjZoSZS5wsbcdI2lZY1zlD7JFTU+iKTBggbDMAzDMAzD&#10;MAzDMAzDvA2v8iXga0ghY0LIe5BB3kIEiZWGGUsDubq6gl9fQgKBExDGUkBiZV2GBBAikPTkiFC6&#10;iAkXSKdv9PoAo4kdg+v0+iLnGhM/UpJHKHSMpX1QuUNiQPogz1lS+AAQG7dFuM9CwsdPI3ssKHm0&#10;Y6NjkofolmnRAGohRGOt9ZJHKHp0hA5BSrUgKNfitkVTPHa7nQ7LtNzc3Oinpyd7d3dnHx4erBc8&#10;gMOY12sJHue6eXpih/+Qo2LHWBkWBOKF1rpUSnXSOhAIHSBJHeiLHp0yLOgKHVTskAjEjuCNKXxj&#10;oY85Jnh8mpSOBWSOIZGDbvOCQkzkCI8xlsZhRFzyoPumJI6UwDFZ2EDwRkW3+2uYInDMXZ8qeITX&#10;RWWMsizNWKkU33eKuAHA5KZthNIGANDyKENJG1NSNuYkbJwibMwpg7K0rPFJRA0WNBiGYRiGYRiG&#10;YRiGYRjm5+FdSyFvJYScKoOcKoJMLQ0zlgZSVZXwy0BcAhlKApmTAjIkgIAkgMS2h6VhQinEixV+&#10;n5ik4dvmiBwAYA+VCXrHmLseET+mJIDE/ol+aBvIsUJpg47ZDkofCwsfQ4JHZ/2zyR6pseIB0aM3&#10;rovumCsQyB2uLVamxad41G65xkH4qK0rw4JA8IhNNMWjLMu9EKLRWntRpCnLUjvZw+x2u06plsfH&#10;R3t/f2/eSvA4x80yW+xYrVaKlmEBUFhr26QOX4alruuqKIpW5EBE6kBQpgXDJVj8fKrUkXzxtxs/&#10;QUrHkNAR+QUm3DAkc3TMrYSgEfabksZBS6qYyPaktBGui0iSRtAnOZ8qYPjpFJEjJnGcKm/EtuXM&#10;qZwBwEwpkxJL2/DpGjRt45SkjdyUjSklUeYKG0uka7ylrHFmUYMlDYZhGIZhGIZhlEYG6wAAIABJ&#10;REFUGIZhGIZhzsl5v+CcIYS8hQzymiKIl0CAvggyVQKhSSBTy8GcQwAJhQ5jTHR7KHrQNr8tR/6I&#10;9cFMcWNs3VqrxvohnvKRkjxiZV9ypA8vboRpHqkJwX5jwofAoePUdI+fRvaIjSFPkTzomKXbHkoe&#10;ftLB1CvTIoTYA+hIHkOTEGJvjOkleRRFUQ+VaUEgeACjZVoWHd9a+uZIih1wL9hQ7NhsNurm5ka+&#10;vLyoqqrUv//+W9AyLEVRtOVXAFRSytJa60WOFSKCh4ikdQghCreeKsEihRDSmWtRqQP9NwCg/4Zw&#10;WPjAUsdEmQOICxyxjm2bPweRNPx8ksiRMcVKh8Rkjlj8T0zy0O56NO0vghQOBLJGSsTw0xyBY2w9&#10;JXhMlTd8uoZ/LlNpHLmlUsbEjVTaht82lLZxTmkjtyTK0sLGW8kaLGowDMMwDMMwDMMwDMMwDMOM&#10;crYvUt9KBjmnCJJTGua1JZDcFJBTBBC4BA/ftt/vs8q8hHIISMmXmPzhpY8cUWNADskSPYQQaqxf&#10;uM2Op31kSR/ojteGSSHw22IiSGQ7Im0xIQS0D9BL9ziL7PGRx5YHJI9wPlfy6AkeOJZqGZU7kEjy&#10;qKpqD1emZbPZNFVV+XOZzWaj1+u1vr6+tt+/fzduTNAAryd4LHlDZIsdv//+u3x+fhabzUat12u1&#10;2+3UarVqEzuapikBFD6lQynVKbmCo8QRlTu81CGOyR00sSMswaKI1CHc8mJSx0d+0Xkiv0DEZI5w&#10;2a/7G9iS44SiRruN9KOpG0l5Q0wrnxK+KdiReRv9E5M40JcpdEzemCp0xLbF1gf2BwCjtbZz5A0A&#10;Rkpp67pGVVVmLHXjHOLGnLSNpaWNqSkbrylsvDNZg0UNhmEYhmEYhmEYhmEYhmGYfM7yZe25ZJBz&#10;iSDnSAPJlUBOTQFZQgABIIfSP6jQAaTlj9Q2mhCCmeVccsWPIdFjal9Mkz5OTf6A7z9T+GjXSR8g&#10;Mn48sL33GkqN53zkMedgjDg170kedOwVR7mDSh6NEKKxh5ItHcFDZKR3+Klpmj2AfVmWe2NMrZSq&#10;aZkWAM1ut9Or1UpfXl5qKaVRSpmiKMzT09OrCh5nkTtiYgcA+fj4KFJiB7qJGpWfSyl9Ckeb1OGl&#10;DhtP7ijpJEhih3vDUH4OUoIlU+qIzmMvso/wAksJHa8gc4QiR0za8C/eQZGDyBah0JESOwZlDipx&#10;oC9T6JSIMdRGzruY0OFlDSppwAkdoagxV97w/WPyBjlWVN5YStwYS9tYWto4JWXjtYUNljUYhmEY&#10;hmEYhmEYhmEYhmF+Ghb/QniqDPJaIshYGshUCWQoCSQnBeQUAcTLH+6cSQHEz8P0j91uJ3PlD7h0&#10;kFjZF6VUp18q9QNnEj1oX6ArfITHsUHJl3D81vdBdzx3bC6C/TttgSiSmuD3GZE9EPQB+uPLGNje&#10;6TM0FvTex6JHJA+gP3bcbgskj7CCgrbWxlI8eoIHMhI8hBA7HMu07GiZFqVU/fLy0lxeXjZN09S+&#10;TEuu4BH5+Z08BrfUDz0qdvzxxx/CvVnLm5sb0TSN1FpLY4zcbreqqiq13+9VURTldrstLi4uCq11&#10;NKUDJK0jlDwwnNiRLMMSTEPW1qeROk4UOnJkDhu2AT2Zo5PKEZM2yDRF5OjMA5vL7z/UpydqIBAw&#10;gH4qR+wYsbapQgcVOOCEDJ+0MTeRY0ze8CVVhlI3qLgBHOSNWKmUtxY3lkraSEkbH0jYYFmDYRiG&#10;YRiGYRiGYRiGYRjm5+FDiyCvKYHkpICcKoD8+uuvANCWgPGyB9AVQMbSP8qyHJQ/4OQNWvYFkfIu&#10;dFuY+gFS9gUnih7h9nB/KoHE9gv3DfanyR2dxA/fLyKE5K7HxoqpBEJFmXB7KHvQPmNlXGKCx6cQ&#10;PU6RPBCMCZOx3jbJw43Fpkq1+BSPqNhhrd15ucNauwvbfYJHURQ1XEqIEKJ5S8FjiR90R+wADm/a&#10;XuygpVhCscNaW1hrCwBF0zSlUqq01lbGmBJBQocI0jqo2GGtpYkdPvWjxLEEixc7ZDDv2FufVeqY&#10;IXTExI5OOxE1/PaUzBG++GLbO6kUiLxYw3mOuIHDi7htS4kboZwB9CUOOo3JHrG2lOAREzgQkTV8&#10;H5rS4ZfD8ihe0EiVTbm8vDRz5Y0wdWMpccNLG8BR3Hiv0sY7EDZY1mAYhmEYhmEYhmEYhmEYhmGW&#10;YtEvsZcWQZaWQIbKwZxDAEmVgPHJH14A8fIHAMTSP6Ykf/i5L/sCkuqRSv2g22IyiN9O13PkjzCJ&#10;A10Bo23z7THpI6cfmXr7IhgPJm3ZAgiI+OGfM7KtN42MOU+RPWLSx4cs3bKA5BEbB6blWsJSLVTw&#10;aJBI7aCCB0YkD3TlkWZI8PDziODxpnLHSWJHXdclnNhRFEUnsSNI5biwpAQLTe+AEzqCtA4/b0uw&#10;iGMplvDFHDOt/GP7sFJHptARFTfCXeCEDLL/JJkD/RfdoLiRmLclVajIEREzkrIGEskcdBqSPfz+&#10;Yf+wLdwmXImXWAmVmMCBoHxKKHAAMLH0DSGE8WVTaPoGADNF3vCJGzF54+XlxQIAlTfem7jxGtIG&#10;CxsMwzAMwzAMwzAMwzAMwzDMT8ibiSBvKYEsLYDkpH+cKn/Q1I/Ly0s4IaRN94ilfoBIIHRbKH74&#10;Ui/hdgTiR0zsCCUNBHJGKsFjQOag476x83bGhcWxzMtQ4kfYFp1H0j2iiR9Iyx7tWDSRPYakjk8h&#10;esyVPES/EgQdv+2UanFyR6xMy14IUYNIHF7wQCB7NE3TETyqqtoDaELJIyV4+PQOYFnB45QfarbY&#10;8fz8LC4vL1VM7FBKlfv9vlN6pSgKn9BxASJzBGkdKxyTOmhaB03qKEDSOkS8LlPnxRNZ/jBSxwkJ&#10;HVHJg6RznCRziHQ5FR20GwQvyBGRw3hxAkgLGqnlcBoSP0Jhg/ajKRx1XRtSCsWESRvITOCAEzhW&#10;q5XRWreShk/fKMuyFTvG0jfmyhtTUzdipVJyxY1zpm28obTBwgbDMAzDMAzDMAzDMAzDMAzzs7LY&#10;F+7vRQKhAkhOAoiXP4CjADIl/WOO/DEl9WO73UovfoSpH6QETHa6BxU/fB+6HhM75iZ4hPvkTOS4&#10;Y8KHH0vupH4kxpknl3eJTKDrP4voMSJ5dMakSZdeNQgRKdUCUqIlkuKxhyvVEqZ2AHgJRQ8pZdtu&#10;jKljKR6h4LFarczDw4Ol5VncY+483FnP25yd6L5DYsft7a0AIHPEjrIsKwCVMaaVOgBcEKHjAqQs&#10;C46pHXSiUodyLzKFSAkWpF807WP7ZFLHqUKHCdpopExK5oiuIzNlI5xiIsdSUyyxIyVxIEjdGFun&#10;pVaqqjK5AkesfIqXNEJ5AwBCgeNc8kZO6sZSiRtLpW0sKG2wsMEwDMMwDMMwDMMwDMMwDMMwy7LI&#10;l/i5EshbCCC56R9Lyh9e/AAwKH9UVZVd7sUnfiBS6gUDkkcogmitVSh9DMkc4RQKIHOWkRY+UstD&#10;yR9j8kdsfJoKIFHxg7QB3bFsAD3Ro3PvfORx7hHJIxo2gKPY0SnTEqR41HBiBw7pHZ0SLQBecEz1&#10;eAGwl1LujDGdUi1jgsf379/N/f39mODxqnLH8azWDoodm81GrdfrqNhhrW3TOowxK3Est3JB0zpo&#10;agfdR3RLsdBJ4fji94JHzJDyj+XTSB0LCh3JdI4xeSORxKHRL7EyJHJ00jZS/dyLcbLMkZvSEUob&#10;CNI4YlKHFzd8EkfTNJaWUMFMgYPKGwB6AsfFxYUFgJeXFzunbMqQvHFq6sYHEDdY2mAYhmEYhmEY&#10;hmEYhmEYhmGY9827kUDmCiA55V9OlT9o2ZeLiwsBAF7+mJP6Ya2VqcQPkGQPL4TQ1I9UmReQEi7h&#10;Oo5jvLPTPMJlBMIGOUZH8qBtdHwZx7FnEVmOCSgiXA6TPtCVPhBso+PXXh6ZJXp8lDSPEyWPWKiA&#10;RpDigaBEC4IEj9gcCcmDCh5VVdX7/V5fXl7q7XarAZjHx0d7DsFjzg+tI3YA7Ztbe+Pd3NyIp6cn&#10;5cWO3W6nVquVKoqibJqm9IkdPq0DwIWXOwBchFIHmdPyLaUQovByh3tBKz9H8GJyL5jYC6Jz84c3&#10;+Hu7sYGTpI4soQPBCyGy3plH0jdCmUMH26OpHKGoEUodQyKH7+sTOFLLsZQQX05lIHlD13WNsH0o&#10;hcOLHXVd27IsrRc3whIqV1dXZkr5lFDgiKVvnCpvTE3dOFepFJY2GIZhGIZhGIZhGIZhGIZhGIaZ&#10;wckDDOcSQN5S/hhL/VitVq30MSZ++DlN/AAgfVuszAuI7LHf72VZlsCA5JFK+kAgfsQmKmsMiBuD&#10;wkfYF91QgexyMEgke9A21z5W1gXB9l6AAVnuiR+fSPIIx717pVoQT/Fo3NwnbuxxlDx8ckdbmsUn&#10;eVDRIyV4lGVZCyGa/X6vN5uNXq/X7Zj23d2dDQUPcUJ5lmJK585Z+uVYcHd3J3a7nXh6elI4SB7y&#10;5eVFrlYrXyqlaJqm1FpTSaMnduBQgmUlhPDlWXpiB45lWAoAhRc6XGxOaFOJyA0+mNbx3m5kYJKx&#10;ROd+uSN0hGkcCGSOKWkc9lDHKCZzpCSMnrRhSS2kMakj0U7P7RM/QnnESik1TeHQWlsXkWONMa3U&#10;AaBdV0oZpZQVQlillBc7rJc4hBAmTOHQWpuyLO1+v4d/7gH4Ei3tz8KLHVTgkFJaL3aEAocTSQDA&#10;brdbrNdrAGmB46+//oLf3wsc/tgAcH9/35M3Hh4e6Opo6sa3b986ba+YuMHiBsMwDMMwDMMwDMMw&#10;DMMwDMMwITnjB4ODFDljGNbasTERG5E/2v4J+aN3DL9we3vbkz/gHsfz8/Oo/HF9fY3n52ex3W4B&#10;HMUPAGKz2YjNZgOX+iFWqxWcXCH2+31P/KiqCgB8qZVW9rDWirIsUde1lzk6aR8AhNZaKqVgjPGl&#10;W9pki5T0IaXsSB6HIT/ZShLGmF6yhyXlU/yyiJRmEUJ0JA7aF93UDglA+f50H3+cIfHDdsu59FI+&#10;bKSki7tWg67o4cd7w0QPP/lx365BQMa+6f3tx5/fy9i4vw46Lu4eI9B9jHBzSca9/fMlRFeMGZ37&#10;51AIAfcz7gRHCCFgjIGU0s/bMXZrra3r2u52Oz92247XunHXbkqDtfRnIML2Iab+kDqpHbFyLL//&#10;/rvUWssfP36o1WqldrtdWZal2mw2VXl4NVZa61VZlpUxpi3BgoPQ0cod4liixU9U6vBiR4nDi0jF&#10;XiwkrUOS6/9ZpI6e0JGYUkIHNZu8HEGTOlIlT3TYTmUML2qMbfPbw21he7jNPV5N0zh8m5c6Ukkd&#10;YRIHTeCISRxTUzhyEzhi5VNOSd+Yk7zxDlI3WNxgGIZhGIZhGIZhGIZhGIZhGOYtOWmw49T0j1OT&#10;P2KpH8BR/hhK/RhK/EiVepma9hHOQapE0NIuPunDJ3dIKUVd1511EMkjlvIxJF0MJXX49jnbErLH&#10;WOqHQLc6RXQeiAsdASEQPTAw/5Dj5Ikx8nY5DDBAd/yapnj4BI9aCLGHS+Ow1u4BvARlWfz61vV7&#10;kVLu6rreW2v3FxcX+6Zp/PGai4sL/fLyoq+vr3VRFGa1WvXKs8xN75gld/gn7f/+7/+kfxN5fHxU&#10;t7e3AoC8vLxU2+1WASj2+31ZVVWplCoBVNbaqq7ri7IsK2vtBZzUgUDswLE8S5vY4dI7ChxKsihr&#10;bQH3InDr9AUUi6lpb+TY4PN7u2EXkjoMaaNlVsYSOQbLqKAbY9OTOxDIF+QF0xM7ckUPEHkjvBYn&#10;YOiYuOEnZ1C127240TSNpeVUhiQOX2YllDh2u531AgcAUInDCxwA8Pj4OFng8PIGME/gmCJvsLjB&#10;MAzDMAzDMAzDMAzDMAzDMAyTzdkFkHPLH0uLH176AIbFDy97+G1D0kesvAswrZSLlFIYY2aVYwGi&#10;8oai/WLrbqy6TQjxlSjIMaaUeRkSPkLJo5M6QW6BmPTx7iWPzFItoexBx8N9MIFGt0xLI4SorbWd&#10;8izWWl+m5YUKHn6SUu4AvNR1vVdK7QDs67qu1+v1XgjRCCGa3W6nr66utFLKfP/+3dzf3y8ieEz5&#10;wXTEDpraAUDe3NyIp6cntdls1Hq9VlVVqf1+7xM2WkFDSrmq6/pCKdWmddCJpHj45I5KCOHFkE4p&#10;Fhxvfvoi+JRpHSMWEl3vTRNKrHTSNlwfWo/IBMtezIjKGVTcCKWNWCpHahsCqcOLHAikDhBxw7f5&#10;NA4QmYMue1nD7QMAJiVxADC5KRzr9doCwNXVlaUCB3CQOHIEjlPSN05J3jhR3mBxg2EYhmEYhmEY&#10;hmEYhmEYhmEY5sjsgZcl5Y9ziB9U+gAO4sePHz8EAGw2G+GlDwCg4sdc6cOXd7HWSi977HY7WRTF&#10;YMpHWZatADI2TZE8aF9rrYq1BbIHlTtOkT6E6xOWcukJH5FABCBj/Bx4f2PoE8fP/fhyJwwAEcED&#10;hxSPVvAAsAOw84IHnOQhhNiCCB9a611Zli8++UMIsd9sNk1VVTWAZrPZ6PV6HYYWAIDx47XkeT+f&#10;3DFUjkVrXby8vCgARVEUpbW20lqXUsqVMWYlpVxFEjsukRA74OQOktoRih1hGZbstI73dkMCgzcl&#10;0LeO6DZqIAHdqJnwpm0jaOj2oJxKR9JA92bvJXQMyRypZX/eMOGDLJu6rk2YyEGvOVZWBYCJpXHQ&#10;FI6iKKwQwvz48aMVN4B4EkeYwgEAYxLHWApHLIFjKYGD5Q2GYRiGYRiGYRiGYRiGYRiGYZgPw9nk&#10;j6VSP4bEjzlpH7e3twDQS/uISR9w/9Aflnfx2wFIvx0jKR/GGBUKHzThgy6nJI+Y0BFrp7JHuI30&#10;HxQ/grYhIcUnkcTSPLwM4sfG/fMGZEgeH2w8vZfi4UIPgMMYNx0jbwUPkt7hpx0iggeOoscWRO4w&#10;xuxwFEP2ZVnW//77b/Pbb781Ly8vGoC5ubnRS5Rnyf1h9FI7QF4wfrq8vFTGmMJaW1hri81mUwkh&#10;qqqqKmNMWHLlUghxiX56R0fscJNP7ChxuJk79hISkTP02j/BjejnQ1JHKqWjlSWIvEHrC/USOejk&#10;0zliqRyh0BGTOcbKtPhJSqnhhI1wOZbIQddpKgdN4/Ayx36/t1VVtWkcXuKoqsr6NA53vGQSx1gp&#10;lRyBA5hWQuUNBA6WNxiGYRiGYRiGYRiGYRiGYRiGYd4PswZ9XkP8iEkfwLD4car0sVqt2pQPdxiZ&#10;Svkoy1J42QNO/EBC+AAZd/byh1/35VxAhAu/HEnmiC6npI8g8SMUPMKUj5joERM/aJoHHUeXEckj&#10;DE04rJCxxk8wrh4LQ6Dj2l7w8CkebXqHm1qxw6d3kHUvd7y4/fZFUdRN09RwySBXV1f6x48f+vHx&#10;0fryLO4aEAgeo+O0Rc5zQ1dIagfu7u7EbrcTT09PcrPZKACqqiq53+9VURTFxcVFAaBwyR2lMaZy&#10;4kYrb5D1FYCVEIJKHV7sKAEUEWsprDHkr/ezpHVMljqIqGFxEDJiMTPteiSVoyN1uPaOzBHrO5Te&#10;gUjah0vSML68Cg4iRytrANBSSqu1Nkqp9gVHEzngRI7Ly0tD0zj2+z1If1RVZauqMv/88w8AdNI4&#10;pJR2tVp1JI6Xlxc4kcNut1us1+tkKZXHx8dW4nh6esLd3Z29v7/vCRwPDw/t8pDA8e3bt3b7mQQO&#10;ljcYhmEYhmEYhmEYhmEYhmEYhmE+DmNjO9EBo7FxJJu2P2xE/LBAtNRLrw8A3N7edsQPf43fv38f&#10;SvsQ2+0WwFH6ACA2m424vLwEAPHbb7+Jl5cXsd/voykfTtIQXmooy7ItSULLuiilpNZaGGNa4QMH&#10;SUQqpYRSShpjoikZWmtVlqUviULlCiWEiJVoUQCUtdZLIckpInl0JiJ2qJxyLu4aLZE8rBc73Lgu&#10;TfGgCGttew/5sez3NM7ur8Vfm7/WyDVaHJ4P454f113AP0Zrrd8v9VrqjM+7104bsiClNAB0XddW&#10;KWWapjH7/d64sAL5999/2/V6bb98+aKdBGWdbxG+BgVGXu85cod/Itplb2f5cizuBSZwuOlVURTK&#10;WtsRO0CEDZfe0SZ0CCFiaR2+HEtH7CA3tRDdWkL+AX8msSMswRLWBopJHWGJlbD8yeDk5IuG9rXW&#10;NrG0jpjQAcRLt7jr1O4G18YYq5TqpXX47QDMfr/PEjmEEAaAlVLa/X5vf/nll04ax36/x8XFRStx&#10;AMBms8F6vbZKqZ7EAfSTOKjE4Y6LIYljCYGD0zcYhmEYhmEYhmEYhmEYhmEYhmGYERaXPyaIH22/&#10;HPHjVOnDiRgCAP7zn//4pI9W6qDSxy+//CJ8ogec8FGWpRCHB94RPnxJl6qqxG63k0VRtMJHmOoh&#10;pWxFCpro4eWNmICRmdpRgEgeAIoM0aOT9uG2acSFDy83eMlD4jCeS6UGS5Y7ggcOT6KXQ94N1h7c&#10;Fb/uZQ1073uLw/NjXbslYkeYWOJv/57M4SdSLaMdh6/r2pRlaYwxGoCpqsqUZWn+/fdfe3NzY19e&#10;XmzTNPbx8dHc39+Lb9++4Y8//sCff/4Jf105ZMsdQD+14+bmBk9PT2Kz2cj1ei0ByLIs1WazKYQQ&#10;RVVVhUvsKH0ihxM7KmvtykseSEgdA2JHLEYmWYblvd1kngyxo1cPyN0obWxMKHWgK2vESqw0YQoH&#10;FTq8yBHrNzZRySOUOXAou2LqujZSynZZKeXLqmgvcSilrBc2tNZtaRV3Y/dEDieBDKZxKKXs1dVV&#10;W1Llf//3f1uJAzikceQmceSkcJw5gYPlDYZhGIZhGIZhGIZhGIZhGIZhGCaHoXGls4sfS0sfTvgA&#10;ItIHTfmICR+73U4A6AgfNOHDlXSRdV0LL3yk0j1AUjyMMUJrrZRSPdkD8VIrsalAX96glS2KsF9K&#10;FKEJIF7iIJKHT/LwiRYiGHenP98PI3gA3RSPQPBoH5f7uRhrrbR9CQTW2tILIDjKHNZa60MYfMCB&#10;cduMMUYrpbQxRkspjTHGFEWh67o2q9XKWmvN5eWleX5+Fre3t8Knd8x5rGNP/LHAi7W+9pIEgMfH&#10;R/X7779LrbXUWhf//e9/i19++aWo65qmdFxIKVfGmEshxKW1tjMHcAHgwlp74Za96OFLsZRTxY6P&#10;kNYBTBI7emkd6JY66UgdYaIGjvJF4+dCiAbHkiyNlzvgBA/RrS+kw+2RcxgppXayhvYyB5yl5LZZ&#10;v6yUsrvdzqRSOeBSO6qqausN4WA42X/++QfX19fGixwXFxf25eWlI3JcXV1ZL3EASJZUAdCKHHd3&#10;dxZAL4nDM5TE4Vk4hYMFDoZhGIZhGIZhGIZhGIZhGIZhGOatmDS4lXY+gEiZl5j0ET2flz7cgDgA&#10;4PHxsZU+aMrH8/Nz2+fq6kr8+PFDbDYbcXt7i+12Ky4uLsTLy4sA0AofVVW1CR/7/d5XqvACiCyK&#10;QjRN08odSqleuoefnOAhpJQKBzFE4ZD2oZxM4Me6ezIGXFJHkNrRkTt8m5tS0kdHEkFfLomVmxHB&#10;HPiAFTOA7DH4tjoG+gEKDQ5j5DWAPYC9tXYPYCeEeLHWbgG8CCG21tqtnwN4kVJuAbwYY3ZKqZ0Q&#10;Yt80TV1VVS2lbF5eXvT19bX+/v27ub+/Nw8PD/aPP/6w3759s//v//0/mt6RfDFlJXd4sWMgtUP8&#10;+uuv0lorXUkWZa0tjTFFXdeVUqqTzEEna61fLnG8GTs3ZYbY8aFuqpDUTeUnn9bhZAoqd/RECy90&#10;WGsbHG8+Kmu0EgeOQgcVPDRdJ2kc0RIu3kYyxhhfZsVZSVGZAy7VoyiKNpVDBOVVqqqyVVUZWloF&#10;OCZySCntUFmVoTQOX1LFr3vGyqmcqZQKCxwMwzAMwzAMwzAMwzAMwzAMwzDMe2RS4seMtI+pSR/t&#10;MYKkj8GUj+vra3jpIyfh4/n5Wf7666+AkzxcsoAoy1LQdI+iKIS1VmqtRdM0qigKoZSScGkfIMke&#10;IOVRfMKHL9WCw3i4Fzfa1I5Q5Ajm4fZ23Y2rx/ZTOIy5UtHDp1J4oYOWagl/hp2QhfeY4AFkl2mB&#10;e8y0n3UpJdYeqml0qmzgWFEjVT1DG2Mauq1pGl0Uhdnv92a1Wi2S3jGpLIs3ptzJxNXVlQAgdrud&#10;KstS1nWtACilVFHXdVGWpU/fKF2ECU31oGJHJ60D3RtystjxHm8kCr2hxsQOkHQOn5KBoBQKjqkc&#10;XuCoqbwBInXgKGzUIJKHDcqxxI5NBBKjtdYAtJRSSylpSodRSpkxmcM/tqZpAMCE5VUuLi6ipVUQ&#10;ETloGkcocuSWVJkicXAKB8MwDMMwDMMwDMMwDMMwDMMwDPMTkxr7mlTmZUnpgwoffuB8jvCxWq2E&#10;lFK8vLyIVDkXuHFruLSLi4sLAVeKJZQ96rpuBQ8pZZueIYRQPtkjTPAAET5iqR2ubymEaBM+XJ+C&#10;iB09+SNIDDHk+PS5pGPy7Y/Q/bzmjJO+Ona8TAtFun18P/98RMfr3Xh5Z7zeja83fg6g2O/3Wiml&#10;m6YxOIy7Sy+UXF9f2+/fv4v7+3vh7mNLrwH98jgtQ89++0MCgP/7v/+T3759E3d3d2K328mnpye1&#10;2WzUer1WAIqyLEtrbeUmX2blwpdkAbAGsKalWQBcCCEurLW+HEvlRRB0LSLhbKafTezQZN4zgEDk&#10;jXBygkdnPdU3VoLFr1trtU/jQKT8ihDCaK2tUkoDMFprWxSF9uVVvMxR17WFK62y3+/tbrezNJWD&#10;llfZbrf26urKAoAvrxJL5ADyyqqMlVThJA6GYRiGYRiGYRiGYRiGYRiGYRiGOSvZg26pEi9j5V1i&#10;pV1IwgceHh4ELekCHIWPoZIu1lrpy7kAkLvdTtB0j7IsxY8fP6Qv5QJXzsWNbcvdbidXq5WEE0Bo&#10;uRb0y7cky7OAiB1ke+m34Sh/lDiMsXcqZxD5I0wF6ZVs+ZlCF2iJFlIRQwMeCizyAAAgAElEQVSo&#10;ybTzkxBiC8CXaNmQ0iwbKeW2rusXpdRWKbXTWu8A7KuqqoUQjZSy2W63+ubmRj89PVkAZkpplqzk&#10;DleSBcAxtQMA1ut1e4NGUjsKY0yb1uFuIpreUQLwIkeb2OFuRHrzfBqxg5IpdoQ1ftrSKkTA8BJH&#10;Ha67fl7qSModOIoi7ZyUV4mKHQCMMaa1lF5eXmxZljpM5pBSdmSO/X5vAOC3336zQggTS+W4vr62&#10;AOBTOaYkcrxCGgcLHAzDMAzDMAzDMAzDMAzDMAzDMAwzjey0j9i4nbU2Nc5Hkz56KR90nBCAHUv4&#10;eHp6Ej9+/MD19bUAILbbLa6urgxcusft7a2GK+fi0z3CUi4gyR6+jIsQQjRNowBIpZTQWitjjJRS&#10;KimlNMa0617ucNJHJ7UDLtUDR5GjcOPvNY5iR+2kD+36lTikR/hx5xLHRAoveHR+RtZa6aQHmuAB&#10;AOKjJHgA3TItQyVa/GMlaTIWx9I1Bofnllbb8IkdlU/twMF9qJVSCi69o6qqxiWk6H/++Uf+9ttv&#10;8urqyjw9PQk3/j3p8WSXZfGpHV+/fhW///67eH5+lgBkVVXi33//VUIIbxApf8E43kAlSCqHEMLf&#10;RGFCh4+Baa0gHAymUOr4kGIHNYMcVOag6zGxoxUxqLBhra2d0FG7m2bvpQ4hRCt4uJuqJ3jQ8i2u&#10;FlBH7CDXYIQQuqqqttQKDmVVfI0hW5Zlm9ARyhyujlCnxMqPHz9sqrzKqSLHQiVVWORgGIZhGIZh&#10;GIZhGIZhGIZhGIZhmPORJX0MlHaJjQvmCh+9ki7+vN+/fxdhugeOskeb7BEr5eLG0XtlXIqikADk&#10;druVFxcXYapHm6DhZQ8ppTLG+PHzaKkVdAWPAsewhVoIUbltjRuzb8UOJzMU7rn1TgMt0QJfRgT9&#10;MiHtc+n2fdfj9FMFD7dJwY3du+fJyzCtMEOlDhzG7UsApZSyMcY0SqlGa638z321WomXlxex2Wzk&#10;er22APTd3V2nNMsYqSe6U5LF3fwyUZKlKoqitNZWWuuVlHLlS7G40itrOtGSLG5aISjHQur7KHct&#10;YWrHhxM7gKPckUjtMGTeS+tAN32DRsDscXhx1k762BPZw28bFDucxNGESR04yBu6KAoNwNR1HaZz&#10;9MqtgJRZockcV1dXNiyxkiqvMlZaJbesCqdxMAzDMAzDMAzDMAzDMAzDMAzDMMynIWvwL7esS25J&#10;l7CcS6yUCwDpy7hst1s/vg24Mi6r1UoAkLESLn5qmkb58i1aaxWUbSnceuFLt6BbcsVXyShJ4EI7&#10;x6HSRltdA90ghjIo2UIrbdDxeuA4bv/hxuszSrT48Xo/Vu4rX9BxeV+eZSuEeAGw8SVZ/OTLtGit&#10;t1VVvfjSLG5qLi8v67mlWUblDleSRbgbmt5gBYCiLMuyrutSKbXa7/cXZVleALiw1q4BrK21l0KI&#10;K7J8CcALHhWc3IFuzR+f4kFr+XzYGwWI3iyxWj5tmRN0pQ5admUPYO9FDhxvpL0TOGh749Z9uRbt&#10;0zycwNHEyq9QoYNO+/3eXl1dGSGE8aVWrq+vzW63s3Nkjru7OwsAU2SOE0UOljgYhmEYhmEYhmEY&#10;hmEYhmEYhmEY5nMxOlC4hPCRK3vQZI/b21tYa6VP9djtdj7Roy3hEpu86KG1VgCkT/GAkzzqui58&#10;NQ0qdpD1KhA7fKUNL3n0RA8ieFDJQwohJBmzb6dPMmYPHMUOoDs+7oMYaPDCDsCLm2/dRKWOHwA2&#10;UsqtMWYL4KVpml1RFDsA+91uV//222+NUqr58eNHOx6fK3dkl2UBgMfHR/H7778LrbXQWgtjjPj3&#10;33+lEEIppWRZlq34QZI3CrIe3hAx+0fCRdMEN4l/wtvr+Sg3CSV447DHzZZKHmFqRytqWGu91dOb&#10;aBtN78AhpcPPG2ttK3XUda2VUloI4c9niqLoSB1wyRxVVRmazrFarYyU0gJIlln566+/4OoF2bDE&#10;ytzyKixyMAzDMAzDMAzDMAzDMAzDMAzDMAzjiI0LjpZ1iZV0+fPPPztdUuVcwlIuz8/PeHx8FFT2&#10;wLGMiwEg/vOf/4j1et2WcAEgQ9GjLEtR17UqikJqrVvRoygKpbVWh9yFg9jhkzyMMY0QQsGVZPHl&#10;QpzI4dMnNAAfNkBDCOjz0ZE3/OTHsdEtzyKstVMqKbwLBkq0+McmnKdAJRbpXAeDY1iFL89SuOe8&#10;k6ZCyupIJ+nIsiwFAP+zF9fX1+L79+/i/v4+uzRLltzx7ds3cXd3Jx4fH/H8/OzrwIiqqmRVVUIp&#10;5a0hOvnyKr1YmKAflTr8sojdPB9V7KAGkIO+WKyrRWRxfEHR5A7tavV0BA4hxM5auxNC0BgXKnp0&#10;yrJIKWuf1oFDkocGoKuq0gDMy8uLKcuyk9ZRVZWFS+zY7/fm4uLCArCbzca6OkBmu912ZA4A+Ouv&#10;vybJHCxyMAzDMAzDMAzDMAzDMAzDMAzDMAyzIHOFj964Lkn3SMoeAHB/f9/KHt+/f+8le/jzK6XE&#10;ZrORt7e3mqZ6PD8/++ADDRKKUBSFxEEEUQCkT+yAG5PXWjdO9mic6NFQwQOA9mPQbtzaRh4nLb0S&#10;Cg6+3ZJ1ugw33v0hxu8HBI+2HYfnwo/je7GDOg3KCTUqUiJHAVBe8PD71XWtAOjVaiWklOL5+Vl8&#10;+fKlvS53b9khaWZScoe7+XB7ewtjjNjtdgKHmj9tZIw3UNxFtw8gEuGihBASgDddqMQhgh9+5+o/&#10;yo2RSZvaQSYjhNAuwaNxRlXtS7I4oeNFCLH3goe1tiN5eLGDSB21e0FrpZTWWndKr7gXtI4JHZeX&#10;l+bx8dFbZdF0jtvbW/v09IS7uzt7e3t7TpmDRQ6GYRiGYRiGYRiGYRiGYRiGYRiGYaYyWfiIpHt0&#10;ZA/gWMplKNnj+/fvbaqHUkqs12vrUz02m428vLzEb7/91hE9fv31107pFq21rOtalWWpmqbRLs2j&#10;8bJHXde6LMvGGNNJ63CTJfOO1OASFmhShy/D4oUGWoFCgYgdHzG9A4gKHh1pxcsq/nkgpWlascP7&#10;D345kD2UD8eQUnpJRwghvGMhAODp6YmmhoT0tsfkjvYHARxuxm/fvuHh4aE9yXa7FQBEWZbCWiua&#10;ppFSSmGM8SVVlLW2I2+4be0Dpg8MRxPI3zBhaseHvClCgro9/kXQpnaASB1e7AApy+JSOLzQscex&#10;no+fenKHe/E2xpjGvcj1y8uLLsvSl2IxdV3bX375RaeEDl9u5cePHyaWzuFlDuAgdLDMwTAMwzAM&#10;wzAMwzAMwzAMwzAMwzDMByCWYHFcyUj3IKVcBsu4rFYrgUiqx//+7/+a5+dn4cu3SCmFFz1ASrdY&#10;a2VZltqXbXFSh0/v0GVZamNMCUBLKf14cyt3uHHp9jF5YYEkVSgchBA/l24ucAgLoGJHW55l7Al+&#10;r1DBg+BdiTa9A+65B0lT8S6EtVYRF6KT6FGWpfT+hFJKbLdbWZal2O124rfffhNKKfHjx4/Oyf/8&#10;808RG1P3DCZ3/Pnnn+KPP/7obLu6uhJaa/Hf//5X7Pd7KYSQFxcX3lqRxpie1IFjuRVagoUKHTKs&#10;XZO6pk+Q2tExu9xrv5U8vOjhy6aAJHe4iZZe2eEoe+wA7Jum2ZdluTfG1AAapVQNoNFa+xdwO6/r&#10;2ux2O3t9fW2EEAau5EpM6MhN5zhR5mCRg2EYhmEYhmEYhmEYhmEYhmEYhmGYt2JOukcy2SMie7Sp&#10;Hi5cwdJUj+vra+FFj7B0y263U04Q0fv9Xq3Xaw1AKaV00zSFMUZLKQ0AbYzxQoexB4uBlh9p00Dc&#10;sgomL3bQ5A7/3HTKsQTPy4cpzRIylN6B/nOmQAQPv07CLrwrIaWU7X6Xl5fwKSlO3BHX19fi+/fv&#10;4vb2Nus6J5Vl8TfTxcUFfv31V1hr/SSNMUJKKVw8SfsAggfWTm7dSyGt2EGeOFqm5fAsfsCbIWL7&#10;hNC6Rt6casukuKkB0AghvODRSh6uJAuVPeq6rvdKqdqLHUKIBoBer9e6rmtdVVV7nt9++80KIcx2&#10;u7UAzHq9hlLK3tzcGCp03N/f24eHh1boiKVzsMzBMAzDMAzDMAzDMAzDMAzDMAzDMMwnY1K6R47s&#10;4UUPALi/v4+Wb/GlW3D4B32xXq+9bCGrqjJN08j9fm+qqvJjy0oIYff7vVFKWSmllzHcZQr4sXm4&#10;MXwcxISalBnx49MKh0ACf2wJkv6BAcnjI5GR3kGdBeo0+PI13ovopXrABWNoraVSSiilZNM0oqoq&#10;sd/ve9fy7du3VHmWlmy54/HxUVxfXwMAvEkSTFTc8A9GCCH8Ok3taONdQpnjIwocMwhLstD1Vrxw&#10;E03w0EIIX56lU6pFCLFvmqYGsC/Lci+EaLTWdV3X+vLysgGghRB6t9uZ1WqlLy4u7NPTk/EpHdfX&#10;1/b5+dnSlI6U0DGUzsEyB8MwDMMwDMMwDMMwDMMwDMMwDMMwn5hs2cNa2xlPjZVwoeVb7u/vxcPD&#10;g3h8fMSXL1+0S/OwAMTV1ZX4+++/LZU8fvnlFzq+bLXWqKrKEHnAywh+fN4LHY0QonZCR+MrPwgh&#10;tD+eEzv84+0IK/Qx01IvH5GE4OFpXQhSqsULHIJuCyfvPZRlCSGE0FqLoijEfr8XALDZbNqKJi7J&#10;ZXQsfVTucIYIAOD5+Vk4KwhVVQljjLDWCq01tNYxc4UKHv6JoQ8yLMUSlmShN8XHvSMAH3MTbaIl&#10;WdyN00vvcC8kL3hoa22b5OHKtjRKqVpK2XixA0BTlmXjS7zs93uzWq3M5eWl3m63dr1eG6WUBWCL&#10;orAA7Gq1svf393h4eLA5QgfLHAzDMAzDMAzDMAzDMAzDMAzDMAzD/MQkZY+hVI8B0cPe3t7ClWDx&#10;ZTuEUkqs12uLQ4mPdnwZLlWjLEtb1zW01nDjxv5aBADlwhgaa20thCic0NGOJVtrW7ED3coTioxn&#10;h4/7Q4/hR6DpGe1yULbFJ3vEZA4Zkz6cS4GmaQQArFYrsdlsAABfvnzJvris5I67uzvx+PgYbdNa&#10;C6WU8DeHlzXIg6MWC5U5PKkf+Ge7ETztHR8RPugrwr9YLFk2TuzwgocGoLXWGoCWUmonduiiKDQA&#10;3TSNqeta+/0vLy99rSV7fX1ti6Iw7mdr7+7u2qQOKnUAkxI6WOhgGIZhGIZhGIZhGIZhGIZhGIZh&#10;GOZnhY6XDqV69ESPP/74A8AhgOHh4cHe3d3h7u7Ofv36Vd7c3LQyhZRS/P3337i5uaHnEUVR6O12&#10;Ky4uLoTWWsIFCbiAgLbsChlvbkMHXFJHOy6N4zj1kNTxqQWPiNQRBl7AWtuGXMD5EE7waAMytNai&#10;qipxGNY/cHt7C1d2J5vssiwhLi5EAGgvSkrpLxzk4v0uYTJHO/cP+icg+iCDOBs6gdQxik5CCFuW&#10;pTHGGABGa20BmKZpbFmWBoDZ7XZ2tVoZAGa73VoQscOXYAFgHh4eAAyLHQmp46f44TEMwzAMwzAM&#10;wzAMwzAMwzAMwzAMw0xgVPSgpVuo5OEFDwC4v783X79+lV++fLFPT0/mx48fcr1eWyGEeXl5Ebvd&#10;zgKw+/3erNdr0zQNlTSMMcYKIbzI0VaWCOZw/f1101AC+ng+m8wBoBU5Opv8Qpja4ec02MJ7EmRZ&#10;lGUJYwzKsuyca7fbicvLy8nXKCfvkYF/cH4uEkYABkyloW2fhCEhIhQ82jl9kQEHTcoYY6WU1hhj&#10;XZkVFEVhf/z40Tno5eWlvbq6sgDw/PxsAeD29tbe3d2118JiB8MwDMMwDMMwDMMwDMMwDMMwDMMw&#10;zOJMGlf147ae29tb+9dff7XrftwXAFarla2qygJA0zTtmLGU0vrJjy/HxI451/fJmS0pDLgRJ3MW&#10;ucNDboQU3fyWSHrHJ070GPqhdlJOqCzja/T4m8LPjTFCSilovZ6rq6vOQbfbrfjx44cAgOvrawEA&#10;j4+P4uHhob2Wb9++da7rzz//pEbS1MfBMAzDMAzDMAzDMAzDMAzDMAzDMAzDTBxXDcdtAeDLly/t&#10;sh/39bjKGx2MMcJPflw5HHMmqRTMkXcpKcwuywIc0iGapoFSqmP64BAoYUnsSK/cCJ1/YoEjpK3P&#10;09l4rNUTTrDWShwknOhkrRVaa1WWpQAglVJCay2LohDWWulKswgA8uLiwgohhJRSPD8/A4D48uWL&#10;/euvv8T9/b0AgIeHB/vt2zdB6jnZP//8U/gED2ttLMGDbvhpfpgMwzAMwzAMwzAMwzAMwzAMwzAM&#10;wzADJMUJOkbu/+H+jz/+EEBX7Li7uxMPDw/i5uZGPD09CQDy6upK/P333+Li4kKuVithrfWShqjr&#10;WimlOmPKUkrhx51DsSMherTj1cFj+JlEEFrhoi2sQdtoxQ0ffEFTUZxLgbquUVVVe+DVajVrTD1L&#10;7vC1fK6vr+1mswEAVFVljTFQSlmttZVSwhhjAVghBH0ghix3SoqET0rAZ63X0woeibo9bSiHe4H5&#10;F0774hNCKGutEkIoAEoppYwxCoBfN03TGHceW5Yl6rrGy8sLLi4uYIyBv4amaezt7a39+vWrdCVa&#10;WsEDONRzAo71nYCujcOiB8MwDMMwDMMwDMMwDMMwDMMwDMMwTEuW0AHkSR1fv34VX758QdM0EoBw&#10;Yoe8ubmR1lpprZX7/V6VZSmLolAAlNZaSSnb8WM6lgzAjzOHoQJh0EAbShCMa39K2WOgykjoNrST&#10;3yflQyilrJTSArBa684JHh8fsV6vJ13jqNzxxx9/WHoTrddrCwD7/b6TxGGMobV6TEzsIA+wXQ/b&#10;0ZU62mXX78PeHBGRo20KUzuCF44CQGWOIlguAWitdQn3/PkbxJ+grmuUZQkhhPjvf/8rVquVBmA2&#10;m424uroyAOzvv/9un5+f7devX62TPCz+P3vnsty4rbXtFwBJWXLir2JXBj3swZ505Xa+60n915Pb&#10;SWWSwR7mq9plV22nbZkHAP9AWNQiBPCgg09ZTxWLJABSlExJbuPpdwH4448/+uukuk450YOeJ9+N&#10;nqvIHoIgCIIgCIIgCIIgCIIgCIIgCIIgfCZG57DHhI5v377hjz/+UGxO9kDquLm50Q8PD+r6+lo9&#10;Pz9rAGqz2eiXlxcNQJdl2c8ne+8LY4yx1hbYuQCFc65USpXe+76NL957kj6SyR7hOdCcfU7y+CwM&#10;5tn7xt1zdmwMlFLOe+9CO3kRjpI7EFwIAC4EZvSVUeq67h/jzz//xC+//DLr4k4qy1KWpefQhXOx&#10;gz0ZG56cDU+ExtILwGWPUy7rI8DfBPGi2bqXO8DeYEqpEoD13tvwOlpjTJ/UwWUOay3atlUAdNM0&#10;NogdCoDbbDbu6elJPT8/e5I87u7uAMDVde3//PNPLBE9fv3118HPbiLVAxDZQxAEQRAEQRAEQRAE&#10;QRAEQRAEQRCEj8VRMgcwLXTc39+r29tbAFBfv35VKakjlGHRTdOYpmlMURS6bdsCYU7ZWluWZVkA&#10;qJjYUYY5ZlooRIDmoPtUjyB7aO+9ZoIHL9MyfDEO54Q/FFROJcEgoILkDQydCFoGggftO+e8tRbG&#10;GG+M8V3X+aqqfNM02Gw2/ubmxt/f3/eVVKaYLXfc3d35x8dHf3197a213jnnv3//DqUUrq6uHJVk&#10;CU/MBivFKqWcUsrSEwhjLHuyjr0Yca0aKmHyYdM7gtU09sOgKBtehsWE14zePAWAjlI6ooVEmgNL&#10;is6nlLLGmK6qKl0UhX5+fnZVVfU/k81m46y1er1eu+1266+vr9XDw0Of5jFX9Pjtt9/UH3/80V/E&#10;RKpHf5385Rp9MQVBEARBEARBEARBEARBEARBEARBEF6Xk2UOAAOh48uXLwoAxoSOx8dHtV6vlbVW&#10;bzYbBUBXVaXqujYAdFEUpigK7b0vQnoHiRqlc67UWpdKqQpApZRaAagAVEH0qKI0D4Oh5KExrDhB&#10;FShGRY9PQqoCSU7moDl7x5eQ3uEAuLIsnVLKK6VcWZY+VEg5IFRUGb2wxckdT09P/UVfX187773r&#10;uq5/AlprSuiYu9CLofmLBSZ2eO8/vPHDoOcF7MQL773v3whKKaqNxOseFdgZVINYFwR/gl6bsFbG&#10;GA1AO+darbWuqqqz1hrsBBEbxA7TNI29vr52SinnnHPhBvNPT09uvV73Mk9O9ACAL1++xDdZMtUD&#10;OEr2AET4EARBEARBEARBEARBEARBEARBEATh9Tha5gB2QgeAbDoHAFDJFSSEjufn577ig3NOPT4+&#10;6tVqpQDo79+/m81mowHoruuMMYbSOgpjjNFal1rrom3bisQO7KWOFYAViR4hWKACS/MAK88StrnI&#10;MSp1fLSQBmCf2hFVGwlNwwok2M/V9zIHVS4JJVps2LasrZ/f32638N7jhx9+8Fprb4zxj4+Pnubd&#10;Z11vrp1uyt9++03/8ccf6suXL6qua/3w8GDW67VxzhV1XdMPvAJwBeBKa7323m8AbABsvPfXtB2W&#10;NYArpdTKe78KRlAFZgOR4IBhqZJeBvhoNwZP7mA3AdXk4aILmT0tgC6sG1qUUrX3vgHwErZrWvNx&#10;tGit27Ztu7IsO+dca621xhjbdZ0tisK2bWvLsjwwieq69jc3Ny7U+nHr9dqHRA8f5B66btze3h6k&#10;esSxMSR78FQPYFfGJfFaTb2cInsIgiAIgiAIgiAIgiAIgiAIgiAIgnAOpicnF8gcvD1O5wgyBx4e&#10;HtTNzY16fHxU19fX6unpST0/PytK51itVgOhA4Auy1K1bWvatjVXV1d6N+1rTNM0BQkebKFUjn4u&#10;n83ND9YASPjgEgiJHiVYuZaQWmDC06O5/E85h0+VSsJ+p5TqvPcddvPwNEf/AmCrlHr23m+VUk8A&#10;ngE8e++frLVbY8xWa711ztVFUdRKqaZtW3IBOrA5+m/fvvn//d//pcfvL41fcza5g8p8hAl5BQBh&#10;Eh/39/fYbDZUD8YZY7y1lseM9GVDwhPvyFChPrY2YawOF8fjTeiq+faHLM+SgJecGSxBbjHYvZ4l&#10;hq8LMEzsUEyG0QC0UsoAMM65oizLFkBnrS3KsuwAdFVVdc45e3V1ZQE4a20veATZw9d13Yseq9XK&#10;AfDWWr9er939/T1+/vln9fT05B8eHhCnegDIlnAB9rJHnOzx66+/xuEeku4hCIIgCIIgCIIgCIIg&#10;CIIgCIIgCMI5WCxyANMyR6rUCpBO5wAAXnLl6elJAdA//fRTL3TUda1/+OEHBaCfAw5ro5Qy1lqj&#10;tTZB8OBSR8GkjlJFyR1IiBxhoWP6sixKKRPm4+OSLIPX8aNW38iIHX3IAbWF9A1PCR1I+BDee3Ii&#10;Bo6EMcZqrS2VZwnVUPxqtfJaa7/dbnF7e+tXq5X/66+/DoISkJgDn1WWhdd3ubm58QD81dWVd865&#10;pmmoPowD4JxzNpRmscFeIbGj44tSqghPME6uIMHBxzP9u9I0fQmSDyN4hOvmzyWWVvqEkvC8DOv3&#10;2P2c4h8eTzXR2L1mBoAJtZGMUqpwzhVKqdYY0yeCOOestdZqrTvnnDXG2LquXVEU1ntvi6JwXdf5&#10;WPT473//61erld9sNs5aqwH45+dnKtHjHx4e/N3dHW5ubrIlXIC87PHbb78pftOmZA9AhA9BEARB&#10;EARBEARBEARBEARBEARBEEaZNY88JXN8+/ZNffv2DcAymePm5kbd3NwgLrdyd3eHMM+qnHOqruuk&#10;0EFSR9d1BoA2O6hUSgHA8FIsYX648N6XPLVDKcUrcaxCRQ0ue/CSLL3gEeareYmWT1OSJSF2AKz8&#10;Spivd7tu76IUD/Ieev+BuxAUfOG9t1rrgwoaCOEKAPzNzY3/888/8csvv8TXl732WXIHcXd35x8f&#10;Hz0A9/LyorGb1Hfee+e9t03T2LIsrXPOKqUOpA7vfYudJdRxcwX7m0KHJ6Wj9I4+uYMlVnwowYOg&#10;RBTaRXhuwWZR4Y1KcENocA4GpXVoLnVg92YrsRM6WqVU55wrsEvxsJTigWATFUVhjTHWe98neaRE&#10;DwCuqirvnHMA/E8//eTruvZPT09uvV77+/t7um5HqR4AMFP2AACVkz0AET4EQRAEQRAEQRAEQRAE&#10;QRAEQRAEQRhwFpEDOJQ5+DzmmMwBADydw1qr/vOf/+i7uztQOsdms8F2u9VVVamqqnRd12q1Wumy&#10;LFVK6KCFUjq01iRcFM65whhTKKWMc65ESO0I88QVdnPyg9Is0VKyNSV9jEkdqWoUc172d8WI2MGa&#10;e0+hFzywFzto6RASOhA8iCB2tAA6rbV1zlkAtus6VxSFQ5hn11p7Y4x/fHz0d3d3/q+//vI8bGP0&#10;+sfa6Qn99ttv+o8//lBfvnxRdV3rh4cH8/z8bH766aeiruuyKIrSe19Za1cArgBcKaXWADYANt77&#10;tVLqmrYBrMMYquXD6/4U0Y0ziHuha+M3y0cRPOhmSRlACDcH9jdGb/4wGaYN+024MUjcaMIN04b2&#10;RilFtXoa7MWaLl6CMdRR4gqtKR6Gl2zhS9M0/vr62rVt6xEMo5ubG1fXtb+6uvIvLy+eZI+ff/7Z&#10;PT09eaBPfsHj46O/vb1NlnH566+/Dj5ZSfgAcBBJ8+uvvyaljQUfKCJ9CIIgCIIgCIIgCIIgCIIg&#10;CIIgCML756wiB21TKgcnljnu7+/Vv/71L5DAcXNzox4fH/tSK09PT2q9Xqvtdquurq7Uy8uLWq1W&#10;fbmVqqpU0zS8MoMuikIhI3Q456j0Sr/WWlMVh35hc+wl269Cf5/ewcq1lCHBI07s6MuyYC948Pl6&#10;sLX6aPP1U4kd2M/XD+bqEebkw1IrpV689y9Kqa33fgvgOWw/se2t1nqrlHqx1tbYzdk3ALr1et1u&#10;t1t7e3trHx4ePAAX5A7/66+/eva6HoZAjD0/emLhRtdfvnxRv//+u/769at+fHw0AIqqqsz3798r&#10;pVR1dXVVee+vnHMrrfXaOdcLHgA2JHwE2ePKe3+FXdxLbwkFsYPfOEGhV04AACAASURBVDkr6MMJ&#10;HiO1e/r6PRjeMLlolzaUvKGbiISPLkgdvdBBkgeXO8Lxg3iYkOxh7e6TwTKbyIWSLo5KtwBwbdv6&#10;sixtURReKdVLHlVVeQDu77//xhzZA0BfxuX29tYDQCrdQ4QPQRAEQRAEQRAEQRAEQRAEQRAEQfjH&#10;cLTEAYyLHMChzJESOQCAZI6bmxsFAHNljh9//BEANMkclM7RdZ1q29aUZdlLHavVSiOUY0kJHbRW&#10;SlFJloOFCx68NAsLWCCBg6SPXuxIzM8PRBNMpHZ80Hl6YDhX75VSLlF+hc/J12x5UUptATx777dK&#10;qaew3iqlnp1zWwAvAF6KoqiVUo1Sqmuapn1+frabzcbe39/bX375xYV5cDcldgAL5I5v376pcJPz&#10;HyS/aSoAlTFmFQSPtVJqHUSOOMVjHRI8KOmDBA9uB/U3Tig58qkEj9xNg70VxJc43qULcge/ofp1&#10;LHSkBA++8PI5VP8nFj0AOJI9wIQPa60visJ2XddfN0/1mCN7bDYbf3197Xm6Ryj/g1y6B/Amwgcg&#10;0ocgCIIgCIIgCIIgCIIgCIIgCIIgnIv5/zP7TCIHkE/lANDLHLHI8fz8rO7u7hDLHHVdq6qqFILM&#10;UZalenp60tSGkNBBZVcAaGvtQKAYEzq897PEDhymd3CBYzAO+/n4WOror0sppT7DHD0XO4BkCAOJ&#10;HbzKRpza0Silau99jZ20saWEDpI8EEQPrfUWwEvbti/GmLooirrrurau6/Z//ud/OmNM9/T01M+7&#10;z03tAHY/rEV8+fLF13XtHx4e8Pz87Debjauqynvvrffedl1nAVitdeucK8KNUiCUD6H9sDYhRaK3&#10;flI3ifeeXlAdXY7y3vc3z+7Q933zEEopunEOrpe9BoPmsGj+xg/ii8Hu9TXe+y683l2oqdQBKEOK&#10;R5URPLh5ZJ1znVJqkOChtbZa617wsNY6rbU1xjjvvQu1gqwxxm82G7KafNM0rmka/8MPP7i6rn1V&#10;Vd455+q6xmq1cpvNxgPA09OTI9kDQC97PDw84O7urhc+6rru0z2Aw3Iu0YezAvbCx2+//aZi4QPY&#10;FUrK/YxSzalGiPQhCIIgCIIgCIIgCIIgCIIgCIIgCDnOLnEAO5Hj27dvAPYSxx9//DEYkxI5bm9v&#10;++u6ublRNzc3fbmV6+tr9fj42MscT09PCoDebDZwzqm6rnVVVaiqStd1rcqyVN+/f+9ljt3UttLG&#10;GG2tVaHkikKQOMqy1Ho38WoQSrAAGAgdXOzATtYgeYP2SyZ89NJGGHcgcTCxg0siSakDn1TsyIQv&#10;hK6d2KGUsqECxkF1DaqiQdUzWBWNJmx3ALq2bbuyLLuqquh4B8Dd3Nw4pZR7enryt7e3/uHhYfnz&#10;mdPPS7MAwP39vbm7u1PX19fGWlv897//LX744YeibdvSGLOy1q601qtQluUqKsey9un0joot/c3F&#10;btp/0k3EF4t9mocNN1RvDIUUD36DdTzZI5HykUzsQEjt4O3ee3q8fh2nePDyLXzpus6T7PHy8uLW&#10;67WjdI+mafpEj6qqfNM0vq5rv1qt6HliTroHAMTlXIDlCR/A/JSP8PPLdaUQ6UMQBEEQBEEQBEEQ&#10;BEEQBEEQBEH4p3CyxAGclsYBjCdyAIflVVKpHOFUuq5rxcusxMkcRVGo7XarqdRKbiGxI5I6tHPu&#10;IKGDpI54H/uEjgPJIwgcXPiI0z4M2Pw7n4fHP1fs6Oe343lxAA1CakdY+tQORGVZADyHkiwvYKkd&#10;dGxVVW3TNBZAd3NzY//973+7kZIswDmSO0IkiLq7u/O3t7d4eHjwz8/PbrPZWKWUDk+6w97uabTW&#10;JiR4NDi0f/jNotiaXnBQMof3Ht57PTfBA3i/N1SwtXaxHSMJHgGD3Q2lwlgV9vvaS9hHwxjszCtK&#10;7uiFjdR+sIssbwtLf+NibyRZag/jnbWWUlp6uaNtW2eMsUVRuDDGlWXpuq6jci5+s9n0oodzzpdl&#10;6bAXWEDtcbqHtdYD8Ov12v/f//1fL3w8PDx4APj69WsvfKQSPoBd8gxwaOzR689TPsK4A+kj90Wz&#10;MOkDEPFDEARBEARBEARBEARBEARBEARB+Hgs+5/QCyQO4Pg0jvv7e5DIgUwih7UWXOaIUzkAKFoj&#10;BB+sVivtvVdt2+aSOfTV1ZWiUitaa0UCBy2UzuGc02H+3DjndBAzSLqgyhf9dugr2H4vdlA79vPD&#10;XOLIrakqhAlz74OqEdjNux9IHcDi/wD/piwMW3AAqDKFY3PnfA6dSrM0AFrvfYOQ2BHaW+99G/Zb&#10;Su1QStmu65xSyq3Xa7vdbt3j46O/u7vzf/31lw/+RXz5+RCCqefNnzCld3z58kX9/vvv+uvXr9pa&#10;q+P0DgAVJXhgl8pxFSd2sOSOK+zTO1bYp3dQ/R8TyrjQjTbbFgrX/i7vskxtHyBhC4VyM/2NhX2i&#10;B+1bto6X/saLUz54cgeXOeYkePA19je501pbEjzY9R0sPNlDKdXLHkVR+K7rfNM0/vr62rVt6+N0&#10;j9Vq1csbANx6vfYAkEr4ANCXdAGA29tbnxM+gHTKBzBM+kiVdjlj0gch4ocgCIIgCIIgCIIgCIIg&#10;CIIgCILwViye4DpG4qDtVBIHkE/jAIA5iRwAkErlWK1Wqq5rVde1Wq1WqqoqxVM5rq+v4b3XXdf1&#10;6Rzee22tPUjnSMkclNKBkMyB3Rz3IDFjbI0orYOXaKH5cwxLq8QSRzJ0gc+5Ix3CkBI71Cebg4+r&#10;aPB5dgpNIFGjUUrV3vuaUjlCUseLUmrrvd/SGsCL1nrrnKsBNEVR1F3XtWOpHUHu8FFyR/aNNJXc&#10;4bFPjADQp3fg7u7OF0XhQr2hPr2jLEv7/PxsjTGd1lpjnyZxcAORCUSyBr8rKM2CJXcUMxI8+huJ&#10;p3i8x5uLp3cA2QQPj5095cPzpXpMPoyntBQVTCJ6vbl8YcK6YGIHpXCQMURpHSR08LiZTo2IHUzw&#10;6CUPEjso0SMlexRF4UIShzXGeGNML31gL7Q4AJ6ne5Rl6eu6HggfAPxqtfKphI/7+3sA6IWPh4cH&#10;3N3dDYSPqZSPv/76y0dfKP32VNJH+FkfI35I4ocgCIIgCIIgCIIgCIIgCIIgCIJwSV5N4IiTOML2&#10;YOycNA4A+Pr1q3p8fFQPDw8AdiJHmLNWAECJHCRy/PTTT2q73aq6rlVVVaiqStd1rUIZFVWWpWqa&#10;ZpDKQSkdxhhV1zUXIA4W59xA5ggLL3lCwkY/d55awnx4LHHw8ik8pSOWOnIVNAZSBz0/FqQQByvQ&#10;6/xZwhWorRc6wrw7D1Y4CE0I8+i8JMtgIeGD9q21rTGmAauW0XWdxW7eeyy1Y7bYAcx7wybTOwDg&#10;/v7eUHrH09MTr9lTGWPKkNxRAbjSWq+cc2ul1BrAFaV3ICR7eO+vlFIr732f3qGUKv2uNlBvII0k&#10;eNC1fqgbbYY9xLd9lOIxuPmCbEF9vXCR2U6mfETCxmRqx1iKB9+PS7cEWWOwHY4h6eMg3WO73WK9&#10;XvcCSFmWvm1bT+uxhI+rqyv/8vLSCx+U8AEAYykfwLj0kfu58qQPYHnaByCJH4IgCIIgCIIgCIIg&#10;CIIgCIIgCMLJnFXgAKZTOIB8EgeQljiAYRIHAKTSOAAMyqrwNA4AyCVyhIfWZVn25VWoLU7lMMb0&#10;IkfTNLosS+2cU9ZaQ32xzOGc4wIHn8+endYxsh4TOHgqBw9c0BgmdRxIHcikdOBzzbfTeq7Y0bKl&#10;AUCJHTVCagdP6lBKbSnRIyR2vITjmrIs2+/fv3f/8z//0728vNhTUzuABXIHvRD/7//9P/Xt2zf1&#10;xx9/qC9fvqi6rvXDw4N5fn42m83GVFVlvn//Xm02m8J7X1lrV9balTFmUKIFe6mDSrTw0iwkeJQJ&#10;wYPbSXQT8jfgZ77h+DavAZS6EUmWsCEBo79BWVssdxy0LRE7uNSRkj14H79GrbV1zvl4G4Cz1npj&#10;jDXGeNoH4Hg5FyrlghHho6oq//fff2O1WtG5e+EDAGLpIxY+AGCu9AHMK+9CvKL4AYj8IQiCIAiC&#10;IAiCIAiCIAiCIAiC8Nl4E4EDOL2cCnAocQD7siokcQDIihwkcPDSKm3bqimRg0scJHZQiRWttUKQ&#10;Nvg2jUeQKTAic1A7m9ueLXtgnsDBr4eqZvCQBKoKwcuvUFoHVYmIpQ7a/gzz7IM59kRoAs2N58SO&#10;BjtZg6SNF0TlWLATPmoAL9ba2nvfeO+bzWbTtG3bAuien5/tZrMZzI9nxA667vzznfu68BcjTu+4&#10;u7tTAPR6vTbOuaKu6xJAURRF6b2vvPcVgCvnXC94IJI82ELpHaOCB4Y3KzeM6Ho/480HHN6AQBA8&#10;kJY8qFYQT/QYyB44FD4O0j6WpHakEjx4e9wX1geJHsYYq7X21O6c81z+yAkfPOGjKAqvlHJPT0+o&#10;qqoXO2ibhI+xlA8AJ0kfwHFpH4CIH4IgCIIgCIIgCIIgCIIgCIIgCMJyeQM4TuAAjkvhAE6XOIBd&#10;SZWxNI4ff/wRVEIFAMqyVE9PT/r6+hree911nSqKQtGaixx1XeuiKHrZgUkbB6kccUJHECF6eQJM&#10;7ohlDgwljFGhgx2TKqcyJ5EjWSoGh1UwuNTB59UBHKR3vPu59YXhCTRnTqEJcXhBTuyosZM5+tQO&#10;RJKHUurFOVdrreuQ3NEURdF2XdcilGe5vr62xhjHUzsAOJrznZvaAexKqCx5kfoXJtgk6pdffnG/&#10;//67/vr1q398fPRXV1eurmu7Wq3QdZ02xnRKKW2tbRHV7Ylupn7hjwMMfxh++CnEfzgm/AA0a+sF&#10;D+/94CbcXcL7ugn9rsZR//zY6xBfp8fuORnsbsC+ZlB4Th67NyTdpJpJHwaJZA+W7mFTa3ZjD+QP&#10;7/0gjSMSObgcEgsddN7+cYui6PeNMRaAc845Y4xzzjnaRxA6tNaU/OGcc95a64wx/urqqi/d0nUd&#10;wmPypBM0TePKsvSr1cqXZenruu5TPpxzvq5rAPA//fRTL30EiaSXPp6fnwfSB9X1uru7OyjvUte1&#10;IukjjDlI+4jritFtAAzFj99++02F8ck3ePQeOTxhXv6Yej+I/CEIgiAIgiAIgiAIgiAIgiAIgnB+&#10;LiJvAOMCx7dv3/p9LnDEc1YpgQPYSRz39/e9xIHwPL5+/aoeHx8VzZ0BO4nj8fHxQOIIiRlqs9lg&#10;tVqp7XZLaRwAoKqqUnVdq7IsFQD1/ft3VVVVL3CE+VXdti0lcagwRz0oteK9V1VVDUQO5xyXPEy8&#10;jV2JlliiOJA3eDt2c9bJ9A42ziilNIBY2uDn6B+XSSJ9iRU2/qDcCpuLP5A6WBv9vD5zYEJcDaMP&#10;IWDz251SqvXed4jEDqVU7b2n9I4XAE0QPWoAddd1jTGmBdA453qZQynVVVVlm6ZxANzT05O/vb11&#10;d3d3npVjoeey7LkfM9ZH5VkA6NvbWxWXZ2mapiyKouy6rsQuhaMCcKW1Xnnvr7z3K0rvoO2Q2nGl&#10;lKrCdgWgCukdFXY3aYlDe4kbSB86xSO+IYFJ2wgYJnn0EgOC2MDSPAapHuHGjeNnvDpM8ojjafr1&#10;nDIsc0q0pMbES1y2hS/WWk8JH7RfVVWf7NF1nV+tVlTq5aCsS5zyMVbaJZf0AQC8vAsAnJr2AZwn&#10;8QOYTv0ATkr+AEQAEQRBEARBEARBEARBEARBEARB4BwfuX6ivBG3LU3gAJancADA3HIqPImDSqqE&#10;U+mmaVQujaPrOoWdeKHqutar1QqISqsgzB23bat5+ZVU2RW1mxw7SMJgQkaf2qFmlmLhx7O0joHA&#10;wdZxAkec0HGwjWFli3gN2mdJHYukDuD9z6FPzJ+nKl7wsIOOLXFqB4kdg3Is8WKtrY0xtTGmBtBY&#10;a9umadqqqloA3Xq9ttvtNp73Bo5M7QBOkDsA4LffftN//PGH+vLli/r99991XJ7Fe198//69qKqq&#10;NMaUACpr7cpauzLGkMQxKNWCIHqEvgpAFcQPkjt4eZYCzG6KTKXcTfoZblBgRPLA7mYloSO1uNSa&#10;ix65ZY70QSkdxwodOckjFlHCGB8LH0HesFprj13ax6CPhI+4rEt4/Vzbtr4sy75trLTLlPQBAHNK&#10;vACXET8AkT8EQRAEQRAEQRAEQRAEQRAEQRAuyJvIG8Cy8inAeQQOYF9KBQBI4thutwoATpU4qL1t&#10;W1WWpTLGULqHjrebpunFDa21mhI5sBMtDsqXLJU64jYflWqJZI5Be/TYyTIrIcwglcpxMBeeKL2S&#10;WogDqQN4/8EIwElpHTzU4EDsCKkdA7EjLA1CSRYfyrGw8iw1gtwBoPHeN977ZrPZNG3b2tVq1dZ1&#10;bVPlWEJqh//111999LqfXe4YjI/TO0jw+Pr1q7bW6qenJ4Nd2ZcCQNG2bamUqkjYKMuyAnDlnMtJ&#10;HhX2okcVkjx6uYOtjTqsMzSInMGh4NE/lw9+swLDmzVek+TR77N2SvlIih4YSh20b6Nt6ouNI16S&#10;pZc9wKQMMHkj1caOtXFbot/H23zRWvu2bV2c6sEFkLZtEad8FEXhsSsR4621fkr6mEr6AICptA8A&#10;OEb8ANKlXoDzpX4AryJ/ACKACIIgCIIgCIIgCIIgCIIgCILwPjjtf7yeWd4A3lbgAA5TOIBxiaMs&#10;S9W2rZorcVAaR1EUgxQKlrQxO52DJ3LktoFxqSNuz7XFMgcy4kbUrxLbfI47TugA65+b0gF8XqmD&#10;1rm0jn5em1ebCHPPLXZyRxPkjobKsMQSB+1Tm9a6ds7VWutaKdUopRoAXdd1LYDu6urKvry8WADu&#10;9vbWrlars4gdwHEfSArYv3C58iwA9NXVlfnvf/9brFYrUxRFCaDw3ldN01RlWVbOuZXWehULHiy5&#10;YxW2+/Is2EkdJXbCh/HeU4mWAvsaRL3NhPEUj/75vPebd6JUC5CXPGibix4O6Zt8NNmD1gsTPmIb&#10;KilscMEDGcljrH/iWrz33saSB0/8iFM+EqkfQEb64GVd+JpkD1oD02kfwPnED+AyqR/AackfgAgg&#10;giAIgiAIgiAIgiAIgiAIgiC8ORcXN4DXlzeA1xc4AIAkDlrHZVRSSRzUjxkSxxypgy9svniwnRmb&#10;lDp4X0oEmSNz5K5jROCI12DjeRtP7kjJG7n1Z6lwMZXYkQomiEuxdNgldDTYyx2Dkiw5sYMfB6Ar&#10;y7L9/v17t1qt7PPzs91sNvb29tY+PDwM5pqB3Xzqq8sdwD69I+xyM0gD0M/Pz2az2Zi6rs0PP/xQ&#10;eO+LrutKYwyVWEkKHrHcEaSPKrSX2IselOBBcgdP70ileMQ3PK0/jKGUkjyApKVE28l9dVi2BUgn&#10;ehwYTpn9s4kffGxO8vDe+9TY8PrwVBDP2+Mlvtac5EFtc6QPaiuKwm+3W6zXa9d1nQfyaR/AecQP&#10;AODyB4kfwLzUD2CZ/AFcJv0DOIsAAogEIgiCIAiCIAiCIAiCIAiCIAj/NE7/H6YXEjeAy8gbQFrg&#10;uL6+VgBwboGDUjjatu3nXouiUNvtVq/Xa4Rkjn7ueI7EQakdvI/3x2kc2AkXKkgWScGDFj4mJXIs&#10;TfLAMoFjkMqB4dx1bj8WNwZCB6ZTOlLrDyl1AMvTOtjcNc0ldxjKHbwMS4tQhmVM7gj7DZc7jDGt&#10;tbYty7JVSnVN0/RiBwB3f3/vz1WOpX99lgxOHecz5Vnu7u4UmOBRVZXx3hdt25bGmNJaW2qtS0SC&#10;RyR0XNF2EDsqviiliiCJFGwxbDl404QbfVGplvA839WNDZw9zWOO4QQcpnnEb5glKR8emfIuSqlY&#10;wphdmiU3DkwK4eP59ZEEQo+fkzyoLe7n5V2MMR6Aq+saq9Wqb5tK+zhV/ACA9Xrt7+/vAWBR6gfw&#10;OvIH8K4EEEAkEEEQBEEQBEEQBEEQBEEQBEH4CHxocQNYJm8A89I3gJ3A8fz8rADg7u4O2+1WAcA5&#10;BI6pFA6+BhM1mqbRZVkCmSSOnMRB+7G4QfO+XPBYsoyJHHxJpHLMWjLVJahkimbPha/5MjaXfTah&#10;A3h/c9/HSB0YzmMP5qNZJQlaWqVU53clWPrEDrUrqdJwqYMLHdSmta75MdZakkP6NJD1em232+2o&#10;2BGea/y85r9OSw+Ij/WJ8iyx4LFer812uzVVVZmmaUoARSx4IEgesdyBfWLHFfZSRxXaeZmWIsge&#10;B4IHohQPHL5RkNj+jJIH306KHuzYWO4gESRui5M+HPJvpFjyiN9kyQQQ2g79g0SO6HyLl7nJHjRu&#10;qnwL3+fyB5c9wmvel3WJ11TK5RTxAwDmpH4AO/kjlfoBnC5/AG8vgAAigQiCIAiCIAiCIAiCIAiC&#10;IAjCO+Z8f8Q/g7gBHFcuBRiKG8DpyRvAvPQNACCBY7VaKQA4h8CxXq/hvdehjArAUjh4eZU4dYOL&#10;G1PlVWKJY0kyx4zEjCVihiahg28nltS1pKSNg3UkbsTpHHyuupc7Fggdg+2PMs8NHFeChc1bx3PO&#10;lq27IHRYhDIsSqkmCB4DsQM7UYOSOhpMpHUgIXZorZ0xxv373/92lxA7gDPIHcC44PH161dtrdXO&#10;Ob3dbql8SoEgeAAovPdV27ZVWZZJycMflmapAPASLSWAkskdcYpH/EbsPxyiKBt6Xp9G8gCOEz3o&#10;fDNTPUZlj/jNFUfjYLn80W/HckZue2yhNA++Had5xOfi0gfta61t27Yoy9JxqSPeJ8mD5A9rredp&#10;H2PrWPwA5pV6oW2e+gEAJH9cXV15ADhW/gAOy74Aby+AAG+SAgKIBCIIgiAIgiAIgiAIgiAIgiAI&#10;ry5tAK+TuAEcl7oBnC5vAIfpGwAuKnCkUji01qptW82lDtonwYPaeTmVuRLHkpSO+PgxIWRkUdjN&#10;Kx9cAw5ljYOyKmDpG7QdjYkTOKbSOXg72H68/eFSOoiZUgf4Op6LjuZ1LQDLUjs6tjRsTXIHlV9J&#10;lWQZSB3IiB2r1crWdW2vr6+tMcYVReEeHh48ADcidvDntOw1O+ag1PHHCh4IkkfTNIOSK0VRUDpH&#10;n9rBBY8gfZTsmD7BAzvRw/AUD8XqHmH4Js3F2xysP4rkAZxV9ACG5Vuonb+hnBqKII4dF8seXO5I&#10;JXzwtY3Gx+VceM2k/s2ropIuyEgbuSUnc6Skj/gxeDvtT6V90GvIRRAufsxN/CiKwm+3W6zXa8fF&#10;j7mpHwBwrPwB7Mq+AMvSP4DXEUCA86WAACKCCIIgCIIgCIIgCIIgCIIgCP9YzvsH8jNJG8DlxA3g&#10;+NQNYCdvcHED2JVNAebJGwCwNH0DAGKRIy6hskTgSJVW4dtc8oiljbiNtwNpiWNuYkdO/ODHZ1I4&#10;4uNUvB3LGxP7uTlnKskSp28MwgaifgDjEgff/uhCBzBP6kB+XpkndZDcQWkdnVKq9awUC6V10BIL&#10;HSpRhgVA45xrmdwxKXaE63bAbh7yHGIHcJ4P4IHgwT5YKQ1D397eqq7rBoJHVVXGe1+0bVsCKLqu&#10;K4uiOCjTgrTUQekdfCn5EqV4xGVaqFTLwLL6J0kewGLRg/bJLBpN9cj0x4vL7cfpHhP7g5SPVN+c&#10;NA5gXAYZS/DgY+K+WPaI92OpA5EIEkseU+JHXddYrVbOWusBwBjjlVJuu90ilfpxDvkD2Jd9AQAu&#10;gEzJH8DrCiDA8SkgwJuVgyFEBBEEQRAEQRAEQRAEQRAEQRDOzZsJG8BlpQ1gfuIGcJy4AeRTNwDg&#10;6upKxeIGMCybAownbwBAVVVJeYPSN0K7BoBY5ODtcwWOuNRKSuCI5Y1cKgcwFDN435zEjjHZgz32&#10;QNZQw4oOqfSNbApHStwADsSMZJkVpGUOZPoRjQFrQ9Q+GPNJpQ5ap6SOeJ6Yz+1atpDQQaVYWgCt&#10;2pVjGYgdSKR3gJVpoZSOqqoaAN0SsYOndpxL7ADO92F9IHhQekdoHhU8SMLouq40xpTWWp7IUSEh&#10;eMT9oa/CXuyosHujUpqHCW/60VItyBhTqfVHkjyARaIHMJ7kcdA/InsAwwSPA8lD7cu28LbF5V0y&#10;+6NpIHHKxxyZY2mCR6otN2aJ+BFe2172SLXF6R5d1/miKPp9Gk+pH8fIHwBAAgjJHwCwWq18LH8A&#10;u/QPYCeAzE3/AI4XQIDzSyDA+crBEBcQQQCRQQRBEARBEARBEARBEARBEP6JnP9/Hp5Z2AAuK20A&#10;06VSgOXiBjA/dQPYCRyUugHsBI1c8gYAeO/1mLwxJ33DWjsoixIuq5c1EiVTBgJHLHlMiRw4lCxU&#10;3EbLHImDj8+dIzG/GydwHCNujJZTCW3xPPJsmSP8fFPzz7O2x+aRPtr89FypY2xuOMzX2niNncjR&#10;eZbWgVCGBUzoAEvu4G2KJXs459qu69qiKHqpgy3uCLGDP9+jOLvcASwXPJqmMQCKtm3Lq6urwlrb&#10;J3g453rRgwseSMgdSKd49OVf1LBUC9Vbou1cXaRPJ3kAR4sefDse1LfTuSOZIz42TvdwvI8tvbCQ&#10;kEBywgdof2Q9VvJlNKUj7psjevC+lOjBhZHEeZFqj9M8ALi2bRHLIHEbT/24tPwB5NM/gNMEECBf&#10;Agb4OBII8G5EEEBkEEEQBEEQBEEQBEEQBEEQhPfIZf534CsKG8BlpA0gLW6QtAGcX9wAplM3gPll&#10;U6bkjdVqBQQ5I5z6QNTga7BEjlQbT+Cg800JHMcIHT5K24glDpVI7Mj0zRU1JvcxFDrAxgzasBc2&#10;4ooPKckDiTEARmWO+Ji4bbfzQYUO4GxSB58vjpM6aN2xdYedyNEhpHUgEjvAhA6+UBkW5xwf35HY&#10;oZTqlFJd0zR2vV5brbWbEjvC65B6zkdzzh/6IsHj8fFRrddrs91uTV3XZrVambIsDZVpMcaUQcSo&#10;2ratAFRFUYwJHXGKRyx4lEzu4KVaKL3jHyl5ACeJHnx/tD0SOWg9JnsM+tUw+WNM+ODCBn/DD7bV&#10;cakfs8SOSBaZTOtYMmZqvPd+kPDBUz3GEj7idU7+iNfAruyL38azGAAAIABJREFUtbaXPmL5AwAu&#10;LYAAuxIwwHlSQIDLSCDA64sggMgggiAIgiAIgiAIgiAIgiAI74x3IWsArydsAOeRNoBlaRvAUNzg&#10;pVKAcXEDACh1Y0rcADApb3jve0Ejl7wRTq+ttSouncLXSCRy8DY+LiFgINV+rNARSxtjY+O2jMSx&#10;VOqIx4ONGcz3JkQOOh8S7b2okZE5+u2FMsfY9ocWOoDZUkc8vzwmdXjsZY64DMsgTUPtyrH0Yoff&#10;pXckS7FE+31SR2jr2LoD0FVVZd9a7ADO/+XRn49+SCnB4/7+Xt3d3SkA+vn52dze3uqXlxcDoGia&#10;xlRVZYwxJYA+xYMneCxYDgQP7IQOLngU2L1R+1ItOFHyAD6u6AGcJdUj3ub7sexBbR6Hxx8jfKTS&#10;O5KiR2JcTuaI+5LjkJEzUu3HiB7H7CeEEyBK/Rhry8kfubIvxhhf1zV4+geXP8bSPwBgjgBC27EA&#10;AgBLU0CAeRIIMC8JBHg9EQT4kDIIIEKIIAiCIAiCIAiCIAiCIAifi8v977oLyRrA5YQNYH55FGC5&#10;tAGMp20AO3GDSxtAulQKMJ24ER57UeoGsJM36rrWq9UKPImD1mPJG3PKqaSEjkiayIoaXHBIjfOs&#10;VMqU+JFrGzsWCXkDh/OxOdmDrn8wNkrZGBM2ePvBkhE5EI0DGwck5okT+59W5gDyc8vRXHBuPSV1&#10;0D4vvdKLHWpXgmWQ2IGdsJEUOzAsxULpHo1zrrXWtsaYFiGxQynVtW1r67q2q9XqzcUO4DJfOMMr&#10;ZQkewO4L4cuXL+r333/XseDhvdd1XffyRVEUpus6EjMqkjy01qX3flZ6h1KqBEDjUwkePMVjIHhg&#10;vuSBaP9TSB7AuOgBnJTsMeijx2GyBq1PET4GS+KDIZXyEad4AIcyx9zkj7j201GSxtJjZpwPuWOo&#10;b67ogajsCx/bti34OWIBZLVauVT6R04AAdIJIABAEgglf1AKyN9//w1gJ3+kBBBgJ4FMpYAAp0sg&#10;wLI0EGCZCAKcngoCHCeDABcXQgCRQgRBEARBEARBEARBEARBuCyX/V9vR4gawHlkDeDthQ3guKQN&#10;AEenbQDAORI3UuJGLnXDGKOaptFlWYJLGlQOJW5HQt7gpVPiBI5IwkhKHFNCxqn7U2O890vLpcQS&#10;B+LnQuOiNiA9d5uSNaYSORCt+22a/8iM5Zwsc7DH+RCk5pGjz7pjpY5BSgdJHQm5g0qmtH6X0tFy&#10;qcNnkjto0Vq3lNZhjGnruu7LsDRNY3/44YeuaRp7dXVlHx4e3GazsTc3N/7f//63C/N8ryp2AJf7&#10;okoKHsDuyyUlePClqirjvS/atu1FDyrT0rZtZYyZTPMIUgcXPGi78LuSLUW0GCyUPCILjD/3WZJH&#10;eG0+zBsUOKvsMdZHN/5ZhI+o3/E+Nb/cS7It3k7IIrlUkLOIH0eIIojb547hY+eIHlOpHySAVFV1&#10;IHksEUCAnfQB7FNASAABMDsFBJiWQID55WCA84kgwPuVQQARQgRBEARBEARBEARBEARBeFdc/g+P&#10;R4oawNvIGsB0SRTg/MIGcJiyAcxP2gCWSxvALo0jlbYBLBM3VqsVEOQL3pdL2zgmjQMZmSElb+RE&#10;jiWSxrmFD+RTNvhzGkvmUNGYnMRBj5+UNdj4eJ72FJEjHsfJyhvx/meSOYiFUkduXjc1nzpI6mBr&#10;i53EQXJHq4aJHS0TPFJlWAbt3vvWWtuWZUmlWDpjTPvy8tKt1+tOhcSO1Wpl67oelIS5v7/3v/zy&#10;i6M5udcUO4DLfsHNFjz+9a9/4eHhwVxfXyvnnN5ut6aua7NarUxZlsZ7X3iWtBGXaiF5AyyxA5Hg&#10;Qfthm5dpGQgeapfq0a8xX/JIfWCk1h8+zYNzhOwB5AWP1OCThI9o7ED6UOmUD2AvNABDGSQleCTL&#10;wKQkDy5HZI5LloNZKnLwa506LtUXt6ckDz6WP6b3fjLRIyV6kNCRE0DGEkB4CRjevzQFBNiVhZkr&#10;gfD1VDkYYC+BAB9TBAHOUyaGeMdCCCFiiCAIgiAIgiAIgiAIgiC8La/yx8CPKGoAy9M1gNOEDeAw&#10;ZWNK2ACGKRvAYXkU4DhpA9iLGnw7ljYAYKpUCvUdI27kUjfKsgQA7ZzrxYOUZBGeZlK8oL6c1DHW&#10;d07hA+PCRkruSAkbqdIpiyUO5NM4kOjn87ZAYh6XjY3PE/OPljmA/Jww+ww9mKtN7HOZA5gnddgg&#10;cvSlWLBP7TgQO2KRAyzBQ2vdIpRgodQOY0xrrbW5Mizb7ZauayB2kNQB7Oe8Li12AJf/YjwQPAD0&#10;ZVpI8Pjrr7/U7e2t6rpOPz4+KirT8vLyYqqqMk3TGIQyLd77wlpbIkgecYpHSuhAVKYlFjzULs2D&#10;ZA+D5ZJH/EHzj5M8iDPIHvH+UuGD2n1qLJalfMQfNHMSQFzqOKRTQeIPrpPFD/4YmCFyICNtpI7J&#10;iR1jQkj8nGl9bNIHX9O5uQDCJQ8Abo4AAgBzJRAgnwQC7MvBAMA50kCA+SIIcD4ZBPhcQgjwqlII&#10;IGKIIAiCIAiCIAiCIAiCIBCv97+1XkHSAKZFDeD0VA3iXLIGcL6EDSAtbACHKRvATsioqqqXM+iY&#10;saQNAMhJG9Q3lrbBxQ1aW2sVlUQ5RdzIJXFwqSIlYcTj4mMwIW/Q8UvkjCXHYL7AkdvPteVkjfg/&#10;0E+VTVEj/YjGxPuK5gjOLXKEkydOseczzv1Gn7fZOVkczrvGc6J8HvRA6sC+/MpBGRbaBhM4SOzw&#10;UYIHyR+U1gGgo8SOoijarussgK6qKts0jQXg1uu11Vo7Y4wrisI9PDz4L1+++JTYkbgHLjZP9Bo3&#10;06TgEbr0/f29ypVpiQUPBLkDQEFyB8keGKZ0VHxfReVa/L5ESxlEDtofSB6YV64ltswmjTAg/6b/&#10;6G924GjZA7iM8EHrA1MsGr9E+gDyKSDZRR2Wg8nKIFFbPIafzyulZpVeSQkZSEgbQFoYOUbsQELy&#10;SI0bE0BoLAkduXae9LGkDExOAgF2skdKAqE+kkAAYCoNBDhdBAHypWGAZakgwPuRQYBpIQR4PSkE&#10;eHUxBBA5RBAEQRAEQRAEQRAEQXg/vO7/mjpB0ADeXtIg5qRqAOeXNYDDdA1gL2yQrAGcLmwA6ZQN&#10;AGjbVpGwQftT5VGAZdIG9TdNo2NpAwB4gkZKzJhaY0TcSMkTsTgxJXgsOS4hYoyeJ3HN8XXw+cwx&#10;gSPbpoYpHMiMi0UMPn6RxAFgLI2Dj4c6XuSYs//pZQ5gVkoHMGPu1ecrH3Cxw6pduZVY7OBSxyCt&#10;g2QNlUjsiPeVUr3MQWkd0Tm7siwtlWFRSrmXlxcLwN3c3HgSO8L1TpVh4a/LRXitm2uW4EFlWkjw&#10;4GVaMCJ5eO8L51yf4EHrjMhB5VsKtU/1KPwwzWNQqgWHkgeJHTq08Q+3WPSgDyv+OmQ/TD6z6AFM&#10;yx7ARYSPfjsjfcQmWd9+qvSB9IcXkBY84vZBSRh27kUpIHw/J1pggbRBY+jxjhE74sfItc0RQHJl&#10;XRDEkFy5lzgFZEkpGACT5WAAXFwE4eu5qSDAcTIIkE8GAc4nhACXSQghXlMKAd5EDAFEDhEEQRAE&#10;QRAEQRAEQRD2vP7/XDpR0ADet6QBnC5qAPPKoADjsgZwXLoGX89J2ACWCRvUz8ujkJABzJM2UiVS&#10;gJ20kZExAEBTQgdCSZSp9py4MVfmSLVNiRqpscB8eWNEHpmUMma2cYFjcE3IixpjFQ7OLXEgMR6Z&#10;8RhpO1nkiB7/w5Oaxx0ROviatvn8nmdtsdThsJv3my11qF1ploHYgSixg+/7fXpHZ61tjTG91EFp&#10;HU3T2KqqZpVhAd5e7ABe/0u9fzwueAC7L9+pMi3ee+2917HgUdd1sVqtqLRK0bZtVZZlwUu1+Exq&#10;R2JNokcsePSiB6IUjyB50IcYyR6DD8XMBxZw+AG27/iEZVtSvLLwwdvHhI/UmranpI/BuBnix0Gf&#10;yiSBZIQQN/JBCRwacdm2nFCBSP6gvrlCSOI6LyJ78OvjY+ekgIylffBjUhJISvLIpYHwMXNFEOof&#10;E0GAnQzSNI2nbeC8MghwfJkYYLkQAlw+JQQ4f1II8YHlEEIkEUEQBEEQBEEQBEEQhLflbf7n0CvL&#10;GcR7lTSAZaIGMJ2qAZyerAGkhY1UugbfB9IlUYDXETZS5VGA+dIGT9WI0zmonYsXKWHiFHEj1TYh&#10;XCBumxI8Muei9kHSRiRa5NpU4ppSY4EZ5VKiBdHjTM2HLpY4ws+UH5MaF7NU9PjHiRxEbp52ptSR&#10;mg+N/0O6C2NI5PAIIkdo69c4lDo6JmpQCRYqy5IsxaKUaruu6+LyK8aY1lrbnz9O63h4eHCbzcby&#10;tA5ehgXYzRVlxI5Xm095ixtw+EwXlGlZr9dqu92auq7Njz/+qJumMUVRmO12W5RlaRBKtRhjDC/V&#10;UhQFCRsHogf2qR19mkcseahdasdBmke4Ll6qhbb5B+6Ski2p9adP80hxQeEjtR+3Hy190HHRMbHU&#10;AZwgfowtKckjWhYLIfzYlGgxJXGk2sbOM9U25zGmZA8aS9vsB5Ys+ZJLAomPifvOLYIAwFhpGACY&#10;mwoCnEcGAc6bDgIsSwgB5qWEAOdNCiEukRhCnEMOAUQQEQRBEARBEARBEARBeAPe9g8yZ5AzgOWC&#10;xhw5Azhe0ACWSRrAdJoGcHqiBjA/VQM4LVkDyMsawD5dI1wfSOAYK4kCAJcWNlL9qT5kpA0aG4sZ&#10;ND4nXqTWOIPgkTp2qeCRajtB1EglakwuCbFjdh+QlDMG20z0iPsQHdOvT5Q45uzTxWVON+SzzsWe&#10;KHTQ9pzSK7TPEztmSx0ADtI6fKIcC7WpqARLOA+dr0uldbDr6tM6wjzToAwLsJ+3eSuxA3i7XzBm&#10;CR5zUzzKsjRt21K6RgGg0FqbkNxRaK1L7CSOgcwRBI8Ch6VbYsmjAFAyySOV5MHLtGi2qGgNYFaa&#10;R2r9jxQ9gHmyB7BI+Ei1LZI+osdLCRyDYyNZJJY1BtszxQ/ad5m+pWVgUqIEP09WFGGPfZDqcS5h&#10;Y25bSuwYux56veOx/Lzh59aPmVP2ZUkfnXOJCAKkS8MAAE8FIdFjKhUEmCeDAPPKxADHCyHAaSVj&#10;gOOkEGBZ+RjgNDEE+BhyCPDmggghooggCIIgCIIgCIIgCJfkzf8Aci4pAzguOQN4W0EDOD5JAzi/&#10;pAGMJ2oAy1M1gOkyKMDxsgYdQ7IGsBcwaBsALiVshMvRS2UOLlJMSRu0nZM3xgSKOYLHKW38OqPn&#10;NFX65CIpG+w8BwLGWB/tZ+Yx4/OA/dxSIsaB3MH/3rxA4sidN9e/b/yHixzEQqGDtseEjsGcYTT3&#10;xhM6eqmDrVPlVyxC+RUwqSP0UTJHh0jo8N63WuuWhI62bTsqwdJ1nS2Koi2KwiqlurZtLQDH0zp+&#10;/vlnZ4xxRVG4P//8E++tDEvMW96kWcED2JdpCd2DFI/r62vlnNPb7bYXKUjw4KVaiqIwWuuybduC&#10;lWnh4sbomsZiL4QYACSEmEj2SKZ5qGHJljlpHhhZD7b/qaIH5xWkj7HzH8gckcCRGnOK+NGPXSB+&#10;pOSReKHzJuWP3DIhhYweR2NPEUBiieNYsQM4TPFIPcYxazrnUtnjVBEEyKeCADv5g8bQ/pwSMcBh&#10;Mgiwkz6obUk6CDCdEAIclowB9lLIHCEkXGv2vXxJMQS4TGIIMVcOAd5eEAHejSRCiCwiCIIgCIIg&#10;CIIgCB+bd/OHhnNKGcDlxQzgNDkDOD1BA1guaADzJQ1gftkTYJmkwbeXpmpQX1wGBQCOkTX4fixr&#10;ADuJg485VtjIJWmES0jKHCPSBRDmy2h7TNJIiRn8HDnJgsYeezwSkkbuWnFeSWNRiZTEMXFfVuBg&#10;/UiMAR/HXtMpgaNfR8flxqY4SuLgjznFP2UuNTePmvjemprPTKZ0sIWXXqG5PirDEksdFiFJw+9S&#10;Ozq2T2kbgzIsoX1QkoXaY6GD1lSCpSgK23WdrarK/v333261Wtn1em23220votze3vq4DMtEWkf8&#10;Gr0a7+HGzUoecYrH77//rv/1r3+BUjzAEjLqujar1coA0LxUizGmL9cSp3kEMaNP80jJHRiWa+Fy&#10;x0GZliB7xKIHL9nSX3PqSwRHpnkAInpwziB8AOdJ+ui3+TVdQPzo9yOxIx53TvkjFjaSQseSdn7+&#10;OQII9edkjyXHzxnLz5trp3NMjU89zrllj3PIILw9HheXiQHS6SDAcUIIsEsI4ftzS8YA6ZQQ4HxJ&#10;IcSUGAIcyiEpMQR4GzkEuLwgApxfEgHenShCiDAiCIIgCIIgCIIgCGne3T/kzy1kAK8jZQCnixnA&#10;edIzgPMLGsCycifAckkDOK70CTAtagDpVA1gJ2+kyqAAhxIGjT+HrBGu+6DsyTHpG5EEAbA0jZRY&#10;MbednwcnpnIsPW88doa4AewT+w8WdtzsZYa8MXVcak4xNQaZ9RyBg5930JeQOKbkjNy5p8bsO0Ti&#10;GGWm1LFE6BiIHNEcWi9JsIVKrvRSB5M5YqFjUIIltFPZlV7wUIclWToqveKca621lsQOEjqoBEtV&#10;VbZpGnt1deUfHh7cZrOxNzc3fiytA3gfZVhi3ssNnRU8gOkUj//85z86LtXSNI2pqsoURWG6rhuU&#10;bEGQPeI0DyQkD96GfYIHnYeXakmVa+lTPBQr2RI+2HvxQyVsPhwpeox9mP1TP8CA+cIHcFHpI+47&#10;Wfyg46PjkuJHNDY7bkr+iPpnlYQZW5aKIZkxo7LHOcUOIF225Vztc0QQYC9skJBxquwx1Q8MRY94&#10;e246CDBfCAF2KSJcCKE24HQpBLisGAIsSwwBjk8NAfJyCHDZ0jLAMkEEOF4SAS4jigDvVhYhRBoR&#10;BEEQBEEQBEEQXot3+w/kS8gYwPFCBvA2UgawXMwAzitnAKcnaBApSYMEDeB1JY1w7QNJAzhM1KC2&#10;KVEDOEzVoP5cqZQpWYPGjY2J17wvVxIlIzWMihlj8sWSder8OELwoO2lj5ebo5u5APnUjZzsAX6O&#10;3HGsLydmxGN4OxL7/cs0InBMzj9Gc405CQSJMbn90eOX/N32nzwPCiwWOmg7Of84MUeXEzpyKR2p&#10;EiydYuVXwNI6clJHvA0mdyil+qQOAF1ZlpaXYKnr2q/Xa6u1dmHext3f3/u7u7tBWgewm794b2kd&#10;nPd0kycFDyCd4vHXX3+p29tbxVM81uu14qVakCjXAqBomqbgiR5jkgci4YOPoYXJHYVKl2oxTO6g&#10;61MYpnnEa3pN9MiHN22nPkhF9JjBK0sfubZU37HiB+0PjmcyxqA/Nf7M8sdBf2JBOG4qGQQYSiNu&#10;TvuUwMHXWJDMMXXuuY+ZkzdwhPARHxP3nVP2iPsBIJUOAgxFj5QQEvfF+6mSMcBeAKEx1JZKCaFj&#10;geVSCPA6YghwfjkESAsiwLLSMsDlBRHiNUUR4HKyCPDuhRHOm/9CKgiCIAiCIAiCIMzmQ/xj81Ii&#10;BnCajAG8nZABHCdlAKeJGcByOQPIp2cAyxI0gOWCBnAeSYPal0oaQLr0CbATK8ZEDX5sJFJgSrY4&#10;V38kMmBEcgCi5I1zCRtL1xgRPPh1zj0n0lLFaPvYwubpxpI15qRuzOk/GMNemyXyRtzPj0mtpwSO&#10;eDtGJI43gM1HDZgQOlJtuf/cPSulI7EeJHRE2yR3HKR10H6qr+u6vuQKgtjhnLPYlWKxSqmu6zpb&#10;lqVVSrmmaWx8rZTWwUuwALPSOuLX7M14jzd/UvJIpXhMlWoBoKuqMt57TYLH7ue+EztI8tBal23b&#10;FjnJI96P+7AXO7joMUjxUMOSLZTYkUrzUIl9YHnZlsH22IeifAgekvswTDHjHyrvTfw4OIc/Tv6I&#10;x/Yf/tE5Fwsg7Itidp8akUNyCz8Xbb+ndXhuJyV8xMfkHic+LpPe4XJ9XPY4ZQxwKIEAO0GEhBAA&#10;fUpILITQ2FxKCJCXQoC9AHKqGAIcJobw7ZQYAryuHEIcU1qGOHeKCPC2oghwuiwCXFYYIZb8Y+ed&#10;8C5+8RUEQRAEQRAEQbgwH+ofazP+rnkyp4oYwHIZAzivkAG8jpQBXEbMAC4jZwB7QYNLGXGCBjBf&#10;0AB2MkZK0ACWJ2kA05JGeB6jpU+ojUsUAA6kjXPLHEikZABDWSM8LZ3qi4/DSAmVudLEW68xT8KY&#10;M7c2dsxZxI3wOufGIHEeROPi/fic8bkQHXew5n9TTJwjPjbF3LEicVwQNn80wJ8udPD5M5qbon3L&#10;5qVisYNKsPRrRHKHYikdYUwyrYP2EVI7AHSx1MHa7Wq16qy1lsqwAHB1XdvVamUBuOfnZ7/ZbGx4&#10;zn1aR7j2DyV1EO/1TZEUPIB8ikeqVMtms1EAdF3X5scff9RN0xgAmpdqMcaYlOSBkMjhE3LH2D5Y&#10;kocapngclGtRwzSPAzGF2qIvlqkvDv76iehxZnIfmDkm/oGU6zxZ/AAOxI24/9zyBzAtdvRt7Msi&#10;NW6JABL3L+lbWjoGyJRVUVHqhzqz6EGPd47HpmPG+lLnmzpuafoHgNnlYHJjAICnhOREj5QUQn18&#10;PE8KAS4vhvAxl5ZDgLwgAhxfWoa4RIoI8V5EEeKthBHgdaQRYsk/st4h7+qXbUEQBEEQBEEQ3pSP&#10;/Y+bV5AviHNIGMBxIgbwujIGcJyQAVxeygCOFzOA4+UMYFl6Bm8j5iRoANOCBh97TkmD9qcEDGAn&#10;bYxJGHPGjPWPiAujIkeqDzNKqyCSP6aOOWVNj7f0sUNTVuBQaQEjTr7vHxP5ObTcYyHxeHOljJyQ&#10;EcsYubm7s8kbdDxwMN+X207xqgIHIHOTU4zNTWbmAPn22Bxdbl7MRWvL9nkaRlx6JS6/YrEvpWLV&#10;XtzIlmKJ91NL13W2KAoLoCuKwj4/P7uqqmxVVVYp5ZRS7uHhwf388899CZbb21ufS+vgf3dP3Lvv&#10;7m/N7/3NkpQ8cikeVKol/CLVSx63t7f65eVFzZU8wNI4tNalD7KGHxE7vPdGDQWPUu3lDp7mEad4&#10;9LIH9mkeB4JHtM59seW+ROLXcvC65j5k5cN0PmMfrDkm/nGW60y1j50oJ28cK39QGxcB4uSQ3BcG&#10;MC129G0T48a+gI7td0f0jQoic+QJTKRv8HV4nKzYMXUuOp793EaTPFLnm9M39nx5X0r4KMvSAbsS&#10;L6kxc0vC5FJCaDuXFBLvnyKGhOeTLCPDx55TDuFtqbIyfHuOIALMSxABzpMiArydKAJMyyLA+xFG&#10;iHOJI8DryiPE0n/ofQDe3S/7giAIgiAIgvBO+FS//E/8Xe8inEu+AI4XMIDzSxjEKTIG8PZCBrBM&#10;ygDmJWYAy8QMvj2WnMHbiFPkjLidyxl8bCxoxG1zy51Q/ymSBj/mlDEp4WJMrOB9of0gPSM+79xz&#10;jh2Te6yl69TjY0TYwHD+6iD9Ilqo72hp4wz9GBkzNi7uAxLnVofiRWoOL9Xe9/O/pyXOEx+fItWX&#10;Gz/6+bf0b3sy7zifsXnHzLwe3x6bc4vnyxzbd2Gs897Ttg3bvdChopQONUzrSAoZakLsUCzNA1HJ&#10;FURSR9u2tixL2zSNjaUOpZTbbrcen6QES4qP8CY6fDVnSh5UquX6+lo557T3vl+44AFAT0kefFGR&#10;xBG3Re3G78u3kNjBUzwGi2KlWvgSvgzjsi3JL8OJL534NRXR48KMfQDnmPEPxJx0MadtrL/fZ5P1&#10;qf7Ul0VyTHSe+Pjklw77kqH21HH9+TNfSH3byJhT+93UsYmFnuOgjAyXJKbECL6m6+DHpMby66Xz&#10;ISNozD3fOfri5zanf25KCG3PLQsDHKaJxOOAfVoIjR8TQwCgrute5IjHx22XkEN437kFkfD8kp8z&#10;cyUR4O1FESAviwAfUxjhvBd5hHgLiQT4lCJJjnf7Dw9BEARBEAThzfhH/DI84+9pF+Gc0gVxinwB&#10;XE7AAKYlDOAyIgaQljGAtxMygKGUARyflhFvx4kZwDwxAziPnMHHx+kZwD4Rg9q4nBGeY7K0SXwO&#10;EiYAjJY7ofFLBYzUuY6VNJb2IyqBEh+LTMmV3HGpx8OErDH3fHOvj887qRFhQ80rc3KwZOa2ju1H&#10;bgx7jqk5tL5NzRc32I9kkbiRHKPS8kbuuByp/twxo+da+je16JqFBeTmExO/4yTn1qK2eA6N/2dl&#10;mtuieSKas6L9flFDuSOX1NGFcV203yKSO3ymLIsKZVvatu3KsuzP45yzOamDX+d6vbax1PHnn3/i&#10;l19+cVzqAHZ/8x6ROuLX8t3xkd5gg2vlNzKVagH2v7h++fJF/f777/pf//oXSPIAoNfrtfITkgeJ&#10;HdZag116x0D08KFcixqKG4NEj7iPjeFpHnG5loMkD7ZNX5LnFj349uA1HvvAlg/n85D7oB5jxj9U&#10;cwNS7VMny4kbg2v3QxEj3h57XC4xLBZAMsccfIGxLy8+5uBx2LikqDHjPEvSQA6OTSzxsf12eO6L&#10;kzeWShjIpG4gkwAy1Tf3WqaOPaY/J4UA+aQQYFr4mDOOtvnYqRSQODUk7ufH0HlScgg/fqkgAixL&#10;EAHGS8wAyyUR4LyiCHC8LAIsE0aA4xJGgGlpBJgnjgDvWx7hXEIkAd5OJuEs/UfwJ+TNfwaCIAiC&#10;IAivyD/6l78Zf7e6OJeQLYhTpQvgsuIFcQ4BAxiXMIDziRjA8TIG8DpCBrBMygDmpWUA+cQM4Dxi&#10;Bm/PyRnUdoycEZ5DUsjg+/HYY0SOOYkcKVEhliIu1X/OPmTkj1zf2HWm+sDEEMyXMuYKG5fsR2pM&#10;eF5j45AZO2gfOW5uuZRcX38Ogp0rdZ6pz8Sxx53bjvia5hJdu3ACNJ8Rk/idamr+rZ9XYnNRg/R5&#10;tRc4aJkqu9ILHWoipUMpZZFJ4VAstYPG8P140VpbLnWEdpeSOvhyc3PjHx8f/f39vb+7u/tUaR2c&#10;j/jmG1wz3dypFI+Avr+/V3MlD7ByLcYYwwWPtm2TiR6ommKrAAAgAElEQVRqvCzLgeDBFoO98NGL&#10;Hiqkd7B2LnjQvsJQ+gCOFz3465r8Qhr7cJcP8cuQ+0AfY+Y/oHODUu1zTpj6QgFwIG2MjR97bC4a&#10;pEQSLkIgbmNfYvHYg3Vm7MGXIxuXuobUmIP+6Np6iWLu8Zn+ZB+7l5KJHMC0KHJqHz1+ri91jjnX&#10;+hr9QFoM4e2p7SmBJB4X9+XGAuNyCLXx5BDg8oII75sjiQDnFUXi/bmyCBdFgENZBDhOGAFOSxgB&#10;jpNGiM8kj3Deu0jCeQ9SSYpj/sH+D+Vd/vwEQRAE4R+K/AIzwcy/B706l5QsiHPIFsDrCBfEHPEC&#10;OI98ARwnYACnSxjAcSIGcBkZA1gmZAB7KSMlZACHUgYfm5MygNPEjFRJE2Ava8RlTcaOm1PeJN4/&#10;phTK3HHx447JEK/dv/RYnFCK5di+qG1SmojH8r6pY0/sx8SYwXnC8ztF2uDr5LH0t5KJ43LHD7bV&#10;PHljzufo2GPPHb/vFIHj3cDmaw5I/E6XmkM7mLOi8/q80MHb+dqpfQmWuOzKQVKHUqrzTOwI41o1&#10;IXb4nRQyEDpUSOqgxTlnrbW2qqrOWmt3U/TWFkVhn5+f3ZjUEZ6r++xSB/FR35iHr/qMUi1zJA8A&#10;WdEDLM0DUaKH36dxDEqzqGnBo1BKGQC8XEuc5qETa612Eggv36LYmn85nyp6HLzmuS8C+bB/HcY+&#10;/MeY+Y/93KCl7bn+fp8/Dz8tgIydq//yis4Vf/GlzhV/8VFb7pg5qSH8i9P7oYRxcExiTPIxM2OO&#10;6R8VSUYkh4vIGXPPS2Pnnvfc/XPPwduBfFmXueVfUnII7aeSQ/hYfl7aXiKI0H5KEJk6LieJ8L6p&#10;JBF+3LlEkbidyyLAcckiwHi6CDCdMAKcXxoh3kIeAeYJJMB8iQR4XZGEOJdQwnkNuYR4r5JJzDF/&#10;ZBCO5kPcE4IgCMIi5Iv0lZj5d5U35zWkCs65BAviNUULYq5wAcyTLohTki+A4+QL4PwCBnCchAEM&#10;RQzguGSMeH9KxojbibHSJcChkAHkkzJSfcemZfCxXMyYc9xUWRNgvpzB91MpG1NlUOLzJcSEnLDQ&#10;t+fGXKr/NY/FRJmWsfPieKHimGOx4PxYeB7wcfHzi843OD5xXowcA34ce5zcsblzDLbVPHEjd+7c&#10;Y809bvScx/5dJXoewoXgcwwxfnpuLDUvFv9n5SVCh1c7AcNjWHaF5IlU6RWSOUjumJXYEY1r42Ot&#10;tbYsy845ZwF0XOgA4EjqqKrKhr/vn1vqSL2+756P/qY9uH5/Bsnj8fFR//jjj7040batIcmj6zpT&#10;FIUhscM5N5A9PCvZgnklWkrsBY/CswQPjEseOhx/btEjfl1Hv8yA8S8N+WJ4fca+JKaY+UeKsUGp&#10;vjknTX059Sg1KYGkvvCy45Q6TQJhxw4EitQxifG5x1oqgvBxuTFzzjP3HNl+pVSydAtts9fgYtLH&#10;TOliUKaGtumx2LizpH0cOya+xqVyCG1PlYsB9oJIfF7qm3NuWo+lgdD+HEkk1X6KKML7+HEki3DR&#10;Y0oWicefKowAp0sjwPHiCHBZeQQYF0iAaYkEeDuRhHgLoYRzCbmE85qiCeejSCdTHPvHE+FT8Cnu&#10;YUF4B8gH6T+UmX9/ePe8tkTBObdQwXkLuYKzRLQg5goXpyZdEGPSBXA+8QJIyxfA8QIGMJ6EAYwL&#10;GMD8RAzgeBEDSMsYfDzJGLx/TkIG71siZKTa50oZdGxOygDSogX1Lyl/kjr/sRJHTkKg7bExfG5g&#10;qQgRt8dj5hx/rv5LnBsJ+YJeKlrUDBkjcb4l58DImNx54uMH48IJp+abBu2Jc6eOOVir46SN7LZ6&#10;x+IGcNrfH6LnI7wCbN7hgMTvwdn5qKh9dN5GHSd0DEqvgJVfwYTUAZbcEW/nlpTMQe0kdHRd1yd0&#10;VFVllVKurmu/Xq/tdrvt53kAuNvbW//w8DApdYSfydjr/qH4LG/owfPgb4xjJY+XlxdV17WJJY+2&#10;bc3V1ZXeJcIY0zRNYYwxWmvDRQ8k5I3cNj/G7+UOXrrFYFeuhcq0HMgeKpRywe6L9tKiR3Z77AtG&#10;vkDeB2NfKlPM/OPL2KBc35wTp77Mevjz8mkBZGw7bhtM/Pt5Ekjy+MyxyS/r6PFioYKPn5I8UuNS&#10;jz/nXJO/NGQeh75gs+dgz/fdpnXMuLaLiB9x+9zz5MZdIhVkTBCJ+/l1pI6hx6D1HFEE2JWcmSuK&#10;8L5jZBHex/tTwgiQlkbmCCNAXhoB5pelAabFEeA4eQQ4XSABlkskwLhIAryeTELMlUqIjyiXxFxa&#10;NuG8lXiS47MIKadwyh+TBEEQhGlm/pv70/KWokSKS8oTMW8tU8QcI1cA50204FxatgCWCxdAXroA&#10;5osXwHHpF8BpAka8zwUMYLmEAcxPxeD9wLxkDN6fkzGAywkZ1M5FCGCelEHHjqVrjEkcY0kcU2Nj&#10;wQCYJ2fwcbkxcf+cMed4nNfoByt9Qi957lh66nSoP160GOuf8xi5MQf97Md1TKmT3LzRoF0NxYvU&#10;MbnHe01pY+yaxsiNGTt28ryn/Hs78byEN4D/jT4m8Xt+co4o1abyczOOzQPQMiV0eLCEjtB2sKY+&#10;MDHDJ+SOqYVkDtqn0ivGGNt1nS2KwrZta8uytGVZ2nCdfbkYWkjquLm58Y+Pjz4ndQC7vyd+VqmD&#10;+Gxv+MHz8UdKHtfX1+o///mP3mw29EXeL03TmM1mo7uuMwC02WXEGFojJHi0bVtQKRdgUH5lkOyR&#10;WnwkeKh92ZZe8IjXOCzXMiV6IIxV0S8DqV8mwNpTr3fuC1Rkjw/I2BfQFAv+EDU2MNc39+TxuMFE&#10;+KDjTBIIP7e/rAgyaEscE49P/QIwNvZYaWTpmDm/mCTPwV7ncyR5HKR4LD1Hqp+2jznHqWPGntvc&#10;c+XOl0rv4CLHkqSPJUkicf/UMfxx5padob6lySK8LxZGgL3UMSaM5PqXSCPhuWc/I3NpI3EfsCx1&#10;BDhOIAFOk0iA1xFJiCmhBJiWSoB5YglwWbmEOEYyId6bbJLjNSWUFO9NTFmCSCzvn1P+6CcIORb8&#10;W054I96b+DCX1xQkUrw3aSLHsTIFsEyo4JxbrgCmBQviEqIFsSTlApgvXADnky6Ic8kXwGkCRnzM&#10;MRJGrv8UEYP3pWSM3DlSZUvCcwcwXrqEt71WskZubCwSAONCBW3zcbQ993w58WHsPHPOkbrOpecY&#10;62ePo1OPteA643mRWExQ7JRzRQ3MGBPPswzaMtczNi7uS46NngPGxoeDpo6Jn0Pu2NzY1Hmy2/G/&#10;izLnzu3nyI0bO37WuU/5d1z03IR3Av97ekzi31fJeZvEmHjuJ543WSR0RAtP5jgov6KU6gD0kgcS&#10;YodKlFbhi1KKzjOQOSitg8qu0BqA41LH33//7Varlb26uvIqIXXkyq8As6SO1Gv+IfmsHwiD58Xf&#10;RKdKHlVVqaZpepGiKAoDQHdd1wselOJBpVsAFCR7qOVSx6Bf7UWPg5Itar7oobAXOw6SPXD4xT31&#10;y8bcbZE9PgFjX1hzWPBHw6mBuf65D5D64uyJJrpz43LbqfGDyfTovPGY3LXFE/VTx/ZtI8fMHZ96&#10;nNQvGqnxuV9IDo6Zc66RX2yyY9jzOSpFY65IMXaO1LFjjzP3Wnj73PMsPdfYc8j15R733CVhxkSR&#10;ucfkjqNr48fOLSXD00WAaWEk1zcmjfD+KXEkHrNUHgmvRfbzdYlAAoxLJKn9ORIJMF8kAdIyCbBc&#10;KAHyUglwmlgCzJNLgHmCCTFXNAGWySbA8cIJcYp4wvkoEsoUby2pLOEjCy2vicgzwmfmo8oHr8lb&#10;iw5L+ChSxBSnSBOcYwUKYolIQcwVKoDzSRXEKXIFsDzRglgiWgBp2QK4rHCRalsiXqT6OeeQL4Bp&#10;AYOP4edYImGk+nISxv9n7wyWG9eRrH0oWXbZFbf+iFvRi3mA3kzM+z/J7PoBejFxe1E3qlyyLPFf&#10;WJDBZCaQAEGKss+JYJAEMhMg5bIp4qvMVJwUjKFltoh9JSwR/IJtDuLwAhmWvRbfAg8EROACMUrt&#10;LJ/4vbsGNZTaWP3a3FIxNF/POI57o61nyPUOZGyQiRPHim1GYxixpN0g3nlybviiy4MX2nygzEf6&#10;JX2DHDFkLPO4E2tI8c9mYm45pexq+96NJgL44hqplSp+762pnwB0RO/XL23GdilJEp1bGTpigOMk&#10;9peSK2HfvWftGMAacEIesuTKZrM54gx4xDBHKL/y69ev0/39/aUEC4DTly9f+v/85z+n83tYN9QB&#10;vL9vMf49fqh3MR/5F8bo2vpCyOP8xWgTII/v37/j+fl5+/DwEKCIZMmWGPQAcBfaMc7ksT2f7/oE&#10;4BHZbSO7rbZ171BHDegR2hC1IerLPYQA+h/xgU3uDx7/oN2ucn/kclL+CCbNZ+hL2Q3O5bX2y4Eg&#10;qr3WrjwYWL4jPzGu5ZOyn2SbsbvsIztPrNi/N2wGbUAdGNLKRraX2oRjbSwrlhU3Ne/UmLIvFzP2&#10;s2w9GT9agx8W9JHLLhKflwIjcZ+ERoAxOKLFssbxwiNAO4AEaAORAG1AEqvNC5QAOlQClIMlQB1c&#10;AqQBk6CpoAngh02AMuAEKINOYpUCKEFTQRSpVmBKrI8CqbTULQEvaxZhnI+jW4IF1qyPAjK0VCso&#10;ItZUQEKqBpgAyqCJWF6AItZSMEVQCqoA0mAFYMMVQBvAAvBDFsAYtADawBZAPXAB2NAFYIMXQBl8&#10;oWW/ANLwBVAGYAB2JgwtlicjBlAPYkib2C/YlAAc3pIogA1kxH3SNhx7bGVcJ6Dggjwsn9yYpTbW&#10;nLT5pO6B1wY+AMNjc7HtbFhi4Oewk2PKvhrbQXs3AdbI+Ln8oxiarRXLPO7SwIYW2/ydnBm/JIZr&#10;DDn3UinXSt2Q4vfTUr0P5rCOs1nNoy0AHKF8/ei8e8/GEWfpsICOEczRnSGOPgI2zv0HJCCPAHBA&#10;lFyxSq9E8zvd398fz+92T3iDPfp//OMfp58/f/bfvn3r7+7uTv/6179AqGOsz/BLZXSNfQbyAN6+&#10;xP7v//7vJoY8zl2bx8fHru/7ze/fv7v9fr89f9G4lGzBOZMHorItMptHAD42m82273tX1g7Z3r9n&#10;8gj92qZm9FC2cI1xqZYL7BG1jbaCB43UMbN6fDKl/ih6pfzxNE0n9HsH0ewGbfKa+zYgyOVYLIRL&#10;u1TMgU20EK/1m77CT44rx48hglG7Zq/Et8bIgRyDmMr4pfG06xnM+TzvJgBFKWSRAiy842nzzcVN&#10;2XlipGKmbOW1WLZyDkEtMoUAZWVlpJ8cT/qW+MfHJfAIYGcd0WKl+mP4oxVEIu0kIGJlI9FsUzCJ&#10;FUNCJZoNMAZLgHngEsAGTAAbMgHqQBMgD5sAPuAEaAOdSJVAKEA5iCJVC6YE1QIqUq2BlZTmgFk8&#10;IvBCUdQcmgNk8Ko18GCpFoSQqgUjgmoAiVheWCKoFTQRKwdQBOVACqAOpgBsoAKwoQqgDKwA/HCF&#10;1V4DWVh2sVKwhfSPYQtpG8MWQFm2CxkrQBfSxgtexP1T4Yu4rwbAiNtL/FO+Xj8vvCEBg9DeKzBC&#10;bC9tZayUrQY5pPpq7Ep8tPmlrsMTKzWvEpvIzlo/kGsIF7vIZtQfXVo2k8bZMBVvMK4xP3UOXRrU&#10;UOcb37uEz2gcxS/eW/4DGyVOLpZst44tGES1zYxXYpeL4R2D4AY1UvwOWaofr0fJBm1tI5ynsnMA&#10;7+VWgPesHBbQEWfrKAE6jl3XvfZR2ZVewB0QgIfsgwJ2nE6nY3wM4BRn6gBwenl5Od7f3x/v7+/7&#10;v//++/Tt27fTfr/vHx8fj8/Pz/3Xr1/78/vB059//tkT6kjrM/3iGV1r/A8xBXmEbB7fv3/vvn37&#10;1nlLtuCc0cPK5lGS1SPV3p3hja4M9IjBji0iuCPaOrFHdK49iMmHMAgb+VmYDwUAYQ9qcQAEWAYC&#10;sWwHbfLaxXVYDw2peYxsxGJ3KlbyIUU8lGh+pr/hq/lZPr3iV2vvsR3EVebtiem2k0BCDCNE9m6o&#10;wuMz15havNy4nviyr8bWmmutfXwOjIERoC38kQM/cv7SNjW+FqMmY0gqA0lJTNnvAUmknQWTSDvN&#10;NgWVAHmwBMjDJRo0osElli3gh0xS7aWwCZAGToA0dBKUgk+ANIAS5AFRAD+MEjQHlCJVCqlomgqu&#10;SE0FWSy1AlxKtSQQs4SuBd1Qt6GlIIIl1ApUKNVUsMHSVOBBqhSA0DQHFKHJC0oETQUmglLgRFAK&#10;oADSEAVQDlIAOkwBlAEVwBiqAGxgogauAMoACyANWQB+0ELaSru5gAsZI1V2JBdXghdAOXwR900B&#10;OKbCG57MGxq0AKThitDvtbfie2xzcbWYlp8HgLCuUdp5r6XUrmRusEEJ+V6/i1yXBi8u9g7bgY+y&#10;jgGPjxhD+ljXUgJrWHNIwRRWrFTM0Xkn1mTEGFZ8a8zcPErjuMeR11Ej5dqpD6j4/a5Ur68tqWsQ&#10;hk1pdg5AlFuJ9sfofAB0dO+Qhwl1QGTn6BSYo7NLsIT9IDsHzoBHKLuy3+9Pd3d3x7u7u+Pr6+tR&#10;meul9ErXdafn5+ceUemVAHX8z//8zyn+jz3//d//3UugA/icUEfQZ/zlNLrm+B9oDHkA76k5ZcmW&#10;19fXTQx5xCVbfvz4sfnjjz82Ly8vXSqbRwx8bLfbAezRGRk6rLZelGzpEqBHly7ZMgA8zg92nvIt&#10;8QOT90FNfiapBwzCHpSq1B/fEhl/qE3ziTYlg2m2gzZ5D5RrsR4uUnNRbaKFa802FXdko8SSNuaD&#10;kvAt8uvHQIbpo4xj2afiT7J1zEGLqV1DbDP4HGogjBx0URpP+s0Z05p3zRyse1pin5uPjBn6WgIg&#10;c2YOsWJYfTJWHG8KSALUwyQ5OwmBeMESYBpcosWXgAmgQx81oEkqXgvgJMgCTHL9NQBKrByMAviA&#10;lKAcmBLkAVSCvKBKrFJoRWoJiKVULaAXj1qDMXNoLtiG+hxqDRS0VgtAwaulQAavSoEHKQ8AIeUB&#10;IoI8YASQhyNi5UAJoA6WiGWBE4ANSeT6NIgCaA9SAGOYAhgDEla8HFgBlMEV0t4LWEjbGIYAdCBC&#10;2uVgC2kjgQortge4AGxgwupbMnOG5e/x1Rb+Q58GAHh8ZL+M0cLemo8XeLCuQ+urjVkSvzaeNUdM&#10;hy40u8uw0Xy9MS1bNLaHxye6Jx6/QZ/T3x3HiGXF09pNn06sq8Q/Z4kxrHE9cymN4x5LXkutlHtA&#10;fRLF71019em1ldxx7j96hswbwDg7x6Wte4M1erwDET3ewY0T3suwuEqvIAI6eiUrR6pNZOS4wBwx&#10;1AHgFGfpCOVXuq4Lcz2d39mNSq/8+PGj/+uvv3qZpQMg1JHSZ/8FNrj++B+tF/JIlWxBJpsHgEFG&#10;DwCbuGyLLOHSvWfdGGXx6DKgR+Q3yODRDTN5hL4AenTxMfRsHoPrhwJ3xOeZBzP5mSQfYlJ/yPnH&#10;mZLK/dH2SvnjnnWZaFM6oGY/WkQeGUzPDKLaiUVqzTYXe2AnHo60ONbcPf6mr+GXuoZSn8v8ogc/&#10;bV6arRU791Bp2sq4EjboJmbK0KAHzU/2tRw/tk3FteZQEzv2zdlr8b0+2jiaTc4PsLOOAOUAyJQY&#10;cV8K/kiBJLk5afOSxxb4YdlYYAnQFi7RYgJDyASYBppo9pqPBo0AfugkFcMLn+TiWyBKyicoBaUA&#10;eTDFYzMVUtHkAVdilUAssbxAi1QJ4GKpBnzxaCocM1VrhGuoz6OpgMEU1cAJOZXACyl5wQapEtAh&#10;lgd6iDUVgNCUgiKANPzgtbEgiaAUAKEBEzkfTRo8AegghBVfQhRWDAlSAGUwhWYvx5BQhfTxghU5&#10;2xLAIjWOZTMFttD6PdkytHg1cVqCG9aCvtbW9zrwUOqX87HGmWrvnU8qtjV3yzY3h5L5ara5uSr3&#10;rItMPBDF7Lba3Kx9xl76hHsT+2hzGs0r4SfHM+db4J+6BsSxRDzLzxNbPe/EuogYyxrDGtdSyt4T&#10;q2g8eU21Uu4F9ckVvwfVJF6FAj6YI5xr7/Tlu/f4nXPYTlGbVW4l2I1Kr3TDTB1xyZVjL0qudALe&#10;kH3AMFNHZ4AdGsyx3W6Pv3//vsAc2iazdJzvS3HplfN9Vj9CrfGji7/o3jS6D+EftAV5AP6SLals&#10;Hjhn9Hh9fd0+PDxsQtmWc98F8pCAR5cozwKMy7d0AuY49wf7QekWRKBHtO/EccjiEcCP8HA8ADyi&#10;B1b54BX6CXtQq1Luj32JlAeDrEsDm9JBNftRm7wvmYceeZ6ak2onFp9Ttrn5y4XrkliD9kQMzT/l&#10;6/Ir9JEPktLWHEPYm/ET88nNZXRN5zhJ4EHaxn1TbMNxzlbOsTS25xpL7LX5eH20cbTrSM0tNVZu&#10;PK1d+rfKJOKJkYqTixXH0+ZlxbTGzMWVx17wQ9rKPi9oMmVMGTdIAieADnN4QBJLJb4lMEpQCgCx&#10;4gHlcIpnPCANq5TEiZWDWII8MMsUe2Ae2KVUpXBMiWpBmlaqBXKo66sWFGilUuCgRHPACTXKAQ1S&#10;HsChxhbIgw9BXpjBgiFK40hZcARgAxK5Mb2wRFANNFHqq42dAymAMphC2ktbC6iQtrUARw6uAHTA&#10;Qrbn+iXcEPd7Y5ZkydBiTc2UoSzKuwEKrd3ra8EGsk0bLzeWZ5xr2lv3xWMbjzXFNjHnLjZLvPce&#10;2YoY2nvwS7sj9mCvxIfiY9nXjKHZqGOF6ynwVfsTMVJx1OP4n5T4N5SKacVP+ol/vtY6hrctpZy9&#10;J17RmPLapsi4LxQ1knwnKSVeSQKZNQGt3XinHhpOUf9J9PdR26DcSvcOd1wgDgxBiQHAEdo6BeTo&#10;HECH7O/7Xi23EvYATq+vr8dQdiXM69evX6evX7+euq47/f3336dv374ls3T8+eef/X/+858+lJQl&#10;1FEn/kIcanQ/4n/oMehhQR4l2TzOX3o3h8NhkNnj9fV1e3d3tz0ej9vdbreJAY/NZrM9HA532+1W&#10;ghoq6CH7OgGA9MPsHTHQEZdsuWT3OD/MyuMumn8X7Qf3Ae8PtaEfkZ18MM09wKWOEWKlxAcCaopy&#10;DwmlUh4qXG4NbEoHtuzVhd6BQRkQ4h4rPo8Wji1761i2pWJqMZIPgYkYNf4p38l+CZ9Se22My7yU&#10;B2CP/Wjc89ix3eCzK4UolrCX/z5q4mvX6/XRxpHzyM0tNVbJeKW+LfxbZgPxgiAaWDI1ZiquFTs3&#10;filsAkyDP2Q/kAZPLJ/UHEp8NCgE0IEUwAY5rDheOCUXJxcrBZgEpeCVIA8M4hmrFmrJqQRWCfKC&#10;MC3HtOQFaFqoBqq5BbW4rtIF9lvR0tflBQ9yqgUKgDysMMeYKaUgh6Ac7BDkmaMFQHjG0oCGIC8U&#10;kYtlxbHmpYESVhwJLwBl0ITlo42Vgii0uLWZMKRfLVAhbaRdCbThzYoRx20BbNRm2dAW/eN+2S7f&#10;Ebb0L/H1+lk+cq65sXI+nrlZ9nHbHPFr7BPX28VhI7/sPoRKvM8exS+xPzt5/nPkyMcxzmjv8PP6&#10;anaWfypGKo4aQ4uXiGnFtfqS59p6hLEG4W1LKWfvjVc0bm7NpVTG/aEot3LrNAVrEma78v5bvs+O&#10;t0t2iujdaZydI5yrWzfM1DEot9K9gRkDgKNTsnUgA3TE5wHeCGCH3KfKrhwOh/7+/v54ftcyyNLx&#10;9evXPkAdd3d3Jy1LB8DSK7XiL05do/sS/wJIlWwBgH//+9/dn3/+2f3nP/8ZZfP4/v07+jPosd/v&#10;t+f/CbKR23a7vcAVx+NxG5dv0fZdAuYI550CdsCGPGSplrh8i8zuEW8d3sEP69zaEJ8XPkymjt8a&#10;CHtQV1LuAaNUygOJy62RXc3gls+oXVmk9fj1iT6XXzdcBPfE1sYZ9RtxtQfG5EOlM44rhvBP+Zb6&#10;pcZLzdUay+1TMjdrDA0Q0OCA6KHcBVzEMUrta8bw+nivRbt+z1glfnP61vh7YqTipOYClJWrifuk&#10;T66/FAgpyThSEz81hnc+1phyXO08B4BoPpafB0oBdDhD8/XOb0qMFCgC2ABLUAriyMUuhVpSyo1V&#10;O6YHUtHkgWQ8agmNSNVe25o0FyCUkmdh/hbkhQdq1AKKyAEJmkqvKQUuaCqFGWrG9YyRu04LfsjF&#10;16AGIA9D1MbwABIp/xbghrRPgROAndXB6vfaWiCFtJuaAUPGr4VBWsAaKcggluzT3s/JPhknF6OF&#10;/1y+pX6p8WrGituscUrm1mKM1Ocl3xOL98fA8D0zYttw3BXCEo4xRj7GOIBjbs6xRnvDV47Z0t+M&#10;YcTRYqX6458JLa4nttWXOx+tJRhrB9aYqblYyvl4YxaPnVs3KRXXWai55FlnUV7FyQbt3fGgXXl/&#10;LN85a6VWArwBjLNzBHBDll6xyq0MSq6c/QYZOXLHnQPosPYATgHqsMqu7Pf73pOlg6VX5hF/yaal&#10;/xSJki1AeTaPX79+damyLef/dbI5HA7bL1++XCAPAJuQxaMG9JDHcm/0bYRNDH1s+jH0oWX10PaD&#10;LXqQlw/DoT/c/9HDsvGZJR/ucg8tfAihriHPA0qplAcat2sju9oJaH6jNu2eGddsPbClxsvaigVh&#10;y8c6TtobsbVYqXvliZV9qI1jOP2b+pb6GeOlrlOb5+SxxH2/egmVJccqGc/yTY2Z85Vzq/XXxvfE&#10;mCNOLpbVr8UEfKAJUA+EaDYeKETapcaqHc8zZm7ckrlqseV8tDnVZCrJxfTGsvw0kCUoB1/UzqVE&#10;qTGmjOcFS4JywEyJWgEapdewFrUEhLwqBQLWolZgAtAODElBCJpKrsGCDKRKwIUpY6bGyV2XBTyk&#10;4tbOxRPH8s+BEUAeSLBsNOX8vBkuZKzc+CnbVpBGyiaVrcITOwUCSCUWz9WYvbIAXxKrJo4VI/TV&#10;+lv3Jm6v8a0ZNzdmzkeOd62xjM++E6bXgCRyPjXFq78AACAASURBVCVjmXNUrs09psM3GTMRIxVH&#10;janESs0pFVONm4htnaf6sr7y11/inb/WnppLSjk/b9yq8XPrHjXiWgl1DeXWShxrANZxfC7fP/fR&#10;djmP+lOlVuLyKqE9tQ3Kq5z9BuVXrD0EyNFnMnakgI6u6waZOWTZlfv7++P5P6Wcuq67AB2Pj4/9&#10;8/NzuE54snQAhDpaiL+Q/Rrdq/gXhyebx19//dV9//59kM3j58+fnVa2BcCm7/vNz58/N09PT4OS&#10;LYggihLQoxfAR+o4tccwa8cF/ojnFfV35+Mu9J2/KCRBj7Nd/AAuH9LlF4LcQ2/q+K3B8dDDhxhq&#10;bco94NTIeChyuTa2rZmI5aO2GwutHl/rYdAzL3URWRnb+yCatDHia7ap6xzFU2K541TEaOE/t2+p&#10;X+14g75LR7SgXwI6tPCLz7W22jGlbw6CKBl3in9JjJp5eObinU/JvKzxUvPzxEzZWPMFfBlJgGkQ&#10;ihYvBYfI8bRxPTFbzMM7l5S/d25T4lj2gD7/oBygketvBYp4xmoxbskYmlLAjUe3Cn1MvW9A20X/&#10;JdUC4kjBBB7V3Lu1wRje8VL9GtwAlGV38Pi0iKNdRy5rhTaOZ54en6UyaFjQhBzTgidSYxkL2VmQ&#10;IuWb6tfi1sTMzVWO54lVE8dzjd4YLfxbju3x9cy51G/KdSJ6/yreuQ764rAz+8V7ra12zJyvHLeF&#10;f0kMbxzVLv54lXlZMVM2udg5/9xYlr38GR4ZJN7TZ+MVyONXErtqHp51i1JxnYNao3JrHcZrpN5x&#10;HJ/H7yXDuXzH24t+b6mVsJeZOrQyK4MMHV0G5pB7KCBHL6APT2aOAHXEQEfXdScUlF1pnKVD++wo&#10;If4CL5f2ZeVybEEegJ7NI1W2BWfQ4+XlZbvb7boU6LHdbrd9329KQQ+5R6KES9QWl2nRyrbIrB6d&#10;cpwr4dIhynRy9psT9lA/29yDEx+CqFtT7gGpVon1OZd7Q7spE7F8k4ulA0NfxhCtLTdv88FUzkPM&#10;wfNAa41lLcYmbY24o/7ufbE5FS8VS1uE9sZRYxTOJRXjWr45f7ev8nMlfdSfw74vA0G09pT/FN+a&#10;sZeK0TKO1e+J551bLl5JzJxvbfzU3FNj5GxTYwHTYZEWoIjml/L1giPa/Cz/1HiWUiBICaAjlYJI&#10;AB8gkBsjqPSap8g7J01LzrNWU66vtUoX3K8ha5Hfq6Wu0TvP3HxyMIYFXHjjp+Y5J4BhXVcJQKKN&#10;VwNjaH5zwhiAvlBt9XntrHc22iJ87Ti5MTzxe2WxXovrjSnjpWJZ42vzsOLJ9po5ea6tNEaN/xTf&#10;2rG9vojeh4p3oKEv3kNpv5bvZX9F/5oY5jyMON5YyXiJmFbclI38ObXG0GKnfmd7bLXfOyOjxLv1&#10;0naPPL4l8avmkltvmCKuVVC3JM86heNdu3Ucn8fvFcP56P1p915SpY+37h3eCJtWauVyHrWnyq7I&#10;jB0hy8apz2Tl6EVGDml3fFsQvuw1oGO/35/u7u6OAeh4fX3tQ+mVc1nUeN5AYdkVgFk65hZ/2dfL&#10;+kJ2OS4FPXCGGQLo8fT01H358qULoEfYzvV/AyDhyugRt4V95yvJUrSHL6uHt4QLov5BG9AM9kCi&#10;z/UQGosPUNRHk+chq1aZ9bGs+wy2UyaU8s0ual4M54NDkj7KIqt3LGtc1UYskHpi5q5dW5hOxUnF&#10;G82zMFZJHFeMzHUVxVirv7XA71mQT4EJqcV4GTs3h5oYLa5F+lhxvLFq4mn2NfGsOVpxUzZzx0+N&#10;kbPN/c30/AzUjOsZOzVO7rPNyQuSWIv1JSBJLpY1tlc5oKAmC0tKOfDEUm3Gilpg4hZgkI+mWlhj&#10;CqRRky0jB1HEqgUMSvxr4uZiXxO4CMotuKfsavxy7zVie2mbm0PKvnZca0zLxhondR9yY5TEz8XV&#10;+nOfmzaP0jl65ueJVRPH83MxNYbn881dSyLGYC/eR4764yHW6N9yDoUxpsZJxorjic+6NJ4aMxHX&#10;ip2zUcdQxkn6OsZ1x7B+xRu/91JzyM0vJa9vyRjV83H86a0W1xmojybHOxO1OXFuvpMU7yP7uC+y&#10;ScEcwBDikPt46zHMxGGCHQBGIEenZOaAAW5YewvoCCVXEAEd8Tx3u90xhjn2+33/7du3S9mVX79+&#10;9U9PT6FfLbsCAMzSsbz4B6KNtC9Pl+MAeQBvoIeEPID3si3//Oc/8fr6uvnx40ew2fz69at7enrq&#10;AGweHh66Hz9+bB4eHjpUgB673W5zOp0GsEdXkMnDsz/PJwY7JPShlW2JoY6NOI/3XdfVwR54M1KJ&#10;98TnmXwQ9zzA8UGM+mzyLjDVqmC9SXWfyX7qNaf8swuZF0P73mgdqYdjb5zk4qKYT8nDeNZOLIp6&#10;4lpjJOMbsXNxR3bOeLnPScICtbFGi/9RrFwcz3w896nlXNz3JbWI3RXADkvG8cZqHc/6XV4azzPH&#10;lI0FGZTET/V74nuvYcp4U8fUYufuRUqeeXv/3nvvccn8vPMoud8lys2zJHbNNdeoBOy4BZijZWaP&#10;j5aZY6nr0RaRLeW+E5fEKomdilvzPd2Kp8XyXpPX1zNfj19uXjn7kvvdK4vnNeN6x8yNZ40xR/zc&#10;/GviemNq9qmxvPPzzG3qvEriaLHE+77LPpiJuNLWah8tsFvjeOKsZC5T5+Odk3deyXiFMa24pbFT&#10;8XN26jjKWElf59hFbdav4sTvwdJ2r7z+peNUz2vCo4hbXCOgPpOc7zDUZsexbLNgjtgnlFOR/SrM&#10;0XWD0isW1CFLrcRgx6D8StzWOcutpGy0Misx2NGdgY645Mrr62sPB9Dx+PjYl5RdAd6gjgB0AMzS&#10;sYT4B6Wt9J/SCdk8QtmWs8lk0EMDPABsUhk9pu7xDnPIci0a4CHhDi2jR7zvum4Ee3TncWpgD+1z&#10;dD2wXxoIfFBUsaYssHjVYO2kJoDXZ+rkUv5FC1uJ+5R6iPbOxe2nLCym/HPnVl9qATbrkxgnOcaE&#10;2FPjumJ2w0XzVIzkFyvn/DxzS8XyXOc1rjE5ZjS2Nh9zEb0GYsgtrHtjeudYO0/PXOeKXzp/71xK&#10;wILaMUvHTY2R+1y98ymJXzK/VIya54iSz8frV6LSOZeOu8Sz1VJqdc9LlFuIviXVfPcsvf4W329T&#10;Y1rxaz+n1HytmN5rzC2o58ap8fXMLeeTm0/KvuR+lozrXMQ3x0v552xaxC+JrfXn5uyNWTPPKXNU&#10;3rFdjmNzx7s4NYYzlhYvOy9x3Z55lV5jal5qXGVuqVg18WpjXo6Na/bEzcaW8SvH0PrM88x43nie&#10;OZS0tQQzcn0eef1rxpk0tyUe4fhen6KGcr43UJsT51bf5R2VeAfXC5s+son7NZgjLr0iQY6+e8/C&#10;ER9rYIcKb2htuT3GJVhOvYA6AJwC2BFDHmGTJVfmADoAZum4lviHaD5pX3AG57Wgx9evX7ufP392&#10;j4+P3fPzcwcH6PH8/Lz58uXLAPJABHfgDHiEMi4xBNJNgDvwnsXjAnp0egmXwXH3DoB05+O5YQ8g&#10;+l4a2amfpWjLfpHwPFjywZCiyrTkokWjNYWaIF6fFhPMxShaUEvcM6sjtYieUtZPWfgsjVFyb8yx&#10;xbglX2BajeOFFgbHjtglc8/FrZmvBjRodtack+NdIWbLzylrG/lYsZIL96Hfsxifi6vF8UAPU8bI&#10;gRJeuxJQwHNNU8dMxfdec24sT+wp8yqZ39RYU+CBks9wSqypmvLZrE1TPi9L3oX2a8r7fXHOayn9&#10;zupduJ87Zu098cab8tnkFtFL5lY6r5x9bh4paCA19pRxrTE9n1UOclhijNrYJXHRdvG9Jm5NzNHC&#10;euU8k3CAEbPVdZfMc9G4l5N5IIzBeWIM7zjZMbRz+c8iM7Z3DqV+Re+EE78nS+9NjUpilI43eX5L&#10;PZbxXTxF1cn5DkFtTpxbfZd3ThGoEfaDY2FzCn2dA+Y4n8cAR493KCM+HoEc4bg3QA6tzbuXZVZw&#10;BjkAnA6Hw2m73R63223I3NHHZVe6rjtZQMeXL1/6rutOLYGO8+fk+dypBuIfsPml/zQr2TyA+UCP&#10;nz9/bp6enjavr6/d4XDYfvnyZXM8HrvX19ftw8PDBmcQJAY8IDJ7aLBGzT6OgQjs6N+Bjw2AUNYl&#10;BXukyrdcSrZ03QX2yG3xZ9Yh+s6sfEkt+YIy+hnwPKTyAZOi5tOSCxcN1x9qApX4tJpoLo57AfTi&#10;sBwo4vY3FiZzcXLnKf/cIq/bNzGuaWeAA7nYnnFKx6iKXxHbit9i7q3vS83nW3tf5v5Mq+CKpSCO&#10;3IJyLcTRetxcvJJ5aL6tAY7Sv8lLgRu10MZczxgl11EyhzlAiWvJ+ZLxw3zHKgEWWkIZtSpZ7Pf6&#10;lcarnYM3lhfe8I7fCvy4FegjZz8XkFE7DjIggddeTm3G+Fed+5Xuy7XvudY+ZYzaccyxlPHMOU4d&#10;t2B8a1zv7+kSX+t3hGqc+R1Weq9qVRKndszJc10K0AA+1vMdRa1NC4EcoW3wrioCNeT7rx4YwByn&#10;qC8uqRI2WWYl7JPlVjo7S0cMdpxykIbHJuy7rjuFzBwB3tCycgSgA8Dp9+/fp8fHxwvQgTfwo8cE&#10;oAMAJpZdsT5nqpH4h29ZWS8YLsdzgB77/b67v7/vcAY4fv78uQnn1hYDHhCQR+jLwR5WH6LsHZo9&#10;9NItGuBRktmjM84HW+fM7uGAPWRb8ZcbTXxYpajra0kwBEiCDVXhFvBpOeES+GGgzKJcTczSdo+d&#10;ZxG1NpZnXqZPITxSOn7tuKVfDFuNVQ1PTBjHe/+uOk6De5b0S4x17fGSvuqgGdhiCjjiGd8awwtg&#10;eOZUMkbJHFMxasCEa0Abrec5NXbrOVxLLa59Doihpeb+/ue9/iXhEO9ivMcnp5qYU+4Z4Q8zfvI8&#10;sxDcYuH7auM1XtDPjpEZx7to7bp3c0EQBeN4x6qFILxjeWxLfgZLx7b6i99TzgBhpGyL2lO/dlYC&#10;ZNTEqh27yZyXfkTiO2+Kur4WBjku+wjSCG0S6DBLrER9AdIAhtCGtU9uXZR1A0bJFQhoQ/Z7+1JZ&#10;OTabzTEAG/v9/lJq5XA49Lvd7nh3d9f/+vXr9PXrVxXoQEHJFWAMdAAsu7JW8Y/m9aTeew300CAP&#10;wAd6/Pr1q3t6egpQAwBcwI6Xl5cO58weh8Nhe3d31wHYvL6+brfbbYeofAsUwGO3213KueRAjxTw&#10;EbfJfmBUsqUU9pAZPrru7bd9DHmEki2hDcE+AXsgihc+OwIfFEUlda1FkhUAIrW+LSdeAzsMtEJg&#10;JGXvXiB1LGIXjZGxyS78NgZJZH9ugb3l2G4YoCG4kPSdAZ5J+k28vyXXOTqfAmpMHVuOXzmHmnm4&#10;5mLMZ1I8SyWwR+1CfU28uUCNWsimtVoANWvRNQGTtX/PKgUo1gCKpOZQC4RMiVlzT6yYtaBFZi6u&#10;Nm0YZzzP/Dw+pQvTNXOpXhyfYWH82jBA7bVOuc6Sz3gt0MNsP1PO8T1zKPFr+W/fakupCYQBTAIx&#10;knELbbyqiXVVKANYHswIWvuzE0VR75oAcgBl73JGIEcUewBwxMcpmCPaTsb5YN9FpVWsrRMlV7q3&#10;Mi0jiMM6Tu0hwI7unJ0Db6VULmVXwlwC2BHP7+7u7vj6+nq5hpeXl/7+/v54f3/fh/OHh4d+TqDj&#10;/PlB0arfKXxU8Q/uOjQr6HE22QTQ48uXL93v3787AJv9ft/F5Vtwzu7hKd+CRFYPRNk5rOMU/BHs&#10;UA57jI4xhDtCmRbrPAZAYigm7nNl9zh/hhoUYn32ri+B3gd0PlBT1MfTlRc4modc2H+ue1ez+HpR&#10;7jN13PcaQKTVvStZtPXGrYVIXL4TFrlnWXi/EgAwB4jQDMSYMIdrzcM7N898aufknZfVZmmuf/u5&#10;ebT8/TU55oy/p5v5XfP5oIVaASbOF5RNviPVgghrUuG9aL64lbuFmfm1WPyr8S1axCxYeC2OXWC7&#10;BkDE65ed1wyghivGAvNY4xxGbQuBO1VzMeZTCzWU/Ht0/XsCisCLVLul2t+Zc0EYuXFLbErV8t4t&#10;4T8MdsVHDL5LpqiPqQVBjrjtAnNEsWMQY9DWjUupAO/lVIAI5DiDFxrUcRT9Aaqwjk2YAw6IAxhn&#10;44jb4mNvdo54k+VWQmaOGOgAcPry5Uv/+/fv/tevX/3T09NSQIf1+VMLiX+w16Us5AFMBz2+fv3a&#10;/d///d/m+/fv6Pt+8/v37+7h4aH78ePHJgY9ZPmWu7u77vX1NQYsBttms9kG6CMAH4gye0iAI3Us&#10;gQ4N/MjAHl10LAGPQemWbpjpo4vsLtlOor7RZsAeEHaI7OLPmsAHRVGLag0LQCsERabEmON+TlkY&#10;HmjmRcnWC7BF8RotJtfAMVVxr7hI33J+Led2jft2jXtWFNNo88Yz2xvCFy3+zXh8rg1cTO2vVev7&#10;qGoNzwKWGjwjpAJM+i60Zp5jwve85tBGpabCGnOCJLn4Le9h0TiFC8hW/EXgEWAy7LIoRAIULcTX&#10;LmC3Alxaz8sdb8HMEZN/phvBVrm+Gp/qsRr8bsuOUWFXqmv9HWp+Pdd+TuA7X4qigOuDHFH8XvaH&#10;tlRWDgXyOEVtIRPHKT7HMAPH6QxthIwdMTBxFHYXAANngAMFwIYFfsSxNpvNMYY4wvhado54y5Vb&#10;+fLlS9913emvv/7C09NTuAcg0PF5xD/669VioMfPnz+7x8fH7vn5eQA0aOVbQjaM5+fnjSerB86l&#10;XUI2DxgZOVLwRg3s0b2XaYnBjhjqiI9D9o4B9BHtQyYPrZRLfM9ywEcn7Ah8UBR1s1rLwtAMoMgl&#10;9BVjzH1vm8EjwOQvjt6xWoMk1WOmrveKC+VzLvSXxJ4KxZjtn2DOxfET7SlV/Vuq/LmvHs/Z79Xk&#10;cbx/8wr/Jk29vin+q/gbTjXV1O90U/zdvg2/o7ZcsPSo+cLshEXZlovONbGK3j+sJFOJ2n6Lcwaa&#10;QQqtflaK41fc92S8TF9KU2Jmx/T8vrsR+GJq/FWCGMD1YYwgvpelKKpGDb6jtgY5wt4DcgDvkAYw&#10;Lq8iwQ1tf4zOrW0Ec8jMHEjAGtax1nbOrDGAOEKmDpwhDy07R2iLS64gys7x999/IwAdOJdb+euv&#10;v/CPf/zj9PPnzx6wgY4Y5gAIdHw08eHhNlQFegBD2COAHgCgwR4B9JDlW0qzemy32+54PI4Aj91u&#10;dzkPJVx2u92m7/sRpGGBHBoYEttIu+g8HiOAHIOsHjHgIbJ5jEq5III8zrc3ZAFBZIfIX0Ic6nH4&#10;BdoA+FDbCHxQFLU2rQUSCZoRFgGWW6ic27/1GM0gEsD9GXqM5l54rl70vsJC+y1DBFcHI4DmUFB2&#10;PEf/FN+qz+/i3O7f6Bx2XjX/HZdSi7+VK82aRb2p6XevVotVDb4TTl3wXmLsZnNc4H/QzwXgVI9Z&#10;uUg/acxCn+bgzS1neqi8Ls+Ynv65Yy8JW7jHrLSt1TUhvznijAOvBMYI4rtTiqKW0g2AHJfzVFYO&#10;Zctm5RDnMdghjwMsMcjWITNpwIA54nZpY2X4iEuthPNcRo5407Jz3N/f96XlVgAQ6PiE4kPI7akI&#10;9AD0rB7/9V//1QFATfmW/X7f5bJ67Ha7C/gBDDJ4dNFxcYYP2R7Orewf2nnchmGWj045Vku5KHst&#10;u0do6+K2qC9XzgXB7vwZlwIfnvMwiNY8Er+4UBS1Zq0NFAmaGRi5DLOyeEt+FqVjFdnP8D/2W4Al&#10;pXZT41SDC0CzxfxrwjbZ/g9yD0riNIOyKn5Hzvlvfm3w2yKx1vr306uav7NrWyAqVePvZatf0Ksc&#10;o3Q+RfaNF4qbLF4vNM7kRfQrgy4e/8n3qcE9WNPPhNfOFavk9++MsEWN/RStBbyYK954gJX+neV7&#10;TYqi1qyS72UFWUyvAnJEfaeoTWbqSO1Dto0AgRwTxyrIIbN0aKCG7LNi9H0/KKsSoA6t1Mp2u+33&#10;+/3p7u7uuN1u+9+/f58eHx9Pr6+v/W63O8YgB0R2jpJyKwAggY4AcwAEOj66+EBz21oU9KjJ6nF3&#10;d9fhXK4FwGa/328eHh42x+Ox07J5III9NpvNNrRpmTlysIfVhzHcsQ3zw3vJFg3q0DJ9WNk9BuBH&#10;3KZAHQQ+KIqiVqq1L3gtBI5chltpzGt9RjXjFvs0+HKfdJnBdtUZEq4E68xh59UsYMOKfi6n+l3j&#10;98ecYy52PWv/+3hLusL3qbnGu5XrmDJPt++MC9gl87jWgnDzBfmGMM2csMC1xm4OVQDVv5uW8mmh&#10;NYNti9yTtQIYQXzfSFHUR9YM2Thk2xIgB/CefSP0nUJ7ZFealSNui0usXIAOKNk4tDYr64aEObQ+&#10;RPCGlpFDK7VyPB77u7u7Y1xm5eXlpY+zc+z3+/7h4WFwrx4fH/vn5+dLdg7ALrcCABrQEWAOgEDH&#10;ZxAfkj6O7H+d0R+AHOgB5Mu3AMOsHs/Pzx2AjZbVI8AeT09Pm9fX1wvw8fr6esnigXdoY3M6nbab&#10;zaaDgD02m802bkvBHoBdygVDoMOb0WNQyiU6ltk9YvhDgzu0ci4S+Ijb5wQ+ZHtT4EPMg6Ioiop0&#10;SwtiC8Mjl2FvJO4aPscpc6jyrfn5rfw5WmKhfu7PcPZrWPnnMcVvqm8L3RR8dkt/W0p0pb9DANa/&#10;6DVFC35XW9v/Vq/V0iBJsd9KF+6X+PyWmlORX83vjwn/LhcBlmbUrWSlWPxe3dLfIb4DpCiK0tXo&#10;P0bIjtx53NYS5IizbwzghO69vMoA6DD2g6wc1haycpxjD0AMZDJ0aP1aXzROtrzKuQxLD+C03W6P&#10;x+NxNP+7u7u+67qTzM7x8vLSPzw89CXZOQB/uRWAQMdnEx+8PqZcoAfwDnsE0ANon9Xjjz/+AJQS&#10;LgH2iLftdtuF8i0B9pA2UGAPGEAHkM7oodmn2vAOZniye3SZPfAOiwzaMIQ61gJ8mH6EPiiKotaj&#10;W1zgu+biHZb5UnMrwEoLrWJBfMq/gwY/j1MD3DIQAbSbQ/Nrafn78Qq/t9bw2c6lW7y2j/6d5ib/&#10;1/hM3zXX/L/7S3VNCGCS/5SflUY/F2uJ0Vq3DEJc7X7eEnQRi+/jKIqi5tWVsnHE7XOCHH3kE8AM&#10;CXLIrBwS7LCycgyAjvg8hi6ggBgauBH7pexDmwVzpLbD4dBrpVbO9+603+/7uNTK79+/e292DmBc&#10;bgXIAx2Z55Nb/M5NJcSHuo+vYtADyGf1+OuvvzoA8GT1CLAH3sqydHEJl8Ph0AXYA8Dm+fl5s9vt&#10;LqCEF/aAKOMSNk9Gj3Au+6WPtMUwu0enHGugx6icC5TMHnMCH3gz1oAPeWy1ubJ8hHE84hdMiqKo&#10;29EtwiNSV4ZJpJaezBqzVVxLq8/m0vrf20w/+3N+5kv9PN3Sz+1c4j24HfG703L3YM5xmsf+ZLDM&#10;XPHm1EcEHlZx/28VtojF92IURVG3oxVk47gctwI5rC0CPE6iTYIco+wc576jlqEjtJ99RwAHMtk1&#10;ZJuVvSNuCyVWIMqsHI/HXgM7Xl9f+7u7u+N2u+1///59CjAHlFIr9/f3/cvLywDweHx87EuycwBN&#10;y62Ez5X6oOKD4+eT+pl7QA/Al9UDAALsEWf1iEu4nEOMYI+fP39uQlmXu7u7zgN7aGVcAGyOx+N2&#10;t9tdIItchg6rbEvcptmd27qzjwqeQJRzidq7qE+etwY+YOwvwMf5Z4FZPiiKoqhV6COAJJpWBpfE&#10;uubErjH2aj+IiVryuq5yD6/9u2HF/4ZTuslJU1W6ue9Q116YveL3ziXHvbmfC6eucV3XvJer/Ryv&#10;/e94DvGdFEVR1OfWTBCHbKvJxiH7W2bkAApADqW8SsjQMcrW4cnKIftqQI+wWTCHtcUwR9d1lzYI&#10;mMNTaiWXnUODOQACHZRffEj93JolqwcAeEq4fP/+HX3fb0IJl/1+393f33dx+ZZS2AMRTJHK8mHB&#10;G1Pa4vMzNNKFYwxLuAwyeYTzKNtHS+BjtAmII5nlIwF8yGOrjdAHRVEUdTO69oLxNXRji9RrnOza&#10;5rS2+dyKPup9+6jXRfn1Eb83fcRrWkJrvG+c00R9RKAiJb4LoiiKoubQQhCHZRO357JxqPsCkOOk&#10;tLcAOQaZOaKSLO5SK7Iv1xbaQ1vXdS6AI95KYY6///4bstTKr1+/+hzMAbxn57BgDuAd6CDMQXnE&#10;h2IqaBLoAaSzegB2CZcAezw9PV1KuEyBPcLxy8vLZrfbbQBsDofD5RgK+JEqvRL6ayGP+Dyyk2Vb&#10;Yviji+w0wKMU+Ai2GtBhZfkwgQ9gcpYPy47QB0VRFPWp9RnhkpRuDDzx6NYv6Nbnn9JHvjaK+mj6&#10;6N/5bv36bn3+A302eCInvnOhKIqiblmNIA6grqRK3D41G0ds0yv9GsihZemQ4AZwhjUMkEPCG6Hs&#10;yuk89gisiMqvqNk2YMAaubb4fLPZHE+nUx+OAZxOp1O/2WyOXdedjsfjAD6xyqwEiCMFczw+PvbP&#10;z89umANgdg5qHvGhnLLUPKsHsCzssd1uu/1+v3l4eNgcj8dLhg+cS7bExzH4gTcoYwBnxNBGCujQ&#10;7DUf6X8u63IZV2TxKAI+8A5jXLJ5RMCHzOIh2yH6PWVdEGzPPx9ado9a6MP8OSx9ycKXEBRFURRV&#10;JsIm9fqAYMoU8Wa0Fe8nNaf4namNeB8jEZCoF99jUBRFUVS5VgRxXI5bZuMQ/aeoL0AWHpAjl5HD&#10;AjmC/fF8TclMHN5+D8ARjg+Hw2m326nH9/f3p+Px2G+322MMdRwOh17CHJ7MHI+Pj/1ff/2Ff/zj&#10;HycJcwAAS61Q1xK/JFAeNc3qAeglXABMhj0Oh0O32+26vu83r6+vF+gjQBP7/X5zd3d3ASXibbPZ&#10;dLlSLkgAG0ZpFjOekQmki4/PkMcW47ItJcCHhD60cwl9hJcIcfaPC+SRyfIBaXv+WdFAD0IfFEVR&#10;FEVViwDKekSghZpZS/6A8fsBNZsIOqxHh3kncAAAIABJREFUfBdAURRFUber0ncBV4I4QruENy7t&#10;iWwcwLisirWFLB0x3DEbyNEa6gjzKS2xEiCO7Xbb7/f708PDwyVLx1SY4+np6XJfv3371gNAnJ3j&#10;+/fvPQB4S60ABDqotuIXGapGNwF7nENvLNjjeDwOII/tdnuBQCBKuWhlXc6pKlyQR0m/ZnsGPUbA&#10;R2QrgQ/Zp4EeoVTLoM8AO0rKukDYyPM5oY+UL0u8UBRFURS1OhFQoa4hwjgfR4QFqGuI35cpiqIo&#10;ilpCDSEOraM1xBH2I3uUZeOIgY0Y8DgJ3z5uawFyYAxfmCCHhDJiP2mb6pelVOK+uD2UXgFwen19&#10;7R8eHi7XEiCOu7u7vuu608+fPyFhjpeXl/7h4aEnzEF9BPHLGDVV6d9IV4I9zmE2+/2+e3h4GEAf&#10;Ly8vXaqUC85QhCzlUrqVQh4pW+lnZPiQtnEWDw38kHtE9oM2+LJ85KAPC+K4KegD4IssiqIoiqKo&#10;liLgQlHULYnfBymKoiiKotpp5iwcWlsriEPdC0gj7F3ZODJlVSTQcRJtsv0Y+Vdn5EABqOGxDRk3&#10;pH1o32w2fSixEvcBOG23216DOQ6HwyCDyf39fZ+COWSZFcCGOYC6UisAgQ5qPvELKdVa7qwewLyw&#10;x/fv39H3/SbAHg8PD92PHz82f/zxB3CGPHa7Xffz589NgD3Ow5mlXKzsHqfTqTsej1t5rAAXoVxL&#10;UdaPCNAohkxQXsbFU9YlleVD2yCPE9CHur8G9BGP6xVf9FEURVEURVEURVEURVEURVHUm2qA/pVC&#10;HOE4W1JF2Jzivkw2Dpl9I7Y7if5LBo2ofRaQI948mTxCeZXdbnfCW6mUy3HYUlk5UiVWQjaOAHHs&#10;9/v+4eHhAngEmOPXr1/909NT//Xr1741zAEwOwd1PXERkppbk2EPCXoA9bDH8/PzoJRLgD1CVo/d&#10;btcdDocuLuUis3sgyvChZffYbDbd6XTabjYbNeNHAD5SkEe8acCHx0+JIzN4jLJ8xH0JwCOb5UOU&#10;e5HtZpYPvBlpNsC80EdJG+JxS0Twg6IoiqIoiqIoiqIoiqIoivqIWiALh9a+JohDAzVG4IaSoUNm&#10;4bDKrCSzc5zjHqMxRsfaVgJySL8wxxjSkMBGvB2Px74kK4dWYuXvv//Gt2/fTvv9PnwOp7jEioQ5&#10;fvz40QPAwjAHQKCDmklcaKSWVBpba5jZAwD++c9/FsMe+/2+k6VcZHaPu7u7LkAffd9vjsfjAJbY&#10;brfdy8vLJaMHBEgh4Y/T6TSCNbRMHbIci4wbNg3+iOOF48hmAHlEJV7k3FOAxwACEXBHdvOUdjn/&#10;jGiZPqD4adAHpI0hZvugKIqiKIqiKIqiKIqiKIqiKKHGAAcwLQuH7PNAHFrsXvgUQxxaSZVoO0V2&#10;uTIrGrihZuWAAV3ITcusoW0pkCPecvBGKK9yHu8CcJRk5Tjf92yJFQvm+PPPP3sAIMxBfURxQZG6&#10;pmaFPQDg3//+d6fBHgAwpZRLLrvHdrvt4nIuOEMdeIM5zGwf8liDMmBAHQH4eMu0ZcMfqS34nvcx&#10;5BFn/HDtBeBhgh5R9o9i6AMYZfoAhj9X0gfBB1g+20c8dokIf1AURVEURVEURVEURVEURVFL6EoA&#10;h9Um2y/HBRDHpX1qJg6l1IoJcshzZzaOAGScQlkVjCGMAeARgI3QLu0jP1dJFs+22Wx6WWolAB/b&#10;7fZyHTHIsdvtXFk5vCVWgCHM8a9//QsABjCHBDkAwhzU7YsLhtSatAjsAbyXcvnPf/7TAUCr7B5f&#10;v35FAD5wzvIRsnsE4OPh4eGS7SMu3XI4HDYx8BFvHuDDA3/IzB8xCBKDHYZ/yNBhZvkQWTxcpV0A&#10;FfoIcEgN9AFhI/sgfC77mbN95GIQ/KAoiqIoiqIoiqIoiqIoiqJmVSm8AVQDHFp7yywcqg9mhDii&#10;DB2X7BJRf6qkinWuZuMIpVRiGCMcW5sGb+RKsqS2OAtHADlOp1MfZ+4IIIdVXiXco5ZZOYD3EivA&#10;G8yRy8oBEOagPo64KEitWYvDHgBGpVwAf3aPl5eXAbjw8vLShXIuoU2WcwlARwx8hLItHuAjLsFi&#10;HaMQBLHsQ0zYMIgGdcisH53oD/aD+2Rk9NCgD4TYRh/iGEqJFw3MUKGPyA8Yx7dE8IOiKIqiKIqi&#10;KIqiKIqiKIpaTLcIcIg5WFk4Bm0C0JD2TSEO0aZl51CzcITzkKlDgzRkNo5Wm8zwYcWfCnLc3d31&#10;AejY7Xb94XC43Ls4K8e3b99O+/2+B96zcsxRYgUgzEF9XHHhj7olzQZ7AOlSLoA/u8c53Ga/33dW&#10;OZfD4XDJ7BHKutQCH3Ef3sGL4pIsJZsGdkgApO97NduHYx+DHCPoQ9ikNsTnjUu8IPYBzGwf8ljq&#10;auAHQPiDoiiKoiiKoiiKoiiKoijqVnVLAAcwWxaOS5uAOE5K3wjuiLapEEecmeMYSqpoMEUuA0dq&#10;i0uv5I7D2DGgEW8S5Ij7LJDj+fkZj4+PF6Cj67pLyRWtvEpJVg4AqC2xAgxhDglyAIQ5qI8jLuxR&#10;t6xJsAcwb3YPq5yLB/h4fn7ePD4+Igd8wCjpImGQ3W63OZ1OZgmWVDkWa9OyecRbAgAphT1G0Ic4&#10;Rmg7wxkjAES0Q+nToA/ENgCuDX6UtL13EvygKIqiKIqiKIqiKIqiKIq6OdXAG8BNARzhfGoWDnm+&#10;CMQR9lpJFRhQhiczR1xKRTu24JC+7/tWIMfxeOwPh0MvQY6fP3/i69evpwByvLy89Pv9vo9BjnB/&#10;LZADqMvKAbzDHLmsHABhDurjiot31EdS/je1eKgpgT2AsuwegB/4eHh46O7v77tWwMfpdBoAFzEI&#10;cjqduuPxuLXKvSgZOEyAI96MMi2DuJpPPCbKYI9QokXCHjKDR1zKJcAgsj2GNmSJF4j+wXHCDlHb&#10;aL8Q+JGLQ/iDoiiKoiiKoiiKoiiKoijqCpoR3gCWBTjifplVY9CWycKhZesYARpWho5zpgzZHoMb&#10;zSCOGLDQwI0ciBFvqawbcgtxY1gj9MXQxvF47LW+qSBH2Mcgh7e8CgBYWTmA2UusAIQ5qA8iLs5R&#10;H12LZ/cA8uVcACAAH33fb0I5l1LgQyvpEtpwhj9CpowAfHgyfpRk44i3mmwesW9sJ/qLMntEGUIk&#10;4DGwjcq+5DYIPw0KgfT5rOAHQPiDoiiKoiiKoiiKoiiKoqjPrVp4A2iafSNlK/umAhzAGb6IfCXA&#10;cWnLZeGwSqlo7RHYcRJttTDHKAuHBC5SGTQ8gEZ8nIoVn6cycGw2mx4ZkMMqrdIS5ADey6sA5Vk5&#10;gCYlVgDCHNQHFRffqM+mWWEPwFfOBQAk8KFl9wDKgI/zFDYx8LHdbrv9fr+JgY+Xl5cL1CFLt4Q2&#10;rawLnNk4pgIg1hgi04cs8yJBDwl5qOVcIsAjVeIFUUyrjMstgB9WP+EPiqIoiqIoiqIoiqIoiqKo&#10;Al0J3tD6csGWAjhG/k6AI5xns3AoYMfU8ipFEIcX3CgBP7RsHKfTaVBiRYIbOEMb9/f3oywc4bjr&#10;ugvAEYMch8Oh3+12/RpBDoAlVigqp7trT4CiFpb8BT/4i6D9gejHT1l9BHz0wAj4GIz1/ft3PDw8&#10;XBbof/z4oQIf3759uwAfZ/Ci+/XrV/f4+AgA3f/7f/+v+/37d/fy8jIAPgCMgI+u67rX19cObyVb&#10;cHd3twkgyPF43Nzf33f7/X7z8PAAnIGP0+k0KutyOp022+12A6A7Ho+jLB94Ay5GYEbcZsAcHYAi&#10;AESAHXHfpT2MHaAOCYPEttFc1cwe5zijbB+pTB8l4IcAO2K7JPhx/nFMgh9nO2mTUvgZl7Z9yj8H&#10;aKQeuHJffAh/UBRFURRFURRFURRFURR1Tc0MbwDtsm/I/reXyNH8o/n070299Bv0pwCOuC0CNGK7&#10;/myXLLFibQas0fd9P8rMEdqiTB2D87jdgjj6vr/0RX7HKH689V3XqeBGsA17CXuIOV5sXl9fT5vN&#10;5rTdbvvT6XQ6Ho/9ZrM5ARhAHud7fHp9fe0fHh5Ox+Oxj0GOYHM8Hk+73e7y+Zzj9C8vLwHeGIAc&#10;Z3ik32w2/a9fv/D09NSfM3/0z8/PeHp6upRXiUEO4K28ysPDQ1gPu/wg/Pvf/waggxxhHY1ZOSiq&#10;XFw8o6ixirN7AMMMHzHsAbTP8AG8QSPPz8+XjBMx8PHHH38AwObl5SWMu3l5eenu7++7uJzL8/Pz&#10;ZrfbddvttgtlXQLAEbJ+aFk+NMjjdDp1x+NxG/qsrB6yrSaDh2YTwR2qX9Tu2XfK+SCzh7ZF0Mgk&#10;8APDn8FBW23Gj+ALLJb1wxOP2T8oiqIoiqIoiqIoiqIoilpcU8ANYB3wBpAHOIzYF1DDADOkb67U&#10;isy0EfedojEGsIbIuBHbDtqgZ91QIQ5E0EYAKqxsGRBgBgSsoWXfyNlpYx2Px363213sU9k4NptN&#10;nyqrcjwe+5B5A8ApZOUI2TdkRo79ft8/PDwUZeQAkAQ5QkYOgFk5KOoa4sIYReWV/8vSoJwLMAQ+&#10;/vrrrw4APMAHAGhlXSTwcYY9NgCw2+26nz9/br5+/Yq+7zcB+Aj7XinrEkMgMsuHdh6XdomBECsz&#10;RyfKuUigQ/Z5s3ukIJCQ1cPI7qFm+8AQ5hjAHsIOkT+U9ubgB4DYFoq9PB74Rv4pH0uEPyiKoiiK&#10;oiiKoiiKoiiKuroWyLoBzAdvXM4z8EZ8bLYlMmsM2jJ2XoDDgjViqCPEGWXhCG2KzWVvgRkxzAEF&#10;vJD2JTbSTvYHUAMRrBGgDkeJFSCRjUOWVfn58ye+fv16OhwOPQDc39/3AE5///03SkEOq7QKgGuV&#10;VwEIc1BUUlz4oqg6LQJ8BNgDKMvwAQAhy4cEPoC3LB8/fvzYBOBDlnUJ+1yWj9CHc8aPVJYP7Rxn&#10;4CIAIVCgjlQGj1yfBYvksnsUZPtAsBeQh1rSxQF+jLZC8AOKDYIdgNZZPwY2SjypVcEfAAEQiqIo&#10;iqIoiqIoiqIoiro1XTnrhtVXBW8A79cj5qVl0FD7lawaYZ8COEbwRqY/B3AAShmVuC0FbAgbCXuM&#10;wI1U5o2WGTssiCPOthFDHNb5/f39KANHfA/jbByhLWThkNk47u/v+wByBHsN4gAAghwU9fHERS2K&#10;aqdFgA8gX9IFAL59+9YF4AMYlnWxgA+rrEsuy8fr6+sAdigp7ZIr9YIEhBG3hW1qn5UJRJ5r2T4w&#10;LueiQR7XAD8gbCBiebJ+QGnPwR8pEEST1V/aPjQiAEJRFEVRFEVRFEVRFEVRN6GFwA3ghuCNEEPJ&#10;qiHtpO3iAIfWZmTlGLRb8IYH2kjBGLV9NRCHVlJlv98jZONAVEZFy8YRMnAAddk4AOBaIAdAmIOi&#10;lhIXrChqPlXBHkA74AN4K+viBT4AFGf5CG0yy8fj4yN6Udrl4eEBOEMfEBBHTaaPGLqIs3SUZv44&#10;gxXuMi6ZMaGBH87sHjnwQ8Idsh0ijgV+ADYcAs1eAUWA8c94Fv443x8LAPH8TdJsUn4EQCiKoiiK&#10;oiiKoiiKoihqBVoxuJHz0fqbwxtRjBGwEZ8boIcH4Ij7LLBjZB9tEuKwAA5EfVlw4zzuMZWdwwIz&#10;vFk5LDCkFOKQ9iELh1ZS5fn5GY+Pj4PSKiHzRiobRwA5AsQBAFZZFeAN5Pjx40cPADHIISEOgCAH&#10;RX0EcTGKopbVLMAHkC7rkgM+gPKyLnGWj3OGjw3wluUjVdpFgz7u7u4G5V5KoY/4PJd5oxQCSYEe&#10;VrvjPAY4AvgRYhaBH6lN2EPps+CPTsnkISGMAcCxcvgj57sIAAIQAqEoiqIoiqIoiqIoiqI+pm4c&#10;3JA2I3ADWA7eCPaV2TdScIYGdmjlUmYBOLRzCBBDAzos+EOLa7UHKAMRmNEC4jgej71VUuXnz5/4&#10;+vXr6XA4XAAaDeIAyrNxAG8gR0k2DoAgB0V9BHGRiaKur9UAH4CvrAsATCntcjgcLjAIgE2AQQLg&#10;kYI+QtYOpZwLQjui7B5nn1FWjhy8oUEgM4EepeBHyNiRK+uygQ14JDN7iIwgkP0hLjA7/DHwD0rA&#10;H9q5JgIgFEVRFEVRFEVRFEVRFOXQVGgDaAZuWP2l4Mbg3IA3NNBjKXjj0iZsTp6+CNQYwAaRvYQ1&#10;tLYB1BFi1QIctUBHyjYFeOTKp+TKqdRAHLKkSsjG8fLyokIcQD4bB9CmrApAkIOiPpK4gERR65Tv&#10;L6jyUCyBDyBf1iUAH0C7LB8AkCvtch5y8/Ly0pVAH3F5l+122728vLggj9S5Bl30SqkWD+jh9S08&#10;16COTbRHdG61DTYBccg+9ENYROuzoA4P/BHbQ7GH8JHnI5tbAUAAQiAURVEURVEURVEURVHUddUC&#10;2gBWl3FjcF6QdSMVR8IYss8Lb4z8Utk3BKQx2LTsG2KTUMegTdgNII9WAEcu60YK6Mj5yqwa1vnh&#10;cMBSEMcS2TgAghwURRHuoKhb0qLABzAtywdQXtrFA31Y5V3CHgL62O12QARxxHbeEi9eGCNnk8oG&#10;UjEWQnvf95NKuyhZP2LbHOCRgz8g9i3gD2kTS2tfEwDijd0EAAkiCEJRFEVRFEVRFEVRFPU5dAVo&#10;A7gCuAFMyroR2i4ghhLDAkAseGNkl4I3jA0YZtnQQA0gk30j2kYZObquu8RrCXDE52Hz2OVsSkqn&#10;BHjjeDz29/f3F2ADwGm/32NJiAMAtGwcMcQBlGXjANJlVQCCHBT1GcTFHoq6bVUDH0BdWRdgemkX&#10;AKiFPmR5l7u7u+719XW0RwRAhPa4TSvxIkEQo8RLEr7Q2krOSzJ+hGvJxIuBjwvkIY6h2FhAyMXW&#10;AXjIcjAS/ojbBzZ4M0xl8hi1K3GlDxJ9NwmAAIRAKIqiKIqiKIqiKIqiPrpaARtAU2gj1b8GcOOy&#10;L8i6AZyhjGjc1vCGVTolV1Il2xb84r4YlrDaa87hhDNy57ksHOHaLKgjgBqIsnHE+67rTs/Pz3h8&#10;fDy9vr5eAJq5IQ7AV1IFuEo2DoAgB0XdrLiIQ1EfT02BD6AsyweQhj5kaRfgHfr49etXBwC10Mfh&#10;cOhCu4Q9Sku8xCCHlu0jB4JMzczR8tyCPhJZPy59wADKkBk+YsijBv4YwBzOfig2EHbSFsEecGX/&#10;sPrmAkBSds0gEKAdCEIIhKIoiqIoiqIoiqIoaro+KLSh2V3O5TW3ADeUOJp/H/tEEIXmE4Mbcb8F&#10;aHj65KaBGpdNy8iRy76RAyrO9+l4vgdHI4ZZQqUFwBGXRpFZOeI+KwtHKKVyd3c3uId3d3eX9ngf&#10;II6vX7+eDodDD8wDcQB6SRXg6tk4AIIcFPWhxMUZivo8agp91Gb5AIbQR5zlA9ChD8DO9AGkwY8Y&#10;+vj69Sv6vt+cM3sAwOZwOHRWiZfj8TgAGWLII7TFUIcs66LZYAVgR3we5pjxqS3vYsEfcYwY4JgK&#10;f0DE0bJ5WADIxR6YHQDR4s0NgZSMwWwgFEVRFEVRFEVRFEVRlboisAHUQxseX81mcB5fu5j7EuAG&#10;kIcyLm0C8EjBHSMwQ/TlMm+Ulk4BJmTfaAVk1AAcAcbwlFHRQI7oniWzcMSlVALEEWCN3W7XaxDH&#10;y8tLDwCtIQ6grqQKMEs2DoAgB0V9eHHBhaI+t5oCH8D00i5APfQBAC1LvHizfRyPx06DPOLsHhL8&#10;CJlBPODHXBDI+Xa6xgy2hk0t/CEhj0GGj8heBTzEBmkzAwCCEBcoBkBMu4IsIFabppRdLsZVIJAg&#10;wiAURVEURVEURVEURa1JLWGNoMZZNlI2JQOZ4EYi20Zsp8EWpl0tuBH5eMANzU7anJx9p06HOtTM&#10;G9GmAh0xiBHHQQRxQIEpgm0NhDEnwLHdbi82AE6HwwGpMirBfr/f4+HhYZCZI5eFo7SUCgCsCeIA&#10;mI2Doqh6cQGFoigp/9PDFaAPIF3eBQBCiZfv378DwKQSLzLbx93dXff8/Lx5fHzEuW0DAKkyLxrk&#10;kQI/zpejZvwoATk8mTu8MEmq3bJJwB8a6DHo924KwJHqg7CBYZOyg2E72s+VBUTEHNkmxtA0BQIp&#10;GWcWEAQgDEJRFEVRFEVRFEVRVLlWAGwA82fZsOxKoY34OAttxHEjEMKKkQM3pF8O8JBwxqi/S5RM&#10;sSANrb2zy6YAhfBGLuOGF77QxsmdawAHBJyBAoDjcDjAW0bl+fkZj4+Pp9fX1x54y8LRdd0pABxW&#10;Fo5UKRUA+GAQB0CQg6KoSFwQoSjKq1VBH8CwvAuAQbaPGPoA3rN9/Pr1qwOAmhIvwBD8uL+/v2T5&#10;OLuPyryE9pARJM4CUgp+hGwfEOBHDdjhhT7C/D0xgq1mE8cRfhL0SMEcWpaPuPRL3C4hD1kWZmkA&#10;BBjHTwEg8liLMbKbEQLJ2ebiFD9vzAGDEAShKIqiKIqiKIqiqI+plcAawAqybABV0IY1/gCwEGCF&#10;7NfmdPETPtK+CbgR9eegjlwpFTUbhwVvhONSeMMCOUpgjJoYVnkUrYRKLcCRK6MSwI0SgAMYl1IB&#10;gKenp/7r1689AFgQx59//tkDQIA4AsABzAtxAMzGQVFUW3GRg6KoqXL9Hkl9GWoBfQDjbB8a9AHk&#10;S7wAerYPAKgp83IeKgl+WKVeYpgjwB5aGzJZQLxgh8y+0cpH2qRAlBgI6UXGj2hTM4KkNgvyiOaj&#10;Ah4JAAQZG0gfAXOkQI3BfgIEYh7HXyocEIjVpqkF6LEKGAQgEEJRFEVRFEVRFEVR19CNwRo5uykx&#10;TGhDuR4N1MjF9EAbZmwFxgh7FdxIAB4l4AaglFKxNg3SENsI6Oi6blD+JIARWluAJ2QMKFBGDsjQ&#10;+uK4Hp+4vSTbRguAI1VGJUAcEuAA0DwLB7B6iAMgyEFRVKW4YEFR1Bzyo6hXgD6A8hIvwHu2DwCw&#10;yrwAgAZ+ANiEMi9e8MMq9SLBjxAj9MdtORhEQhvBLwd2pNpj/xDPa+MBQuI5Rv0S3DChDwXmyAIg&#10;ygbFLwV3aGDHEhCIZgulzzyWX0ocIEjps0XKvhVQMnaYCQYBCIRQFEVRFEVRFEVRVKw5QI2gGYGN&#10;FrCGZW8CG0CTLBuX41poI/gmYIy4LbaVQMalbUlwQ2vvlKwbEpDIgRoS6vCAGBqUEduWwBpxu5V9&#10;Iz4OY6TaArjREuAAfGVUAKAmCwdgQxwB4AAIcVAU9THFxQeKopbU1aEPoLzEC+AHP758+dIBgAZ+&#10;BOgDAAL4EZd50cCPu7u77vn5efP4+Ihz2wYYgh9nGGQEecQwh1XuxVMCxptpo6WNBXak/ML1x/4J&#10;ACQJetQCIAbk4e2HYgNgBF1c+hwQCJR2CwSxQA8rzsi2AgSx2izlbD2xqp595oRBAAIhFEVRFEVR&#10;FEVR1G1ohaAGMB3W8MZI2ZcAG9JeAy002wGwIeJOhTbUGALI0OyzGTm6YdmTkb+1GbCHWi5F+I0y&#10;bFhQhrSTPjCgi9hvLpvQV1IqJW47nU59nLkDeAM1AJz2+z0eHh5Ox+OxD+1zABxAfRkVYFoWDoAQ&#10;B0VRH1NcSKAoag1aDPoA2mT7ANqDHwDUUi8B/ri/vx+BH6+vr5e2kNUj7EOfbE9l/ZBAiAQ9pB0q&#10;4I8wpvRDQ7BDxkq1AbjAGiUAiLLhHM+COFJ9AwDkPCcvBCL7RrZnBw3k0ICOHARi+cs+rX9JEMRj&#10;741HIISiKIqiKIqiKIr6UJoT0gBmBzU8dlNhjVFbJbCRi33pC/GdwEY4HwAfCRBj0J4DMhQ7FcxI&#10;9J+MvtjP3R71m+CGhCI0QCMHeEi/OJb0K4VAYj8IeCMGMEraNptNr5VPsfZ3d3f98/MzHh8fT6+v&#10;rz0AtAY4ACBVRgV4gzgkwAHUZeEACHFQFPW5xEUBiqLWrLKnqgWyfQBj8CNAH8AQ/IihD6Ae/AD0&#10;Ui+prB9hnyv3Emf92G633cvLyyibR7xHAgix2mJAI/hqYEfoKwVCLD8LDLHaHABI8POUgLm0R1BF&#10;mOsA5OgnZAGJ5jWCORx2I1vABYFo7RYIkgI9tHbT/sZgkJqx35xmBkIAQiEURVEURVEURVEfSXND&#10;GsAioIbHdk2whie+Bl1IOwlfyD5Plo1BuwAqNB/NrgTasCAMaVu81YIb3rYU4JEDNWr8why0kigW&#10;qBFn3YgzcljZN2T5lOPx2B8Ohz7OvgG8ARxd151y8AYAtAQ4gGWzcACEOCiK+vjiy32Kom5Ri0If&#10;wLxlXoBy8AMAZLkXL/gBjMu9aFk/Hh4egDOwcZ7m5ng8drXwh5YNJAdjIAF2aEAGGsAe2pga7CHj&#10;Rv6dEisGQyQIom3BZxBX9iENgSBjM4gDDMAOC864tCdADgseGbQp/pYvEm3XhkE8PrMDIcAyUAhA&#10;MISiKIqiKIqiKGoOLQFoBN0oqGH5jNoywEYK0LDmNIIpFGBDi6ONpQEfFuhxaTcAjxHckbErgTbC&#10;+Unpk34yQ8fFp3svx3KKPpdZwA2tLQVlyLnIeZWMmQI1tDa5D/4yy0YoizJX9g0AiAGOL1++9AAw&#10;N8AB2BCHBDiA2bNwAIQ4KIq6MfEFPUVRH03u32u5L7NzZPsAbPADKC/1AgBfvnzpAvgBjMu9BOCj&#10;NuuHp+TLeWgV6LD2h8NhlCVEtpVCHFqbBmcsDHsM/AFYZWCAYbaPUUaPAtAjhkqg9Of8Ydgg2J2v&#10;wwJGkLDXbEzfS0d5eRjZbsId2pc+A2L4UEAIsBwUAhAMoSiKoiiKoijqY+tGAI1LiIa2rUCNUbt2&#10;T5VrtwANzxgD2ELEl5CGBYZowEZo13wHkEcC8NDgDg/YkYM2Tt6+CM7oU5sEHiyAYkmYoxbwiNvi&#10;zBm73e6kARloCG+EOAHekNk3AJwseAMoK58CAI+Pj/1ff/0FAHh6euq/fv3aA8DcAAcwvYwKQIiD&#10;oqjPK75kpyjqs6jo913qS7IGfQDzgB9AOutHDH4AwK9fv7rv378DQLLcC/CW+aM264cH/vBk/ojb&#10;U1AIlIwgcEAXNW0t4oV5eWGPhG1CtfLJAAAgAElEQVRyM2COkr4c5KH2A6MsHxKiGIAdBjCi2ofY&#10;QD0MEn+5U2Jocax202eFQEhN3JsBQwDCIRRFURRFURRFzasl4QxgcUDDa78mUEOeu2GNeLwErJEa&#10;T8IXmn8O2IjbUzCGZlcKbKj9ygZkoI0IjBgBGRagkYM5tLa5AI/StlQpFAvo8JRNqYE3WmTfAPTy&#10;KYANcFjwBjA/wAEwCwdFUVSp+JKcoqjPrvInxCuDH0BZuZcY/AD8WT8AYG744wx+bABgu912Ly8v&#10;m91uByvLh6f0iwWFWHBFS4hDa0uBHbmYKVsNAunKM35opWI8fhoEAs0GyIIgMGyRsUfCB8LPak/B&#10;IKqtojUDISV+HxoMCSIgQlEURVEURVEfU0uDGUENAA2gbRaNmpgev6VADdUuHk+BLeLjLKwRxcjB&#10;GsAZcDB8VGBD2Erg4hLTCW2ksmxYYEboG5RUUexcewhoIxx7bL2Ah7dNjq21hX1J1g3NNsTdbDb9&#10;4XDA/f39KQAawXe/3yNVNmUKvAEANdk3gLLyKcD1AQ6AEAdFUVSJ+IKboijKVtHvyNwX+hbgB6DD&#10;Hx7wA5iW9QMYl3wB4II/gHfoIwV/AG+Qx36/3wT4Q4IhFtBR0p4q/1IDYcwBdlj+OQhEtsf2AbBQ&#10;oI0sIKJsUPyS/fEchA2UOBB28lyLCcUeCR/NJtbVgRA5ljJe6Vgl8vjWxG/y/HktQAQgJEJRFEVR&#10;FEVRrXQtKANoBmZcws1gP2WCLkgDWA2oEdumYqdgjdDeDNYIYyRsLbsUsKH2K1uu7xTH7LrudL6u&#10;C7QQAxcWiKFBEuHYgjHE+FnAQ2urgTlS4EawzZVGsfoloLHdbvsAb4S5tII3wnEMbwBAADi+fPnS&#10;A4DMvhHDG0B5+RTgHeCI4Q2AAAdFUdQtiS+mKYqi6nQV8ANYptwLMC/8AQCl2T8QZfiwSr+EPiuT&#10;Ry7TRwoAOV/iJDBjqr/HttUeNtCxCVMxQI1kNpCEb8oGShxk7AbxzsY5qEPtuwEgZHSufWFOAAnX&#10;AkNqx2j2/HpNQCSIoAhFURRFURR1a7omkBGrIZxRE8jrswigATSBNFJjyr6lQA0rVjiXYMWgXdsb&#10;tiOwQ4ExZLzasilanzvLxtluBGFY7RqA4YE2ZAwkYBAP4DEnuCH3sb2WdcMqmSLhjcfHx5MGbgBA&#10;aeYNIA9vAHbpFGC+7BsAAQ6KoqhbEl8mUxRFtdfqwQ8gnfUDKIM/4pIvgA/+APSyL8C00i/AO+Qh&#10;96HPKv+S2ntLwJQCGDlbCDDEGzcHh+Rie9tDHAPYyIEgKdjD24+EzSDO2dADg0S3awR1WFDFGoEQ&#10;rS93vgYwpNT/0wMisQiLUBRFURRFUVJrgTGCGkIZQP3C4BJwRs5/1OcENDTfSZCGHPtKoAaAZGYN&#10;bQ65UigDuwTUMQXWyPXLvlM05wvoIAEKL5QhgQkNrgjHpYBHa9tUqZRacCMurzJn1g1gCG/8/fff&#10;AGCWTQGmwxvAfNk3gEUBDoAQB0VRVDPx5S9FUdSyKseXK+CPUvADyGf9AMYlX4D6zB8A8OXLl06D&#10;PwAgZP8I0IdV+uU81qIAiAQ9ztPfHI/HTsv2Ie09sMecYAcUUKMkZs0+uiZtQ3xeAYp4/FOQRxLw&#10;cMAdqwJC4lginhZrjWBIrs+ruQGRKX52wJXBIgCBEYqiKIqiqCW1NhADaA5jDEIv4Ndi8lYMtX0h&#10;QEP2l0Aa8bE2xlygRugzQY0wXgLCuLRloI4im1S/smm+A2DDATtcfGpAjiUAj5IYudInuZIo2t4D&#10;bshSKh5wA7CzbgBADG+EjBvXgjeAadk3AAIcFEVRH1F8UUtRFLUeLQJ+AOuFP4C37B8p+AN4Az9K&#10;s38AqAJA9vv95uHhARoAopWAOQ9/AT1KsoPI/RSAoxXYkYsNJYuHZm8BH/F8FBgkm/kjmmcJKOIB&#10;PeQ4iK4xC4QIWxTYy/7YZ7RXfDVbLY557ARDcr+vmoAhyhySMZx9JVoCEGnlrwddISwiRXiEoiiK&#10;oqhb0hrhC6kVwhi1/nOCGWaf9RmvGNCwxhlBFA1BjZRfMaghbCVccTluAWsY/WqfBmV4gI3zHFVQ&#10;ohWEUQJnxO3xHLUx43Zv9oy4fEqcncMCOlpn3ACAkqwbgF0yBXiDN37//t0DQAxvPD099QDwieEN&#10;gAAHRVHU1cUXqRRFUbehxcAPYH74A8iXfQHeABAN/gDSpV+AdwDkjz/+AAB3+RfgHfqIj3MZQF5f&#10;X7sAgeAMNYS+GPQIfaksIJvNpjscDhvLpxYCmbJHAg5JtbcEPgR0ogEnFtDhhj2ifqRs5JiRDRx2&#10;o9ilQMjZyZPlw4qVyhSixUn1l4IhVvxUf24+o/FjXRkQqY21SljkEvwGoJFYBEgoiqIo6nPoFsCL&#10;WDNCGJchruDf8qKWBjNK2qx+FdBQ5mBBEdnYCqChxTMhDSXGVUANxU6NVwlr4Nx3krDG+boHEESA&#10;I85+F+DBC3JIH2RAjrkBj9xeghYxnAGj5EkK9JBARwAygCG4Ee/jvlbgRjieknUDuA14A2D2DYqi&#10;qM8qvuSkKIq6fdU9qa8E/gDeAZAU/AHUZ/8AxgCILP8C+AAQoC4DiARAtH4L9PBCIFr5GFkmRgEi&#10;3Jk5UAh2QEAa1rgOsMTlI8d3xCsFPtYMhMh+1efsqPnFexjtI4hjLjBExE7NzZILBtHaKgCR2vlM&#10;0TVgkdZx0oPcGDyiiUAJRVEU9dl1a6CFpgXgi8tQV4zT+iJLQIiBVgBmjM7jORkwRerY7DfiTgE0&#10;cv4x8GCBHWsGNYB32GFgf74WFWTI9SEBZXh8AF+mDhGjCvzwxPeUQSmFNuI2C9qQZVLi/lypFACY&#10;A9wA3rJulIIbwDu8EcANYD54A2D2DYqiKKpMfOFIURT1sTUL+AHMC38AbUq/AMsCIKE/ZAGJARCg&#10;LQQioQ0JdHhhDwsQ8UAXnv350s1MHh6wAwlIxDO+5aPNTfqtFAgZ2J3nmoI8Ru1KbCR8YPhpdkl/&#10;I4Y1thYvNVZrQKTER22vBEVS43j7SzU1Xsv5LPr95CNAJDkRMqEoivp8+ghQRU4LQheDYVcSa2kY&#10;I2mT+nlLfE5rAjPkuTXmCJi4JqARfA0/E+oQ9tpYc4Ea2pgDm67rRrBCNJdJIIeMiQSUkYsR/OP5&#10;IQOFTNmH8aZm05gT2gCGsEY4DtAGgKJSKYAP3AB85VKA6Vk3gOXhDYAAB0VRFDUWX/RRFEV9bt0M&#10;/AH4sn8AywIgwHsJGAD4448/LgAI8AZ7BPvSLCAA0AICiaENwAY6ztPc5AARmUEEjmwZXuBiSUgk&#10;NTcF6hiNJeee8G0GhMiYkQ0cdh5bpOzP15iDO6aCIcm48YuNKFYunjXH0XkhIJIaz2Pjjpd6oSPm&#10;WDK+t3+qpsSfY25X/Q70GYCSUjl+himKolalzwBPlMjz/XDuKaws5tw3ZC0whtXuvf5aMEPaloAZ&#10;l+MMmBEfp67xKoBGNFbKXoM0pK0H5rBAjVBGRLWpATVkf4u+llBG8I/njgwUkvKZmmVDQhtaXy20&#10;AQCl2TYAIIAbAdZYA7gBtMm6AbQvmwIQ3qAoiqLKxZdoFEVRVEqrgT+A9tk/gDYACAA8Pz93GgAC&#10;5LOAhGPgDQAB3qCPOAsI8A5+yONcJhAASIEgLy8vKuiRy/iRKhdj9U0FPs63NAtp5Hy0cab2rQAI&#10;gWZzHsNd6kXAF0lbMV+k7MM8Mj7yGka+kb9mm4qTi6XaJuJqNl5IJOufUQlkYsacCIwkY1fa1apV&#10;/DnnudrvXYRNlhMhFuqji8DDcloBTJHSnJNrFXuJGzgJwAjK/bu6MowxapPzLYAyUvPwghmxrWec&#10;S3shnDFqdwIagzbFJwl0eGAOZ8zi0igeECPXX+Jb2oeJWTc8Pt54nhInEuYIfXBk2ZgKbTw/PwOA&#10;Cm0AQJxtI0AZnmwbwBuwEeCNVqVSgDbgBkB4g6Ioivo44ssliqIoaorqv6GsIPsHsDwAApRnAQEA&#10;rRQMMIRAwrmnHAwwhD9aZAPRMn3EfZ6SMVomEQ2K8MIUEqQoiefpC+PBAX2k+lLXkIsb+WqQhgaF&#10;pGxiOw3gUO3OAWvBEM0eUOZt+MV7zfeyN6COKkAkEc+0T8TP+skXQmI8T7yUSubo6su9wDLmXzJ2&#10;jV0rtRzvGt/HbvY74IQXoxRFUVl5vp+sWNeYfMsxl55/yXhJ2wnwhSd+CaDhtZsCY8jzkrmPQAox&#10;nhV3ETAj4W/6Cr8UdHGx7x3gRZhTr8MXl7ZMPAllaG2rBDVa96EwU4fsS2XKCPGtvtIMHCXARmwT&#10;l0eJIQ1gWB4FAKxMG8A7tBGOa6AN4C3bBvA5wA2A8AZFURS1vPh2jKIoippTq4I/gLYACJAuAQPM&#10;C4GEfSoTCDAsB3Me/wKBAMCUkjBnbQCgFATx9KeygkjfElgCRvaPXJ8GalgABgyQJMRFIyCkpN+y&#10;QR7msECOKWAIErZI2Yc5RD6Dvgo/OZ7WPoI6lBhanFS/BxTxxPfYJWERY1xrvNLf7ZZ9LVTSCh5x&#10;jdXAvqWWGHst3xHXMo/VirAL1UKeZ+5PrrXcoCXmcc1rLR3bbb9y+CJlP2rTrkWZfwrGsMbS+nIw&#10;hmlvjDHqz0AeS4IZ0t6EMyKfFMxhARqqXwLk0MAQFdAIx1G8JhCH7K/tO1/HKTUmFOhCzqdVX2mW&#10;DDhKolj9FpDROssGgKLyKIANbQBv4IYX2gDG4EaANoDrgRvAVbNuAOt5hqAoiqI+mPg2iKIoirqm&#10;ZoU/gOsAIEC7LCBAHQQCjMvBANfLBnKejysjCPAOccTHcXkYAPBk/vCWiAHK4QwFkMhm3Wg1pmc+&#10;Wn849l6TJwYiQCM6h9hbYIi0QxxPjBHbxHFRYD/wMyANF+Rh+MoxkzHiOEasXDzz2Iirxcv9vvPY&#10;twRHPHMqsffEytp4XuoZ11g9ZmO/uXXteV17/Dn0Ea+Jul19tMWJa1/Ptce3VDuvZqAF4P6e5zGq&#10;gTJK7VsBGFpbbo6mvQFNSJ8cjBG3j2IbcVMxPbHWAGaU2qvZMZT5mIDG2bcYwIjba2NY/TlfzAxq&#10;lMaVUMVutzulgIsckFFbEgUALGADALQsGwHYAN6zbABvQIenNEo4Bt6gjQBrTMm0AcyTbQNYF7gB&#10;EN6gKIqiblN8YURRFEWtWdO+ZV0ZAAHqsoAAfggEyGcCAd5AkBQEAoxLwgDl2UCAd/Aj2EoQBMAo&#10;Iwhgl4YB5skKUtO/RiDk2v3eGHF7dP0DOKMS+jABDsUWin0tIHLZd37Qw+vviaHaZGJp8XI2SXBj&#10;Ijji8RnF0F7AJcCKqeBHjV8ToAQof9lYCJiMhruS75r0Ua4j1ke8Jsqnj7jg8JGuacq1VPnGC8mu&#10;QfxZXaaCFt4YpX5qn3YfjGv1wBbVAIacizKHWhBjcBwtlOdsU9cngYKUbxLqEDFGAITmZ4xr+U7N&#10;sGHaRnaDtvNYA0AhPi61WVM/MhBH3FY6LpygRgsYo1V2DeAN0IhtQhaNVFmUcK5l2ZDABvCWZSOc&#10;e7NsAP7yKMB0aAOYnm0DWDW4AXys5w6KoijqA4kveiiKoqhb19UBEKBtFhBgGgQC+MrBANNLwgDp&#10;bCDAOwgCvAEiuYwgwBv8kcsKArxBHxIG0YARL8wBYPVAyK33x+2ajXGPTDtEgEZ3PUBksO/KYI9B&#10;rEJfdQ6JGFoca4wRMCJi5uaUanfBI2KskvFy46d8XTAJsDhQUupfOo7bvvYlaeJ+1WqO77L8fkxR&#10;69ZciyzN4oaFzOIJlJXHKTH22ra4B01ACyB5P0oAixroxIQvlHmlfL33YgRhZMbxgBiX42hhXbOz&#10;YpUCHeb8hG8NyNEUzBBxk5kzotjZDBtxu2Xj6dfilcao7YcT4kjcg1lAjZoYAJLZNQKsEbfL4zi7&#10;RjgvybABvJdFAebJsgGMoY0UsAHUQRsAwQ2KoiiKWpv48oqiKIr6DLp5AATIQyBAWTkYYN6SMIAO&#10;ggDpjCDAe2mY83yyWUGCT4BBrIwfwBs4UgKDANkyMYsDIWvvr4lh2cTt2rE3VsoOFYCIsB20W36d&#10;Dl1YwEIpLKL2OX1lDNVOiWX55GKqcStiW31ZCES+DBTjuuM451PVnnphaczXO16pjUezwSRz+Dd4&#10;GXyR87NYQmuZB7V+XX0xI14obSHvs3ouzIK+ra6/Bl4YKPVZZO5rKVDhveYkbAFkgQtvnLnhi9QY&#10;I7jBiG1CE6l40QK85avdC49vqZ823qVN+KTsZwMzNDsLuCiFLzw2t9a/FKgBAKWZNQCMSqHEdgHW&#10;AOAuhwK8Z9cAxrAGYGfYiPdzZ9kA2mTaAOaFNgCCGxRFURTVSnwBRFEURVFvWgQAAeaHQIB0ORjg&#10;OtlAgDIYJAZBgLesIPE5MIZBZFYQALBKxACABYMA4zIxoX9tQEiIBdRBGXF7bYyS/qk22rxTUIc8&#10;nhLLihfFSYEf8R6xbRxK+LSGRaYAHx7Ywwt6jOy6PODhASNMGEO+IBRjJH0d47r8HXNIjVvzNyrl&#10;U9uXfdlqXFfxOA3sa9RqjKW/Z3+I7/UNXuQvopJnvpVryQtZEma4xjjexao0LVEHU0zpK/FR42jX&#10;pFzHFNAiay/n0NvghTzPwReXY7Fgr9nm4qoAhoiXgzDMOH0eqhj4FviNxnP6JO1TAETk1yyzRnzs&#10;jSWPLRttjNaARasx4njXBjWAcXmT0J4qgxLONVgDsEuhAIDMrhHDGoCdXQPwlUQB8sAGMD3LBjCE&#10;Nlpl2QDmhzYAghsURVEU1UK38faEoiiKotah6d9CF4BAgHbZQFpBIEA6IwjQNisIUF4iBtAzgwDv&#10;ZWKAdQIhYRwLCgm+uUwh4RiohzpKY2i+U4ANq107LhlP+mt21txStlbcYAIbFrEACA3gSMEXg33n&#10;Bz+S/oUxpsZJxRscG3Fzc/OOY46ljFc6Zs7Oc0/eG9uVmpnyd9HjWxLfZVvyQjlxP1xDTfC9RlyK&#10;AuZZMJkUM160TQ7if8YumY/XtvYai6EM7X4krt0DL3jmkrIrAS2kfTKWx04s6nvGyY0xit2P4QvV&#10;3rJJxMlCGBX+lzbDr8Rn1H7uG4ECYZ4Soojtc7YpiEHaWfFKgAgtlmc8C5ioHWtKDA2uiNulDQCk&#10;QI5wfA1QAwByZVCANKxxvr6LT5xdQ4M14n1pdg3An2EDuG5pFOBmoA2A4AZFURRFucQXQxRFURTV&#10;Vm2+0TaEQIB1ZQMBymCQVFYQoC0MEp8Dw8wgoW9OIOQ83ywQcp7bCNIAfMBHbOfNJmKNWQJjTAU2&#10;tFhTgI3a8aR/bkzpJ/s8caWvZZuKjTL4Y2Bv+EH2C9/Rfgb/VAzZNgX48AAVpfE9Y6TGy81hNH5i&#10;Ht74KVm2qRjJ+LmXxMZ1FI3h6J+iFrHXEqO5Gi0CXF0lz2wLqtWkpsaZ8+bkYmfHliCCGiT/+aYM&#10;vLBCif+oTbsOZd6eWJ55maCEWIT2jpOb12AB3xHfG3sUt/fDF6O+whhNfXsF3pBAQGSrXXcRvNHS&#10;NgVKaHP3wBJa3NTc5hzPY9MKvpCxDocDAGTt4jFTpU+A+UENwC6DEvpSmTXivRfWAMqzawA2rAFc&#10;H9gAVgltAAQ3KIqiKKqZPsbbFIqiKIq6PTX5G1yyoDAFAgHaZQMJimGQGAQBymEQLSsIUAeDAOsC&#10;QoB3sCPYx+eeLCGhL5UpJD73AiTezCOpWF4QI24Px7G/N5Zml4pbGisVT/Ytbavdr9he9ud8Ij8P&#10;wFELb2jghtmm+Fv2sk+163QwIwdkWP25uFq8EjAi6ytfzipwRMn4KRvLT21PvTTOABy1fSnl/Gri&#10;Vs2l9mV65p65h28QYy7NNbe1Ljo0mVe8SFk0eB28UupUChW0ip2Mad2zzD3xQBTZsQ0bE6ZIzCsZ&#10;IzMP01Ysels+XtDicuyI642pQQypeVnXamXAaOIr4QExXxeIEfqn2lvj5+CIGttWdhZEkYul3R9P&#10;XMvOC2gA48wXcbs3VmwXjuPMHRakEY73+z0AXEANaQvooIYsfRJihLa5QA0gD2sA07JrxLAG4C+J&#10;AuSBDWCZLBsAoQ2KoiiK+ixa8wsbiqIoiqKuAIEAy5SECfLAIKmsIECbEjFAukwMsC4gRLZ5oRDg&#10;DfSQmUIs+3BeAoZYmUCk3fnaL3bBJ9iF89TYJeCH164E6pCxZV8uZuxXYpuDOmRMy9aarzZWyse6&#10;J9acS8ZCHQCitY/gCiewofWlYqXmlBprFDMR1zpP9ZlxCqGPGvjB22a+aE4AC6XtlkruZfVYpS/S&#10;K0CNUvv/3969LLZuYwsQrTs8///Dd2KkYQiPjQcpSq41yTEJgJSSTmy5Gtydp/tdETm8mI1BJr/X&#10;HA2eCQ5Wr1U93nvdwXiidXz2NVdDisZ99IKH6Hv5a9zN8UYtkui9jvKX7bVxw/CiscZ2fLE6r/L3&#10;ubkrRm3OyRij9ZqiQUbrdb8j8mjdQxlmpD+3Hm+Sf726M0Yt5Ehfl2v2ootaoJHO5ePT163dNOA1&#10;1EhfRx99AudCDZjfWePnHqv/nos8CgWujzXgvl02wGhDkqS/wA9wJEn6Dud+gr9xNxB4VgwCnxOE&#10;wO8oJJ2rRSEArZ1C0th///6RjrUeH5OO1R4hUxs/E4bA75AjfT2KPn7eh+OBSP71FfFFPvaqdVfv&#10;IZ/bWm93Tu2+RvdWW3d0rcj8Ys5LxDARk7TOtdYZrdVd778v9kOQ3rj878GvQRvRye79VT+0bkQQ&#10;4TU7emNXXmd9UPCD+InYY+Y1rozX+5yKG15Eg47g94qRQdHwYHWdl+O119h5PaNgYXT91vmVkKL8&#10;OvqaX6KAwXVmrlELDnrjeu9dK7ZojvnvZCeoqNzfcnzRm1e73tVzetFEa/zu2NlwY2Zs7fqtvwd5&#10;mAGvu2GkcyeCi3xsb93055lAA/73qJN0PrKLBhDaSSONg9+7aaTjtUgD4OmhBuw9CgX2HocC/VgD&#10;Hr3LBhhtSJL08fwAR5Kkv+XYf/tnIpDk7hhk5RExMPeYGHhGEAJrUUh+fjYMyXcLScdmwpB0LBqH&#10;QD34gN+xxtWBSGvdXkyRzkfDiKdFHeUvlGfnROOME0HHKOQYzY+sEZ0fWSNNKf46ikHKPxMY87L2&#10;4fWb16hcpzt3IDLv5VgwCIm85qjInCNjIh/4T0Qh4ete4B3XXHH3L0Wmrncw0IisMxs1REXDhciu&#10;Fq31euFEz3BeJ6Iox8+EFL/+fEeo0Vm7OvZn/FZoUTvemr+6xonQo3a9q+esRB6t9SPhxMrYmfto&#10;xRb5uTvGQjvk6MUW6evIDhrpWC3QSHPzQKM81gs0fu7519xWpAHtUKOMNOC6UAPau2rA/M4a8P7d&#10;NWB+hw0w2pAkSWs+5cMTSZJ0v7OfNBx+NExy8hEx8FlBCPwvCklBCPSjEGjvFAJnw5DaY2Tg944h&#10;8PooGWjHIfn88pEytXmtQAT2dhAp56+s//N+NsefjDR6AUhk/Lvm1IKIXlCxG2NcNX9mjeg6rTmj&#10;NVvrVtb4v+Kvu1FI7Vz368UgYyWYGK7R+vB9EE2M7mX3v7On1g/fx+FfQoQshClHRCOJUya/T1oN&#10;EVbXObp+770Nxhmjr1fWiIQitetEAormuJlIo/W+9cKFUiSM6J0fhRq19aKxxm7sEZnfm3tXsFHe&#10;4+nr9K4RjTFq71fvESLl7he18bAXWlwRZsDrzhn5mNqx6CNO0vFTgUZ+bGYnDYhHGvA9oQbsxxpg&#10;sCFJkp7pLR+SSJKkr3L8+4nZEATOxCDwmUEIrEchEA9D8l1CWo+Qgfkw5Of+yc/Vdg2pHb8jEEnH&#10;8iAD+tFHfiwSfpTHonFJOrYTi5THZuKMdCwaWvQCh9b9ReeU1xrNjbwn0bkr146sEV2nnNtbr3V+&#10;Nw7pne/9cr43tnX/nXW7X5fLHQpFImOXzo1+OfDmsOQKK/e0+zpWfmnytF+0rIQN/1kILSLXbZ2b&#10;ee9GIcVKjNGd/zK5EQK0zrfG9sKH3vna+qfjjPx89D57AcmdoUZr/srcUXxRrj26XvRaK3Nq16rN&#10;KR8XAmuxBMwHHNE56et8TvprHliUx+4KM/LjaTxcE2jkf44GGnBdpAHPCjXg/kehJIdjjeRp30tI&#10;kqQP8sQPdCRJ0nc7/v3HO2MQuDcIgbNRCNwThkDsUTLQjkNgvHNIfu50IFIerz1iJjo3/bUWfeRf&#10;l8fuCEx612rdYzQCyb8uj50ITkbX+6T5vTXKeZE4pDXn6jVHY3oBx2owMho/G42M3oOI6Oucmbey&#10;HvH/Bm/9t/r0L0Jm3+9do1/6z1r5PiWfvjtu9fW04oVBEBK+1ihKiFxvNH50P6NgI/pao+HHbEjR&#10;mlOb24s9VgKSyOvbDT1GEcw7IpHToUf5Wst5rQgDaIYYvXn5HJgPK1rXSvNa99gKMqC+WwbwK8wY&#10;zZ19pAn8DjZmd87Ix/TiDLg/0Ph5HcciDfjMUAOMNSRJ0t9k3CFJkp7smk9eFn/J8sQgBNajEDi3&#10;WwicD0OgHoeUf35CIJLP+ffvH/m5aOyxE4vMhBi18CM6Nx2/em45bxSBlGNac/Ovo/NPrDE7P3of&#10;tbVa53dijpV7jNxna51IMFJbczUcmbnmaO1I4BI1u9ZOABG5v7sCi5X36g4z0cKqSISxcx8rUcZs&#10;GDKzTvS19MKJmdcUDTBOXTMaUUTW74UGtTXvXO/K0OLUGjPza/EFjIOIfExrHtTDjXJuOn7l3MhO&#10;F70Yo5xbO57GQz3KgPGOGfmclTAD/hdn5Md6O2f8vObq/84/KdCAeKQBnxlqwGWxBhhsSJKkh3rk&#10;hyaSJEmLrvtk50ODEJiLQuCeMATicQg8NxCB2GNmoB2K1M7l8+6ORfJzK/FGfvyp83trjEKM2rnZ&#10;mCOyRuvcTszx7jV7a/fWr613V8gxuu7o2pH7Ga0zG1XMvBez8++2EpR03seV/3fvI36xE7n3lXBj&#10;dq0rA5CZ8GI0/o7gY7TO6MekflYAAAvMSURBVL6isccoiokEEaP1WudXIovaudnQIrJGL6aYCSDy&#10;40+dn/95Z2eM3vz8XG+HjDR2JciA1yjj5/U+NsyA33EGxB9xAuNAA8aPOoF6oAH3RxpwfagBxhqS&#10;JEkjj/nQRpIk6Q0u/V7o6iAEro1C4L4wBObjEGg/UgbWAhE4E4lAPBSBZ8Qi8Bp85OfLaATa4Uht&#10;rdpjaX5e+39jVuONfJ1yjd46tbVm7qd3T7PrXBld5GNGAcEofGidj4QJTw45dq7ZmxdZ41S8MRuN&#10;zFiJLGbM3ONV9zITKKyEIlfcR0s0UIjOia6zG3/sRh8r8UVt/JXXvCL2aJ2Prjlzr7U1V0KLcvzs&#10;Oq3xrXPlOrV72rmfVjxRO5e/hlaEUVurF2LAWoyRn8uDi3KHjPx8LcYox9YeYwLjR5nAc8IMWIsz&#10;4L2BBpyNNOCxoQYYa0iSpD/KuEOSJGnOI4MQmItC4H1hCOzHIXBNIALxHURgLRKBM6FIeTxXPnqm&#10;HNt7BA3Ug5F8TO1xNPAajkB7p5D8XH6+3HEkPze7Vi3+gFgAkp/Pz+1GIPn5XpwSub/emN59Rtee&#10;2ZHjdMQx+mX/VbtxRCKDmd077th1YyXemH2PTq//1+wEG7M7WOyu+9T4oxdOzLxHO9HHzHVnIore&#10;mF5MAf3wAOoxRDlvtHZ+rBdHtNZthRb5erPRxsz99YKJ/HwkvqiN761Vzi0DjPJ8GWH0zvd2xiiv&#10;Ed0dozy+E2PA7yADfkcZsB5mwDW7ZiQzcQa8L9CAuUgDDDUkSZK+gR+4SJIkXe+xQQhcE4XAXhgC&#10;a3EIvCcQgX4kAnOhCFwbi8B8MAL1HUbKObVwBMbxSOt8WiOFI+X56M4j5fnaDiTlmJW1d4OS3pjR&#10;2tH177hGPqZ3jfI6tTV7a9Xs7sIRGT8TL6yEHyeDjdnX+07v2MHjKTt2zJgNEmbmnlhr5n2KRCA7&#10;AUbkfvI4ANo7OCR5QAC/Y4By/ExEUZ7rXScaVJTne6/ljhAkGlqU52vBBdSji9m1a/EFxHbA6J2v&#10;7YQBcwFGbU4rxIBYjAHxIKMXY8B8kAFrO2bAa5wxE2bA/M4ZsBdnwDMDDbg80gBDDUmSpEs95kMc&#10;SZIk/XLL92l3hyFwXxwCZwMR2ItEkpXdRODeWAR+ByPwOxQpv46GI+W5XCscKedE4hEY7z5SG1Pb&#10;haQcNwo+emNaQUk5LnKNclw5thdQtEKN8lyuF3S0gpDa2NlQYzS+9v7M3kPkPmbn9f6+lfcXuYfa&#10;tSPzRlZ3KrnCicfH3OGOwGNlJ4tZ5S/5k9Yv8ntzygghV4YPq9fuzd+NMSJrzt7HzD1EQoreuFZQ&#10;UV6nfN21AKI2thVZwHpo0Rszii1q42rRxWhcK76A+QCjjCyiAQasRxgwtzMGjGMMmN8hI4kEGUn0&#10;USawtmMG7IcZEI8z4CsDjcRQQ5Ik6WE+4sMTSZIkhd33Sd+B329dGYfA9YEIrEUiMBeKQD0WWd1V&#10;BF5jEXgNRmAcjcB8OAL9eKQMSXrxCMR3HoHfEQn0QxJoxyQQe5RNOa4cW66ZRyW1dXtBR2k0tlw7&#10;GpyMrhsZP9q9A8aPt2mNqYmEGZFQZHTNVoSxE2Cshh2jv0fQDk1mrnOF3mse6QRKy//RikYHJ0Tv&#10;sxdUJLWIIXqd1dc8G27MBCOnoozovNq9RUKR1YiiNra1YwX8jhbKsb1rRq5brp1HFtB+rAishRbl&#10;mr3YohwL/V0vyvl5eFFbuxdf1L7eDTBgHGFALMSA+2IMaAcZsB5lwPPDDNiPM+DWQAOMNCRJkr6G&#10;cYckSZKSjwpDkk8IRHJPjkUgHowk0XAE7o1HYLz7SO1YGZJAPyapnS+NgpLaGnlU0poT3a2kN6c2&#10;bzY4gfn4ozWvNbd2zTJG6V03ep2Z+xytMVp/FFbM7moyO3/FTnSx6u6wJNmJQVZcEZDsBhyj+aPA&#10;pBWX9KKTUZQwWmf0OI5cGUvAa6gwe62VeTMhRWtOL6ioja/NqV1nFFnU5s2EFjCOLWAcXLSOjcIL&#10;WIsv4J4AI6mFGHBfjAH3BBnJ1WEGnIkzwEBDkiRJ9zPukCRJ0gm3f1/57kAE5iKR5GQsMgpFoB+L&#10;wFowkrTCEXhOPAKvAUkSCUkgHpPAWlACsagkKeOS3thSGZokK8FJa14tIIFYfLK6Ru0+4DVMGa3T&#10;ijhgLgaZWXdm/ch7WIteVq9XiryOK+y89yt68cFVZqKGJHqftYihphU2zFxv5XVE1m+t27rnMpBI&#10;agFDb51RNBFZp7ZGJKSAWEwB46Cit14ZV/TGlpEFnA0t4DW2gHpwAfHoAurhBbwnvoB2gJFcGWLA&#10;2RgD5oIMWI8y4GPDjMRAQ5IkSVuMOyRJkvRub/ue9GQgAuuRSDIbi5zeVSQ5EY1APxyBfjzSC0eg&#10;HY/AfECS1EKS5MqgBOpRCcyFJUkZmCS1qKR3vBacwFx00hvf04pQoB1yRK5VC1RGa0I7NklmwpWI&#10;0fVmrzt6fS2tOOYup9/XWaPY4UqtOGGkFS/URF7fbNywe83R9XqvrxZHQD1SiK4ZjSYi15uJKKAe&#10;UkA9nOgdj0YVuVpgAXORBZwJLZLZ4CJphRfQjy+gH2D04gsYBxgQizDgfIgB8zEGPCPISN4UZiQG&#10;GpIkSXob4w5JkiR9g/d+wns4EknujkXgumAkiYQjcCYegfHuIzAOSaAfk8A1QQm0o5KkFZckrcgE&#10;2qFJ0gpOYC06SVrxSdKKTaLnW1FKbhSBtEKVmTV29OKWmpV448r7L7Wimm/UCgyuMIoWWmYCkJW4&#10;ISJ6760gYmadViSRtKKImTErAUXSCimgHVNAO6iAdlQB7bAi14ss4JrQAsaxBYx3vIBxeAHPjy9y&#10;KyEG7MUYcD7IgLdHGWCYIUmSpA/39u+oJUmSpId4zPfGT41FkpVoJLk6HoF4QJJEQpLkVFACsagE&#10;xmFJshqYlEbBCYyjExiHJ9CPT3KjECXXi1JyO4FKzyheaRlFK6fnJZEY5h3ujE96VgOKK41ihZFI&#10;zHBy3k74MNILI5JeIFHqBRO5XjyRnIgoYD2kKI3CiiQSWEAssoBYaAGx2ALiwUVydXgB6/EF7AcY&#10;uStiDHhEkJE87t/HkiRJ0t0e8925JEmS9EUe9X32VbFIcioagb1wJLkjICldGZQkkbAkF41Mkmhs&#10;AvHgJDkVnrREgpRSJFApRYKVnmjM0jMTuoxEQ5h3uirCGYlEA+80EyxERKOGlkjs0BMJIUqRMKJ0&#10;KpToiUYUEA8pIB5TQDyoyEXjitwTQ4vSTniRfEKAkXtQjJE8+t+nkiRJ0id53Hf7kiRJkl488vv2&#10;q6OR5GQ8kjsRkiTvCEpKs4FJbiU2SWajk9xsgJKbiVFaZiOV0tXRykkrAcxTrIQ4O1aigSe4I1w4&#10;YSZ+6JkJI2pmYomalYAiWQkpYD6myL0jrCidCC2Sk8FF7o74Ah4ZYOTe/s+KJEmSpLpH/yQhSZIk&#10;6RIf8XPAXfFI6aqYBM4GJaUnBCYtO+FJzU6M0rITqYzsRCyzTkQvT7Ub44zsxgJPtRsxzNgJHkZW&#10;g4ienVii5gkBRcvJsKJ0VWgB98UWpYfHF7nH/jMnSZIk6byP+UlFkiRJ0kf4yJ8x3hWSJFcGJT1X&#10;xia5J4cnu06HKzuuiF70PU6HDKueHECccGVEkVwZU7S8K7LIfVBwUXr7eydJkiTpO3zsT0WSJEmS&#10;/qSv+Rnm3UFJxLuik5q7QpRZ3xyuSFe4I35Y8Y5goucJMUXPB4cWNY9+ryVJkiQp+aqfxCRJkiTp&#10;sD/1M9MnBCcRT4pSrvDU0EWf52lBw2lPDySiviykiPiKv2+SJEmSdNqf++lQkiRJkj6AP6sFfUuQ&#10;8m7fHsR8g28JFd7tD4YSO/xnTpIkSZIexJ9oJUmSJElR/gz5QQxf/jYjho/j/2AlSZIkSV3+pC9J&#10;kiRJ+iv8GVj6ToYRkiRJkqSv5wdbkiRJkiTpXT71cwljAkmSJEmSJEmSJEmSJEmSJEmSJEmSJEmS&#10;JEmSJEmSJEmSJEmSJEmSJEmSJEla9/8FaHExVWMVNgAAAABJRU5ErkJgglBLAwQKAAAAAAAAACEA&#10;wmmYSMySAADMkgAAFAAAAGRycy9tZWRpYS9pbWFnZTIucG5niVBORw0KGgoAAAANSUhEUgAABU0A&#10;AADMCAYAAABHsoKPAAAABmJLR0QA/wD/AP+gvaeTAAAACXBIWXMAAA7EAAAOxAGVKw4bAAAgAElE&#10;QVR4nOy9d7xkR3nn/as63fdOliboKoBQMCgLIxuDQQQJaSShCEYoIJJEMl6vl9f2u/uuExhje1kv&#10;L2Cb1ziuMZhgL1GyACVQQmiURhqhPJIAARKKDJq593afU/X+UafqVNWp0+HGvnd+Xz5Dd59TJ3RP&#10;6vnq9zyP0FqDEEIIIWSR2Kvh9aaGNdrbtynabtdtjLbHz1Pbej0fZt9Mz9O47mt//9X/DABNX9mS&#10;3+US21Lr+n0N7Pk9cY6+Q87FaYSY/Tl6nUj0uUDT7uRx3rbXved1H7dbm049wDYx5PP53vdktO0J&#10;7/njie1PROsf917bff42QgghhJAFQVCaEkIIIWRI9ooegUpgxuJyL1QC0D6fidQcRnQG2y7950t/&#10;3X3fKR/9rz/xvmBb6oThwamnw62JrzWg3NSxZx30uHhjj++CvZ3pHHyHnMvvoXNgTpvkaM9TJ3am&#10;zlPb1HStyEWmvatILrDbm64lgrXN9xOs63HdM955xl+nlvV57LdtkP1PRo++bLXbfBkbC1pKWEII&#10;IYT0hdKUEEIIWVrshVBa+gnLTd5r+2gFpS8UY7k4l4/64n+6+DcrORlKSvM6tc1sSG0LXqeO887X&#10;V4423Fd1jsEFZ/0cve+333X6ycyayE19het3TJ/1yfvod80haDz3bE48oLScg9P2Pne0ve4kRbyh&#10;7/V6HdMkQKvt9f2ietK8z9s422vUJG503uqc6e3x/fY73+vf8/qPejc1yOMwa3sd+0TiEagLXP+R&#10;4pYQQggZcShNCSGEkIUnTmpuQm/xqb3tQLP4rD3/xme+/i4gEnOe7AuEJbw13kHak5lGbDZIT+iG&#10;6/Q+3heJzdJ0gHuLhORMpGx1qrocdZsbxGRSfrrzJiRqQrBGlx5IatZda3zMDORrjx1z8d2x5ykG&#10;OX8PKToXpfqDitGm69WPjwVpb2E6jGDtKUIhagel0qhpYdp8jWT6NHX+hmua1/0FaT/Z2u88/UVu&#10;/Vr9jnfry1s7/aIzPmHv0vtoej2Pt8WpWf+xKS1L4UoIIYQsAJSmhBBCSJ04zen30PSfN6U4UwIz&#10;ue3ST136XisStfbkWiw2E69j0aeVqknL2mt40su7rv86eV3E5w2Ps/usVNToc/+J66XkaU1qJkVo&#10;XXjWxGyDwA3ODY+E0Gw6Z31dYn+Urm26Rup1vQp/eJGaOtFMepwOJDT7nqL5HMOcvpccnYuk6UzE&#10;bH9Z2v+YdB/U5mN6SVNzaLMQHVSWJtc1XD84d4/kaPPx1TE9z430uiZpK4T3WcRCNPnae58JkTvo&#10;cbH8dfcSfRbxe7D3f9a7zvoY+gvZQbf5QtY+v7d8pJQlhBBCIihNCSGE7A74AjSWoPbR/qgJziu/&#10;cMXbaynIgYRkuLZaV8oyFYq8tFxMydJ4rb0XTxY2nDsWsymJacWnO95+ig2SNRSZTbLUE6qxfERa&#10;cvYSn83Hz0KWJkVp/CR1/fT+8s7sk/T+1LUaNwwhOmOJWi/MbxaUPaXm3H1vnOuvoHPhSatz9TlZ&#10;w/6070ya0v7HpTc2HpMWnOn7GL5MP3Ff/rEN+wYRqH6pf3Oys8+2hmPdmoSQNcf0l6D2/cXvoSZJ&#10;S8lpP2chw33+8VImpG+wD+7c9l7tPSVlsHfv1fVlUtb69/zat772k/bteT/sBZ8sH5/wnvvpV/t4&#10;NwghhJBlCqUpIYSQUaGX2IzTnU5leY812XnZv37znY1i05d9SpVrvOcIJV9SWiKxvTxeOWmpep8H&#10;CamaFIye/EsJUfda195TKDebxWpSMEKH502tG1Cw1s7tnxc6KRZ7ydR4uztPanuDTE1dK0WT6BxE&#10;hkaXqwvNlAhtvpGB7nGA5QsmRxfivCnmJG067DmHkKk9z9d0nkHOMYBYTR834Lp+a5JSM9xuLtdD&#10;sPbYXu0Pz9MkNZvO3ShC7X4RX7NBqMbS0hO5oQANRWt1Ltl8Hv8+e52nlLW+FBXCiFOgkrSNx3py&#10;NrW9JmWj40+/6PS/rn5GahI2lrH2h+3/alOvcT/YJ8DUKyGEkEWG0pQQQshssKLzCFS9Nw8vtx2G&#10;uszs9QMAlP/80k9d+p/6CUagEpTQGiqWhspf00OA2mMT0tJsrsvP6nl1jVh8al3dh9vmhGbi/r3n&#10;sbh1a2NJ2bRPR+cBavfv30cs/cx7QW1NT1HZR1LGQrbp+vF1m/YHx6P38cHr6OtPvxL5+tellKAc&#10;UFo2fPcaVNr2ZIBlw3z3SyVU55VhLjf3TrTHpYa72EDCdpAlfc4zm96r6WNFtKb/NQeRr8OlXwc7&#10;PpVU9e+5n3y1EtDdR2JdTdBG1wzXNEjU6Ny1RGspNn2Ja9fVZCnC/Y2C1ZOmlcitS1Mp68dZ0Vsl&#10;ZcNt9p5FeVwsUN1aIZvv0xPGQgi87j2v+4j3My+9n1D/eUrCyuj5EwCeKl8/CeC+8rmVr36PWEII&#10;IaQvlKaEEEKa8IUoYFKeQwvRyz77zXdZmeYLzUBcIi0x3XOEslF5CUl7Prfdl4IIRWUgOlE9d+dT&#10;2onZalt1XHz/qXP5ctQXlvVjjJDUOlqfEJmxjBxEhobSMjqvJxR9iVjJz1Asxuvi+/MZpEw+2O6d&#10;dNBS9WFTn2ZXel1qbdO21LFDHz8Awx471PpZfu3bnb43zjqpOsThw15rpveWOq5ZvM7w+NrLhBhN&#10;rO2XXI2eRucS6f2iYXviXlJJ1sZ0q6jK8INtxmyGr8tFQvjnqbcOkD32JcVnuSMWmtImV6309ISr&#10;Lz0BhNI03iaM1Ay3RclWWU+j2vdRu75//7VrpQVsvwQshMCZ7zjz4+WHLL3HWLD6+yhWCSGEDAyl&#10;KSGELD9SstOWu29Eum+nirbpyz932btqAtPKyUhqWlEIaE9c+kKwXBMdH0tOP80ZSEsktkVSNJCW&#10;qdL6xDF+GtWXm25bQogCYem9XWu2q0qERlI0eI6EsPTW2f3l3br9bnsPcTmIHHXnjY71r5Pa13Qt&#10;n56JzcQ5ms5TE5sDJjubpGDT952+34MG+Jq0oMnNefjaxu+Cs2M+2gCYE8/m0MEPnu9UbHL7oEI2&#10;ubD3cY2p1iYp23DsQMnX1D5PpvaUrolrNUpXUZ03uUbUzymldOukTbN6QrNa05xirVKjCQHqidVU&#10;ojR1jPBSqOb6vQStJ1cHuHYlcCsxbM9VHR8mcIEqbXvGO86wA7d86erL1vjRylfb79UfqEX5Sggh&#10;ywRKU0IIWVqk+n72FaJX/ftVFwbpTisIBxSigBGEPYWoFaGRELVl8YEgVTp5fCxOA1GpveNjsZqS&#10;rX3K4muy1R5vpWNc3q89IepJUHs+d96gT6gnS2OJCiTPERyL6mcxKUMTydBkArSHZPWvmXrelN6s&#10;naOP5Gw6Z+P5+mxvOk/fYxL3Nuz5G5fP0XeqBf9uxq+Cs2OenGnPS86BqJ3ROQY8pJ+0HSbd2mv9&#10;IEK2r4ztsX6mAraXLO25HSK9tul4hOI0fh2L1nitL1NjoSqk7ZMaHxtK1lo5v6jK/WvJ1oT87CVm&#10;7T2kj4laEEhZazPgi9RYrAbn8sSqjFsQiETrgfJar33bqZ9AWqha6fqk94NilRBCliCUpoQQsrDE&#10;PUDtkKNBy93VZZ+97N2+uKyehyXvKpJ3KbHpi0Z3vKoe4+OdCI3FqPe6krP186UkaVKoDpgUjYVn&#10;6jj3HOntQCVGm453nwOi4+LzlPdXfW7lz3biGLumOqJaG+zTzfuizcGZmtfEL5okam1T445eErLn&#10;14whvoPM5PvKnH7FGcHvS/wOt/yYt9TqTJnj+xn2dEN9Hn3WNnvaRlM70DnqLQdE48tUS4Gea5wk&#10;Tex3orVhu+i1Lb2m9tqet9xWG2wVC0140jVKfQbX845Ptgzwj4+EqXmoJ0xTEjUQoZ5s9V/XhKqV&#10;xVL0FLJWtPrHmfuWwX34QlYIgTPeecZH0T/NKrwfT6JKtNqBWU+C0pUQQhYESlNCCJl7BhGjqlxj&#10;UqA2oeiJv1oPzEggAnUh6stK6PA8flI0KVTLMvhQckby0wpNFV/XE6tOyNavHxyHqNzdO099G5CS&#10;pdbVqTJVCl2WyJfP/fOlEp7Ba4Tn1Drxuop4Np7TbvepbdcN27191csGERqv6ydCE3/d9/oO0DON&#10;2eerw6DfLebkO8g8f43h9yRCFkjmzvISw9xj37V9d6eEasqo9r92Xbqm9zWlY1Pp017J1Np2b23c&#10;DqCxrYD/ukzHxucMpGnTPlG9r1ieWjkKoG+aNSlUbXm+J0mFd213rBWiMpSdQlTl/YFI9UVpDyEr&#10;/PsJjqtks03Dmvcbtjmw5zn1baf+Feoi1b5+CnWh6v8ghBAySyhNCSGkmZT8PAxhCbyTnzAC9B3N&#10;YjCRtPTWqEJV63XVH9OWhbt+mQ3Ssmm98srM4zV16ZoWobVr+NPfE/caH2ffv78PaCh57yEvBylh&#10;T5WQJ8/nH5cocw9ep/b1kZk9JWYf4RmfP9rRyCB/pw/99/5ceE1+1yCELCJzJn2HOE2/a85E3A4k&#10;a+OXvnhNiNXaGq8nq7+vScr2XN/jHCkB2+v4oK1AKVMhvBYDUUI1TKGGgtUfmhX0Qo3O11TW759H&#10;ClkdJ1B7bcRq4pxO2jYL2eAaAGRWntM7JnXd0y487WOoxKpEXbo+Xf403AcjXSlbCSGkAUpTQsju&#10;Tl8xevWXrn4LUElPAEnpGaZB62JUFWFS08rGqvS9Eo8m+ZlKcc5QiNp7HECI+vsDWdtwnP1sBhGi&#10;Khqc5Pf/tI+NgjNaZ570SHEmRGgvCZo8Jt6fOj5aU9vnnTfamKTf38tD/b09i7/i+f2AEEJCZi1f&#10;50i69ryPAWRrkzyN9/WTrKn0a02QxtsHlKyp+wiSsHGS1QpVX1AiIUK9ZGwsKd2aSFYmxWoqtToD&#10;sRoM5YquFYtVmclqm5WmmUxL1wGvf/KbT/4bNAtVAdOHlUKVELLbQmlKCFku7BX9aEqFuue1VGjc&#10;E9Q+2jLxUkzWZSmMEPXK2JWVhzpMkAbPvZJ4K1TtdZtK4Zt6idalLcLyfu+asGuAcFL8AOnPWHba&#10;oUnwruuf3z43axJStIfYTKY3U1LT398kNb01yX3euVPrex03yL6m8/WDf0cTQgixDC1tB1jedM6B&#10;2w3MUMgGr2eaeu2TePXbAZQbXVm/X64fbq8fa49PylcZldVH5zbyMrXGk6be9dPS1BwvZSRNM+m1&#10;Bwh7udrz2GsIYdb7gjXYJ+s9Wt3adHrVf2ySrQLA3aBsJYQsYShNCSGjyF4AJgAcXr4+rHweSE/v&#10;uQagrvj8Fe8KU5KePAQqERklPKsUpqqJyaoPZ3lMKSJNstIffFQKUT8V6vqHhmlSX4BqlxjVwTmB&#10;+vT5OL0K+OnP6n32FJheqwBLXP4eS0t7nmqt97qymeFxkcT01/nb4+e9xOagac2FEpv8+5MQQshy&#10;Yygx22fpUEI2cb6eQjZa37ONANJJVbfNX+e2h3K12h8e67cFcNt8WWslKRD0bRXx8VZS1tKs9aFX&#10;Zl80yCoLe7P6CVT73JT323NU5f2+nHXDs7zzySxsIRBc30rhSLae8c4zPoJKrA4iW++H6ct6D5hq&#10;JYSMEJSmhJDF5kiEyVArR4FKjKpvf+nbF1bSs56m9IccuXLzIlWKriqhCSs9w+02MaoK5SU/jeBU&#10;8VAjVZW2B8/dvaXXBGIVvnw15477hlpR6d4jQimaLH0PUqLeWqASpJH0bBSe8bZIpPr0E6I906AJ&#10;FjLdyb8TCSGEkMGY6+Tr0JK1x5peKdbU+YI0qoi3ReI1lWaN9vvnk/55omPiAVi+YE0lU61IBcyA&#10;LJkZ/2gSp1Ua1pXyCxE8rwtR89wKVZc2ldV2UYrVZKrVPa8LVSC8thuEVYrgU9/eM736dPl4X/nj&#10;CRihSgghCwqlKSFkrtkLRoRuQvPU+ODxqn+76l1Kq1JSeoOMyuSm37/Tf27TnUC5rwj7e1by1OsV&#10;Wvhi05Opcem9rr9Oraltj/YF/Ud1LH29dKeqhGYwZAkJCTor2VnfZplL2Zksf+91zIB/FfHvLEII&#10;IWT3YGAp2xRcnYGEHaqnax9Rm+zFatOk9nWUeE3KVytbvaSr/wOetAxaCYho2JXXPzWUnGnZ6gtX&#10;xOlVK1Kz6Dpe/1V7Xv8acWI2dR/uvADOevdZHwaQlZ+qfZSoJ1ifhmkJYNsD2MQqIYTMCkpTQshM&#10;sQOUjoNRXjYlGgjRq7989dtdIhNpIekL0UBiuvRnub3QgSzV0KEE9c7ti9XgXJ5kra1JSNL4+MbB&#10;T6l95etGMeoLUC9ZGpe6x+lQ83Q4IVpb5zbW1y+0EOXfQ4QQQgiZDX0F63IRq/bRK9kHquFOqSSr&#10;358UCAdZJYdTeWLTl7FWZPqCs5cQ9fu2uv1CQGSVWE1J1kColseGbQREIINPffupfmLVF6sCpuz/&#10;KRih+iRY+k8IGRJKU0KIjx2idARMQvTw8lEhkRD91v/51jv9ae5OBEZiVKl6wtNJy6KSoL4khQaK&#10;oqhkaZlETSZN7WtfbjbITH8QU710P/G8SXY2DU2ClxRNTIaP19rtSeHpHig7CSGEEELmm7mUr/3O&#10;Nah8db1dU20DUkLVPiYSqoFYRShQgySr3y81FrO+SI0Trf4AKVFJz0DMxq0DekhTmcmapHWvsyqV&#10;6h/np2LtvtMvOv0vUE+oxsnVp1AlVdkSgBACgNKUkN0VK0ePBLARlSB1QvSar17ztnCau19SbuUj&#10;guFJrgdoPCyplJ3V8CMd7NPxGl+2Ku98hSr7ilY9SK0Q9YcwVeX45b3aQUpRD1HoSKg6yZnqKWrT&#10;oN4ahGI07vc5iBhNSk/fjQ4oRSlECSGEEELmn0UXq7E89fan1tTTrLa3qAjXuG3Vftdb1VsnbL9S&#10;GQ7CqsnWILEqXW9WO6xKiLKnqruWdD1VXa9WK0RdWtXK0mpAle27Kp2gFYFQtf1Yg32I+riW606+&#10;4OS/Qr303w6pYuk/IbshlKaELC+OhEmJ2jJ520vUJUWv+fLVbw+EZm0QUSUQnSAt+4WGx0WC05bO&#10;q2ogk7KC0x2vgz6lVSJVOyFal6Xm3EiJUfhl9rpBdhqx615H0+P9vqGxyPSToZaZyM9BxGev/qLh&#10;jvTmvscRQgghhJCRYS7k6yDtBeZOtta3h7I1Fqv+GjscKkq3JuSqlai+LK1K/Y0crdoFWLEqgsFU&#10;cQoVwpb5V9fw5WtV/i+dDBaiLmsBgVPffupHESZUfcn6NExi9Tvl6+vSP4uEkKUCpSkhSxd/4NLh&#10;MIJUXX/x9W8Oy8rDhKdWJiEap0LDnp7KSVPtiU+7JrXPiNWELFW+IK3kq7/Pl7CpoUpO7Baqd09R&#10;DdhEKdBDjOqo5N2VzNuPdnAx6jbNlRjtFQ7ln9eEEEIIIbsFM5GqjT1Um7Y52dl8fFq6hmnVdCuA&#10;dKI1EKrueSlLZZQ8DXqrerITNh3q91aNE6bVPhElTat0af81Tpo2JVWldNuElDjpgpNsWtW2ALB9&#10;Ve+DSayy5J+QJQSlKSGjiZ8Y3QRTQl+gTI1e+9Vr3+4nRVMC05Wz6zjFGa3xU51FKukJlxRVWkOX&#10;jybpmSivL9cHadCiGvIUlMX70rY2Wb5MiHpl9k6YeonRQfqF+vKzSVz2K41PHdO4juKTEEIIIYQs&#10;Ej2F65zI1nBb0/E2iZpa29QSwPU/BeqDrMpyegg/sVqV6qcHUYXy1U+eWglbk6bea1+SikjMVgnW&#10;VAuBetL11Lef+r9Q9VLNUKVUn4ERqt8tP8Lrm38CCSELCaUpIQvLXjDT5oFq2rw/YKkAoK/+8tUX&#10;2VSoLyr9XqBFET4qpVDkqkxz+qlOs6ZWHl/Uy+xD2aqCsviUENVATbSa/qLa9fR0adFYfEapz0qY&#10;pvuFukedEJ3xGoDykxBCCCGEkCFYKNlqtzcmWxOitWffVZtw9ZOqftm/COWrkKIaTCXtEKuqp2pY&#10;qu/3S62GVfnbRZlMtSI18x4DoSoFZJaVYjWrjveuddqFp/0FQrFqnz9TPt4PplYJWTAoTQmZPyZQ&#10;TaJ35fMA1PWXXP8WJxS9gUqVwKxSmPCkZyxLKwlqBKcqp80XeWEsbF64NYFkjRKiVeI0FKtVWX/Y&#10;p7SSp5VErUrkm6bQIxSpfpm8nxC1ErVcD4QitDZJPtE3NBCmoBglhBBCCCFkNsxaqKIuT3umV/1S&#10;f7PDCFG3MOyLCqAq93citUcv1VioCiMubZrVydU4mepeV31UZVYlXKvEaZk09SSpS69KEfZUzTIn&#10;XeM0q3/Oky44+WOoJ1XvBxOqhMwblKaEzIymxKhNjRbXfvXaC23ZvCtf98vSExI0KIuPhihVktSK&#10;UXOpwk6UL/xkaQFoBI/xMKXaBHonaRH2FA3EKMKhSlGZvOslamVnubYSoWFSdCAJ2iBAKT8JIYQQ&#10;QggZbYaRrY2iVSTWeJI1Fqm1fX6fVVRrAulaey1cWb/fFkB48tSuNQnThhRqlFgVvjQtn2eeUK3S&#10;qGZNFovUVgYBgawlK1GbSZz6tlPjhKp9ZEKVkFlAaUpIfyZg0qJ7oUqMapSl9NdffN1bq6Sml8b0&#10;eoIqFQvR9KMqimCbE6JKu32VZC1TpLmCtvI06jsaPKZ6isLKW0BZgYqol2j52u6zaVGXDvWSooEc&#10;BWrbzeHDydFgTbSucQ0hhBBCCCFkpGkUqj1kas/EakNa1W0T9X1uOzx5Kk1PVZs4tce74VV+b1Uh&#10;XSrVSVRbyh/0NK2Sqb4gDUr4y8SpX+5vJCkgWzaNWk+uZlnUAkBW7QFOfsspH0VdpAoAD6AaUMWE&#10;KiENUJoSYqToq8vnvwZPiNrHa79y7YXB4KXaUKUqERr0DfXkpwqSoggkaFBe702P93uUqsIrufce&#10;e4nRuA+pnxR18rSUnvFrtwYItodT43uL0PCPl+FSovyziRBCCCGEEGKZiWS1O4NOAA2S1e+Vavfb&#10;Mn+3yUnUUqxKT7rKHknVeEhVJs0xWTqJ6qdQIRCmUYWAbDWU93vHZ97rquS/kq6nXnjqn6PqmyoR&#10;Dqd6Gkas3g+mU8luDKUp2R2xvUZfVT4eCkDdcOkNb/YFqJ8eVb4Q7ZcU9YRoKE2LQKgaIaqDJGnt&#10;nLXJ9KGoDcSoK/9PC9KwrL4atlT1E0VNmrrt5cJefUT9ddU2ylFCCCGEEELI/DGITK2vGVSmVuuC&#10;0n9PpvppVX9b3Ds16LEaS1NfqHqJ0Vqf08RAqVrSNN4nImkapVKzxACrk9588kcAtFCJ1GdgUqkP&#10;gBKV7EZQmpLlynGoyukPh0mMKgDquouvexu0ribMK12lN4uiFJimLN7vI+pPotdK9xCjqPqO+v1K&#10;g331x3AQVJQYtYOZEuX1vYctoZYSdb/lbRoUlQhNS9Byp9tOEUoIIYQQQghZeswmrWq2R/sjiRqs&#10;sQOpgFqZfyBXyz6pNdEqG4SqiBKpWTXIKpVUDYVqlVAVwghT2TIC1yZVnYT1pWvL9Fk97cLTPly+&#10;6xaqdGoLptR/O1juT5YZlKZkuXAcqvTophu/ceN5GuVk+l49RbURpsGQJeVNps8LlzL1+4tqrUwv&#10;UdtbtJx4nxKpQJkqVVUZvUuslkIUgJcmRTigKRajdthS2XfU/h52r2tJ0bCnaL2EPv1nwKCDlvhn&#10;CCGEEEIIIWQpMzOZWt9WT6NW2+MhVYCRoG5/kEqt+qXa51aaBuX+pej0h1NJLzFqZamQstYvtSrd&#10;z7zhVGG5f7ivGkyVtbLqGqWY3Xz+5r9EJVSfQlXeT4lKliyUpmSpYPuOHgFTTq9v/MaNb7L9Pv0y&#10;92qb/6jChKiu+oyqMgXqSvCVRpEXUDZhakvnc6/8XYUT6rVNrnoiNJ5G75575/CHLrn1QDiFPhq8&#10;BHgyFEiKUv/RhwOVCCGEEEIIIWR2JCXrEIK13je1vs8NnkIoXV0itWk4VZxGLWWpAIJyf0AEPVFD&#10;oRolTUsxmtmBVK1KphqxKsvBV36atXq9+U0nfRQmmdoqP6ntMGL1BgD3zu5ng5D5g9KUjApHwghR&#10;W05vIpp2Qv0l179NN/QUDSfMKydJnSgt5WeRF65PqFKVRC2Koiy/D4Wq9iVqESZFXWIURpYCg5fQ&#10;V1Pn4daYpzoUnlE6dKhkaBwS5e9zQgghhBBCCFlQ+snVvmLVT62WxzqB6q1xJf+AS6wCcGX9sWQV&#10;MpSotoTfpVj9FKobPFWV+7uy/0wia2Wu1F9kYRo1lq/+NplJfcpbTvmfCEv9bf/UpwF8F6Z/KqUq&#10;WTQoTcliMQFTUq9hJtYrAOq73/jum60QRTT0qBqOFPULzYtShFb7amI0L4LUqJWl8ZAmJ1a9QUw2&#10;GeqkqNLhwKWodD5OjwKoEqS+JDUbhk6M9iub5+9pQgghhBBCCBldarJ0GJFaro8Tqk6aJhKpdn2c&#10;So37pdakqTcwym8HUOt76pXum/RpWbZfilK7vpKt5b5Mun6pNpl60gUnfwR1iWpL/e8D8MQc/lQQ&#10;0hNKUzLfnAOj9d6AahhTccOlN7xN2X6fhTeZPu4b6iU9U7JT60qI1vapsCTf9R71BCuAMmmqakOZ&#10;eslRW2bvS0+3PxafMy2fByhECSGEEEIIIWQ3ZM7Eqn3uJVelKHup+uX/5eAqv4+q3e/K+pvSqK4s&#10;X1Sl+l5pv5OmniA1ojVzsjS1z4hWc65T3vraP0dV3m/TqS0AW2CE6ndm+ZETUoPSlMw1NkF6OIDD&#10;b7r8pnPdhPpo2JIdhOSkqZfm9BOiYU9Sld6XF8FxtR6lpXQFEAxucoI2Gg4VTqTXwTbAk6HRZPqq&#10;mp6JUUIIIYQQQgghc8dcJlTddptC9Uv9ATc8CgJOqJpeqGFZf5ZlAGAeBZxEFVJWadIgaeonVWWQ&#10;PvV7o/otAPzUaiBoswybz9/8UVQi9WkA3wDL+skcQWlKZko8mKnY8s0b3+x6iMal9FEJffBop9db&#10;IapVNW2+LLNPSVO/FL/wngfl9d5gJttn1B/OFJbVl6XzVoameox6v19qMnKi0CgAACAASURBVDRo&#10;KUohSgghhBBCCCFkYeklVs1LEeyriVWgLlCTZf6JNGq5rxo2hVKCeuX9jcOmZNUbNUqeVs+zYHiV&#10;bEXtAcrHU9762j8D0EaVRt0BU+J/IyhTyRBQmpJB8XuQvuHmK28+18nHUn5qpVD4vUBVlSAtbBpU&#10;eanQvCqpr21Tfpq0FKw2NaoSqdTUkChbZu/1Rq1kKKB12Xe0LMNHD0lq+4+6fW5jJEgTv534e4wQ&#10;QgghhBBCyGLRM6EaSdRgvd8nFWE5v30d9k4VYTpVyDJ1KlzpvhACIjMp1niolE2zxv1Pg0FSXt/U&#10;qry/agng2gW0quRqlmU48bwTPwIjUDMAN8FIVJb0k55QmpKYoLz+5itvPreaTF+UfT+9CfW6TIr6&#10;0tMmS630LEWp21YU0DYd6qbXV6nSql+pCnqNBmX0/vR6VT23SVGlVW0qvf8aQLgfoSRNpkYpRAkh&#10;hBBCCCGELEMGEqs1qdpQ2p8aRgUjUl06tRw+Zcv8g36pIizBt+LVJUw9iWqlqRWqWatsAVCW8ptB&#10;VBmEk6zVObMsw4nnb7aDp9pgeT+JoDQlQFlq//VPXfpvE8/d28hHL8UJHQ5rSgrSvIDSGkW3cOX1&#10;Simz3ZOmWmvk3hq3NlVer70+qEpBF7qUpFV5vSuzV/Vy+qDvqN9vtGFYk6UpOcrfK4QQQgghhBBC&#10;dgeGlqii2he89kr7awOopJc+FXWRavdLKYO1srEnqvDkaauSpgmRKoRA1m55Zf1V4vX4s4//OFjS&#10;T0BpujsRlNcDUDddcdP50NVgJCNJi1p5fdVTtIAuymSoX2bfLVxa1KVHPVnqXvsl+/61vG32Ppr6&#10;jgL1KfW+LA2GM3mv7XPz0FxOz98PhBBCCCGEEEJIb5qkamO5v6j2Ba+9RCoQlvzbfYFIFTaVCld+&#10;bwZOeWX+QgTJUyNNhSvnt2vtPpdUtWukhGxVZf8nvemkv0DVH5Xl/bsRlKbLjwkAxwM4DKbEvgCg&#10;t1y25YIgvWnL5LWGysNSeV96WtHpkqJKI8/zoN9o3s2TstVfY6Wq33fUF6RxKtQOZvKn0geSdAZS&#10;lL/WCSGEEEIIIYSQ+SeQqk3DqLyS/lRS1UlVr5dq7UcmTC9UK1KzcOiUFaWxSBV+6X75PCjzb1ev&#10;4zUykzjlLad8CKakvwWW9y9bKE2XD+fATLI/7NarbjlXKR32HS3CoUx2+rztMaqcEPUHMimvN2nu&#10;nruSeydalSvPV8EgJ1Urr1faG8jkldQ3SVKtYQY0MTlKCCGEEEIIIYQsSfomUxP9Uu1+J01TElVK&#10;CCBIn7reqLa83++PaoVqJpFJWQ6MioWqV8qfZU6g2uFSmR1W1fLK+1sSJ5x74l+gSqM+BJNGvWR+&#10;PlGyEFCaLk2sID0UgL75ipvO94cypQYyqaKoD2fyUqXBkCZPlvqC1KRIK9mqonRp1YPUn1ofltkH&#10;aVJvIFM8bKlRjFKKEkIIWaLU/rFAyDzD70mEEEKWCjORqkF5vydUfdFq+6FW5f0yGDblC1VTnm97&#10;nEpXru9EarneJE+NKM1aLQgp0PL6pFr5espbTvkgTAK1DSNSfw4jUj89rx8mmTMoTZcORwI4e+vV&#10;t33AT5EG0+dVOVzJSc5QglZ9RlWYIi0KFN3cS5hWfUt9UWoHN6WGNdV6kPqDmawoLeVoUG4P9E6P&#10;UpISQshuz5KWjUv41skyYol/feL3P0II2f1oKu9vGkLl+qWmSvk9gerSqIAbHuWX81dDpspUaisL&#10;BKpNnAoh0GpngUCVQXLVH0TVciX/J5xzwv+CkajPAPgmgBvm71Mks4XSdPSYALAXgLMBHHHrt245&#10;xwhKnew7agYx5aasXin3WHSrQUyqfF2V3ns9Sa00jRKqrqzeE6SxEFVKm9L5lCRFKEyBwcQofz0S&#10;QkhvFlwgztPlxFyeeAE+kiUtbnuwXN/XYrAcv8Ms2Huaw8vo+TLEC/zTuxx/PRFCyFwxbCrVHyoV&#10;lPt7Q6f8QVO2rN8OnXIiVXpCtRw6lRKpNmkqpUTWzjyB2oLMRPD6pAtO+h8wKdQ2gJ+BInWkoDQd&#10;HY4EcOTWa7Z+IZSVXt/QIiqvj4SoKhSKPDdrunklTQvTx9TJ0qJKmroSfl+SesOanCgtyudITLGP&#10;Su2BtChlepQQsjsxLzJqjk85a3E5i8MXS9bNyXUX9X2PtuRcKg52aXz1mN1Nzur71Rx8Povx/W4x&#10;3/O8yNo5PiW/cxNCliupVGo/gWqem1J9IBSoNo0qYAZN+QI1lKdGqFqxah6zqly/LOnP2kaSttot&#10;CCnRapnhVDaF6ovU15xzwkdgJOotALaDAnVRoTRdHI6HSZO+4barbzvHDWnySt2rFGlVJp9bEVpu&#10;y7tGgubd3AlUty3PoQuvzD5X4WR7K0iRKK+PZWiZFlVKAQATpISQRWfOhNusneEQJxhw6VzLxIHO&#10;N8iSWd5Xr+Pn89zhwjk+32zPMdCSebSQ85UiXgLmdF6/l8yLOxvwpH2WzcX7Huocwyyd4b31Om5B&#10;3u+gPzVz+Gtu4HMNeclZid85env8NwMhZK7pJ1QDmeptS5X3236prsy/FKUQMGX6Xpm/HSwlWxIt&#10;rzzfpk9lOWyq1W5BSlkKVbMmk+XwqUzqzedv/jCqnqgUqQsMpenCMQHguNuvvf0LWmkovzdoUQ5l&#10;0trIzShFqvyepIUyQrSUpVXStJSkebW+1ps0TpMWRoLa0nvoaiiTTYxSlBJC5oNZS5UZHD6wfBrG&#10;g86n7GvYNUryckb3n9qR2tR07p6XnL2o7PcZ2L8fU+dN7bN/jw51rj7HzQT7d/6g9Pochj1XPwZ5&#10;r7b32Fwhs9mdz/+OM9tzxfR6r7322X/Q1Y7JZPI7mT3XTL6vDXRMX9c4MxmZvHZyU9MJhjhvH+ZT&#10;2A76Puf1eo2Lhzz38AfMCv4bhBDSxEwSqbFArW2Le6JaidqqJGpVwi+dLLXy1MrSVqvl0qfusZSp&#10;9rlsSRx/9vEfgRkotR3AFgD3LdDHt1tCaTo/TAA4DsDZW6/e+kZVVH1Cwwn3KhSiTnbaVKlXZl+K&#10;UVWYnqSmFD8Uqn6/U9eDtNBQWkPb1yoazuT1JAXqUpTl9YQsT2Ys3oY8bCEk1lDrhxF5DeuT509s&#10;i7ekj+txH/G+AT6Hpv5OTWtUocLXqv66eq5rp3TyTESvUReCg0rAw19yxMX7HrjPHQMtJoQsO55+&#10;/JkDbvvWrW8edH0skn2JnRLJWZa5764pCe0fY88Vrx/ku+/AcncY8Vp72Wd/4ty1LQ3XH0bazreg&#10;ngtJb5bMnxgODuW/jQhZcsy8vF9ASAmBKoXqhk6VEtWW6KdSqJkbJGX7nUpX1t9yqdSW6ZPqb7Nr&#10;WhlOOO/EPwcwBorUeYHSdG44F8AbAKjbvn3ruVaIam0m1asiNbW+ml7vyuuLKk1aldtX/UvzoJep&#10;mWjv0qSJwU2AnWYP6LI3qZOfTI0SMnLMSGTOtrx3IYRlctNwcq/vPu913RvOTET2mthp/4y1a4JU&#10;fokViEKIINlv8aViLBTX7LHmsY37btzeeHPLkLXr1z565rvP+s11G9b9ZLHvhRCyONx0+U3vuPmK&#10;my5a7PtYLHY8ueM5Tz/+9AHxdl/uNklhmWXm0f/70N9fnsPfFny/7yVkB/w3wcDnQ+Rqdbxv5iI5&#10;da0FkbezTVYPcI6h7ocQMmcMW97vHl1Jv+mbGqRSvd6orheqHSTVshK1EqS2J2ooVr0eqS6NKnDS&#10;BSd/CKaUfwyABHArgM/M+we1TKE0nR3nAjh76zVbz7bS0g1p8oYtWcmZHNJUvnbJ0kSK1K6JBzgF&#10;fVCLakiTKf/XcJPto96kFrsNoCglZK4ZJQE66L0MUw7dT3rOhfBskp2pcw8qOHvJTSAtMnvJzfni&#10;JZtf8vdnvues/7wgF+tBq92aXux7IISQhSDv5uOLfQ/XfPma373sX7/5oYW6XkrG9hOxtTW9ZGyT&#10;OB3g3xupc8yLeB20tcOQKeGB1/XcNfeite/9EEJ6Muvyfi+N6kvTWgq1TKdamVqJ1OY0qpWm/rCp&#10;E8/f/CEYefosgAcB/OsCfVTLBkrTwZkA8J8AHA4gv+3bt51vS+Hj8no3xb5QyPOilKSVNDXDmvyh&#10;TWV5fSRLnYTVZuK9KgpAI5xw76VIe02xZ3k9IXXmcnjMgsnMXinKaH/T+RsFY7C+QWT2O6e3O9X2&#10;IyUoYzk512LyNee85k8OOOyA78zpSWfBIb906DcW+x4IIYQsTe679d5TFvsefJ78yZPP//q/fP3D&#10;3enuqrk8r5WxVub6vXmd4BVGKvjb/e8pKTmaStD2E7f13dG/s7xzJa/dtK2HEJ7pv9ca181Gzg7T&#10;1YD/riS7KUOlUUW5r9xu/kwTJo1aitSgR2rZE9WmT61YtT1RrSANeqFmmdcTNUPWauG1b3vtH8AI&#10;1Fb5+DMAXwBw/0J9TksRStP+TAD4wB3X3/FeJytdctTrKdqthKjpQZq7iff+ACeTGq3K7As77Mkf&#10;2KSqIVF2QJR5roBSltpJ9wDc8KZayb0e7osBIcuBuRKhw/S4HPS6/UrX50qAphKa1bqEDHV/iVeH&#10;uXSlENDenzX2z539DtrvlgOPOujb2v2hAwUAeoT+gFmz55pHX3LSS/5ubHxs12LfCyGEELLcePiu&#10;h155zy33nrbY95FCeF+QhBASAB59+Ce/tH3b9tc4ESuNcJVZBmhtxIXu38JAIyFTa4I1qu5LHB9s&#10;m0Eydi5E60xSsD0lKwUrIcML1FoKVUII1Er4nUiVElnLplJt2X6WFKl+T1SZmcSqzEw5/wnnnfgh&#10;AOMw8vTfQHmahNK0zlEAjrzj+js+7wYqxeX1Xpq0sGK0lKTd8tGW4PvS1EpWK0Ztj1NVK7kHlCqc&#10;GLXStGmCfU2QssSeLBHmQnDOeoBPr/0zLBWvbR9IZkavEyXmQogqZW5TnOXj6nWrf7J249of+tvm&#10;i9e+9dTfPfCIA6+d14sQQgghhMwR3/zMN/7Hg3c+ePxCXU9IgZ3P7JzY8dSOA/3WB3E7A5soA6xw&#10;jeSr+2/T/UVrz5YGff59OHAKdsh/Zw7Sg7Z2jfrOgeG/fcko0/jvw4YkavDnhOuJWsrTqLzflvFL&#10;KYJUaiBNy96nJo3aQpZJtMZabs3m8zf/GUwv1NthSvlvXMjPZ1ShNK0496p/u/Lzm56zl0lTFVV5&#10;fB6VzudlMjT30qT+c5cqLY+xZfhFUQ5wikrvrUT1S+1tmrSpJ2mtHylFKRkhRlqGzkCEDtK7pudx&#10;3jFWfgaP5fZUufqgperHnn7sR088f/MfDrR4AMZWjO2cq3MRQgghhIw6nanO6rk8381X3PTO//jf&#10;//GxQdbG/WX7iVYA5X9Mt0f1kK090qwzTcEOlH4d4t+nyf3zJFj5b2UyCqT+nVjriSorkRqkUd1j&#10;NWDKluWb5+WQKG+glEmkVj1QrSytHttGqEqBsfGx4tVvOO4vAOwEcAuAry/ohzNi7M7SdALAB7Z9&#10;Z9t77SAll/iMSu+7nW6VFPXEqN3upKmq9gXnsSX3qpps76dH49RY31J7ClIyj/QVnsOIziEF50BJ&#10;zz4pz+RfQN75eolNvwen/T0KIJCZw/Td3Ou5e929+fzNvyczmfddPAMOe/Fhl8zHeQkhhBBCyNxy&#10;z833nD5f577+4ut/96HvPfTqQdb6/WLjAWB+OTBgxWwi0ZoI79QGDpsF1Tq3s76+6bimY5uOT54r&#10;cWzy3H3W9j0/IbOk8d+xvUr6y9d+GjXuiWp7nUop3XMzLEq45Gmr3UKr3UKWZcE2mUlsftPmP4Ep&#10;49+B3bCMf3eUpkfdecOd25y8LBOgNVnaLZwEraVIfWlqS/C7YQl+UIofDG6qZKl7bEqSAklZuhv+&#10;nJE5YrGE6EIkPf018V84WmmX6rSDiPY7eL8t+x+y/w3aoAYbUTo4Bx918FWH/NIhl87lOQkhhBBC&#10;CLHs/NnOvbZctuW905PT6+brGsIgf/rIT49+6HsPnRCnX62s8f8tCzT/e7ZfW4FB/u3bN+k6oFyd&#10;T7HKf7OTmTJwGT8iiSrDRKovT500rZXuZ32laavdconU4994/P+E6YF6JXaT8v3dQZqeB+AN267f&#10;drZNe6o8TJXmeR5I0liQ5p0chSqQd8o0aaecem+HPuVFIEmtiLU9SYcutTdPqn2EYH6F50Dpzz6y&#10;s5e0TP1XstTaeNq6FZxaaazec/Wjq9etflQVs2/Yeea7zvz1577guVtmex5CCCGEEEKWO1d8/oo/&#10;ue/W++Zs6JeQApPPTm7Y+bOdB9jXsYgF6knXmYjYfv++nk0v2MZ9tZczaylAF0AsvUSqv99PnzYJ&#10;VCEEZMtLoZYJVFOeH4pUmUm02+2kSD3x/BP/GCaBmgH4FpZpGf9ylKYTAM4F8Mpt19/xxsKVyvvl&#10;9Z4gLSVoXZb6pfc2fZonBzrV0qRKuzL7QALZP7T7/YFNljUD9/tsWl97OcMBRUMmNpvW+YJTKw0I&#10;oMgLANXjXPDK173yf7zirFd+eJhjVq5e+cyc3QAhhBBCCCGkxuTOyT2HPWbbdXe86ZJ/vOQTc3UP&#10;diCO/zwoV5bhv138f5vXxGyf9gPJ87gd6fWp44LtDW0IascNAL3C7kOvQJKfTvXL+AFU8tS25PB6&#10;oprSfdP/VEiJdrtlRGrZ+9T2Qs1cCrWdn3TBSe8HsAJGoO4CcDmAZRFSWk7SdALAa753w52f01qj&#10;KJQTpbH07KbSpIlt2ivPj/ucukn3ZZm/laY1Wer1KAUoSncX5lKMDiNFhxGi7nWP/1Llp6FVrlwa&#10;1P8138TRxx79uSN/9ch/b1wwIIe/5Igvz/YchBBCCCGEkNHj7i13vX4uzvPQXQ8fd+PXv/tbvdbM&#10;SKzG7fMwpFhtqChNra9tS6Vfo+1N5+kFHcTyo9ENNMhT+9zvY2x/P6RK+FstkzDN2uEAqfZY2BNV&#10;ZhInnr/5gwBaAK4BsB3AAwv8ccwpS12aTgB4DYA3bLvujrNVWRavy/RokCJV3uCmTvS6LMHXWgeD&#10;nJSXTvUlUSBIo96kTf/FCuAfTkuRYeRncu2Qg4yGLmtv6HECeO0gyuSz7anbJDv3P2T/G/Y7eL+b&#10;+r/T3ggh9EtOeelfbdh7w/bZnosQQgghhBBCerHtujve9MgDj7x0Ls/55E+ePPSB2x84Od4eDNLy&#10;RJMtf7biFehdbTpIq4Fh2/gNM0irdswA0GcsLYYRqa4thggHwtlf434ZfzxAykrUuIT/1AtP+68A&#10;2jAJ1GsB3ALgqYX9FGbPUpamE3fdeNdj/iAnN8Cp8Evvu+h2cqiiKB/NNuWLVVuCXygnXc35NFRe&#10;mNSq1tBWOqlKlMLvUwpAa/N/wae6dD/j3YNe/TwHWBtuEvVttr9I/FokjvHXBuuE2y8AKKWxet2q&#10;x1auW/Wk6/Gpocv2EHqY39dSyvys95x10T4H7rN14IMIIYQQQgghZBny7S9++/13b7n7DTM93orT&#10;rGVirVJKdCY7ez77s2efY9J9wikC8++2BpegdblOV0rB7vf9g3+8v8+/KR2tqa+oa4s4BNb0huk7&#10;Rp+Ek/A9QyX8za9PIQVE+R8CskxCBulTk0atkqciSJqaR9MjNWtJtNptbL5g8wcAPAvgKzDp0yXD&#10;UpOm5911412fs8lPX5QGE+3tY25EqdlmBjkVXgl+kedQSqPo5q7kvrAl90UBDdunUUFrmEeg/odX&#10;9AcbGQFScrPHmvrymclP9zySn/YPJLdLiHKiO9yvOSvlB+0D+qrXv+pDLz3lVz8+0OKSVetWPTHM&#10;ekIIIYQQQgghFbt27No07DF333T3r13yDxf/7SBrZSahNZyEkqXAkmUrASBMrIYCFo2y1Wzx97st&#10;zcK1j2wNtlOyLh16SVRpglqhRJW1gVKylKhCCGTtFlot0wM1Lt1vj7XRGmsjyyRWrFk59ZpzXvMn&#10;AKYB/ADArNv5zTdLRZqed/MVN39u5eoVTiqZhGjhleB3oXIjS4syTVoUCt3prleW363SqKpegu+X&#10;LttS5sahTkAtSk8WgWRFfJ8y+Vn2Ak2u9SLu/hpXIu/9WrKCHgD2OXCf215xxiv+vP8brThiDvqE&#10;EkIIIYQQQghZWO767vfeOOwxt377tnc+uG37SYAVqhqtdgsAyqE9lcwCYqHaoz9r3DqgX5vBmbQK&#10;8NYF+9MbyULToy2g3//Ule4LT56WA6SEMPLUL+H3E6ftsRba42aAVHu8jSzL0Bpr48TzT/xDGHm6&#10;FWZw1EgyytL0NV//1NevPODQ56EoTKm8lZsmKWpSpFpVYrTIizJhauVpUfU0jfqU2rJ+f6BTILh0&#10;9QcGJekC0lAp3zQMCRhCgvYQoKkpc/72uJetUgr7HbzfDfscsM9tg7+5kEN/+bCvHHz0wSP7hwMh&#10;hBBCCCGEkMVhenJ67Y3fuPF9O3/27D6zPddTjz31Cw/f9fDJVnZZ6WoH/wCRVG2Y1aKrznDpHqxo&#10;kKy+Q+03+6X2skG+0MnMDw1zU5oGSUEYmZ9lmROo/iCpVrtl0qdl6jTLMrTG28haWflaYvMFJ/0R&#10;gCkAtwO4bLHeeopRlKYTX/zrLz52+K8c7lKlRTeH0tob7mRL8HMnSrvTpgS/O23SpO6xk5vjm2Rp&#10;NMjJl6VA9AcGwN+Yc8kgKdFZJEST6VD73JOjUkq1dv3aH7barakyYazLXxNaFap2zfZ4e9eZ7z7r&#10;7RP7T9w52BslhBBCCCGEEEIWnmu+fPUffu+G753fa00pU0WZIhRCCiEgsmd3PPvcoluM9xKqqeTq&#10;wDLVfz1kYpVp1XlmCHnqp0/r8rTl9TdtOVkqM5M8lVmGsfE22mNtHH/Oa/4YwPcA3IoR6X06KtJ0&#10;AsAH79py13tU7qVKlULRzdHtVgOcbMm9Kgp0rCh10tRIUnucTZdW/UoLQCMsvY/L7ht+A5Mh6CdD&#10;e4jQuZCgouwXCgEnxm1KOcXYirFnz/6tN75h7/33vqPpLa3Zc82jTfsIIYQQQgghhJClxLPP9E6w&#10;Tu6cXP9//vLfv/jEj584PLXf9LWUrkWAkAKtVquSpKVvSbUG8BOr9rmlsY1A+TzYlzjOX2evUV/c&#10;442TOoHOqVfmirLfbpA+lebXh8xkVbpf9ultt6vkqWyZx/b4mOl7unrF9AnnnvhHAFbBDI/6JwBP&#10;LfA7diy2NP27u2+6+12udL4czlR4Jfh5OcipyP3hTqU8LV/nXTvsSaPIc9c3UikzMCpIlLI36cyZ&#10;IxkaiNDov1q4tfFvQiHcf8Wy7RT83qA+7bH2rmPPfMWf7rnXng/3e0tr16/90QGHHXB1v3WEEEII&#10;IYQQQsjuxp033PmmQdZ1pzurr/vqdX/wsyd/9rx4n8wkANOD1fZktf0vg4rfhK8Jwm2xfI2DbwMI&#10;1oHlKt1Qb3okUW3/U1u6b3vuVvI0gxDVsKhWu+VSp+2xFrIsc69Peesp/w+MQP05gP+14G9zkaTp&#10;xHVfu/axjftsLFOluRnqFMlSK0a7050yRWrkaV72K+12ygRqtxsMd9JaQ+UKSivXf9KPjlOWDsAQ&#10;pfNDCVKgnMLmrY1+g9mfM6011u659gcHHnng5VrpdEw0YmL/idtffOKvfGKQtYQQQgghhBBCCJkd&#10;j37/0WNuveqW987k2B9t//HLnnn86aNceXc5hd0lUD2HEwvWVEuAVIvFXiKVCdVZ0qeMX4hqYJTM&#10;7ACpDLLsrWsTqG2v76kspWlWlvC3x9o44bwTfx9mcNS3AdyyYG9vgaXpeffcfM/nVJkCzUvRadOk&#10;tidpXIKfl9tcL1Nbeu/1KrXpQyvb/BJ8gL1Ja9T8Z//EaM/S+Yb/uuCi27YtgtJQWhWr167+cdbO&#10;pnvd4rFnHPunL3zlL/7zTN4eIYQQQgghhBBCRpPpyel1X/vbr36mqfw/hZQSkz+f3JTn+Z6tssRb&#10;SOGF5Kz70UmJ6rcCiOUrED1nQnVmJCSqnz51/U+FgGxVCVTT5kGi1c7MsKixlkuetsfHkJVl/Ce/&#10;9ZTfBrAawE4AH533t7NA0nTiK3/z5ccO/eXDoHUoS/2epEaWdkwpvpcuNWX4JoValCX8rqRfaaii&#10;qIRcKlVKWTqQJO2bGO0TvxYQVRk9TNq3KAo3aMuyYtWKZ173G68/d9O+m+6Ob3PdxnU/nOU7JYQQ&#10;QgghhBBCyBJkx5M79u+1/7qvXfeHW6++7V32tS3/HlsxBgBojbUiJxSJ1Cil2ti+cRiRSolax/NM&#10;Qe9TCNcDtUqgZmi1zQApK0/bYyaF2hpvByX7WSvD+Mrx/ITzTvw9APcDuB3AQ/P2NuZZmu597y33&#10;PmpL5vPEQKciL9CZ7qA71TEl9+W2bpkqzTu5OU4pU4KvbQk+oMrzOlmKRFwb2D1+kc5CitZSofE+&#10;wP3XGwAo8gIQQN7Jgz80jnr5UZ8+8IiDruh1m0cfe/S/DPW+CCGEEEIIIYQQQgBsu37bW/uteewH&#10;j73opsu2/F/+Nts70/ZSzdpZWJ1sZ+BolIIVQI8eq3FbAH9N7bUvYIMFg77rJU7CMwU/pC3dl8jK&#10;9HCWZe7nrBUMjsowNt6GzCTGxsdwytte+18AFAA+C+DpOb/1eZSm5993632ftdPrTbI0Kr2f6pTS&#10;tFsmTCtp6lKlXdPvVKsqtVgUCohK8FNT2Jb9L8B4glm0fSBJiqrHaJUsFRAC0BpYs3719/d/wfOu&#10;UUqppr6iY+PtnS997a9+eN2GdY/MxdsihBBCCCGEEEIIGZa7t9x17oN3PnTyIGuFEOLxR376kmce&#10;f+YIIQVarVa9arnWUxVAU49VoN4CwGO3l6gNrR39kn373PS2NfLUStNWmThtjbWQtTKMjY9BtjKc&#10;dtFpVpx+D6bn6dzd8jxI0/Pvu/XezxZe31I75b4Ty1InTTuVLO3k5XFhv1KlNHQkSX1RumxTpSkx&#10;2q/nKDwRGveRqBZjbEX7yfZY+9kiL5Kf2ivOeuX7j345k6GEEEIIGRXo7gAAIABJREFUIYQQQghZ&#10;PnSnu6u++rdf+fzjP3r86F7rpJTQGqt27dg50R5vm4RqKUZtkC9uB9DUU7VXMrVvqf9ycl3RnBxb&#10;ru8/l1ICQiDLKoHaarWqxHAmXa/TsfExjK0Yw6kXnvYbANYC+C6Aa+bkVudSmv7l+z6uT37LyVBK&#10;m1J626+0U5bhT3VR5LmRpZ487U53nVA1JfwaRZ6XqdKyJ6YZIBSmShONe5c8TWX2ifRo7XnjQCbz&#10;XOUFisJIaMBI0aNedtSn/evtudee89YLghBCCCGEEEIIIWRUeebxZw6Kt/3gnu8ff+k/X/qP9nWr&#10;7Ldpe2w6T6UBpeM5O2jsp+pL1KFSqcvMf6XCfi55mknIIH0aDovKWqbX6dj4GLJ2hlVrV0+ecO4J&#10;vw/gVgBXz/oW50iaHn3vLffeoVU1rCnvdFHkCp3pDjpT0+b55DTyMmFqE6d22JPtdxqU4EeitKkx&#10;75IlMYUeSIvRmhS1/UfLUnoAbjiW/byO/NUjP/O8ww74FvyfY9NYd/Lgow/++opVK56Z53dICCGE&#10;EEIIIYQQsmS549rbL+q1//EfPX70zVfc/D6gHExV9tu05eVOoNq+qX4fVV3qUJ2WqCmp2ihUl7Ij&#10;axg87uSpEBBZKU+zMnnq9Tq1AtvK0zPffdZ7AIwD2Arg2hnf1iyl6dH3b73/jqJbIM9zkyydLmXp&#10;VAdFnmN6qoPO5LQrx8/zAt3pSpaqwpTwq8KU86tCu36lAMLGvEtVlA4jR4P+ogJCVlPpi6IANFxa&#10;dN+D9t2yfu8N98WXG18xtuNlp73sT9fsufbH8/emCCGEEEIIIYQQQnZf7t5y93nbt20/rdeaZ595&#10;dr8f3PP91wAIhhu1xlqlOAV0LaHaUPbfkFBddslUUU+g+vJUCFHKU5M8tf1O22OlPF0xhqyV4axf&#10;f907zdlwL2YgT2clTe/fer/Wft/SIizBz/MC05PTlTSdNr1Nu50uiqLqX6ryMmHq9ytV3i+GpWjN&#10;G3qRNk2od0lST56OrRj7WZZlO7XWusgLd75Va1c9fua7z3rj+on1DyzIeyGEEEIIIYQQQgghQ3HD&#10;pTf83tarb/uNpv3t8bYousWKIi822H6plRNDFSqMhSq8QehRC0sgDB0uWYHa4M5Mv9My1SskZEsG&#10;qdMsy9Be0UbWamF8xRjOeNeZNnX6aQBDVVzPSJoaWarLdKkyPUnLZGlnqoO8m2O6FKXTk9Ouh2l3&#10;2iZLcyilocphUVpp10A3njy2JH5CE0nS4LlfYo8wTSqEMAOvuoVL11qOPePY9x/2K4d/3t+2IZEs&#10;JYQQQgghhBBCCCGjzVOPPXVIvO2R+x955Tc//Y1/iLdLKbFi9Qq0x9tByFApU6Htl/vH6VSgLlNj&#10;z7bUvJsbHFWGDl3pvhRBv1Pbb9a2SRhfOY6sleHMd5/1bgAdAJ8a+LLDStN//uP/rV9+xrFmwn0n&#10;NzJ0qoPpybIcf3IaebdAZ2oaeddI1Kp3aQ7b99QNedKALsVp3BB35Il6LvjP40FMImHIu9NdTDxv&#10;4qajjj36H/3Ttsfau4781SODAU2EEEIIIYQQQgghZPmx9Zqt70lt3771gdd9/57vnyKzDCtWjaPV&#10;brnwoRWpSmvoHmnUVAl/Mok66h6uYXCUkBJZZgRq1spcCwSZSbTHx1yp/vjKcZz+ztMvAnAPgBsG&#10;uuQw0vT+2+7XWhv5qQrbt9SkSad3TaPIc0ztmkbRNb1Mi9ykS/Nu1btUawVVqFoZftx/YeRoSpPW&#10;BGnYb6FMj04+95DnXjU2Pv5z/5RHv+LofzjgsAOuXMB3QQghhBBCCCGEEEJGnOu/dv0Hn/7p0y9I&#10;7dNayUceeOQ1ncnOprEVY2iPxWlUFbyGRjU7KFHWXxOq7kLz+AZnQzQoXciydD+TLnkqpZGn8ZCo&#10;X/vNN1wAYAWA/wNgR8/LDChN9/7u17/76Pq910PbafflYKciLzC9a8rJ0ik39Mk85p28LMcvJ7sn&#10;+pb6fRdGjgFlqS25b4+NTY2taO9QSmlVKPzCC5//pRPPO7GxfwUhhBBCCCGEEEIIIYPww/t/+OpL&#10;/vHiL/jbZCbRarWEgFijtFqllAaUhtJRaFGHP+Jy/uRAqVH3dfGgKGmHRAm0WmbgVtbKSnnawvjK&#10;MbRaLZz+zjPeDOBi9BCng0jTo+/fev8d1bT7wqRIuzmmd5kS/CkrTfMc05MdKL9/aZ47WaqKJdC3&#10;tI8kjQc22dSsNfYHH3XwJa96/av+mz3dxn033bWwb4AQQgghhBBCCCGELHee/MkTR/ivb73q1v9y&#10;x/V3vNu+lpnpiyqlhMykaZFZujmTRi1bZupKrAKou7tRdXhArd+pTZ0KKVzaVErp5Kkt11+/1/rH&#10;N19w0vsA3Abg7uSp+0nTbddv02MrxsqBTx0UhcL0rinkeYGpnVMmXbprygjUvDBryoRpURRQhUJR&#10;FC4KHH/oI8MQslQIAVUoPP9Fz//sfgfv9x37ER5z3DGfWJybJ4QQQgghhBBCCCG7O1uvvu0/+arv&#10;6ceeOmzr1Vt/c+Wala7Xpx9sdAFHP4nqy1P7fJTlqZ86RShO/VJ92+c0a5kesRv32/jAq3/tuN8D&#10;8O/J0/aSplu+caPec2I9up2u611qJWneKR/LxOn0VAcqL8o0qinFV0pBKW0s9qgOeYr6ILgUqTD6&#10;1H7QRaGwcd+Nt+yxcd1DK1ateOplp7/8/avXrX50sW+fEEIIIYQQQgghhJAUl/zDxTUhqLWWT/zo&#10;iVd3O/nG9ngrqKJ2j/7g9mi4VHkO8zjCnk9K6byek6djLWRZhvaKMbRaGc79nfPOADAG4Eu1UzVJ&#10;0+23P6CVMkOfOpPTLlmad7vm0UlT07+0O91FUSgU3Rxa6yBdOnKyNDHJXkjPRmuhsla2Q0EVALB2&#10;z7U/PuPdZ561x6Y9Hlq0eyaEEEIIIYQQQgghZBY8cv8jr77477/2xXh70S3WrVq7qp21MxS5Akq3&#10;FydRneeLe6OOWgI1GhJly/WzVgYhJdquXH8c5/3ueacBWAkg+FyS0vTTf/Yv+ldPfRlUodCZ6hhp&#10;2s0xtXMK3U6OyZ2TZcJ0CkW3QGe6Y3qY2mFPKvoQR0WY+iX4Udm9FBIAUOQFVqxe+ejmC05855o9&#10;1z4CAHs9d6/bF+2eCSGEEEIIIYQQQgiZQx5/5PFftM+11vKKf738H376yE9/SWYSa/ZYAytPVVEk&#10;y/iVX1XuD3oHRsMBApX78+SpkaYCrXYpTcfHML5qHGf/lzeeBuBHAJwDrEnTm765Ra/fZ4PpSVqW&#10;5Jty/C4mn51Et5OXiVOTQC3yAt1ubhKmXpR3JGWp90EBpvReK42snT3zi6960V+vXL3yyQ17r7/7&#10;gCMO/OYi3i0hhBBCCCGEEEIIIQvGbd+67X32udZa3H7N1t/c8eSOg1etXYWVa1ZWbTgL5R6tB/SD&#10;kyMboBRe4lSUidPMJE7HVoyj1c5w7u+cdxrMXX8diKTpx3/rY/r0d54BpRS6013Xr3Ry56STpnk3&#10;x2Q5AKoz1UFRFMi7RrBqraELzy6PyIcTTNEqPyAIYP1e67ce/tIjPnXMccd8bJHvkhBCCCGEEEII&#10;IYSQRefiv7/4K/b55LO79vrpD3768vV7r3cV5kppqLyA0hoqKuGHBpQesVadfp9TIQEJZFmVOB0b&#10;H0PWbmHFqnG84T+ffTqA/wCAln+O/Q95HlRRoMgV8o6Rpp2pTtmzNMf0ZAd5t4vudAdFbmSpb5f9&#10;D8LezKIRm2QIiExAZrK7Zo8195/57rNOW7dx3cOLeIeEEEIIIYQQQgghhIwUZ7zrjNcBwE2Xbfn9&#10;W6685b+2xlo7fv70zwEAK9eubK9cuWJlUTrBIi9cq86iLOUXSgDK63s6KvIUcPenoCC0QCEK5MK8&#10;F2lmHz0N4FAA97qk6d//wd899qJXvWhi3cZ1KHKF6V3TZap0F3btmETerZKm05PTULlCt9uFLsrG&#10;sKM28Mk2fBVV34KiKHDA4Qf8x8tPP/a/b9pv07bFvkVCCCGEEEIIIYQQQkaZn/7wsV+2zx/7wU9f&#10;fM2Xrv7kxn03QimFvJsj7xTQ2ptz5CVPRzV16nqcZhmysQyZzDC2Ygzjq8Z3vfF955wM4DqXNH3R&#10;q46ZWD+xJzplWX6300Xe7aIz1UVnuoO803Ul+0XXRG9rCVMBCL34CVMrSyFM39JW1nrmqFcc/TeH&#10;/vKhn92478Y7F/HuCCGEEEIIIYQQQghZMkzsv/ctAPDjB398bHe6u/Zlp77sv267/s5f3/HUzw7e&#10;sM8GtNe0oQqFvJOXItVIVJUrCCVc4tT1PV1sBJzLVEpB5AKQQLfThdZ6FYAugJcJrTX++n1/pV97&#10;4alQqsD0pCm9n3zW9DHduWMXJp/dhbwcAFUUBbrTXahCmdit0m5K1igYYydLhcDG/TZtO+SXDvnn&#10;Y44/5v9d7PsihBBCCCGEEEIIIWSpc8nfXXyJfb5r5+QmXaiXQgjkHeML827uvKENXFp3OGozkIQ0&#10;aVORCbTabWQtifGV4zjv/z7/WJM0lcL0ISiU61Xa7XS9H2XytDB9CgpVxmw1oAWgJcyTkehhKrF2&#10;/drvn/XrZx2/buO6hxbxjgghhBBCCCGEEEIIWVac/u4zTgeAmy6/6Q9uufKW/6613iWAFXs9d0Kq&#10;QqEz3YEqFLqdrqlWL+chQWtghIKXWgAQQKEVpJImHAoN2c0B4NkWAGzYZ4Mrtze9CMyP7nQlTotu&#10;4Zq7ut4EI9TM1Q2eEiMS9SWEEEIIIYQQQgghZJnyK5t/5UP7H7L/5dAQV3/x2//f4488fszG/TZi&#10;xaoVKPICQgh00TUl+8irHqcYkR6nZa9VARMmFYVJZOZGmu7Kzj/j/Df/7Ilnfm3TczZBFQW6nRxF&#10;UaAzNY0iL9Cd7qBbxmuL3PQk0EqV5f/aeEoxCj8EpBA45JcP+ZfX/8brjxtfNf7MIn7shBBCCCGE&#10;EEIIIYQsa9bsueZHa/Zc88j05NQGVSg88aPHD95j4x6AENDKOETAlOdXLtE8GwmnCEDIqlQfAsgy&#10;iR1P7TioBQDrJzaUvQaMGC26BXLvR5ErFLkd/ARAi7IHwWLW43sIU5b/i69+4ccO/eXD/nGxb4cQ&#10;QgghhBBCCCGEkN2FqZ3TG2Umiw17b7h5xeqVL867eTn4CZDdAlqhrFwvhy9pCS1GIG0Kc48AoJSG&#10;hEBRKKzfa/02CZjyfHhTrEyaVBsjrMt36N6FBoRefBMc/5DA+okN927cd+Odi/MRE0IIIYQQQggh&#10;hBCy+3Hsmcf+7r4H7Xv9kz9+8kWtdoZWu4VWO0PWkpAtCZkJSCkgJNzjorvExA+bgN2wTylNJ3++&#10;C0prKFVA5QVUrqCKAkVhHpVSUMo0bLVTrvQoqOASUU6Buv2arb+zyLdCCCGEEEIIIYQQQshux2Ev&#10;PuyfX37msb89vnIc4yvG0B4fQ6vdNvI0yyAzCSGE+VH+byTQVY9VrTWUUtjyzS1/1BICmNw5hVXr&#10;VvtrEc9Ssm9ECAEt9Oi8MZT9TKXE+okN9y32vRBCCCGEEEIIIYQQsrtxz033XHTz5Te9/5jjj4FW&#10;GlkrQ5ZJaGWEqVYaUkoorSDE6HhFALDD5a3U3bDPxjtbgMCjD/4EG/fZAKhSlqqyJF+VvQWUMFX5&#10;CB9HBWuo95zY8z4A6wDsWOx7IoQQQgghhBBCCCFkd+GWy29+/wGHHYBWuwWtgVYrQ9bKTK9QKaGl&#10;rpKmVpqOil/UpV/Uxnlu3GfDnS0AmJycBISd66SdXYX0HnX5WC4ZmTfl3eud1297X3e6s98rznrl&#10;ewA8s8h3RgghhBBCCCGEEELIsueT/+1v9N4H7YPnHX4ApnZNQUg7jd70L7XuTshKTEKX20fQMa7f&#10;d8MdEgCmdk65fRi1eGw/og/2xw/++LgrPnv5pQD2XZT7IYQQQgghhBBCCCFkN+GT/+1v9PqJ9Tjs&#10;xYfC2lBt5yJBBy1Adfk/b8NIcvNlN/2JPOSXDvmMi8UKM8lKZhJSSghhHmVph4VIPI7QDwCYfHZy&#10;4slHnzxi69W3fRjASwEcuqifMiGEEEIIIYQQQgghy5ArPnu5PuH8E/Gi445BkSsUeYEiV+WQeQWt&#10;NLRSLlkq4v+NgE90nrP8IYXE6977+ldLAJh47sTN22/f3pVSQAjpFstMlgeUElWafVLIxXkDTT/s&#10;UCphcrTdqe4e991631u+9Fdf/C6AgwC8aLF+8RBCCCGEEEIIIYQQsty48nNX6IOOOhi6UNDKSFL3&#10;Q5XCVOt6mrQMbi66T+whUAF0JAAcf87xb9nx1I7Ht2970KRMM4ksy8qUaZk0FaJ8TwIY1Qp+bey1&#10;UgpFt0Ce5/ja33710sv/9bKbAVwA4O0Ajl7cmySEEEIIIYQQQgghZEkycetVtxbb73hAH3D4Aeh2&#10;uuhMd9GZ6qAzNV0+lj+mu+h2cuR5jqIonEiFLdsfldp8gSD1qpUGgGdbALDnxPp7lFJjP39iB+Tz&#10;nwspjTDNMolMZpDCTLiSQkIJ5SK0I/PmgMpaawAKxmYXGipXQhWq2PLNLb+/YvUK/cJXvPCTAHYA&#10;+P7i3SwhhBBCCCGEEEIIIUuHL33iSw8f8+oXHbDnpj1Q5AWU0lB5gaKbQxUmwFjkhXnsFqY8v1DQ&#10;hQYUzA/AlOnr0Upk+u0CLvrgO8YAoGV3Hv6SI/7u4bsfPitrZ0cqrZG1M9jHrJ0BAlCFeXeumaud&#10;dDUiaGgorQAFFEUBDQ3ZkRA7xdhPf/DY4WMrxjC5c/K39z1o3xOed8jzvgXgQQDXAnhmkW+dEEII&#10;IYQQQgghhJBRY+LKz13x2IFHHoQXHvtCdKa70Eoh7xbQSqHb6aI73UWRF+hMdVAUCp3JaeTdAp2p&#10;aeRdkzItisKV62toaFF6xRFwp7aqXmQCa9av/QGALgAI7Y2w+vSHPv34mvVrNu1/yP7Y9fNd6Ha6&#10;mHx2EpM7J1HkBbpTXVP6nhfmTaoySjsC4tS+QVn2Xc1aJi3bGmuhPd5G1sowtmLMPI6bx/Z4Gy87&#10;7WXvBXAjgNsW+z0QQgghhBBCCCGEEDIKXPn5K/VBRx4ErbWTnkVuEqRFbkRod7qLbqcLlatSmpby&#10;tJSoecekUPM8h1balOjrhl6ni0HZilQIM9vpwvdfuBrALsBLmgLAc57/nCu2b9t+3o6nduAFx7wA&#10;ANBtd9Eea0NAQLUUUKB6k0JDaFHZ4UXEylullBGohXluycuocNbKUHQLyJbEWHcMV3/x6k+MrRgr&#10;2mNt8eLNL/4ggGkAWwFctljvhRBCCCGEEEIIIYSQBebc275922f22LiHUErJ/Q/ZH52pThWgVBp5&#10;nkPlCt1uF6pQRppOd51AtduKojAp067pZaoKNXIBzKCXqRTIOzlQClMgSpoCwA2XfOfj37vhrt86&#10;+OiDMb5y3CRNn51E3s0xPTUNlSsjIP03PGJ2GCgTp1IgyzKTOs0kWu0WZCbRHmubx/G2e90eb2P1&#10;Hqt/smrtyp8LKeXzf/H5/wTgYQCfW8y3RAghhBBCCCGEEELIPHLuvTff+6nWWGtca+18n8qN+7PS&#10;VCnlkqPdTtc9Ollabss7xhvm3dzJVpswNb50tDyilBIQwIUfuDBoFlCTpgBw7Veu/bsH79h+vhBi&#10;zYFHHFhJ013TyPMC3emOa/aqdfjGF53SEvtvXGZVyb6QwsjTsnTflfCXItVtKwXrmvVrfnL4S474&#10;FICfA7gSppSfEEIIIYQQQgghhJClxgSAiYfufHCbLiu2VaEqsamqUnxVFK53qQlQauROlpZidLqL&#10;bjeHLqqQpROlpXD1A5cpD7ngeO5QSgmlFC764Dtq3VWT0hQAvvrJr275+VM7Dl63cd3GtevXIu/k&#10;mNo1hbybm2hu+WHYD1UpNVK22CZOhRSuN4GQAkJKZFmZQm21IKVA1m5VIrVdpVJF+dqta7Xw4s0v&#10;/gCAcZjWBlcB2A7g/kV7o4QQQgghhBBCCCGEpJkAcByAN2y/Y/s5upSYNk1aFFaaKhTltHubKi3y&#10;AnleStNSkhbdAkWhUOS5c4N2vcoVlNbQNqk6qulSCOcLJ/bf+zunXnTqscmlvQzvt75w1ecfvPPB&#10;c19wzAuQd3NM7Syl6aRp7Oo+MH8Clj3fYn8QpR92wtQTp7Z0X2YSUkpkraqEP2uZhGnLvc6QtStp&#10;mmVStcfHctsg9oWvfOHHAPwAwC0AvruI75gQQgghhBBCCCGEkAkAe229euut6zasy5RSmZGlcGlS&#10;I02NKFV5AVUOedJKOVFa5H7StBSp3UqeWrFqB8b7iVUAIxewjBOmEMDb/+jCWsLULe8Xi73hkhv+&#10;6u4td/1ma6yN5/zCfqZMf3IaRV6UjV3LD8yzyABGtlwfqNKnUko3HcsKVPfYykpRWgpVKZG1MydZ&#10;RfkopUBrrJ2v27D2h1m71T34qIO/AiCDKeeXAL4B4IbF+wAIIYQQQgghhBBCyDLlSABnAzjiB/f8&#10;4LWd6c5aK0i1UlBlyNF5uzL4WJSiVBWFe16UJfhFOeneT5raknsbnKxK+L0S/ChQOTJuEKUTFFW4&#10;UimFCz9wUaMwBQaQpgBw7Veu+aeHvvfwG59z8H5rAIHpySkUeRGU6Y96Y1fAk6Z+uX6UPs2yzIhU&#10;K02zDLIlk7LUvS4TquZ4CVHK1z0n9rzngMMO+DqMQH0AwBYA9y7Sp0AIIYQQQgghhBBClj4TAI57&#10;6M4Hv2ClKLSGUvbRS5UWpmTepUCLws0pUmVJfiVLi6pMP0qR+mlS0wdVQ2svWVr2Kx11J2gTpm/9&#10;g7f1FKbAgNIUAL76ya/c9uwzzx6glFq/38HPKXubVolT29+0KIrALo/kB9WQPK0mZglIWclUWYpQ&#10;1ws1y8qeqFm5P3NDpjIvsWpaAJgyf1kmWoUQeOErf/EjMClUylRCCCGEEEIIIYQQkmICwKsBnL19&#10;2/ZzEKU5ldJBgFEVqpKmyutXqqthT0UgTf2kqUKRl2tzK1oLL6FapVed94Pn/4DRcoBA4P6sLN20&#10;z6brTn3Haa8c6PBhplZ969++9YWH73ronPUT67F2wzqvTL+Dbid3Ftr+5NifxJHpc2rxSvaBKnnq&#10;ehoAlTzNwjJ+J09tGrV8zFomoZq1JP7/9s482o7ivvPf7r7L24QE0pMECElslsRmwGAbCDY2jsmG&#10;DdiZOAk2zhxnJonjJD5zkkxyEk+WM54Tz8lkxo5jMvGJJydOYofBkGTsnGBsMJhFZjOrFpAEQhJo&#10;QwuSnt5793bNH93VXVVd1ctd3rvvve/nHLjdVb+qru636N7P+1WV5/nxayRNgyBdQ9XzfASBL4Ja&#10;MOUHvojFrLf+yg1/gmhTqY2gQCWEEEIIIYQQQghZiCx/8K4Hti1etjgYO3VRI2yHASDXBxXJdHsh&#10;1yZVdr1P1yttZzZ5ijJElUxTRZ5mptwr/WVkqUyQVJ1fov0GTJgqSZO+70MIUSrDNOmiijQFgEe+&#10;+cgXtzy2+VcAYMWaFag16pg6ORmtb9pSFoRtpRmn2jqnwEA9wOjFLlDV3bTs0/l9+H66JqqUpL7v&#10;Kee+pSwwlgRI2zeGm2+OnjL6mud73up1q78JoAbgECKh+igoVAkhhBBCCCGEEELmKsvj13cDuGX3&#10;tt3Xnzx+clw6NECdZh/LUaFIUy3zU4pRQ3ba6pIy/TxsRxu8Q0Dfr0hO71ckKYBMcuRAiVIgI0s9&#10;34MHD63pFj7+B+5Nn6xdVZWmALDxXzd+HgB2b9v9fs/z1o0sGsHUySm02220ptJdtNS1DswHPGjI&#10;dN3oJH6w6kOOHzSAJPPUC9Ip/aokNV8DQ5JqMXLdVLOdkt0qM2AXL1v84qrzV90DYDuAg6BEJYQQ&#10;QgghhBBCCBlkEkn61P1P/ePipYuzGZvGbG15nszkNqbg69K0raxXaojRMJ2Wn8lGNbJJVUlqZpMm&#10;x4ogHUS3ByCTCDk0NrRn1fmr7rrqJ6761cp9dXOTd99+97NTJyZPPXFs4swVa1bAg4epyXhzqKk0&#10;41R+0ay7aA0oiURVDbW6FqoH+F4kND3fS46tQlXK0nj9BClGk02nAj8jUtU2ydqqvn4N7dz3cME7&#10;LvhzAIcRZaY+ikisUqoSQgghhBBCCCGE9I/lAC4A8O7tz23/g4wQjdf+hABCEScWKiLUlKZqxqcm&#10;Sa3ZpG0tXo3Jrneqi9Hk2mEqRDPeTlF3A+/xjFnjF1514R9fdt1ln+m4z25v+IVHn//1H9zz2P+U&#10;58tXL4fneZienE7kqVznVJOn8hsGg/3QJWomarKBlKdLVPmFAWCd1u+Unqo09d0Zq7bs02S5gFTE&#10;tmu1YNLzfXge4Pm+t/7K9bcDCBBN9X8D0VT/rQAenuHHSAghhBBCCCGEEDLXkFJ0HMAtAMTLL7x8&#10;iwiFECIMWq12XYpQdXMkdWd5m6zUZKciMFXRmV2vNISAyMjUTD+GENUSGW3T7S1T7eeMr1NmiQNA&#10;u9UGAHz8Mx+vNB0/03evHsDLz+/4d5sf3/zJA7sPvGvklBEMjQ4jbLUxPdVK1jmVi86aO22pX6xB&#10;JzONX80+RfaLla6R6sFPhGokNJPNpnwpQo0MUyWLVK6hGh1LGasKVbUszWb1fB9efE3f91Afarw5&#10;esroa/DgrTpv1beRStQXEWWmbp7ZJ0oIIYQQQgghhBAyUFyISJBu2LN9zx+ePD4xLgSARHqmWaSZ&#10;NUjV8na0C71al+5wL4WqKk/j9rZM03htUxH3qW4EJRwZq+rO9tlsUgCY47IUiB1c5MKASJje1qUs&#10;Ta7Rywfx6Lce+dKR/UfW792597qgFqAx3MTY4tFkqn5rupXszKWmG2d225oDXxyVzFT++FjW2TNT&#10;Pfjy3PeVYyUrFbr8TMWomrlqSFdZn2Szetq0f7OdZ8QPjw3vO/eSc/8OUVaqhyhD1UM07X9r/N8W&#10;AAdm6PESQgghhBBCCCGE9IJxpEJ0ffyfABBue/qljyYyVBUYFNjdAAAgAElEQVSNIkwkKeQu8ohe&#10;s7LU2LQpDBG21TqZKYpkR3uh7Eyf9peWm+5MyyJVywBF6mazSaODWJDGx1rdHMHm2ORzPW3laU/8&#10;1C/eeEXPrtWPh3P3X9y1GQAmjk2c3hxpnjI0MhRN1Z/ObhKlph0P+mZReWgZqIAmTTOv5k5eyiZT&#10;ybR6Y2q/Ob3flJ7qVP10Cn+aserJtVW1LNS0X9t1U7GrjgNYf+WG2+M7fBFRpupWAA/NxHMmhBBC&#10;CCGEEEIIKcFyxNmiADZsf3b7HwFxhqWSLQqk0lFmiKrnqpiEEHrmqE12hvq5KkkzdRZJqkrUjCR1&#10;TLN3OTXXtHs1Zq5gJiwmm7UH/sTQ6NCrN3/ylnU9v2Y/H9L3/u/9d7yy6ZUPA0BQC3DaytN0edqK&#10;dvNqt8Mk9Xg+ZJ6qmNP5oxfPLlUz0/yVbNRkmr8pWhV5qspN2zqqpjT1UsHqmdP7YzGbCtusSK3V&#10;g8mgFkyrY/E8zzv/svP/GnqG6kEALyHKUOX0f0IIIYQQQgghhHTKePx6HaJM0WUAlr6y6ZVbRCyQ&#10;RCi8dqvdDMPQF7HkTKbVK2JUCtBUkqaCM1qHVMk0NabAp9JUzyxN1hEV9qnzUpTKKfeAbA/FiSEd&#10;s5FFqkpQNSs2CtGzSLWyOYprOczWdAsA8LHfv60nU/Gt156Jh7dp4wu/8ez3n/291nRr6dDoEJrD&#10;zSTjVFr3drutfWPN9cxTG7ZsVJtARZzRqa2XmghVT8sITWItmakZiWpM2VdFqbkmqud7sblXzn1V&#10;tipZsbIceqaszFD1fa89unhsV61emwTgnX726XcineoPcLo/IYQQQgghhBBCsowjnVK/dNPGTX/U&#10;HGmOJ5mi2j45joxRNavUkJaZbM5ErKaiM7RkmMrXVJbaMkaNjaBUQSuM6wlVmiKKU+9N1iGqi16M&#10;KfdzPJPUxJVZCkTrln709z7WN1majGGmHuKj33zkrwDgyMEj6/a/uv9aP/Bx6opTEYYC7emWknUa&#10;Td0XbT3teL4JVJWibNQkRl0n1ZCt5nqpnqVcZp2mQlSVq4ocVc+9cjFyDVZdpELbiCq6LrQM2SSb&#10;Na4bGh3av/bCs+8A4MdP41D8KiXrATBblRBCCCGEEEIImYuMI502vwxRpugGACEAbHtm263Wnd2h&#10;y8M0U1Nde1QkdaGMdU5z19ckFWp/htjMSFbLmqKhKWnVzFVDeoo4u9R0XWmMY+b1PJWjKpk9gxQH&#10;1Z5uY8nyJU+tvWDt1y68+qLPzch4Zvrh3v0Xd78kj6dOTi1vDjUW1Zp1tJVNokIhtJ3CNHHq+uaZ&#10;JzizUeNjLca12ZR8NSWqIkszU/8tkjRdy9SUrooIVTNNPSlC4chKVTNcAbm7mZr1CrWNMvZkLPHx&#10;1MQULrrmot9CNPVfylT5HyGEEEIIIYQQQmYPOYX+wo3fevS+5sgQFi87RcmiRDY5TsmkVDNDZYwq&#10;SPUsUlNo6tPsTYGpxVgzTY1zGS9yMkaVa2jT7GVZco8dSNL4WGW++TCn5/KAoF6baA419lx94zUf&#10;HV81/siMjms2H/T37vzeHa9u3vlhAKg362gON1Fr1KLp+q10s6gklVn5BgfSb7jkeB6TkalAflZq&#10;XK9N8Zd1RrkmXf00LrOOqio2ASNTNbssgLr+qa+0lRmmvhKjS1pTnMaCVWaqKmXx2ES9WT/heV4o&#10;xXB8j945l5zzVaQZq1uRZq0yY5UQQgghhBBCCCmP3HV+Wfzf+p1bdn5CFYHtVrsRtsO6KkEzs4cV&#10;iZjd9V0/luuJJlPgIWWnbK/IUaFknDpipFsC4vVKbVP1tTHos58z58rYy27EZK476hKjWuw8RPVc&#10;euJf9CpCgXarjaVnLNv447/w4++clTEOwhfghUdf+E/PP/zc70yenFoKRBsVjS0eQ1AL0G63k6n7&#10;0Y5j0Wtk93WDv1AEqg1bhmr0ott6NdYUqbYyU65qdYpodcnXJDvVJlZtwtVX+jSWEND6gVLme/BT&#10;geqUwUpZOLZk7OVaIzgZqVng9HPO+G78lOQGVofixyVFq1x3ldmshBBCCCGEEELmMuPGf3Ka/DJE&#10;ZkUACPft3HvNyRMnx6dOTi/WNhyKJaA+Xd6YSm/s9G6WJedlxKQlo1TWhYYIte0w79w7x7w+LILX&#10;UqfFQX+VmM9KHpssZH9l+hsAyeZOAHDr795qyR6cWQZCmkoe+X8PfwUApqemF+3ZvucG0RZji5ct&#10;1tc7DYWWcaq+LoTp+2XJlahmlSpNk3ol0zNur2RwZrJXs38V8LX2GbGqTfO31GkSVZGnRrxteYEk&#10;Po6Fp/Yvx5iepxmxSvu4PHkF8Ja3rfvL+En6iJYFeCN+3RI/yoMANnX7tSOEEEIIIYQQQrpkHMAF&#10;0DNDlwFYtv3Z7T8PqBJQya4E0unxyArEzKZLsr2cnq5MqVczP/XsUbMsFana+qGwtXdL17y6pEy5&#10;JzOrNLnH6JYs959U5E6pj5+Idp5U01MlXinZ2MkD2tNtAMCS5Uue/slP/NSlszTEDAMlTSV3/8Vd&#10;L8vj1lRrbHJicqkf+Fi8dDHCMEym7Idy3dN2aP8BoUC1UjjVXznPxCvSVAZpctS1NIAUlsoPhilU&#10;k2MzRpGdWUEbr6Vqla02IavLU708ErkAoqUDgEwbXajqUhVGzLor1n8R6YZW8vUNpLL1IPTsVWaw&#10;EkIIIYQQQgiRyHVBTfm5Pi4PAYhtz2z7GAyxp0rQTFakJkFTkQk1NhGJtinzusTMrPMJJOuOhob0&#10;1ISlzAo1+tcEqXE9U3imywBYsl6BTLvkHmOSayIrTc3YhT6dvhPMmc2qz2lNtVBv1o80hhqHAeCm&#10;X7l57SwO1cpASlOVFx59/jefuu+pzwHRtP16o47hseFo06i2noEapWZnf3jNHwiiY5WoQMci1fOy&#10;MeoPR1InM0c9LytSHUsARMe+Jimt8jM+1je7UrNW42xYtW8zQ9aRmZodo6/cYzoum2D1fL9Vb9SP&#10;x/WerAeA6cmp8PzL3vLfQKFKCCGEEEIIIQuFzFT5TT/Y9F/Hlow1pMCI5Z83PdUaEUL4aXaolKEO&#10;MWpmjlYQo5ljWIRpmNaHsp/QEQejTLZTNnWSY1PvRYhUwKpjMZdqzNybIYiTOuU1d1p98uApSTtB&#10;S6gzkuRkEiQA/PzvzP4U/DwGXppKXnr6pU8AwP5d+6/e8ez2XwCA4bFh1Oo1eL6HdktmnbaVH16R&#10;XbuC2acd0YlY1dp52Zi0T0O0mlmqsr06dV5pn5GuUpIim6WqrZdhrcsuK6CLVg+6NM2KVcCWqaqM&#10;X9tsy5Sw1uxVMbZk0Y5avTaBtMpbsWblA/EDlFmscskAIBWvUr7uB8UrIYQQQgghhPQSU3gKABvi&#10;uvWIMkGxf9f+eBMbISaOnVwxPTm1WNrQVODZBacuNOW5KT2VjEmZXSoTyuQxlPahJSYRmna5aWZu&#10;qtPv5ZjMLFHrNHiH8NSzPbOx8h5hPDdXlqgpOnNlqFJmQm9UjkxiXY4oXXTqoi03/scPrLf1M2jM&#10;GWmq8vC/PPRVADiw+8BVxw4fO2d08Shq9Vp23dNQpoJnN4yiPO2e0iJVKdPaqXFFIjWOz8RmZKor&#10;G1QRo9DlpDm1X8sUlWujZsRsNgaep8tSmNLVIlTVGC8rVPVsVSRx5pqy8eWVZ5WOSb5MTkwBiDJa&#10;L73usv+AVKh6oFglhBBCCCGEEBUpQgHgggfveuCO5nATzZEhNIcbaA43kaoEkR4nctFSbog+7dWQ&#10;pnq8Lka17EpVStqyQVWR6pKhOWJUk5rCNp1el7pp5mpBNiiU+zCzQh3OxjqLuGq2qFKmQi/UOdas&#10;UsXB1Oq1vSvXrrz36huvuXUWh9kRc1KaSu7+4l271fPWdGtJo9kYqTfraLdDCGX90ygLVZGn5noX&#10;eT9kpCu6zlI1Y7Vii3BNhGEcYWasIisd3SLSEKpqmW3N1kyfSsaoIlet2awFMRk5bMSq920TybDd&#10;k/Gc1Ff9eaRl5731vD+JWx0EM1oJIYQQQgghg4dtd3ix+bHNtwNAc7iJXNEZH2ezQON6VX6qolG+&#10;qrIvIwulg4hjtanrukBUsz+zWZouaeqWlaHan8w4zQjcrCtRpahV9ppjN4Sn3k4+uPQaylN3nqfP&#10;T0EocUasFka/0zNcSzWqnsH3/MmgHhwEgPVvX/+n66/c8D9ma7zdMqelqcrRg0fXPf29pz+768VX&#10;b/EDH2NLFsHzgLAdRtmnQiBsR78gwpDydDZxSlQgK1KVMmd7IwM1aV9BpjqlakZE2oWqPHctL2Bf&#10;QiC7NqtNvsIz1lP1XLLUfv1MbHL/5v3o9aZYTZ+pcV14qDVqx/zAb8WrtGLq5FTb84DjR45PyfOp&#10;yen21TdefSsoVwkhhBBCCCGdMf7tv73n4cZQI1D+qwFAY6gR1IcaQRD4Y2EY1ouEqCr9kLxkxWDq&#10;DrLt0sxKo1xeV5jtC7JJjdjQXMvTFqu1s4zNKjtLilFlLNp1C+SoKoWTdkmVLjlNB6PFK3HKV08r&#10;M6HD6Q9lZCkAtKZaWHr60o3v/9gN75ylofaUeSNNVV566sVfAoAdz+/46MHdB69uDDVQb9bhB340&#10;Zb8dQiDNPJWZqAC0xYdtvwTIzJIrWIHqktVTYtW2niXeiHXKVzXWM9q7RCtSQWpKUFWMupcXcMhb&#10;tS+lz0S8Aom8zchPq1iVr446L33y5pqsSF7UsScPK7mmGic7G1s8+kqtUTuhfmHGV43/S/zUt8Sv&#10;MrsVoIglhBBCCCFk0NCmtyP6ZL0MAHa9uOvfD48OLQGAiWMnV05PTp0iG+lT2AFrhqLyP2F+XrdJ&#10;UJf8U/qzZoWKbPtc6Wn0YyszY7Oy0t7eKTVLXMPqNlRZatyb/jwVWZl51g4JqsRq8UpcfBeZMht0&#10;MTOP6lEyjkPxESIUaLfaEBDiZ3/75/zZGGs/mZfSVOXhf37oa63p9sjenXvf055ujQFAY6iBoBZE&#10;66DGmadhO/oLTpKFKjeQYibqnKJMFmt0WF6yuuKdshX6L5X0XBWEpkC1yFrbX29i2Zr2ky8zXWI1&#10;017NvLUJWUXy5mXaFmbBZq5rGbtZlzzHbIZrnnxVy8+/7Py/jHuUm2bJXg/GrwcQbaJlE7Fe/EoI&#10;IYQQQsh8ZFx5lVPZEb/K4/WI3WJ8LrY/u/22RLRB1igSziY7LXVZ2alLT10EJhdySFG9P3OtTJtY&#10;zEpIeZ5X5ziX13VlZtru0dqPfdxxVG5f2edUTn6qfStfJa0+KXdI0Lw2ue3JrGN3GEgTuGKEiCWp&#10;gFixZsV9QyPN/Vd/4JqPzPR4Z4p5L00ld/35XXvlcSjCYPrk9JJarRYE9QCNZiPJNpWylPJ0ftFz&#10;marUO4Wqel4oVPVjU0yqx4kydGW0Wn7Jae1t5Wa9Rebqa7Da+8td99VSbo016yz3lftXL7MMxrH5&#10;3F3l8fG5bz33y9AF68G4Wn1VRauUrYQQQgghhMw048brMuNYFaJLdzy346NJSzMbMWfWpU3iaXFm&#10;X67sRUv/tgxN1zXNz+nmtXKzMIW7nzKyVZ5b+7CN3Xw17ss15T23DsZxToxNmibP0ijLtFX60NpY&#10;2mWa0JUMNHmyVH7GFqFAO2yj3qgf8n1/enzV+Pd/5KYf+dAsDXlGWTDSVOX1l19/38Z/3fiViTcn&#10;Vqnlvu9jeNEwgiCIJGoYZ6GG6TR+ANoUftsvveSczFkKlwUASstWa38O4ZonW025Z9Y7M1VlWYFI&#10;LFxWIK8u7scUqbny1RYr6wra2MbmFMyO51BaxFoErxyjF3iteqN+JNqUK/sNYX7dPc/D6vWr70ii&#10;0v/U8wPQJa0UslLOqoIWoKAlhBBCCJkLmDLTldG5DMDS+Fgg/ZQpAGDX1l03qbmcDhEm2q12szXd&#10;Gs1N+LFJzwIBahN1hSLQ7MshIm19WK/hGJNTUpoxxvhyBWYZ2esQlbYMz8yzd4hP59fC6K+n8tPS&#10;NtOMnmNOk+cX1CUBgWhtUr0xwo/85keCmRnp4LAgpanK1ie3fkoev/LCKz978LWDV/m+j+ZIE/VG&#10;PZ66r2ShIs1GdcpTwP7LjcwLqgrV6NSzllv7KylUM21t0tUmTdVY8xelKxPTJhqN9kVC05kF6hKd&#10;FslrFaOKaM0Tp5lxFVzfdh8Zseu6j7yvhyXOWaf00xxu7h8aG9qbRkWR8IBlZyx7FJFULcqCla8U&#10;rYQQQgghnVMqm3Pvzr0frtVrQ7JRu9VunDh6fHUYiposM2VY9CKyUitPnpUQa4VrUhrXzkjSPDHo&#10;kIVFQjFXyqrCMq+uYNq69Ro50rOsEHUK4YJY19fDjFfvR6XUeqHKdbQ2RjsXdBjzD6cLMD6vCyHQ&#10;mm7JsPD8t73l85e/9/JPz8aYB4UFL01NHrr7+3fK4zf2vXH5iSMn1vq+j/pQHY2hRpx9KiBEqMnT&#10;RKiafy0T2V92fOYLk65kq6XO2mc22VGrKyNek7ZmXy7ZZ4pFFKxJaiuX47NISu0aOQI07T+9TtqP&#10;UaZdN1uXvRfzHxXjfuSxVq9fX2tnubfkmWjx6RdBG0emT6O9Jc7ah7VeGRyA8y4976+MQs84PmB5&#10;BVJxa5O2AMUtIYQQQjrDJizVcyDK1BxH9ClMvi5D+qlMe93+7PaPR2fp57T0UJhV2bJE7qnVQm8j&#10;0jU3E41VJk7pVMgK+fFSqONQysvEmOXKcfJRNhGSapKQEpORowV1wn4/mfhkqG5pWe6ey91v7md2&#10;l/DM+3xfUXo6+zHiKD9JGWyOwDVLU86ujn2WGF81/uDQ8NCBaxbI1PsyUJrm8I0v3PmGeh62xUhQ&#10;85vNkSEIIRC2Q0Ao32Qi/U8Vp+bUBApUYqNQquYJVUt9UZ+FGa45YtWaBWuL1+oMyVdGrhpt8rJZ&#10;rWWqAPUUSWq5VtS3XYo65asyOL2NXqYKTNd9lpKumevZ798dn31+Zpx+qH4dC2K0cv17SBuH0uyc&#10;i8/9a+hZsap0BfLFK6UrIYQQMvcYN45VsSmRU9OT6epbHt/86cZQ0+jKlJnC9pJKSL0wX4IqJ4pj&#10;y7bLyFLhjtfGIeMKhGaZGKcEhCYp08+dJYSi2t7oRysz25qZpjDKnAK06j2WfEZlhahNbGaem/b4&#10;Kn+2L8oG1fq01FXulyw48mahZhKOBFqe770pw2/51IdOm8mxziUoTUtyaN+hS59/+PnP7H5p182y&#10;zPd91Bo1DI0ORVP4Q4FQZqAaU/kzEhVw/gWKXxNSlVJZrIBdrBZksxb178xUNfrryTIEahvrtSwi&#10;Nj5OXwx5q4jMPBFrymFXhqhVilaJkeWumIz01P8BLCVnc2OM8Vpi4yKoB3YxasRqXzetIrdNvVk/&#10;GgT+pBFvBur3kBmM5ds7Dll1/qq7lWopbtVwU96qZR50gXvAckzBSwghpN+YMhJIpaNZv1Q5XmaJ&#10;TdbT3P3S7huzl8oIRuVIWCLNEyGmJ6dPabfDhlpZRlhqlxAZxZQvLW1tDPGXHirSzKxXx5cT65SZ&#10;tozN5NoijXNcR5OBWr0a7xKKyrklXjvumeBUx118T/FTcX8+luNKL2NtY2uXxBltM7EoWdel8Cxz&#10;bUJsFK1NqsV4iDZyarWTJktXLt34vlt/9J0zNd65DKVph2x9fMungWgK/64tu26tN+sIagF834+y&#10;UJXNo1RpmidQC3/RE9IhpaUqkDFLZTJai65RJau1VHxclrcxlk3AFq0baq2D8Q+PVebqT0mXvB2I&#10;0aoxphStnI2q9mMXmxnJmRerSlL1vKgvo61V5Lr6zjpUi8TNibXF55Xn9DW8aOTVxlD9iBnUmm5N&#10;yJJWq3VSVram2xMAsHrd6n+EXdCqx+Y5hSwhhMwdxnPOtSnmO57bflutXhuWlYFyLMtr9SBZK/P4&#10;0ROrW1OtMa33TBakVqmGwLA/Rrs8EWrUqf0V9aPbTf3cKdnMsecJweh/ZkapVaIKS71TsKqxxnht&#10;macV5GJWfqp9Zu81e98uiWqMwby/gs+muVJVuWFrclBRrBlvE5FFn5H7LES1vh31lfsnpCJFy+rZ&#10;9u8IwxDjZ41/a+Walfe+5Yp1fzbDQ54XUJr2gO/f/eA/yeOJNydWHdp36HLf9xHUA9QbdXh+tKCu&#10;OoVflaiZdVCBtMz2VzR+zcgs0I14jYrKydcy17LWF4hYV7s8eZqJccjbpKxDgWtewx3rOQSkMiqX&#10;YLUcKy/5dRb5mRfrlp1lM1ot108el/qc3LHpJRU5a4zZdo/al8UqSyuI2G7bO8ev92qXuTl9Ovp3&#10;jdXGORef8xWj2QHlWKJm7O436s14td4lgk15LKE4JmRuYArDonJblqSw1Knnsl6NT2J3PLfjY87R&#10;WdMmK8TlShntrODQlE7ua5iSUYu3jTNPcMYvzlilXG9mCk1LnFnmEJR6l9nr2GVnVlKmL3kC0azP&#10;CkWzH2usyKkzn0NR1qhrjMZnwiL5aBWPrs+SlvgybQpjcspc7Qvbla3vkewsMw5C+kWZqfZJnCJI&#10;2602Fp26aPOi0xZt9Tyvfc0Hf+SWGR76vIPStA/c9YVvHFXPhRBeu9Ue8Tzf930PjeEGgiBAGApA&#10;CIRCQMjMVBGVyb8qmlMriv4CS8jAUyREK1UYwqekHLJ35ZJTeotSUsuos8kuWz9OkWaUOcWcKk/V&#10;c6fEtNRnzs02tvFXuUZWwGbG7xKrmWdUUsLmjT1z/bjfKu3MOLOvwnaWOFeZ9fvENsbsd7m1zsuU&#10;WH+QzK93qfrsZZz9O8eX14+jpGRR4e8iyblvPfd/53Tj6qTb2LzyPEwp3Wl7k07763dfpjib6f7y&#10;3nyV7auTN3CuNrbywtjtz2z/RFF4pbeZNnGSOwJ7QX61Karyx2G6QfXEfW8F9aasq9S/ra74/b0p&#10;8DJljra5clQ5sUvA6u1Kj0s5z0pCpc5omxebubZ6bhlv5h4L4m1tnPI6b7y2c9c9JDHua7jGlvGS&#10;OTLcxNZXmXZGaO4vkGyVJdbRPPfXEj8bk7lE3uchJanEA+KEPKDdaiEMQwS14ITv+20A8H1/+oOf&#10;vGlppn/SFZSmM8BrO177sSe+/fhfTrw5sVqWeb6PaEq/H03pN9ZAFaH8RzYSpSKWqbIsegXy/rEl&#10;ZM6TIzW6kasFXRcLVleMQyx1L1rTg+rCLy7rsJ12TUe7zLhyxaelvkS8fo2K/RdlfJYVnDnt9PHZ&#10;xhT3nzfOnHaFY3WN2fLNaf/et30di/p0tdM76Vao2mSyi7x7y2veqVR1h3R4zfKBGn7gT9abde0P&#10;tp0Y16rXnaFOekyX75NKNG+3w0ZrcnpxT0eQI94KS0u2Lf0W0iVdKg6k+Ho2SeUei8V9JSeVxWV8&#10;WCR+nG1ddaZ7qiS8RG77IjFXtl0SVzpT1TJWhxjNtLO0KRKSmbFZ4wvup+AahW200OKvrVXCWvvK&#10;H2fh94+jPFuUGUgpyVkmxl7liLUU5/5a4OdcMp+wfKZw7pkRl4s4kzSp8r3pD3/6p5W1oUk/oDSd&#10;BbY8tvk3AWDXi7tveeP1g8niu57vo1YPUGvU4cd/QRBhCAHEm0uFAJCIVC0T1SJS4yMoFYSQTkRs&#10;bmVFIWsJyL+uQ7CWkWFV5Kylz1ICzVVeVvYafeTLUte4S7TLaesad+ft3dfv5T27xm29tqufkv1Z&#10;+3R+b1rKC0Vr2tb9o1b0s2AvKPsHEmtXVcZRrqC3vx8qd9453UvYWRSoXbwH6uu7p4rjynqI/PaF&#10;4iL/tLj/Po6nUFbm1TlEU2E7R10p+Wlr57hOWpwdmFUw5o6pmujMlbJVr9vH9kWSs/B59aJ9mfFn&#10;u+z++9V9mC8q3R2721hDyptMCk5CSmJJisgIUi/dX8LzgLCtC9KxJYu2nnPx2V9ed+X6/z5j4yYA&#10;KE1nnQfvevCb6vnEsYkzjuw/cqnne6jVa2gON5PM01BEU/i1tVEBPTNVffMkzDcGtnd4hBAnBZ/x&#10;c/ROZcNQas1YTz0sd23b+qulrlt0rZLXKLWpl6s/taxMP2ZZl2PpdqMyVx+V2+ddP+/rlNOvcyyu&#10;dq66Mt9T/RijK7aTnwtLP5mmRT+fHY6jk7HkDqMfYrLUr6ZZFKI9wLLyoi2o99ft9j14xjm6TIut&#10;aZExNarzxpo3joK+y8YWrovoaFtpUxizP1u7vLp+jjGnn1L7H1RsX+X6lcYR1zuv2YOx5I7R8VwK&#10;25X4Pq28u3oPfi4Kr+2+QPlrVxgHIUTB8V7e3Nle3WhYhNGG4qOLR7eMLRnbJttce/O1PzkzgyY2&#10;KE0HjDs/f+eEWSaE8EQ7bHiB75kiNdlMyiJSIQAzE1U7pkwlZPbpVkj0Q8522rZDGVRmTHlyT7tW&#10;h9eoJI+ryGdXXZGY7YWUtF62g+dUQmxq/XfTd96YC67tvIajbaHoy/t+LvNz2yvZW+GapfqbJb/Z&#10;F6FbgVl5v9upmKjQj7WvMg64pAStLG/6JGOtz6us8MqRmUV9F0mubvou6r8TsduPncM7egYDeI30&#10;tM9CstO23f6+4Oc4QmYHrzhJQt2sSROk7TY8z5uC54UAENSCyWtvvvaGpacv3Thj4yeFUJoOOAf3&#10;HLxq6uTkaU9+98kvnnhzYo0s93wPzeEmavUawjDUpWksS20SNTmG8Q85BSohc4deZH514C+6lR5d&#10;Z9N2I8vKxFWQj2WvWyRjO86wLNF3Uf+VYrq4j8x1qkjnDr4m1vgSbXqSTZr77VUxvleSsZvM1X4Z&#10;1pnwp314H1NJdNo76H4MRe/biwRR1Ta9EEpVx1RR2lYSckXXcHVVNYvQ0V9X13LVlRSPRX3n1nf4&#10;PVL2c2a/JH6VMfS0bdU/LnTQByFklsj5g39GlMb1ybEA2u12MkvY972py957+SfPuficL/d72KRz&#10;KE3nIJt+sOl35fGRA4cv3rVl10eAVKR6ngc/8K3ZqAAyIlWVqxIKVUJIQtVs1h5nzWnNeiSSKvVT&#10;JvvREdfxNYviuxR4nYynVJs+S+9KsWUkcUFsL9oB3doiFH4AABI8SURBVI25Y3HZRzHZE5naT3Ha&#10;tdvs8xudDrovI+Scbcu+17deonO5082YgWrCalCyDHsikXs4pp5J7Yrfs736fNkvaRmF9CYLlBAy&#10;T3HIUfM9nZlFKutDuWlT/Ptj9NSxrWsvWPs3G96+4bMzMXzSOyhN5wEPfOOBe9Rz0Q4bRw4euSIM&#10;w9FavYagFiTrYwCKJDWFqbBnoVKgEkK6pldTizvoz9q8T1OFey5jey3lum3fozF31KbqPVaRphXG&#10;kdtH1SF283Xrxx8zZoo5mmnaCR0J2C7G3ovpwL2QSb1aF7EvmayOMcyImO62bY8FZz8+B/Z6rV57&#10;SFWL29lQCCELjBKiVMsgNUVpOwyXjC95IqjXDgMAhMC7PvTu98/I2EnfoDSdp3zj83dOWys8eEEQ&#10;BEEtQFALACDKRg0FBHSZCtizUiWUqYSQOUe3srWa/e0ZM7keZNfXKkxG7Y1w1JrOpecDdJ7Z2ofr&#10;zDa9lLl9zxDtBT0YYpXp7R1fYwY/H/RLsvV7Q5s59YySjqqGd2PwO29KCCF9o8Pp9WoGqYAIRVuE&#10;arcr167816s/cM0H+jdwMltQmi4QDuzefy0A7Ht1/3s2PfrCH5r1nu/B933UGrXM9H6I6E2TOr3f&#10;zE7l9H5CCOkDvRSv3RvjGWG2NwzqhIEc8wAOCZj5jNeBE6kDNhxgZuVfr5jRMQ/Scg9z70tFCCGz&#10;Qw+m14ftMHEgKmdfcs6XVq876x+WnTn+YN/GTwYGStMFzKaNL3wGAFrT7ZFXXnj5FyYnJpfLuqAW&#10;wPM91Oq1rEAVUVYqp/cTQsg8om97/iyMjEnJQApUQizMqc8AgyQus50TQgiZbWzr6leZXi9iURqG&#10;ykZN/tSaC9Z+ZXhsaM+Gd1zwRzNxG2TwoDQlGg/e+cB3zbJ2O6wf3n/osrAVjnq+h6AWIAgCBPUg&#10;+uUiBNDB9H61HppXzUpWQgghZKBYYG50oNZEnUEGLlO13yyw2yWEEDKHyBGjQMH0+liQhmEICESb&#10;NMWMnDKybfSU0Z3y/NoPveu9/bkBMhehNCWFTE5MLnvwzgfuO3rw6EVqeTKlv17TBaqwy1NToCbH&#10;yB5bJSq/VQkhhBBCCCGEkPlPgSQF7KLUnHKfN9X+ll//0ML8qzApDaUp6Zh9r+5774HdB67dvHHT&#10;H5h1Vab3yzVTAbdQtZ1zqj8hhBBCCCGEEDJHydmYCXCsQYpUjCbHlun1krMvPvv2y957+S/3fOxk&#10;QUBpSnrKC48+n6z18frLe284vO/Q2+WU/kSghrogtWWhJlIVJSWqKVCVMkIIIYQQQgghhMwyvZCk&#10;SI/Ddoh2q43RxWNbz1q36usAcME7L/xMfwZPFiKUpqTv3H/H/cmucp7nJbLz+NHj50xNTJ0h10j1&#10;PA9e4OkZqK7p/QClKiGEEEIIIYQQMgiYArRg3VHtXNm5XpWiQgiE7RBBPXhj0amLXlDbCSFw3U9f&#10;d21vb4IQHUpTMmv88P4ffmH7M9t/VS1TN5oyJWomC5USlRBCCCGEEEIImR0qbM6knau716uZo/H0&#10;+mR5v5hbfu0Wrj1KZgVKUzJw7N259/0AsP3Z7b/02vbXblbrPN9DEASRWK0FEFB+mTqm+stjc+3T&#10;jGxVoVQlhBBCCCGEELKQMafTK2VJuU2SemmbZGq9AEIR717fbmufr09bedrDG96x4Q9XrF5xT39u&#10;hJDOoDQlc4LnH37+s/K43WoNvbr11Z+bnJhaYcYFtShDtVavwa/p66fapvwnr4ZINbNSXVI1OqRY&#10;JYQQQgghhBAyh7BlibrK1U2X4nObFIUXrTNq25DJ972TZ61b/fdDI0N7AeDCqy/83V7eDiH9gNKU&#10;zGm+d8f9j7jqjr95fE1rsnW653kI6jUEgW/fdMqxCVVShqxEjV6YnUoIIYQQQgghZMApsd6ordwm&#10;SdX1R+U0+qARvDF2ythW26Xf/dPXXdX1+AmZJShNybzl6Qd++L+2P73911z1nh/9oq83GwgCP1lM&#10;OvoPAOLXPKnqWkO1QKxm6vhjSAghhBBCCCGkKiUyRpM61271phSNY6UUtWWOqtz8Ka45SuYnlKZk&#10;QfL6y6//BAAc2vvG2zc/tvm/AOl6qX48xV/NTJXyNHKplun9gD6NvwORSolKCCGEEEIIIcRJtxmj&#10;cZlNkMokorAdAgDarXbS5LSVpz207or1n125duW3enUrhMwFKE0JUXjuoWc/p54fP3L83D3b99wi&#10;zxOxGvjwfA9+oK6bCqdYZYYqIYQQQgghhBAnBTvRa3WuHeod0+g1IerFQjT+LDl+5vh3lixf8qTs&#10;4qJrLv6tntwPIfMASlNCSnL/1+973Frhe8GJo8fPh8Cor0zzB2zrpSIRqr0SqZSohBBCCCGEEDKH&#10;qDKlXikvkzEKz4uSeYRojZwy8mIQBBMi1MXPdT/znit6dCeEzGsoTQnpAfd97btPHDlw5HJXvS1D&#10;VW5CpWWjdpqhqsYaZemhu44QQgghhBBCSJd0OH0e0NcXTWJsshSwZoya1Jv1Az/5iz81XvEOCCEK&#10;lKaE9JHXtr/2QXn8yqZXbnt9x2s3y/OMSPX9Gc1QLaojhBBCCCGEEGLBNW2+ZF2ljFG5EVN8LKnV&#10;a0c2XHXB7517ybl/3v0NEUJsUJoSMks8++Azf2aWHT96Yu3rO167SZ57vhdtSlWL5KqaoarK0+S1&#10;hFgF7HI1iVOhYCWEEEIIIYQsBFzZoJY6rb7kjvRaXUzYDhMhKj9fLTtz/LuLl53yjBp38bWXfLr0&#10;fRBCegalKSEDyH1fu++HRTETxyZOnzo5tdzzo394rVmrNrGamtToRRjnhmDVYsw4E0pWQgghhBBC&#10;yKDQAxFqZoWacdrGTB6izz0CCEWIsB1ChAK1Ru3w6Cmjr+QN9T0fec+lhfdDCJlRKE0JmaM88+Az&#10;f7b96e2/YauTGaq+H2Wnel60jqomUgF9HVVVloqsPM3NVlXb2KBMJYQQQgghhPSLXsvRuM6ZKSpD&#10;BSBCAQGRCFIbN/3qTZZREEIGHUpTQuYhe17a8yEAOHzw8Fu3Prb19/NiM5mqsWAF3MsAAPmS1cxm&#10;TfoCtHJmqxJCCCGEEEKsuHaYN+oyMTlZoqZMdWWJClEsQiVrL1p7+/JVy+8947wz7iy6JULI3ILS&#10;lJAFyDMPPPMFW/mJN0+c9frLr38QyGarwovEqrlZlXVN1ZgZm/pv1BNCCCGEEELmAHnys6i+0yn0&#10;cbzcWMmUo0vPWHrf4qWLnzeve8m7LvlUqXsihMwbKE0JIU6+8w/fea4oRgjhTRw9sTYUYiQIgnRN&#10;VYhUsrqyVQ1hWmlJgCKJasRY4/jrjxBCCCGEkN6QN0XeUp+Jc22oFNflZolK4rVEASQidGikuac+&#10;1DiUN/Trf/b6i/LqCSELE0pTQkhXTByfOOMH39r4jUP7Dr/DrHNN/bdmqdpkqiVDtXDqv9nOBYUq&#10;IYQQQggh1ehWjNr6qChHPc+LMkRLTKG/6ZNcS5QQ0jmUpoSQvrPrxV0fSU6E8LY8tuX3jx0+tsGM&#10;k0sC1Oo1AIDv+4DvAeqSAIZYzS4JAAAW6aqcp7GUrYQQQgghZAHSb/kZ12fjvThWb6dOlU+EqCFC&#10;6836gXVXrv/j5khzHwCsOn/V1+yjJISQ3kBpSggZCJ6+/4e3u+pef+X1G1uTrTPUqf++H21WlWSp&#10;qse26f8YAKFqiSGEEEIIIaQvzEBWqDvey4hRIN5gSQBChPAD/80Va1Z8s1arHTHH8NbrLv0l++gI&#10;IWTmoDQlhMwZvvP3924pE3fizROrhBAjnhdlrnq+D89Dst4qgKxgLZStSSNrTBrrzjzteO1VRxwh&#10;hBBCCJnHlJGaZeOKskLNspysUABpZqjQ/pseHhveFQTBtH1EEdf/3PvW5dUTQsigQGlKCJlXTByb&#10;OPOxe37w9UOvH7qmk/ZyiQBTtsqybmWrLc5VViq7VYnTiyheCSGEEEJmjbLCMyc2E19CfGbKC6bE&#10;A8jKT8f6oEUMjQ7tvOG2H1vTUWNCCBlAKE0JIQuaV7e8eqtZtvXJLf/52KFjF5rlHQnV6CB6UX7f&#10;VhGqzvIyWayW2MJ4/rNACCGEEOKmH0LUETsbYnTNBWtvX3r60ocA4Kx1Z33VfQeEEDK/oTQlhJAS&#10;PHXfU1/Oqz+6/8ilhw8cfputzvMjoRrUAsDzsrIVxiZXObJVYlufNa2rIF6N9pSvhBBCCJm39Eh2&#10;Ztq4+i0jPLX2+jqgaqxNfoZh6Hy/NbZ4bMtpZyz9vmv8l73nsk+46gghhERQmhJCSB+496vf3lYm&#10;Tr4R9gPfC8NwaPLE5Eo/8D0Ayfqrya9pNVO16pR/069SrBJCCCFkPjEgQlRaT8WD5rYxpSgAhO0Q&#10;QT042hhqHAzDsPCtl+R9t/7oueUiCSGElIHSlBBCBoATb55Yc2T/4csfv+fxfxChaFZtHy0Z4GVe&#10;AVO+iqwAzc1otW9sJdIOrfRDvupVnbclhBBCyCxSRVhWaJdp20PZaWunnidZoMrmSBBAKNyZoEV8&#10;4Fc+WOKOCSGE9BNKU0IImaPs3Lzz4+r58SPHz3npyRd/WwjRsMU7xaoA/MB3r7PagVgtymh19SXb&#10;66cl/52iZCWEEEJmnk4laIm21vZ53Q2IEF1z4dovnbri1B/I89XrV/8f96gJIYQMKpSmhBCyQHjy&#10;O0/+TZm4/bv3v3fy2MlVtjplOYHovKR8LbNOa6bcdlji36zcf9es+2l1J2UpZAkhhAw0nYjJCm2t&#10;7TsRm3pQtqsSO8cXyU7P8yBC4RSetWbt8PhZy+8JguBk3vAuv/7y24pvghBCyFyH0pQQQkgu3/7b&#10;e3ZWiVfXaQUA349ewzBsTE1OLfV93y+T1ZqUWddmdWepZmoK/p2rIln7LlgL2hNCCCFdSdBu2vdI&#10;hGqRGdfq2cuNneJr9drBoBZMQBhyNKL0v6M/+tH3ry4XSQghZCFCaUoIIWRGeG3Hax988t4n/rbd&#10;ai+q0k5+UJJZrfJY1iVlnqdkpljka5GQjZslsSbmZlpRB7ljL/w3tlMpW9BPV33ybQEhhBRTYbXJ&#10;XIFZsa/cPmcgu1O7dt4GR160y7vneclO7+bGluou8FX5wC9zvU9CCCH9h9KUEELIwPPKCy//onq+&#10;f9f+6/ds2/MzvejbJWVVGSuXIEg201JeokNLmUPIavGW+qqZsnpoidheCtaS/fbsGhWuQwiZ43Sp&#10;xApFZQ+u0002ZymJqTewd11Salqv6SH6G2Mokt/NqtgUYXQShmG1sTpYduaye88878x/VMvWXLD2&#10;r3rSOSGEENIHKE0JIYTMe56494m/q9pmenJqyf5d+68XoWjKMlumqzzPzXpVXqJDuyG1/ptcJFsz&#10;MVqH9ngHld4TdLsEQYf95zfpwbX5toiQYnqY41dabvbw2t1OXQc6kJ5RI/tlnMuJ2uWncwwF2Z1S&#10;grqyO0eXjG1aMr7kqeIbiXjb+97282VjCSGEkLkIpSkhhBBSkn/7m3/b0+9rTE9OLRGhGJbnLkEL&#10;ka2LPpA7hKzTrMZFrvcDZaSt9XqZC7jblqDj9yulkm9n+L3QDFxuxu+JlKKyIOzsIjNKqXvqcEwd&#10;iUm9g+Jh5PpTrzDOOkbzb2bKmpvRq6xPp6nLehlTa9TeCGq1SffoOueG2244ox/9EkIIIfMNSlNC&#10;CCFkAHjz0JvrAeD5h5/703079/1Ep/24smFlmRSu1pgc6SpxZckm9d3KV0t8TlHXMlbvqofviWYr&#10;U5YsKGYjS1PrrlupqXeWLbLGFXRTQnRGl8vfLd6DZ5Gd6c9oGfHZDVyzkxBCCJl9KE0JIYSQBcLL&#10;z+345bKxkxOT49ue2fbp1lRrSTfXNCWuWqaVC3u5EAK+7ysdKp2XXSKgaD+usu+FerkkQbU9wgqC&#10;+V5uTlNBPJaK7NWmQhX6KpSnlh3SzZ+7XDEZdyEMQelq1wlnX3T25xedumhzmdi1F539pa4uRggh&#10;hJA5AaUpIYQQQvrG4/c89vW+da6YHi+2Nof3H7ni5LGJtUm5zKaFRdQiFS1SzEoBmkigTqf3V3x7&#10;1fX7sUFchmCBMxMbEQEVsz3zNg2KsX0vugWn3q0QAvVmfd+yM5c9KMK0UbKyZh++Ca94/5U92RSQ&#10;EEIIIcSE0pQQQgghC4Z//tI/zds3PkXyTJXFGiKnrg/jmAl6+f5WzWqscq35+h6b08YJIYQQslCg&#10;NCWEEEIImaNMT053tXwC6T/1Zv3wbI+BEEIIIYRU5/8Dj5co0cUvMvIAAAAASUVORK5CYIJQSwME&#10;FAAGAAgAAAAhAANbi6zgAAAACwEAAA8AAABkcnMvZG93bnJldi54bWxMj0FPwzAMhe9I/IfISNxY&#10;GmBjK02naQJO0yQ2JMTNa7y2WpNUTdZ2/x7vBCe/Jz89f86Wo21ET12ovdOgJgkIcoU3tSs1fO3f&#10;H+YgQkRnsPGONFwowDK/vckwNX5wn9TvYim4xIUUNVQxtqmUoajIYpj4lhzvjr6zGNl2pTQdDlxu&#10;G/mYJDNpsXZ8ocKW1hUVp93ZavgYcFg9qbd+czquLz/76fZ7o0jr+7tx9Qoi0hj/wnDFZ3TImeng&#10;z84E0bB/ni04ymLK8xpQ8xcF4sBqoRTIPJP/f8h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DWyIbYiHAAARZEAAA4AAAAAAAAAAAAAAAAAOgIA&#10;AGRycy9lMm9Eb2MueG1sUEsBAi0ACgAAAAAAAAAhAEwaO03IrAEAyKwBABQAAAAAAAAAAAAAAAAA&#10;iB4AAGRycy9tZWRpYS9pbWFnZTEucG5nUEsBAi0ACgAAAAAAAAAhAMJpmEjMkgAAzJIAABQAAAAA&#10;AAAAAAAAAAAAgssBAGRycy9tZWRpYS9pbWFnZTIucG5nUEsBAi0AFAAGAAgAAAAhAANbi6zgAAAA&#10;CwEAAA8AAAAAAAAAAAAAAAAAgF4CAGRycy9kb3ducmV2LnhtbFBLAQItABQABgAIAAAAIQAubPAA&#10;xQAAAKUBAAAZAAAAAAAAAAAAAAAAAI1fAgBkcnMvX3JlbHMvZTJvRG9jLnhtbC5yZWxzUEsFBgAA&#10;AAAHAAcAvgEAAIlgAgAAAA==&#10;">
            <v:shape id="Picture 202" o:spid="_x0000_s1062" type="#_x0000_t75" style="position:absolute;left:1468;top:158;width:10402;height:17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rK7xQAAANwAAAAPAAAAZHJzL2Rvd25yZXYueG1sRI9Ba8JA&#10;FITvhf6H5RW81V0D1hpdRVOEQk6mHjw+sq9JaPbtmt1q/PfdQqHHYWa+Ydbb0fbiSkPoHGuYTRUI&#10;4tqZjhsNp4/D8yuIEJEN9o5Jw50CbDePD2vMjbvxka5VbESCcMhRQxujz6UMdUsWw9R54uR9usFi&#10;THJopBnwluC2l5lSL9Jix2mhRU9FS/VX9W017HxTltni7ayWhb/s54diVOVd68nTuFuBiDTG//Bf&#10;+91oyGYZ/J5JR0BufgAAAP//AwBQSwECLQAUAAYACAAAACEA2+H2y+4AAACFAQAAEwAAAAAAAAAA&#10;AAAAAAAAAAAAW0NvbnRlbnRfVHlwZXNdLnhtbFBLAQItABQABgAIAAAAIQBa9CxbvwAAABUBAAAL&#10;AAAAAAAAAAAAAAAAAB8BAABfcmVscy8ucmVsc1BLAQItABQABgAIAAAAIQDjZrK7xQAAANwAAAAP&#10;AAAAAAAAAAAAAAAAAAcCAABkcnMvZG93bnJldi54bWxQSwUGAAAAAAMAAwC3AAAA+QIAAAAA&#10;">
              <v:imagedata r:id="rId24" o:title=""/>
            </v:shape>
            <v:shape id="Picture 201" o:spid="_x0000_s1063" type="#_x0000_t75" style="position:absolute;left:1579;top:230;width:10181;height:15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RPNxQAAANwAAAAPAAAAZHJzL2Rvd25yZXYueG1sRI9ba8JA&#10;FITfC/6H5Qh9qxsthhBdxRYKvTwUbX0/Zk8umD0bsqcx/fduoeDjMDPfMOvt6Fo1UB8azwbmswQU&#10;ceFtw5WB76+XhwxUEGSLrWcy8EsBtpvJ3Rpz6y+8p+EglYoQDjkaqEW6XOtQ1OQwzHxHHL3S9w4l&#10;yr7StsdLhLtWL5Ik1Q4bjgs1dvRcU3E+/DgDVSblrsyOWXpqho8n+XxL35OlMffTcbcCJTTKLfzf&#10;frUGFvNH+DsTj4DeXAEAAP//AwBQSwECLQAUAAYACAAAACEA2+H2y+4AAACFAQAAEwAAAAAAAAAA&#10;AAAAAAAAAAAAW0NvbnRlbnRfVHlwZXNdLnhtbFBLAQItABQABgAIAAAAIQBa9CxbvwAAABUBAAAL&#10;AAAAAAAAAAAAAAAAAB8BAABfcmVscy8ucmVsc1BLAQItABQABgAIAAAAIQDoaRPNxQAAANwAAAAP&#10;AAAAAAAAAAAAAAAAAAcCAABkcnMvZG93bnJldi54bWxQSwUGAAAAAAMAAwC3AAAA+QIAAAAA&#10;">
              <v:imagedata r:id="rId25" o:title=""/>
            </v:shape>
            <v:shape id="AutoShape 200" o:spid="_x0000_s1064" style="position:absolute;left:1584;top:235;width:10172;height:1520;visibility:visible" coordsize="10172,1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wzNxQAAANwAAAAPAAAAZHJzL2Rvd25yZXYueG1sRI9Bi8Iw&#10;FITvC/6H8IS9LJpWZJFqFBEV9bCgFrw+mmdbbF5qE23335uFBY/DzHzDzBadqcSTGldaVhAPIxDE&#10;mdUl5wrS82YwAeE8ssbKMin4JQeLee9jhom2LR/pefK5CBB2CSoovK8TKV1WkEE3tDVx8K62MeiD&#10;bHKpG2wD3FRyFEXf0mDJYaHAmlYFZbfTwyjYH/alvxzS++66xcsxbb/W8e1Hqc9+t5yC8NT5d/i/&#10;vdMKRvEY/s6EIyDnLwAAAP//AwBQSwECLQAUAAYACAAAACEA2+H2y+4AAACFAQAAEwAAAAAAAAAA&#10;AAAAAAAAAAAAW0NvbnRlbnRfVHlwZXNdLnhtbFBLAQItABQABgAIAAAAIQBa9CxbvwAAABUBAAAL&#10;AAAAAAAAAAAAAAAAAB8BAABfcmVscy8ucmVsc1BLAQItABQABgAIAAAAIQDdUwzNxQAAANwAAAAP&#10;AAAAAAAAAAAAAAAAAAcCAABkcnMvZG93bnJldi54bWxQSwUGAAAAAAMAAwC3AAAA+QIAAAAA&#10;" adj="0,,0" path="m,760l1,742,6,724r7,-18l23,688,35,670,51,652,68,635,89,618r23,-18l138,583r29,-17l197,550r34,-17l267,517r38,-17l346,484r43,-16l434,452r48,-15l531,421r53,-15l638,391r56,-15l753,362r61,-15l877,333r64,-14l1008,306r69,-14l1148,279r73,-13l1295,253r77,-12l1450,229r80,-12l1612,205r83,-11l1780,182r87,-10l1956,161r90,-10l2137,141r94,-10l2325,122r96,-9l2519,104r99,-9l2718,87r102,-8l2923,72r104,-7l3133,58r107,-6l3347,46r109,-6l3567,35r111,-5l3790,25r114,-4l4018,17r115,-4l4249,10,4366,8,4484,5,4603,3,4723,2,4843,1,4964,r122,l5208,r121,1l5449,2r120,1l5688,5r118,3l5923,10r116,3l6154,17r114,4l6382,25r112,5l6605,35r111,5l6825,46r107,6l7039,58r106,7l7249,72r103,7l7454,87r100,8l7653,104r98,9l7847,122r94,9l8035,141r91,10l8216,161r89,11l8392,182r85,12l8560,205r82,12l8722,229r78,12l8877,253r74,13l9024,279r71,13l9164,306r67,13l9295,333r63,14l9419,362r59,14l9534,391r54,15l9641,421r49,16l9738,452r45,16l9826,484r41,16l9905,517r36,16l9975,550r30,16l10034,583r26,17l10083,618r21,17l10122,652r15,18l10149,688r10,18l10166,724r5,18l10172,760r-1,18l10166,796r-7,18l10149,832r-12,18l10122,868r-18,17l10083,902r-23,18l10034,937r-29,17l9975,970r-34,17l9905,1004r-38,16l9826,1036r-43,16l9738,1068r-48,15l9641,1099r-53,15l9534,1129r-56,15l9419,1158r-61,15l9295,1187r-64,14l9164,1214r-69,14l9024,1241r-73,13l8877,1267r-77,12l8722,1291r-80,12l8560,1315r-83,11l8392,1338r-87,10l8216,1359r-90,10l8035,1379r-94,10l7847,1398r-96,9l7653,1416r-99,9l7454,1433r-102,8l7249,1448r-104,7l7039,1462r-107,6l6825,1474r-109,6l6605,1486r-111,5l6382,1495r-114,4l6154,1503r-115,4l5923,1510r-117,2l5688,1515r-119,2l5449,1518r-120,1l5208,1520r-122,l4964,1520r-121,-1l4723,1518r-120,-1l4484,1515r-118,-3l4249,1510r-116,-3l4018,1503r-114,-4l3790,1495r-112,-4l3567,1486r-111,-6l3347,1474r-107,-6l3133,1462r-106,-7l2923,1448r-103,-7l2718,1433r-100,-8l2519,1416r-98,-9l2325,1398r-94,-9l2137,1379r-91,-10l1956,1359r-89,-11l1780,1338r-85,-12l1612,1315r-82,-12l1450,1291r-78,-12l1295,1267r-74,-13l1148,1241r-71,-13l1008,1214r-67,-13l877,1187r-63,-14l753,1158r-59,-14l638,1129r-54,-15l531,1099r-49,-16l434,1068r-45,-16l346,1036r-41,-16l267,1004,231,987,197,970,167,954,138,937,112,920,89,902,68,885,51,868,35,850,23,832,13,814,6,796,1,778,,760xm380,760r2,10l387,780r8,10l406,800r14,10l438,820r20,9l482,839r26,10l538,858r32,9l605,876r38,10l684,895r43,9l773,912r49,9l873,930r54,8l984,946r58,9l1104,963r63,8l1233,978r69,8l1372,993r73,8l1520,1008r78,7l1677,1022r81,7l1842,1035r85,7l2015,1048r89,6l2195,1060r93,6l2383,1071r96,5l2577,1082r100,5l2779,1091r103,5l2986,1100r106,4l3200,1108r109,4l3419,1116r112,3l3644,1122r114,3l3874,1127r116,3l4108,1132r119,2l4347,1135r121,2l4590,1138r122,1l4836,1140r125,l5086,1140r125,l5336,1140r124,-1l5582,1138r122,-1l5825,1135r120,-1l6064,1132r118,-2l6298,1127r116,-2l6528,1122r113,-3l6753,1116r110,-4l6972,1108r108,-4l7186,1100r104,-4l7393,1091r102,-4l7595,1082r98,-6l7789,1071r95,-5l7977,1060r91,-6l8157,1048r88,-6l8330,1035r84,-6l8495,1022r79,-7l8652,1008r75,-7l8800,993r70,-7l8939,978r66,-7l9068,963r62,-8l9188,946r57,-8l9299,930r51,-9l9399,912r46,-8l9488,895r41,-9l9567,876r35,-9l9634,858r30,-9l9690,839r24,-10l9734,820r18,-10l9766,800r11,-10l9786,780r4,-10l9792,760r-2,-10l9786,740r-9,-10l9766,720r-14,-10l9734,700r-20,-9l9690,681r-26,-9l9634,662r-32,-9l9567,644r-38,-10l9488,625r-43,-8l9399,608r-49,-9l9299,590r-54,-8l9188,574r-58,-8l9068,557r-63,-7l8939,542r-69,-8l8800,527r-73,-8l8652,512r-78,-7l8495,498r-81,-7l8330,485r-85,-7l8157,472r-89,-6l7977,460r-93,-6l7789,449r-96,-5l7595,438r-100,-4l7393,429r-103,-5l7186,420r-106,-4l6972,412r-109,-4l6753,405r-112,-4l6528,398r-114,-3l6298,393r-116,-3l6064,388r-119,-2l5825,385r-121,-2l5582,382r-122,-1l5336,381r-125,-1l5086,380r-125,l4836,381r-124,l4590,382r-122,1l4347,385r-120,1l4108,388r-118,2l3874,393r-116,2l3644,398r-113,3l3419,405r-110,3l3200,412r-108,4l2986,420r-104,4l2779,429r-102,5l2577,438r-98,6l2383,449r-95,5l2195,460r-91,6l2015,472r-88,6l1842,485r-84,6l1677,498r-79,7l1520,512r-75,7l1372,527r-70,7l1233,542r-66,8l1104,557r-62,9l984,574r-57,8l873,590r-51,9l773,608r-46,9l684,625r-41,9l605,644r-35,9l538,662r-30,10l482,681r-24,10l438,700r-18,10l406,720r-11,10l387,740r-5,10l380,760xe" filled="f" strokecolor="#653065" strokeweight="1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89,853;389,703;877,568;1530,452;2325,357;3240,287;4249,245;5329,236;6382,260;7352,314;8216,396;8951,501;9534,626;9941,768;10149,923;10137,1085;9905,1239;9478,1379;8877,1502;8126,1604;7249,1683;6268,1734;5208,1755;4133,1742;3133,1697;2231,1624;1450,1526;814,1408;346,1271;68,1120;382,1005;538,1093;927,1173;1520,1243;2288,1301;3200,1343;4227,1369;5336,1375;6414,1360;7393,1326;8245,1277;8939,1213;9445,1139;9734,1055;9777,965;9567,879;9130,801;8495,733;7693,679;6753,640;5704,618;4590,617;3531,636;2577,673;1758,726;1104,792;643,869;406,955" o:connectangles="0,0,0,0,0,0,0,0,0,0,0,0,0,0,0,0,0,0,0,0,0,0,0,0,0,0,0,0,0,0,0,0,0,0,0,0,0,0,0,0,0,0,0,0,0,0,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Text Box 199" o:spid="_x0000_s1065" type="#_x0000_t202" style="position:absolute;left:1468;top:158;width:10402;height:17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<v:textbox inset="0,0,0,0">
                <w:txbxContent>
                  <w:p w:rsidR="003A118D" w:rsidRDefault="003A118D">
                    <w:pPr>
                      <w:spacing w:before="353"/>
                      <w:ind w:left="1942" w:right="2853"/>
                      <w:jc w:val="center"/>
                      <w:rPr>
                        <w:rFonts w:ascii="Arimo" w:hAnsi="Arimo"/>
                        <w:b/>
                        <w:sz w:val="56"/>
                      </w:rPr>
                    </w:pPr>
                    <w:r>
                      <w:rPr>
                        <w:b/>
                        <w:color w:val="C00000"/>
                        <w:sz w:val="36"/>
                      </w:rPr>
                      <w:t>După lec</w:t>
                    </w:r>
                    <w:r>
                      <w:rPr>
                        <w:bCs/>
                        <w:color w:val="C00000"/>
                        <w:sz w:val="36"/>
                      </w:rPr>
                      <w:t>ții, merg direct spre casă</w:t>
                    </w:r>
                    <w:r>
                      <w:rPr>
                        <w:rFonts w:ascii="Arimo" w:hAnsi="Arimo"/>
                        <w:b/>
                        <w:color w:val="FF0000"/>
                        <w:sz w:val="56"/>
                      </w:rPr>
                      <w:t>!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A118D" w:rsidRDefault="003A118D">
      <w:pPr>
        <w:rPr>
          <w:sz w:val="10"/>
        </w:rPr>
        <w:sectPr w:rsidR="003A118D">
          <w:headerReference w:type="default" r:id="rId26"/>
          <w:footerReference w:type="default" r:id="rId27"/>
          <w:pgSz w:w="12240" w:h="15840"/>
          <w:pgMar w:top="1000" w:right="120" w:bottom="900" w:left="520" w:header="737" w:footer="713" w:gutter="0"/>
          <w:pgNumType w:start="2"/>
          <w:cols w:space="708"/>
        </w:sect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spacing w:before="5"/>
        <w:rPr>
          <w:sz w:val="18"/>
        </w:rPr>
      </w:pPr>
    </w:p>
    <w:p w:rsidR="003A118D" w:rsidRDefault="003A118D">
      <w:pPr>
        <w:pStyle w:val="BodyText"/>
        <w:ind w:left="118"/>
        <w:rPr>
          <w:b w:val="0"/>
          <w:sz w:val="20"/>
        </w:rPr>
      </w:pPr>
      <w:r>
        <w:rPr>
          <w:noProof/>
          <w:lang w:val="en-GB" w:eastAsia="en-GB"/>
        </w:rPr>
      </w:r>
      <w:r w:rsidRPr="007876BF">
        <w:rPr>
          <w:b w:val="0"/>
          <w:noProof/>
          <w:sz w:val="20"/>
        </w:rPr>
        <w:pict>
          <v:group id="Group 193" o:spid="_x0000_s1066" style="width:528.7pt;height:138.25pt;mso-position-horizontal-relative:char;mso-position-vertical-relative:line" coordorigin="-103,-677" coordsize="11004,2765">
            <v:shape id="Picture 197" o:spid="_x0000_s1067" type="#_x0000_t75" style="position:absolute;width:10901;height:20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WglxAAAANwAAAAPAAAAZHJzL2Rvd25yZXYueG1sRI9Ba8JA&#10;FITvgv9heYXezK4KtaSuEoRAr2oVe3tkX5PQ7Nu4u42pv75bKPQ4zMw3zHo72k4M5EPrWMM8UyCI&#10;K2darjW8HcvZM4gQkQ12jknDNwXYbqaTNebG3XhPwyHWIkE45KihibHPpQxVQxZD5nri5H04bzEm&#10;6WtpPN4S3HZyodSTtNhyWmiwp11D1efhy2q4XMv3Qd7nO6+KYsnHc2nv4aT148NYvICINMb/8F/7&#10;1WhYqBX8nklHQG5+AAAA//8DAFBLAQItABQABgAIAAAAIQDb4fbL7gAAAIUBAAATAAAAAAAAAAAA&#10;AAAAAAAAAABbQ29udGVudF9UeXBlc10ueG1sUEsBAi0AFAAGAAgAAAAhAFr0LFu/AAAAFQEAAAsA&#10;AAAAAAAAAAAAAAAAHwEAAF9yZWxzLy5yZWxzUEsBAi0AFAAGAAgAAAAhAAzFaCXEAAAA3AAAAA8A&#10;AAAAAAAAAAAAAAAABwIAAGRycy9kb3ducmV2LnhtbFBLBQYAAAAAAwADALcAAAD4AgAAAAA=&#10;">
              <v:imagedata r:id="rId28" o:title=""/>
            </v:shape>
            <v:shape id="Picture 196" o:spid="_x0000_s1068" type="#_x0000_t75" style="position:absolute;left:110;top:81;width:10676;height:18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vsywQAAANwAAAAPAAAAZHJzL2Rvd25yZXYueG1sRE9Ni8Iw&#10;EL0L/ocwgjdNFVm0GkUERQSFVet5aMa22ExqE7XurzeHBY+P9z1bNKYUT6pdYVnBoB+BIE6tLjhT&#10;cD6te2MQziNrLC2Tgjc5WMzbrRnG2r74l55Hn4kQwi5GBbn3VSylS3My6Pq2Ig7c1dYGfYB1JnWN&#10;rxBuSjmMoh9psODQkGNFq5zS2/FhFIw3+3tyaf6WfnefHG6jbVKlu0SpbqdZTkF4avxX/O/eagXD&#10;KKwNZ8IRkPMPAAAA//8DAFBLAQItABQABgAIAAAAIQDb4fbL7gAAAIUBAAATAAAAAAAAAAAAAAAA&#10;AAAAAABbQ29udGVudF9UeXBlc10ueG1sUEsBAi0AFAAGAAgAAAAhAFr0LFu/AAAAFQEAAAsAAAAA&#10;AAAAAAAAAAAAHwEAAF9yZWxzLy5yZWxzUEsBAi0AFAAGAAgAAAAhAKlO+zLBAAAA3AAAAA8AAAAA&#10;AAAAAAAAAAAABwIAAGRycy9kb3ducmV2LnhtbFBLBQYAAAAAAwADALcAAAD1AgAAAAA=&#10;">
              <v:imagedata r:id="rId29" o:title=""/>
            </v:shape>
            <v:shape id="Freeform 195" o:spid="_x0000_s1069" style="position:absolute;left:113;top:88;width:10668;height:1828;visibility:visible;mso-wrap-style:square;v-text-anchor:top" coordsize="10668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dTtxAAAANwAAAAPAAAAZHJzL2Rvd25yZXYueG1sRI9Pa8JA&#10;FMTvBb/D8oTe6sYcSo2uImKh0EOMlZ4f2Wc2mH0bs5s//fZuodDjMDO/YTa7yTZioM7XjhUsFwkI&#10;4tLpmisFl6/3lzcQPiBrbByTgh/ysNvOnjaYaTdyQcM5VCJC2GeowITQZlL60pBFv3AtcfSurrMY&#10;ouwqqTscI9w2Mk2SV2mx5rhgsKWDofJ27q2CfGWszy8ndOO977+L5W2yn0elnufTfg0i0BT+w3/t&#10;D60gTVbweyYeAbl9AAAA//8DAFBLAQItABQABgAIAAAAIQDb4fbL7gAAAIUBAAATAAAAAAAAAAAA&#10;AAAAAAAAAABbQ29udGVudF9UeXBlc10ueG1sUEsBAi0AFAAGAAgAAAAhAFr0LFu/AAAAFQEAAAsA&#10;AAAAAAAAAAAAAAAAHwEAAF9yZWxzLy5yZWxzUEsBAi0AFAAGAAgAAAAhAPxR1O3EAAAA3AAAAA8A&#10;AAAAAAAAAAAAAAAABwIAAGRycy9kb3ducmV2LnhtbFBLBQYAAAAAAwADALcAAAD4AgAAAAA=&#10;" path="m,457r9754,l9754,r914,914l9754,1828r,-457l,1371,,457xe" filled="f" strokecolor="#653065" strokeweight="1pt">
              <v:path arrowok="t" o:connecttype="custom" o:connectlocs="0,546;9754,546;9754,89;10668,1003;9754,1917;9754,1460;0,1460;0,546" o:connectangles="0,0,0,0,0,0,0,0"/>
            </v:shape>
            <v:shape id="Text Box 194" o:spid="_x0000_s1070" type="#_x0000_t202" style="position:absolute;left:-103;top:-677;width:9733;height:2088;rotation:-808281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5fDwAAAANwAAAAPAAAAZHJzL2Rvd25yZXYueG1sRE9Na8JA&#10;EL0L/Q/LFLzpJiJBUlcp1ZZ6rBZKb0N2moRmZ0J21bS/vnMoeHy87/V2DJ250BBbYQf5PANDXIlv&#10;uXbwfnqercDEhOyxEyYHPxRhu7mbrLH0cuU3uhxTbTSEY4kOmpT60tpYNRQwzqUnVu5LhoBJ4VBb&#10;P+BVw0NnF1lW2IAta0ODPT01VH0fz0F7fws5SP3xsvc+j/tDIZ+8Wzo3vR8fH8AkGtNN/O9+9Q4W&#10;uc7XM3oE7OYPAAD//wMAUEsBAi0AFAAGAAgAAAAhANvh9svuAAAAhQEAABMAAAAAAAAAAAAAAAAA&#10;AAAAAFtDb250ZW50X1R5cGVzXS54bWxQSwECLQAUAAYACAAAACEAWvQsW78AAAAVAQAACwAAAAAA&#10;AAAAAAAAAAAfAQAAX3JlbHMvLnJlbHNQSwECLQAUAAYACAAAACEAh/+Xw8AAAADcAAAADwAAAAAA&#10;AAAAAAAAAAAHAgAAZHJzL2Rvd25yZXYueG1sUEsFBgAAAAADAAMAtwAAAPQCAAAAAA==&#10;" filled="f" stroked="f">
              <v:textbox inset="0,0,0,0">
                <w:txbxContent>
                  <w:p w:rsidR="003A118D" w:rsidRPr="0063595F" w:rsidRDefault="003A118D" w:rsidP="0063595F">
                    <w:pPr>
                      <w:spacing w:before="1"/>
                      <w:ind w:left="2467" w:right="2468"/>
                      <w:jc w:val="center"/>
                      <w:rPr>
                        <w:rFonts w:ascii="Comic Sans MS" w:hAnsi="Comic Sans MS"/>
                        <w:b/>
                        <w:bCs/>
                        <w:color w:val="FFFF00"/>
                        <w:sz w:val="52"/>
                      </w:rPr>
                    </w:pPr>
                    <w:r>
                      <w:rPr>
                        <w:color w:val="404040"/>
                        <w:sz w:val="72"/>
                        <w:shd w:val="clear" w:color="auto" w:fill="00FF00"/>
                      </w:rPr>
                      <w:t xml:space="preserve">ÎN  </w:t>
                    </w:r>
                    <w:r>
                      <w:rPr>
                        <w:b/>
                        <w:bCs/>
                        <w:color w:val="404040"/>
                        <w:sz w:val="72"/>
                        <w:shd w:val="clear" w:color="auto" w:fill="00FF00"/>
                      </w:rPr>
                      <w:t>ȘCOALĂ</w:t>
                    </w:r>
                  </w:p>
                  <w:p w:rsidR="003A118D" w:rsidRDefault="003A118D" w:rsidP="0063595F">
                    <w:pPr>
                      <w:shd w:val="clear" w:color="auto" w:fill="0070C0"/>
                      <w:tabs>
                        <w:tab w:val="left" w:pos="2667"/>
                      </w:tabs>
                      <w:spacing w:before="628"/>
                      <w:ind w:left="267"/>
                      <w:rPr>
                        <w:sz w:val="72"/>
                      </w:rPr>
                    </w:pPr>
                  </w:p>
                </w:txbxContent>
              </v:textbox>
            </v:shape>
            <w10:anchorlock/>
          </v:group>
        </w:pict>
      </w: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  <w:r>
        <w:rPr>
          <w:noProof/>
          <w:lang w:val="en-GB" w:eastAsia="en-GB"/>
        </w:rPr>
        <w:pict>
          <v:group id="Group 151" o:spid="_x0000_s1071" style="position:absolute;margin-left:63.75pt;margin-top:8.15pt;width:536.2pt;height:533.1pt;z-index:-251668992;mso-position-horizontal-relative:page" coordorigin="1276,-5001" coordsize="10724,10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SrBC0oAAHkDAgAOAAAAZHJzL2Uyb0RvYy54bWzsfV2PW8mR5fsC+x+I&#10;etxFuXk/+CVYHjS63cYAPbPGmvsD2KWSSnCpWFNV3WrPr58TkTfJjGCcZKosNzxY+sGUWsHLczMy&#10;82ZEnDj39//y66f72S+3T88f9w9vr7rfza9mtw83+3cfHz68vfp/2x+u11ez55fdw7vd/f7h9u3V&#10;326fr/7lD//zf/z+8+Ob235/t79/d/s0w0Uent98fnx7dffy8vjmm2+eb+5uP+2ef7d/vH3AP77f&#10;P33aveCvTx++efe0+4yrf7r/pp/Pl9983j+9e3za39w+P+O/fp/+8eoPev33729vXv7P+/fPty+z&#10;+7dXwPai//+k//+T/P83f/j97s2Hp93j3cebCcbuFSg+7T4+4EcPl/p+97Kb/fz08eRSnz7ePO2f&#10;9+9ffnez//TN/v37jze3eg+4m27u7uZPT/ufH/VePrz5/OHxMEwYWjdOr77szb//8uen2cd38N1y&#10;vJo97D7BSfq7s27RyfB8fvzwBlZ/enr8y+Ofn9I94o8/7m/++ox//sb/u/z9QzKe/fT53/bvcMHd&#10;zy97HZ5f3z99kkvgxme/qhf+dvDC7a8vsxv8x+V6vlmNcNYN/m25Ws2H1eSnmzs4U77X9avl1Qz/&#10;fL2YzxXl7s3N3R+nC3TzVY97ka938+Wyl7v4Zvcm/bbinfDJzWHaPR9H9vnvG9m/3O0eb9VhzzJm&#10;h5Fd5JH9v5iQu4cP97ezbqM3JQBgmYf2OY3r7GH/3R3sbr99etp/vrvdvQMwvU/AL74gf3mGV84O&#10;9DBfdmnAxuVqSLM+j/divZ4Gu+swrOVg7d48Pj2//Ol2/2kmf3h79QT86sjdLz8+vyTTbCJ+fd7f&#10;f3z3w8f7e/3L04efvrt/mv2yw+L74Yfv5nO9ZbjCmN0/iPHDXr6Wrij/RW9U7i056af9u7/hPp/2&#10;aQVjx8Ef7vZP/3k1+4zV+/bq+T9+3j3dXs3u//UBY7XpRplBL/qXcbHq8Zen8l9+Kv9l93CDS729&#10;ermapT9+95K2iJ8fnz5+uMMvdXrTD/tvMZHff9Qbl7FPqCawmEe/2YTC7E9LtZhQ601arsX8wEj/&#10;oybUZsTOLitwXPRuQo3DOi+/v3tCHabF7s39w+wzNoRhMVdnmDn03DbVZKp+v3u+S1NSr5DWwqeP&#10;L3gM3X/89PZqjWmaJurujay8Pz68w6zcvXnZfbxPf8YEvszQ/MRlW94qz1BZMmo069ZrPkNl5b9u&#10;bzs+DIa+0zWwe5P3tmE5bNKTYOzxp7S95IfQzc9pbxPv5v0MT/B32NnkP314N62xLTaP95/ucS74&#10;39ez+ayfD+NMf1TnxdEMO2wy+1/fzLbz2eeZ/roz6rORXuu6X8w3s+sj8OPVhmyIqyWzu1m+iRIc&#10;lloJrlt3ITg8go7gRgIO20pxretuuV7G4ODdw9WSWQwOe0RxwW5cDSE4+Ohwue2agOusG667xWYV&#10;o+tKTyS7GF5nvdFthk2Iryudse16htD64nozkuHrSm+oGcFnHSKTLsZX+mPbLRk+647r5aYnA1g6&#10;RM1ifPJYLf27HlYhvr50yLana8O64xorLcaHJ85xwqgZwWcd0o244Wjl9qU/tj1bHr11R79aE3il&#10;O8SKoLPu6OdYbSG60hvbnq2PwTpjWM5jdEPpDLGK0Q3WGX03j3e9ofTFdmBrY3CumGMWxPte6YtO&#10;zAg+54zFSPCVztgObG0M1hkDZnIMr3SGWMXo5PRZrIx+vVqEvh1LZ2xHtjJG6wyKbiydUUFnndGz&#10;fW8sfbHFAMfPtNG6oluTR9pYukKsyNg5V/TkkTaWrtiObF3gvFi6gqJDuHvcVDi6hXcFFmS0ahel&#10;K7YLti4W1hXXbEtelK4Qq3jsFtYVw2oZP9EWpSu2C7YqFtYVHF3pCo5uaV0xrMZ4P5Zg9XggwBYV&#10;zzuE9qVnr0f2vFiWvlCzePQkBVKs2rHfxHvKsnTGdsnWxdI6o4Kv9EYNn3UH7jd+YixLd2yXbGUg&#10;r1Le7vWajd+q9IeaxeO3sg4Zh0U8fkhBFP5dsbWxsu647uYUYOmQZEcQWpeM3RCv3lXpkS2OXfEM&#10;XFmHXHcD9vnwubEqXZLsYoSSjCnn4KaLnxzr0ifbNVsja+uS606uFyJcl05JdgShdQudhevSKds1&#10;WyVr6xL8MnwSIyydkuwIQuuWcY6HQ7RHI2VSzMM1WydI1ZUuwS8vyelgUzol2cUIN9Yt/QqH9gjh&#10;pnTKFtt+PA831iU1hKVTqgitW2jUuymdst2wlbKxLqkEvpvSKbXIF9uB8Qs9ZHXIERd+xvfIMOK4&#10;mQ01PKfnrG5e+oUftHBoNhfs2Sm1m5d+2cphO/Y0MtrmihWIpWNqEK1nevZQ7ualYwCRLZfORerL&#10;kZwHOxOoi1m8WDoXp3NHu0CdR+qd9QsfRROqV0axc25hh1bk2LP/JE3U8WC9s36h59YOSa/j7OYH&#10;185F6/TU39lwHd9jc7G3y4VDNAF7DaJzS494MtoWOxuxdzRk71zMPrKYHb9SjKKYkbnYW7cM1NF9&#10;6RYkjehycYE7H0UTuVdG0YXuNAjobOze0eC9c9E7jQO6odzGeCDQDW65YBhjRw+lW7b4HpuLLoCv&#10;QCz9UoHoQvhhtYmTl52N4TsaxHcuiueONmF8xdGjWy4s2utsII/iGBtFF8rzUTSxfG0U7XKhIRVy&#10;c8X623Y0nO9cPM+jKilgHzfGSljV+ZiePgJtUI/vsXH0YT0NTTsb2Isd2XhcaD+OiNrDvdHG9h0N&#10;7jsf3WPA4oM3Uu3lSIodAekifO5uG+J3NMbvmoP8rjXKV6ZDEWL1qBbHI2njfHyPudtH+v2annmW&#10;5YZ2rYZsLO3SoTFCZ8N9VG0YTB/w80CmsyG/GhKYPuhnwVZno/6Ohv3dSdxP461uZZ43VZj2iTOC&#10;ZBI73Yb+qGDT0bT+QR2Clcs6G/2rIRlNF/4Pq548dWz839EEQOczABWYNgVQhemfPKwmapMAHc0C&#10;dD4N0A8syO7WdgmJIRtN66KhnxOn20wAKtXM6T4XUIFpkwFqSGD6bADdkGw6oKP5gM4nBCob0sYs&#10;odqGtHFLaOjm8RKyOQGsSjqa1j+I9jck99P5tAAM49EELTA/rFIQz5YQGHfZUEIxfI/A7F1aoLLS&#10;kSYprpkMGUy7hOiG1NvUQE9TA71LDVRh2iUkOxeDaV00Mqf3Nj2AzYONpksPVJzemwRBMiQwXYoA&#10;MU8cUPQ2RdDTFEHvUgSakYyPR71JEiRDBtMuIboh9TZN0NM0Qe/SBNd8QxJ2THEermxIvUsVDCuy&#10;vfc2VYDvMae7VEENpkkWJEMymkLzLA5y3Ok2XdDTdEHv0gU1p5uEgXc6OGIHItHuLnElwVH99WEi&#10;F+FP4BqCyJvIbI/7Z+G1brEhgVO3VUIdLgErYSIRY+zbYryaaE11Y7hejLGgEgmqbi2LRM0XbebY&#10;TdQ8U6zqV5dJI+aJOHj2PsV5at52p5J3EXNkS1puVXIgat52q5KPUPO2W5XcgJgjom8BI3G6mrfd&#10;qsTMYp6Y2mcHUqJXNW+7VYkj1bztVieG8RZhWMutSmwlV0c81GQ+3SrikhZziTXk6ogPmsynW8U5&#10;vcVczt5ydZyXm8ynW8W5tcl8ulWcH1vM5UwoYHCOazKfbhXnqRZzrZ3I5aXk0faF6W5Bw2/8wnS/&#10;Ug5o+oXD7oTnbtsXpnuWVHnTF/IO1TVuUZqP1lHCU6HtF/JNN25TmqvVX0CKtekX8k7VHYiv9V1Z&#10;85j6C42blWYV0xcabzrvV1NrydkNq8s7lmTJmm4671mSsWr6Qt61JHvU9oU8vRs3Ls3O6Cg1bl2a&#10;J0lfaLxpyVikLzTedN6/usYNrJMoXn+hcQtDznr6QuMmhqJ//kLjTUuMqZAaNzKN9uQLEqK1eFrj&#10;rvSFtumtEZB+oXEj01gkfaHtpjUqSF9o87Sez/ULjRtZfzhs2Y0sLdXp8CpdQL6h7ulqhoa6n2Rk&#10;0TW0e5Ezb/6j9G0kJv7d2yvlsMu/fNr/crvdq82LHH5Xko4G1hXiw+Sfo8X9Q2m5kYgYltgesiuz&#10;Qf581Et20yRBEjl3gWWD/JkMl5I7xhX7PnVH4XazQf5MhkgtiNniMDr5n/NnMltM28owR1043Uw2&#10;yJ/JEIGdXnEYAbVmuJaoGT89LA5nlHyl/JmuuJYCJQxzrwC9FZRGk+WwQGmh9tvYTNNyPm+ZB3IY&#10;59rsQX8d2ZbkxAZLKc/IrUuNtoazH6ddpMFSMvbiyfUZB8GDaZTOWoKcP82O8ew1hTcmvy7ur97R&#10;WsofsETidKxapvUllgM4J9VrZpwoSecDV55C+XOanCvJ7cs1MeGr10ztdi2Wp6s8/+bN/f75FsBP&#10;d4Zo/rG94Qtm9TjNgWGNhVAbsej3z6OOZjhF3bxuuo3UATHSw/LMjhH9fgPqYA0x1HhCtq7MheSz&#10;BPXZfSH4/fOoo1VKUWe/n13RA6oqCfX8zAyJfv88apw5px04dThjs2Sg2xdY37xo+/UU5nQSXNQW&#10;QD9KuV+W93nL6Sm+PrdjbITNgkueNTwdpPMjO6BHT6++xC2mO2Mj+wX31jxewc+fx4ynV1pN544/&#10;OCu3DV0/Njrj5Kc9WsxMOdNpH/3hcIf/WLZQ8obc71d//P67fFfG7NL7zdUfWGcttozU+/3D0+2t&#10;KGOgsVbPRaZ99tD6LbPf/Iv8pUk0QMklskQ1uS3L6B/bWEuLIZjtKcv/JY21tHyMk/7harXqQmNt&#10;AafYw+W2jCBiqz6VqgK22cPVfE2h7PrFJEh29RInju2HyzU31lYIAqUnasVNV42jRUNbjKO1OF+K&#10;q5SJS3fUCoYSdxUjSJsYbB2OluF8FY43MdginNqR6hbOHiVC1ggiD/GjkysVuGyWOs95I4itv6kd&#10;QWiXCG2mcdU3tkh87Y030yAOPN5yrZnGkXVpQ5Ll6lKqrmPqVhqS5Al9cEqtIclxdek8tFRdytT1&#10;RF3a0mWJumIW+9gRdSnr0PJ0KU3Xs3Qp5VB0G4oBpIzDE5YuaSm0JF3K0XUUXU4uNRTdCrf0hKJL&#10;WMSWoUsJuo6fSynEhp7LGcQi4lLsMQOjYVtyLuXmemoubWY1q4M3s+I8XKJj3QCWlUtJuY6TS1sB&#10;DCOXdwI4Pi5tp7B0XMrGdWRc6llDxeWedURc2tVjebiUhutYuLSlx3BweUePa7SlbVGWgEv5t45+&#10;S7t5DPeWN/NIXrSYd1T6wPJuKe3WsW5V06A4Uh8lXwzntiJ94Bi3el6LmOCWcEv5to5uS4UjDNeW&#10;C0eINFsxelR0w/JsKc3WtdhS0Q1DseWiG45fiwpYzAi19FrKrj0l1xLJEk+tZc9bkc4qR49Jvlhe&#10;LaXVelYtlXyxnFoxi88D0HAy+Jh0hCXUUj6tp9NSyRxLphWzGJ+j0nLJoTIM/ILGWio6ZGm0SBkz&#10;UrJj0YLAFys2Se0qzQQJeymH1jfWctEmy6BVu3gMTxprqeKVZdC2N9YiMmO6V7a1NhkymHat8AYJ&#10;y6Btb66t9FELu+XonlojNRpls6VGXrzdxDJo2xtsUxdJ+EixLbbVdhMXs/NsjAvaedR+ErbTnExn&#10;GbSOmopE44VMyVigmarUWuBPVdftoZRaJwVdyJRs3DM1qZGZlIlJjbykTEtqZCVdyJTMTZmI1MhD&#10;yjSk/+/JlFLcObDV/zGEn6COxYt0rjaWC1T5cyIsNNcpKxU6d8lmtsQXMDDaWR3zZqZIxtmfZZ80&#10;V7X75kp5317fb+YMtDMdunb2RL6j85yPZnZUM+GqmcLVTAprpplNxKRztLU8jmdpcM3EumaqHucF&#10;2fXYToQI2BX5Uvkz7RrBPpQNMieppf59IlWNlAxaEaVqamreRqual8YfmVY1XgowSVJf5KnPvkKB&#10;FdFRXTgVUFcunqmVH6roX12RH/2sicd1DRq90s+OxXW00eGUru8vWCImTPyVrFot8+KrKPLzqXdh&#10;ZXwxK0NyvKcTSlndv9WEGqVUJ2yNbpN4nccJhVge+NKEOkQUr5xQJ9tcgyI/n2p0l7so8hevwfmi&#10;17uQLU+KC2mGlor8ShWOZ+jriUMQwcSPyVQc5yktcZyKC+0t1le7rFE/sXtbSSf7AkX+cQ3ddv1R&#10;5SgdCyplmVEV+fXXnZEtMiJFhkJJAfx4tTJjnMzuZlDI15souTk2K7mYQwomAlcyVZQ4FIGztRRo&#10;2Ys25nFUj+BsNlLMYnA2Fwm6wRiCK6vvShyKwPlGfnSaQVs0Qmf7+NUuhueSkONq3of4XA5SdJhC&#10;hNYX11oZDAGW3lAzgs86RPwa4yv9kRT5Q3zWHSvoL4XoSnfAKMbmmvZHtHWE2ALCUITNdeyvl6hs&#10;ReAMXUisCDrrinG+jD0bkIVCdNYR0GYiU89whdSM4LOuGDfIa0fLNqAKRfgcVahbrSAZGw2fYQqp&#10;WYzPE4Wk8BbhC4hCIT7rDsi+4F0VIb5yZagZwWcdslis5jE+szKUKBTis+6AJhTeFxDiK9eGmsX4&#10;HFFoOceEicYvIApF+BxRiOMzRKEaPuuQJdhvMb7SH0mTP8Rn3YEqPERYo/GzTCExI+NnHYL3qhF8&#10;pT+SKn+Ez1GFOD4j4qdmMT5pRSkK58sltNsj/wZkoRCfdQdqhmT7M2whNSP4rENWAxm/gC4U4rPu&#10;qOAr/VHB5whDqx7vZ4jGLyAMRfgcYWjBlq8hDIlVPHqOMLSeg5ERojOrQwlDITrrDI6u3Kwq6Kwz&#10;8M5CMnalL5Iuf4TOEYauIagcr11DGFKzePQcYQg9j/HJICAMhfjs2rgecYgM9xbDGFIzgs+6Y7Um&#10;J5eAMhTis+4A/ZYCLB2S7GKEjja03uAUFs2/gDYUIfS0IZCsydHP8obUjiC0TqFzMCAOhQitS5BU&#10;YAcEyxxSO4LQugV9avETJKAORQg9dQgZNXIEtNwhtYsROvLQYt3FCKVKWFBzWPThRfgqCMttC2ON&#10;OyEIrVto5BuQh8IxtC6pBL+WPKRBcozQk4foQStU5Y9AelV+ftay3KHKYQvPwexB5eTQ02qoyx+D&#10;tJ6pgSwfKlWQ1juL9WIIN51QmT8E6SJ2CKGRU43lDakdcbeL2Lm7XciutKEYpPVNZSQNa6g2kq7b&#10;hx5eQ3X+GKT1DT+/Onl+fsD2+vw0Agj1+UOQLoSvgDRBfOWUDaV9s3CWWDnxnLRxfFLoj0G6haNi&#10;v1GkIvIPx2130vqNEnAQNsiGurq5u20wnzT6Q5A+nKfhVGfj+Yq7XUBPA4JQpT8GaX3DYwIr018J&#10;CrxOP42qEK3mIdfXWtC4Hi9cyobqmxrI8nBWA+lC+9VAUkuqcHV8biel/nAkfXTP3W3D+4q7XSMQ&#10;d7ftBEK9m+Y23cKhISpI0HnM4ZzqSFrn0DALO0RxxUmtPxxJF+fTSEskwY6Lm4daXqufxqmqHVY4&#10;W9uCYoh22VQglqe0GkTrmPXQkee2jfWTUn8M0fqFnsVBOy9GMbHkwx3SRfvc0TbcTzr9IcTWgN/K&#10;9FdG0YX8S2GXRyFXZ5uEkkp/DNH65XoYexIxdKZTKBmS849rFqIxQ6jSH8I8Cf9pYHOi0k/jBqjt&#10;54mh2y4NvkKV/himXTYpagnTACcq/RWY1kWrFWS+Q6fbVEBS6Y9h2qVzjX4Lkon3Kv1iSJzu0gGr&#10;fhmnA9DbkYddH4vaRxTC9BmBCkybElBDBtO6CAE3OazZpEBS6Y9hWv9c90saQdi8gBoymNZFy0XP&#10;RrPc3bZJpT+E6XMDFZg2OVCD6bIDfEOy6YGk0h/DtP6pbUi2vUh3LjKarr8IrEPy9LE5gqTSH8O0&#10;/rmG2hFJ+CFzUcz3ZBjDVEZKka+nSyhU6Y9gnqr005UuEpDHw0baEhhM6yK6IYUq/TFMv4QqMMtz&#10;Wx2mdRF1eqjSH8J0qYKK051Kv84OMpouWYBDcFyEC1X6Y5jWP/r8iZPRTqVfIkyyvSv/tpibdEMK&#10;VfpjmNY/lX3Tq/TLBktG0xX86fYeqvSHMF3CoAbTZAySIYNpXcSdblMGSaU/humWkPoyPHqAyVyu&#10;dOf0S2OZsJPR5xG9i+DSWMZG5qLSz0ZGFBHA+9s2Sl1fVPrZQMrZTAYS56lEkay3aV5U+ptGSR4w&#10;MqqSSW77wjSfJavb9AVhX+kvXFT6+ZOly82wkq5qGtbcDntR6a88sC8q/S1z6aLSX1Hp19P2DCr9&#10;mjSWuXbsyJ2a5eaiAIMtDpINeU882uS+ucm2F3ES2PYjEkzJOdkif06Nu5LTEsMlSnc1w83UWTAA&#10;YNUwdTzipXp1MfT1pEI/rs9cbxAKOxAulmekoPFG98lyjaab2r10SGDpNXOGHuFIHpb8OQ3kWlQj&#10;5ddXh/adbJE/p4HshXTSZIkW2GQJp1dxguzRarmRcpj8+hySXLV7x2sMpmuet5xEsvG+47pK9ThM&#10;ahVnLdGnkEZ+2ICVUMM5jsIxwB0NC9CSqpZKFYElJn3dMi0yseyQD6ld84AT7y3NJ5bs7/yZ/D5s&#10;pvFEFqy+gvCWyDTyZy0hQHOy1POv5sbY0w2iD2Yg3SDa57WSgDBmy/7MzIp+vwF1MMcZ6v4LVo68&#10;khOo8QKN+l5QW2N8rKNVRFG3r81l3uvO7QzR758f62idMtQDOpl0BM+uaRigxIWxHjeHvrKMJX+m&#10;tRL9frbgY93jFS2TL/MCY6Dbl1j7sh3nWYJ/jT7P6qaxmF4VA227c5YiuYshAynjzPQEnbTR8nSY&#10;zo8tdHmT71DjzXsnG9yh+fbahyz6/fOoMfvTszaPHYOMslvj6GEcGj1y8uMeb4tkAdcl+GH93bff&#10;fjfNM2N2aQ7/8uZwTO4TyX49d/x377yllRFT9paXAuuhB9tW2ShrKQmVYoOt1vGKSGOhoaTxtHbe&#10;8hJDrcBQ3i2eY0VNidY78ZA5spbkHdrRyPniXIUtUHqiVkJ0pTlaQXQ0XsZ999p/lZpx6Y5aydiR&#10;eGmHQyDZH46hdUilw8FL9qv4aA7aShe7ghztEnldBy4Qsi4RW4yrdIk4+i7ttHGlOMZBPJHsp502&#10;tg6nHTmkXGjdQnuVLHVXJfsjLzviLu9VMrzdSq+Sp+2yXq/X9eHyXi8r2C8tYfH4OcF+Sj60hF3K&#10;13V0Xco8NHr9nHjoqbqsy/B1XbiUumlYupxzeMLRJURiS9GlDF0v1k9ZxJafy0nETq6fsrEtO1fl&#10;+qO14bi5nIptuLkV/rDvwWXNAa/swaWdAbYHV8ziteEk+2mHheXlqmR/OH52q+LtFYaVW+mucKxc&#10;2vBjSbkq2h/hc5Rc3u1jmnArzT6Okku7piwjt7ULlzf6GDZupc/HcXHxKsGv2YfLNRJMH25FI8GR&#10;cKnGxOv6cLnGhOnDrWhMOOl+qtFhybcq3R/NPyfdzzU6jHZ/RaPD0W6pwoll3VLSrePcUoUTQ7jl&#10;CidOul9oyyF32ZJtVbo/Gj0n3c+0YQzNlmrDONl+qqvzyt5bqqtj2bXplRvRydlxa7kuURkKJtn+&#10;aOxOOm+pMpHl1VaUiRytlso6WVatyvaHCO2zo6LsZCm1qgAVP9185y1tDn51522lP9i23tbksXB+&#10;yCFu6r1lXdav7r2ttSJ42X7eiuBk+zndO5Ltj1yOM7u58Rrd2wpm1ejeLm7nGRkXuDf331byMl62&#10;32ZmLuzKClnjwq5k1LcLu5KNzIVdyUbmItuvNG59P/PfJ9uvD64qAyiqZrHKF61S5WrVxF5or+kF&#10;lcJ8rfyZGRETx+MsdyLdMsqgZ/kYYzPHo503cuB4nOeiNFe426vmQ3OtH7SORm5Pv25mPbQzKZr5&#10;H2i5bORKfQH/qpnT1UwTayaeNRLZmolxfSvVrmtm79WIQnZRtjMjArpFvlT+TOs82o6yRWZztNTC&#10;T3StW+T7eZmcCltf5PtvnvbP+/cvv7vZv1a+X/Jjp2rryqWLK+pfXb5/XGa1dfDNtJR/lLjGe+hQ&#10;0hSJ6+ItI69UWzfUC/PmCD71LgyNL2doICVxOqGU3/xbTSjtc8acuT6dUMNCChxfZ0KdbHMN8v18&#10;qtFd7iLf/7Xl+zEDTuX7lXkWz1ChCJp/kb88P/75afbT53/bv7t9e7X7+WWvr6fJe9P+/fvZr2+v&#10;VvO8tw0DznxK2rn99WV2g38bB6lDy1Rc94fmnfz9V8r3b/AuzZn+qOMHldQVle/XX3dGlkTULwd5&#10;AS8SZgn3USC/TByr1d0s30JJ4bC5yfUC6fkIGgbhyNIRdkQEDVS+gvHDoZUMogo0mzFer1DciqCd&#10;EIgiaC4ViUoU5L+jYTOJSDWLx82lIblPSz+gEY8MnaMP8bEzEoCVwXPkoQ24seHoBeShcPysM/DC&#10;Ushrh+NXukPN4vFz1KFNt5iH+ALqUITPNfJzfIY5VMNnFwY41osYn1kZPVsajjg0Qj4jHj/DG1Iz&#10;Mn7WIdS/AW0oGj9HG+LjZ2hDlfFztCEUQfCK7Wj5BryhEKD1BwiAZAEb3pCaxQPoeEObNZmAAW8o&#10;xGf9UcFnFojcRozPMYe6+XK1DgcwoA5FAJ3EHzJVeLNKtIINd0jNCEDrEe7hgD0UAnSPD+phwx6q&#10;eNixhwAQMuDRFAzoQxFATx/aiLBWNIKWPiRm8Qg6+hDqgkOIL6APhficQzi+cs/C27MoPuuR1YYs&#10;4YA+FOKzS2QY8MaCePzKJaJm8fg5+hA9vAT0oQifpw/Ro5WlD4kZwWcdQs8IAX0oxGfdwc8Ihj5U&#10;OSM4+hB9Bksd5nj6WwpJO8LndPz4M8TSh+QoEY+fow/RZ1xAHwrxWXdU8JXro/KMc/Qh+ggJ6EMh&#10;Prs++CPE0IcqG6CjD/EdOuAPRQAdf4gDNASiGkDrEb5DBxSiEKBdIbq1hTuMIRFVdkBHI1oJDTl6&#10;ggQ0ogjfiUyfPJFCgJZHJC8mJmvEEYlWm2V8TrUafdjI4zXsiUTjgFdxRM84yyMSs3gNOxqRDF44&#10;ggGNKBxBu0auwfWN4ZVblljF6DyFaLVax4/gkEIUATwR7xcJ2RCiZRChjZ4NIZZF3n+TlukcLx2L&#10;ZmFIIIpB2oXS9wMJR5CqyL8NQU+1YyNpPUMPM6F4fwjSxex8NVvx/spylv7zMkXBN5wuYg/FKK1z&#10;aijLx0oVpfUOUHbxog7l+2OU1juYbGTjcfL9Ykcc7iJ4jC1eJBlOSxvDQ/efbD6di+IrKE0Yr3YM&#10;pXPPXN7TFqMs3YNMDQvlOxfL4yXiZIGbWF7MGEbnHKnEEYzltgaM7CjWuXj+uh/wks9oH7f6/WpH&#10;UJ5E9MM6DkhDAf9wVg7WOdcLealhjLJ0jtoxlH7tLJBpCf1tA3so/7NZ6VqCrjc9ifvAps3bCzZL&#10;tSMoXXCP3APZ0W1wnxT8w6F04X0FpInvqyCtd+jhBy/0Lm4b4vh05bgGoWs918QON0F+MmRjebp6&#10;yD5k4/xO+4TCwfSRPt8tbahf2S1drF/Z0220D/1/Ni8X1j+V3dL2C9VQutWD11x08eqxMX+S8o/H&#10;0rlHX2wZrnHbNSR2xOMu7q88eWzkjxFiY+li/8pYmuC/9uRxzUPrFZL/4UZkw/+k5x8OpQjZFAWW&#10;2vIxKYDq8nFJAL4V2SxAR9MAncsDVLYikwiobUUuE4CDLtvVbS4ArwFgHhcti3Iw+a5uuomqKK1/&#10;gBKdeaHLbUYgqfmHLnctRWiXlVc4hMvHZAWSIVk/Li+wgTx4DNPmBTptLAphusxADabJDdRhWg/x&#10;BWSzA0nNP4ZpHVRbQCZDUF1ALkeAl1eQw5tNEiQ1/xCmTxOIu4nTbZ5ADYnTXaKAO91mCpKafwzT&#10;+qfmdJst0EnMYFoXVdaQzRgkOf8Yp30CVXGaA1wFp5fzR3kG8urRWg/1/COcJ3r+OMSTg6bT81fD&#10;eDx7lztAsj/ekkI9/xim9dB1DWaZPEiGDKb1EV1EoZ5/CNNlD3TPjBeR1/OX1UZgnuQPVtiOQ6/b&#10;/EFPC/+9q/xfQ/KVlNadoL8aMpzWR9zrtvyPFwGQxyWSuPZxWfG6kw+RWUxg+hQCX0Q2hdDTFELv&#10;Ugi12WlyCNXZ6VREkBRjbnc6IjSJ0LskQs3tJo2QDI/jeWk6uzSdgae2lUQBWGrbRGDDrKgLqF+a&#10;zlhr1aXpjI3Mpens3KrSfLysQsmiCyH17BdyW2yHh1HbF5Br01/AU6HtCzjS6hcukv41hf7U67Xt&#10;kCprGtaLpH/L9JYEgk4+RP1NwyqhfPpC4/SWoFq/gEi46RfyLtYhJm37AoKY9Attazo3NmwlSmv5&#10;BQ295BfQudn4hemmJXJp+gWJRvQXQB9u+8J00/J2rqYv5I0MJeLGL0yeljdWFb+Qtswfn1/kWPd0&#10;e/Myu397hZ7AF/3/p7dXT1ezn95WJP01GJSGXmW7y1WOzbpTB91c8o4YjsUGqb3020eb3EuXbLuF&#10;sAitbbbIn5MlwkC1xO9mweRskT/572eL3MEXoBZ5fUWCQswZ1JgXyM0I6qNt/oX8OWFZStYdlqsF&#10;Ki5pLLJF/pwsg9/PFhz1AJnqhGRx0GlnY92vM+qjbf6F/JmwDEspdwH1EmmsKuro9/O1aqilfirj&#10;JxL7Z2aIvgrc2uZfyJ8J9WYaiiVe2F0F3T7psGOcTOX8o/lzcl/7lKg42l2z3WHBNMjXyp+Ta0El&#10;8kOfLbjDJmFqEbWve2szvTKh3yCVU5vuCQTcX3+fxkrqlHD+uJjXrydBvEySxZkXG4B4Mlkep16+&#10;//x5fqSc5SC1AUG5wW5Wu+sRbMc2S7Tcpy1mnOOVImeumSzRK35msWaxg36F5G7tmsM4hWm9vK+i&#10;ZtmNUgrDvZ+1PJlDeRD5tIuGi+1u0AJrdYL2nMlkmaOuUru56PfPo8bLvpOTzy+X9tFr9whmTtqz&#10;8JrOupeRjpx8d84yuKXz44A9IE3MPCuZ69pxtN8b3q8y3dv88Oq0DDl/Tjv3esrt4DxZn+snN5Qv&#10;xGcw3iuUZiWqtvngRoehGUj7zUW/71HjSPi4e7nTeEP+oIdDOSf+/Pzyp9v9Jznj8b7x9bc/rA8v&#10;IzFml77xL+8bx8bhlf2xrWGPMq238Mfjj/ubvz7L5mX+5Z+3KZcWwXPdQ15oz/gjllZaqTCW3aC1&#10;4jc2poKcQMthhnjFaFfwWXGtSiEMG1IyFPZapZZsS0G0uISN5XC5LWUq4qBVouN1JdOZWyvXNBfp&#10;bI2OlujaK3SmOddXasqua9edCyo441KWPtnS8pyvznEiZemUCo/SV+YoJdUV5ugCcSuE8lFtUU7M&#10;jrWucgRPSnKM1+sqcmyRuHocJfWaYhzn9CLYLae1nOpjIt3r+nOTdHREAzL9uZN0dNT3f8LmZRzz&#10;1/XncgKd6c+t8Odcfy7vf7U8XkrjdSxe3v9qSLy1/le7c9HuL0vhBasx7rxxBF7eXGX4u5XmKifu&#10;TzvYLXuXkncdd5d3sBvmbqWD3bXn0u5Dy9qlpF3H2eXdfYayW+nuc4xdqj9h+bqUruvYulyBwpB1&#10;KwoUTtyfdr9apq6K+0eEGVEPLB7EvLvU0HRr3aV2fdDuYcvRpRRdx9Dl3cOGoFvrHrZnLNqwZOm5&#10;Ku4fjZ8j5/I+IEPNrbQBOWLuinV9WV4upeU6Vi5v+TKk3ErHl+Pk0tY5y8ilhFzHx9V+uJDoaui4&#10;lbY5150rLK2QqmW5uCruH/nXM3GxEcXwzAkLVvH5xXFwad+mpeBSBq4n4NK+TUu/5X2bTtyfNn9Y&#10;7q2K+0ej58T9K8zbZuKt491S4rql3eKcHT9/PemW8sEt5VbMYg87wi2lL1u+bXNnLu+dsWTbWu+w&#10;jQwpJdgybVXiP/KxvPy6eIJUomAn8S+c9uMYIrPz4d1UANxJsgdJBOVRTP8NxKbZ7uGD1APlHx73&#10;zyLitZ0qzTmJVac/TbXHnH6sG6cEGTgdUy62bp1LrYe89BnzlAXcttZZp9tsrbLmImvbnU7FkW0j&#10;VURCA6Spt4e0ZP1Wp8LGFgfslNSum18YbYyIJScSGXecJFoG8sJoYwOZuSCNVBDZB2XcsX0V4/5b&#10;MBaCQgjN0vuqRk6n588vrSrUUvT2mqhbpbL82fodCletNcH2OmNz2ay9FNdONGgnL/TtlIvmmr1W&#10;b2RuniWftHML2ukKzSXr1iJ4c1W9sUrfXPWnNWA70dvLopXCpL1krcaYy3cthbATvdsWWW9eI3t8&#10;en75fvd8N/tlBx6Wls9k7wM1a//zwzv9093t7t0fpz+/7D7epz8Dq9TXtPrzDBXWVCH6af/ub1Bk&#10;fdonOtcvt0/4w93+6T+vZp+fdo/4hf/4efd0ezW7/9eH57dX2MqkU/5F/zIuVpKVfir/5afyX3YP&#10;N7jU26uXK5wP5Y/fveBv+MrPj08fP9zhlzo9MT7sv4US7PuPcrBUfAnV9JfPz48JK/4w+/XT/cPz&#10;GxStgPLl5fFra9zieXKiwow4E7hM0exQTvvqst7rzPe47sbEwytkvQdpoRLpWxz2Mw8hS9/KvJDa&#10;60z+AFIeiHo6trtf0oFdpupkcinP/nYTChHY6YTSU+JvNKG0F04eRNcQJ1Ey1nFCjRtpidcJha7S&#10;6Qj1ygl1ss01yHq/Ype7yHp/7S0PwfSJrHdi7cUzNO/RN//+y18OjxF5oMzOyXrjzYEpWN4kPm4x&#10;EefyINGJiLfcuYlYskryblZkJI4C27hEke0A0bSf6U/qQ/FoBgzJ7MAfkF93RrY6OoLIMzugPl6q&#10;JA+ozd1snG6gLI3avHYvrweOgCGIPALTsmgAzGaIGLCySF0BZvNDQgcMgZUJ1MQbCIC59t7FAonv&#10;YMgMaUCN4jFznAHuzdIHk5x3hM76gI2b4QtUBs7RBUac6cKRs928iS0QobOOGCHgE45d6Qg1isdO&#10;FpNZCZi90YSLqAIBOtfBy9AZokANnXXFsEH+MkRn1kPPFoTjCSwQeUVjZ2gCakTGzruCeDaiCQRj&#10;52S/2NgZkkBl7BxJYARxPRy7iCMQobOuGOdotA/WrGEIqFE8do4hgPuI95OIIBChc65g6MyqEKMY&#10;nZP4GjfzdTh2ET0gQOfoASPe+hWNnSEHqBFB51zBPBuRAyJ07jlBxs5SAypj51wh0knRmo2oAQE6&#10;Rw0YNlBsDuadIQaoUTx2jhiAdp94VUTEgAiddQVFV+5PNXTWFaC9x8+KiBYQoTtxxTIcO7MqVnj0&#10;xGPnpLvo4SQiBQToHCmAPWcNJaDynHWSXfQUEFECInTWFRRd4/HJEQIGcEPCVRERAgJ0jhDAnhWG&#10;DlB5Vjg6AD2jRHSACJ1dFRRduSpq6Jwr2LMiIgNE6NyqIPudkeSqPMkcGYA+ZyMyQIDOkQHYc9ZQ&#10;AWronCvYbhxRASJ01hVsvzM8gMp+52gAYBTGp4CIBhCgczQAJCBX0X5nSABqFO93jgTQD6jvR0+y&#10;iAQQobOuwKNnDNGVq0KNCDrrCgEWoyt3qG0iAETo7KpAFSh8VpjqvxrF6Lw4N7R9xhBeLM4dAPTi&#10;3MMIVm5wErDS3GrFIFqHQD4gPgvE0twhROuTER2eMcTSJ2rFIDqvsONKLMwdQXSxN1vBVpa7soSh&#10;s2YiSHglXiWxKncI0fqFQyxXShWic8sSOvvRQo4luUOI1i8Dqhuho42clloRR7s4HD0AmxiiDcQn&#10;Pe4IogvFKUQTi1chWreMaxIUgRGUZ4SkzSYx7hCi9csgeoXRijYBuVqxUbRuwSjG52e8LthCVGJZ&#10;BNEF5b28SiyCaKJytSIQfVguinHhXLRxeYdmCnDfQojWL/2ii7NpJjRXKwbRumVcgQgZQyy3se2k&#10;wh1CtH7pRVYuHMXSLWpFILoAvV+TR3NnI/RJgzuC6GJ0CtEE6VWI1i30bBMrcIcQrV/Y8aYzkXrl&#10;fAMR7bwK9N0UfNOxsfokvh1B9NE62xdtuC5WxNEuXse7VMjWbQP2SXk7hGj9QvdFQ+Wv7YuOy4/3&#10;38YHsc5G7ZPsdgjR+gXN5+FJsTNsfrUio+gid+5oG7pjzrJNxwXvdBRN9F4bRR++z9fE0TZ+nxS3&#10;o1H0pH4SDSg961BMqS0XF8PzTccG8ZPadgTRhfF00zFxfG3T8YE83bptJD9JbYcQ7XLhEMuHfhWi&#10;3cVwjCCOtuH8pLMdQrTLBbJHYejSmYherchycSH9sBjJirYx/aSxHUF0UT2FaML6KkTrloEuFxvY&#10;T/raIUTrF/p0MbF9bbm44F5og/Exwkb3k7Z2BNHF9zhBhKcIE9+LEXGzi++5m22AP6lqhwCtV6ib&#10;Dcu/5mb3Bi6+WCzNfxLUDiE2LhYb6MsF41H0Ytrjmpy5Yy3tAKLX0oZsdHjm7kWz67BxqxWDaN0y&#10;duQQEetohxDtYuEQyxNyFaJ1C10suEZx01CdY5FL7wJ9slisfjZfLBDBzr+rZ8VxQygTvW3Mn8Sz&#10;ozF0rfndZh5WxaxytloRN59U2pmbbal9Es4OIVqvUDebML/mZhfm88Viw/xJMzuC6MJ8CtGE+VWI&#10;brFQR9swX/J7cYDq5bKpo02Y7xwNTuKlsYi1Qshkkd6GS2ORbyy7SGWzOXNpLGIj81Uai7TpMWx1&#10;nE+LVeoUQpA8KzMNiT5d3fI6z7Yv4Igg24Hk8Ju+cGh7bO17lAdo+gXTTcVvOu9QF6nsqR82nBp5&#10;t5IMXpPjJC+nfkA+rekLkiVLX8hqdPU+Ts1ZpS80eloySPoFZH6aIOWGSMnDtH0h3zSyIk1fkFyH&#10;QjooBp+5ack8pC803vRFKrthI7tIZRezNW37U1f8q6SyJRgQqWxlkcuucmwqTV2iyFOktTjgf9NK&#10;OdrYDrZunLRjC9tskT+nqy6yFOqRfp8t8if//WyRu+JOUfcLyXlg9Q0dMk1pxCjqjSS2rW3+hfyZ&#10;sEBIIT1FRwlk01WzRf6cLIPfzxYc9ZAnNxJxWXSYoe6XEsML6qNt/oX8mbCg1zXtRMMa22oNdfT7&#10;+VoV1N20cfUNYupzKYgAdWGbfyF/JtRr0QuR21ud0VL/gkkXTOX8o/kz/TgSVa1TouJoe80vcFgw&#10;DfK18ufk2mDoswV32HRoH5Exra8MmS/ig24Jzntt4qTB6tZQWKuZLadDMcrGeSvJaPNnui9JCojv&#10;he1RuyA4NY3TCftAupezE2/opsb0foXyVO3XweRCZkcm81nLflqCEFPKCzvfcf6cPLqR9gIZ8xVI&#10;69Vf7+bp11ECzB1M+Vr5c7qmaCfrNUEYrV4TxffJ4+csT+ZQ/kk+7aLhYrtbuxOUzKBOWOPhUx2w&#10;irs4avC5kMqCQ84vl/bRG5o9MvRTQzpinvriQmZ8WobnLINbOu89vJA+HYDzXGOua8fRfm/oPp5W&#10;hQgN1JwMNbrkLlXRr1r6Gzo/BngtZFoem0OkREehGUf7vQU/7zFL0/XrhbJ/wP/wipE0aheh7P37&#10;l9/d7D99s3///uPNFwtlS/n3RChb4+X/5m2utI6dSzvtba6stGlKcrxq6GoMrDSMI8KhwLdl9QXs&#10;L0UHI6lz4TF6uBKvctlyD60T4vh+uFhrkysrzJgm10pdprX+ZstvSRc7qBs1Ft9Mk6sryZRty770&#10;RlmNpR8mSewInXUEpTSWjqgwGl3VjdJC5RlxdGx6T22AzpfcCCfUVtzEiNQt3WJgvFpXb2PLwTW5&#10;MlKtKbZVOLVODJuy2yyjtmdlacenZdQ2Q6etMNtO2LSk5GvJtJRLKyeQYi9hrDbDpK2Q2nyTK2sj&#10;fWWTK2kjNRrYtTZSPOaKm0UDVtx8Yym0SQM7WBWOQMsalwx/ttK45BSwaev365pcWeu3oc5WWr8d&#10;c5a281niLHjUcYnc0WZZw5xhzVYa5hxploo1WM5sUr8OPOvUr5lcgyHMVuQaHF+WtpFaumzSvo7Q&#10;2WcFa9Q0XNlaG6ldFbQFV8Lt47OCEmUdTxbdMSE30dBk1Sh+VjiWLG1ftiTZpHsdjJ2jyLJOG6N6&#10;XWm0cQRZ2lBl+bFJ9TpA59ixrJvKkGMrzVSOG0s70iw1NmleR+jcs4K0oxnF60o3mlO8pu18lhWb&#10;FK8jdHZVsHY+S4mVnr943jlGLG2FtITYpHgdoPN0WNIKadmwYkTQWVfQVgvLhU161xE6G1EwJmwr&#10;EdbxYClt3NJgk9Z1gM6RYBkh25BgK3xsT4JlRGLLgU1K1xE65wpCujcE2AqJ2PFfKUXX0l8xjePn&#10;rFO5ZkFsjft6IaJVGAyZ5nEhol2IaBeF6xOZe9nhUY/YYm9Omdo6D+WrENF+A6JBVDeg2XWWu8/5&#10;8KmM2J6EP83s50vlz6mW1l51a6/kNVcHv6DY1V7FbKYHtFew24kS7ZV2kMjSxM+Ch5iT2Tf5M/mo&#10;nRHQTjJoLjS3lq6ba+FTUe9cbb25Vk8rt24Qm0vBlXKivWS0wrNFLsC2FLBOlF9bBK55bUtUii8C&#10;1/8ggWsJ5U71iJUDEZfBvrrAdY+UfmI/bECDwBPzqALbj5L3ExVY/VN6mr5SjtiUS5+fPvz03f1T&#10;kkznM+/y+uEvr6qigex0PilL6DeaT6phoYSTeaLTHefTgJbAaT6hf3E6nb1yPp1scg3y1nym0T3u&#10;Im/9leWtJdt0Km+tRLJ4gsquY/5F/tIkbz2uJo5kN6RYoJiJGymRqb41iDtuJr5S3xo0s8VMf1M3&#10;0aMotclhi9YDkrv6m2Vt1zZ+oq8UgjUH2Mdr2co/jJCrm+6gvJrNDy1WyyFEdlL5j5DZPF2/GaBT&#10;EyAra85qFCOzGdNxs9mEyMqasxb/I2Su+XaY9xAiCqCZ6r9axdhc9X+xmPchuKD6H8KzXsBbgoYY&#10;XukGtSLwrCdkqsXwSlek8n8Iz7oCJmT0Sl+oVQzP1/9FyC9aDkH9P4Ln6v+jvIgxcq4hAKgVgWe9&#10;Ad/OY3ilN7a9EABCeM4ZG5ScQnilM6Z31UYr1jMAlih2haNXemOrDIAInmMAYJ3FzjUUALWKR89R&#10;AKAl34XwAgpACM85Y7mE9kewcg0HYCFWBJ71xhIxVwyv9MZW34QdwrNLY9ysIKoRwSudoVYxPCek&#10;tQS/O4QXkAAieJ4EwOBZFoBYEXjWG8vFOl65AQsghGedMa77eGkYGoBaEXjWG+D4xHMvoAFE8DwN&#10;gMGzPACxiuE5HsBqTp4aAQ8ghGedMSqdMJh7hgigVgSe9QZeHLYO515ABAjhWWdweGZpyE3E8Jxo&#10;1mpcxPtewASI4HkmAGpy4cq1VACxIvCsN9ZzvAgi2pYDKkAIzzoDAiQEXrlPqRWBZ72xWi3jI0HA&#10;BYjgOS7AgHflhaNnyABqFcNzZIC1vM8kGr2ADBDCs84Yln18oLJsALEi8Kw3VmsU+kN4pTe2ygYI&#10;4VlnDD2mcvTUMHQAtYrhOToAXo8cwwvoABE8TwdYiSRYsLFYPoBYEXjWG3TuBXyAEJ51Rs9Oy4YQ&#10;oFYEnvXGarWKI42AEBDB84SA5SI+ElhGgFjF8BwjAJWY+JkbMAJCeNYZeIMmgVeebtWKwLPeoLFt&#10;QAkI4Vln0PDWcQJofOuFr+mJKhS+jhB64Wt65rPK15VDXze3PqGH0lD5OsZovVLBWO5YVYzWMcth&#10;Ga+SUPo6xOiC8kUPjk20zVjtazWLp6LXvua+dnG50vJjjNYzfBwNM782jo6aT8+oofh1jNF6hp6i&#10;OyOLVTlGQ8U6kylVXIwe8zsboSf16xCjj9HZUVoESY48zipG65nlmuSHQvnrGKNdM4uOBOookhUY&#10;1YzMRxeqc19btj5e90hyCZ2P1uk42nCdxyQQss43o76mp/7OBuxJADscR8fapwf/zsTslcAE7aAW&#10;Iwuc9OXJRxZwUsCOMbo1w2In7Ef5p9GMVcPoIvfVguV4beieJLBDjD54p7620XvF147Ez31t43cQ&#10;Atl8HK1nuK9tCM+jPC+CTeOozgbxSQQ7HEcfxrNQqrNxPA/1oGadJ8W0ZkgoigpXNlTpfaX0xxjt&#10;bkbDPaSriitW4j30smdDxbju+zgXEspgxxjdmkEvS/y8ttx+MSP7owvpua9tTJ90sEOMrVF91xrW&#10;Q9DajOMSHVdh6KcVy2LvUZJ/jNF6BkrKcXjllLDFjI2j9QwNETob3Scl7BCji+9plNCZAL8SJkDS&#10;2owjjbIg15ANdc0o4T/GaD1TwViumSpG65nVGi+3i8L8zrL+kxZ2jNF6pl+I6HIQSjsxbDEjvnax&#10;/gq9MzFGG+wnMewQow/3KUYb79cwWs+sRiT1wnG0EX9Sw44xWs+AioK32kTjaIN+MWPjaD2zRNKE&#10;YCxPANskhx1i9IE/xWgj/wpGH/rTvcfG/kkRO8ZoPcP3HtsRUNl7XEvAer6M0xOdTQBIL3pcL+t8&#10;V8AcL1AJfW1zAGIW+9prYtM1A15duffgewTjiSY2WzNOFJuvmd7lAOjeE4piR77u527NcIxlPKNb&#10;FBtHu2aor9E3b8eRxTNeFRsOiH1tdbHVjGB0pXmccVfhug6FscNx9L352HbC+eiUscWMYbSeoXuP&#10;itsczxRJGTvGaD1D90e02BSeUTOC0eUA6B6Oc2VxxW2Sxg4xuhwAx2hyAFWMdjfjvna9+rxW77r1&#10;ZduJfW1yAGp2HMdLT9KlJ+lX9JVIpC/9JYjPEyO23l8iQbeaZ8LjGXOsZDFH1Npy9Sw1iwCyyRzP&#10;BL161jmrg5EATcwbVWYn9cdLT9I/RU8S14m+iGM3COlqhlkmvySGW9aWvu5Qv4AsbdMXJPeavtC2&#10;ejURmr7Qtn71xXz6hcbNSl+Tl77QeNOSr9MvNG5YmjxLX2i8aSGmpC803nTetSQb1OSHvG9dxLEr&#10;T/gu91V2jY2VXe6s7BB1NvlBYkn1NELAli9oYCdfkHis7QvTw7hvVPnXkEd/oVHlX+OP9IW2m85K&#10;l1s5wzfdw6H9u7X/e2q5wyHerOm/u2dVwwEVxxYGukydYz9q6jSEdpJ6dNVlbc6jRe5sS5abSQC2&#10;WxxU+bNB/kyGeYCxuOtypmDL6G/3PfItaWDzlfJnumJqIOwXKHrUzJYSeMOzwxzFo5qhSNiq4QID&#10;XzNcT9Klg1y6aihpG/x05g3zzk6U76ffRlavdkkkbtNiGxZnLbNU+IjKXu2aCGQTzuGsJUwTzg5l&#10;nOo1l5Itk2E/byk5fVj26zMOAuUqjdJZy34jeVm55gin1nBCpXT69R6l16rlXDKKuGa3BoyqpTap&#10;iOWAZEXN8oATZ5D6r/ebaVfuoARbvaboCiWc5yxPV3leYLlr9XRniOYf2xtQ8G2d1TKZdbas8Syp&#10;jVj0++dRRzOcoobOT8JydjXoS9vhZ4jcvX6F8bHGi7JP1hBDjbxP68pcTZv7+dUe/P75sY5WKUW9&#10;bF774gydIbIMazMk+v3zqJF6n+YqNvd0eQa6fYG1L9phLhV52TLQ5F+9vX4p/II2S6lOw/Lc6xHw&#10;msQ2w2CQzo8s1LDTzFwejjFsZNvvrX28gp8/jxkrL2VQ8lSjiFuHDnXOtjE++WmPtkVJoNK0/e23&#10;qx/yXRmzS9P2lzdt4+hwIoWtOQTT+LpD2+uP+5u/Psu+Yv7ln7UllpZATHGBluNyBUKpLrSwUBIL&#10;KmUFjHGquWRCXFxAwuo6lmYYQQobUXEtWk7AVny4lismlM26tshDy5h4rhyu1toSy5kJpQcqxUFX&#10;d6O1QUe97UmF1RXdaGHQ8G4rdUFHu6U9CPZdtGCAkiK1dQXtQbDlNulUOJaJSs+6ahvt4HDFNrog&#10;LNkGUXdMMbKVNt7BISFLMY9p/4urs7FV4aps2tki017OIWZUynWhVmT0rDdo95Cl2VKWrSPZ0u4h&#10;w7FVqxiep9iy3ivLsFVV7KiQ6vi1tPfK0GsrvVeOXUuZgoEsdgjPOmNkNEHLrOUsQU+sZX1/ller&#10;utgRPM+qZWxQOfQedtEK0dJzahnv11JqKaPWE2oZ6dfyaTnn1ylj055Ty6ZVZexo9DyXlvGmLZWW&#10;030dk5ay+C2RlvJovTQ2o/AbFm2Fwe9ItLQR4pUtscy5lkDLnev4s7Qnx9JnVRw7cq4jz9KGHMOd&#10;rfTjeOos67V/ZUssa2Y38tiVVhwnj02VCixpVuWxo9FzlFnVIIgeaoYxW1EqcIRZWH7Nlliq82Ba&#10;Yis6D04gm6pkWKpsa0us6l+Eo1cebisqGY4mu2AaI5YlqwrZkXMdR5ZqjBiKbEVjBG+lLA9UQo4N&#10;WWqWIKsS2SE8G2fAJBbxMOxYtYpPLE4jm+rbvK4l9r/Yu9retJEg/FcsvufakBACaipV7fVUqTpV&#10;V/6AAQesA8wZk7T36++ZfbE96xmzSdt8yOVDC4Rh9/HOvs48M6vmt2HE2J78NmSlbG1H0UtlDjSn&#10;xZok2VLrTbgy1OxAjBPbkx0ooMSqSZU4I1YlxIZ8WC2vEqfDkpSs3DAkVg3ZfXRIrBq1y0NijZiG&#10;ketED2mg69jrfdoMobTaiS2kw2qBz3Sve1NiX7gAXRvZ6oZ6aAinwyLxrYYxCInV6dksUZURU9ox&#10;OJbrdpbgXB4dEqtaW8750ZzT3F8okj0Eitpv7w3z/dy72mvvHVknxK3bYRbJPfLUo9ql2186HRLh&#10;AZjVntV+8ReK5BQNlKS7DhHQU42wm7Xeof6GdM6kGXaXMeIUZEVqwm4vStxpFQlJYsRpU0Wl14SB&#10;fuzOGTTD7iSqdNeBI9lFnlwUyS3y1KJIZpFZI+lZaWmLQW9yONgfxD2uSahgfhDJLPJO4hnNwC1I&#10;T0DjERx7qiMr9Hh5t5N/dSyeaO9jj98tKNJzNU5yIMxmkXrySV7FRTxXI5r/UXM1TnNKon3Vw2j/&#10;9zDeax/PBPBd8yR/AfGQjl1wihNxHs/kiGaHXMfSqKKJWdFUr2jyWCQZLZrcFk2Xiybg6WwfPh7j&#10;6Q09dABepDAPeQHPfonxandSR0flx1cd3mru6LI47paYqdPpOkuXv7v3VZpv7HtgJWe5ceVSQuO3&#10;b8iPOy+W37+USVlUdLtNcpeVeLMuyn8HyX2Z7m8Gh3+OaZkNks2n3eFmMEEaB4hV5sPlaEwup7L9&#10;zbz9TbpboKibQTXA5oTevq/wCT857st8tUZN54bIuSveHaviNq9ooWlQuQ/3h73FijfJt+1md5hC&#10;Biirav+z00XjHNjNZ26IBwRr8efdV9NytW/8p+fHHw0dY2iI+1tp4W2ySGMyBTyTH3+IpDB2UX5k&#10;PnPGoeD58dWe90K1eDjVAutPpz9hlw3dPVF/urxya2C3P8EXCvuI6U8X9b72kf2pM8nF5MdXe5o6&#10;x73kx//JEx5ZLW0H/ZzvsuQcTp6mb77f0SphAru+WipQPd19Xaf7bPZ9n9EUTjOR6872J/QhKmf+&#10;ZOxo7mdkfqWCmukOy4TJmA+7F1WQTpWuuQFws4qkd58PZgVJp9SB/siKLZXX6ZqIOoLjk77SZ8Er&#10;CMEKYStmYmrf/JH117fgEy51tDsNWWBwBQKJPDN5iPUa+AAlEx8GB6Cz0WvEAqKgRsnk3bNa9o3t&#10;tfzIaxEm4/NxQv/ZepqrDNoMpBlRXlC1gdKIcIeAQZu0MDeCba++FYPh1Mb4tJkneLaWZVdFBkU0&#10;tmeyPHeRcc/M2eVocikja1udrZiIjNucJ2NkV5LarO0mMxywLrLA2NwDjVmbe7AFxmYVXGBrJg6Y&#10;AI/r4Ozy+noktxwzNFs5sekCDpiqVYEDJsDjiujpcowDFvQ5zI2rJeY+Gljp2k6CZtZ2f1OMg86+&#10;FmdxQicl85Efpf22OGdbizU1OTMiNzTp8cTOjGi3x3h2g8W+ugcus0WVbMxJwx5rcOooB8n8ZjC3&#10;Y36fVtRO1GD0Nrm/GUA5JrgMw5j+3Fic2mFbnoLcfOtPhG0pNxUAkv/Wv1opqgqNGSkG+gmBVkvD&#10;OonCPDJf00NOqGx9Y4eB0cXFO3t5DKpnYi+HgQcfBmgj3jkM2KAsecmtd1vvyrK4p1M9Tr1su2VP&#10;o9ErMS5YtEPz7BLp7+xQyL5VyQKJJgCOFmJ4amxn8+uw30ol9AbDCEOrb7fFOgnrS3Qd1sePrnQm&#10;9tKXHt6XMAm29+0jYw9w3ejX79vRkey0Qx0p2LcPKUUPdSU/JSk96cH79pgjpdrHns22HTsGpniz&#10;Ij+l4u22AYq3sZ/NXt4kcfoVih9fwcxIizKbNSInl2ejeMzcVvFkKzXn74Tys2K2llcPmsbZN/Qh&#10;6lTeWibI5YCCGiWDmWxHN928zFeKR57YruH/SEyVpqLmlNU5sVHdgUxwZAPF+iI5o/9DQXZkM2Lr&#10;xD2CfmQjVCK0zpFNgBae2VRo/MxGYiI0flRQoXXObAK0zqENiQPlZgsObSQnggsObbpO23pArhsc&#10;2iR84alNx9fWBBSv4uPa0PG1lWEvs5PwcV2YDqe0X1sdVk5sP0xwzFbwGgkHpTFBrJ7GWIA75cT2&#10;C5LkYa4ejWV8LHbHysn4uEYmr68UfG192OvshPYLQnf68LX10YePa0TH19aHvc9OwBfE7qBehPnI&#10;00pbH1ZObL8gemei6VeI3pHwcW30tB8L3+lpvyB8R20/IXxHwse10TM+WPxOz/gI4ndUfEL8joAv&#10;CN9BvbhETdQvC+CxcqJ+gwAeVb9CAI+Ej89Wffj4+KDnkPFxjejtx8aHieAR8AUBPKbl5PZjITxW&#10;TsQXhPCAei7vCYQQHglfd3xMFHzt+YrGB11xK+wLghieCV1cI83PQgyPhI9rw9ZrWifctrAgnh58&#10;QRCPik8I4hHwBTE8qBfXEYr4WBSPlRPbj0xebVu4pl8hikfCF44PHR8fHyQn4+MaUfsf2U+a9deE&#10;8Qj4giieHv2yOJ5AvzC5/e/NuqoVmDZCsDHMYrOSYZwb8TgDNsX4kvgLvZnMOMZMXhwSSkf7/DLA&#10;YpjBg/ADngOaAMh1QMuG5DqwXc9bw/pdB17Km/H9a9u9gM5pD97+S/9qhWx1UUJhbd5p0HV/gAtn&#10;RgQC9mzd2mOYxPsYOrWgB+dfLUgvRkTmvofp1OuL0aH6ov3DnUJaj3FftH+1SD2CE2Jhrb4QHafp&#10;NtRSpzI3wWtu294L+rL9q9O7E6PQo74m9fXGytX4fHX+kTBwyHlmXFO1Q41G07EhXzzGYves3AH7&#10;fDHFP8dbxLsOb7HYZzuwGm+LcptWh9+KcvVqWab3+W613bzC7RFXr/Cr6kgcTEt+3EaVsU3Lv4/7&#10;s0WxhW7yeb7Jq++mOMxRBGp39yVfEL+HPoDUARJovkTqQepF1s6I76laWBnNGPVy9lfQfb4w6YEa&#10;L9VhD+cQeaiaP3UcV7wUejSOZL7J9x/zzYYmUnrvnhkO3IDuKTRbcXubL7IPxeK4zXaVbbsy2+Dx&#10;i91hne8P4KpOs+08w3OWn5aOinIoF38BN4YMDMxVmVULdOl0egsQ7u/o0/UXBnEDkvBH2VSxI7c7&#10;FtpGBzbV2mNyXmfmVHwmp7xvjOtET1H/Ac9A48rAJ8DuLfAbM/Fqer8CyxZSK7B+1/niQ1ql7c9G&#10;apoNi3WxWWbl2/8AAAD//wMAUEsDBAoAAAAAAAAAIQDhYInp2QAAANkAAAAUAAAAZHJzL21lZGlh&#10;L2ltYWdlMS5wbmeJUE5HDQoaCgAAAA1JSERSAAAAHgAAAA4IBgAAADjmrDkAAAAGYktHRAD/AP8A&#10;/6C9p5MAAAAJcEhZcwAADsQAAA7EAZUrDhsAAAB5SURBVDiNxdShDQJREATQ9y+EawCHQSDoAYvE&#10;oI8GqAtNMQg6gAZIMJjBQAn83WSy8mVWrCSSXL773xmTbJIY9J8jSuAJww9+dIRX2LYkh44oLPBq&#10;SdIZBjPsq+BnBVx66l0F3DoXnuOKU294xB3Lis91xrui8Rq3D2HLeEEltIe8AAAAAElFTkSuQmCC&#10;UEsDBBQABgAIAAAAIQBj19yQ4QAAAAwBAAAPAAAAZHJzL2Rvd25yZXYueG1sTI9Ba4NAEIXvhf6H&#10;ZQq9NasG02hcQwhtT6HQpFBy2+hEJe6suBs1/76TU3t7j/l48162nkwrBuxdY0lBOAtAIBW2bKhS&#10;8H14f1mCcF5TqVtLqOCGDtb540Om09KO9IXD3leCQ8ilWkHtfZdK6YoajXYz2yHx7Wx7oz3bvpJl&#10;r0cON62MgmAhjW6IP9S6w22NxWV/NQo+Rj1u5uHbsLuct7fjIf782YWo1PPTtFmB8Dj5Pxju9bk6&#10;5NzpZK9UOtGyj15jRlks5iDuQJgkCYgTq2AZxSDzTP4fkf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Xq0qwQtKAAB5AwIADgAAAAAAAAAAAAAAAAA6AgAAZHJz&#10;L2Uyb0RvYy54bWxQSwECLQAKAAAAAAAAACEA4WCJ6dkAAADZAAAAFAAAAAAAAAAAAAAAAABxTAAA&#10;ZHJzL21lZGlhL2ltYWdlMS5wbmdQSwECLQAUAAYACAAAACEAY9fckOEAAAAMAQAADwAAAAAAAAAA&#10;AAAAAAB8TQAAZHJzL2Rvd25yZXYueG1sUEsBAi0AFAAGAAgAAAAhAKomDr68AAAAIQEAABkAAAAA&#10;AAAAAAAAAAAAik4AAGRycy9fcmVscy9lMm9Eb2MueG1sLnJlbHNQSwUGAAAAAAYABgB8AQAAfU8A&#10;AAAA&#10;">
            <v:rect id="Rectangle 190" o:spid="_x0000_s1072" style="position:absolute;left:3061;top:-4673;width:5880;height:11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5UWxAAAANwAAAAPAAAAZHJzL2Rvd25yZXYueG1sRE9Na8JA&#10;EL0X+h+WKXhrNgYqJXWVUlR6EKXRQ47T7DQJzc7G3VWjv94tFLzN433OdD6YTpzI+daygnGSgiCu&#10;rG65VrDfLZ9fQfiArLGzTAou5GE+e3yYYq7tmb/oVIRaxBD2OSpoQuhzKX3VkEGf2J44cj/WGQwR&#10;ulpqh+cYbjqZpelEGmw5NjTY00dD1W9xNAqydVau7GLVXr9LHh/sZpsW/Vap0dPw/gYi0BDu4n/3&#10;p47zJy/w90y8QM5uAAAA//8DAFBLAQItABQABgAIAAAAIQDb4fbL7gAAAIUBAAATAAAAAAAAAAAA&#10;AAAAAAAAAABbQ29udGVudF9UeXBlc10ueG1sUEsBAi0AFAAGAAgAAAAhAFr0LFu/AAAAFQEAAAsA&#10;AAAAAAAAAAAAAAAAHwEAAF9yZWxzLy5yZWxzUEsBAi0AFAAGAAgAAAAhAMa7lRbEAAAA3AAAAA8A&#10;AAAAAAAAAAAAAAAABwIAAGRycy9kb3ducmV2LnhtbFBLBQYAAAAAAwADALcAAAD4AgAAAAA=&#10;" fillcolor="#ffc000" stroked="f"/>
            <v:rect id="Rectangle 189" o:spid="_x0000_s1073" style="position:absolute;left:3948;top:-4523;width:4384;height:11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kbxwwAAANwAAAAPAAAAZHJzL2Rvd25yZXYueG1sRE/bagIx&#10;EH0v+A9hCn0pmrWli65GEUEoLRTvvo6b6e7iZrIkUde/N4WCb3M41xlPW1OLCzlfWVbQ7yUgiHOr&#10;Ky4UbDeL7gCED8gaa8uk4EYeppPO0xgzba+8oss6FCKGsM9QQRlCk0np85IM+p5tiCP3a53BEKEr&#10;pHZ4jeGmlm9JkkqDFceGEhual5Sf1mej4Gs+bA4f1u3dsHh/Pc6WP9+7wVmpl+d2NgIRqA0P8b/7&#10;U8f5aQp/z8QL5OQOAAD//wMAUEsBAi0AFAAGAAgAAAAhANvh9svuAAAAhQEAABMAAAAAAAAAAAAA&#10;AAAAAAAAAFtDb250ZW50X1R5cGVzXS54bWxQSwECLQAUAAYACAAAACEAWvQsW78AAAAVAQAACwAA&#10;AAAAAAAAAAAAAAAfAQAAX3JlbHMvLnJlbHNQSwECLQAUAAYACAAAACEAdcJG8cMAAADcAAAADwAA&#10;AAAAAAAAAAAAAAAHAgAAZHJzL2Rvd25yZXYueG1sUEsFBgAAAAADAAMAtwAAAPcCAAAAAA==&#10;" filled="f" strokecolor="#ffc000" strokeweight=".5pt"/>
            <v:shape id="AutoShape 188" o:spid="_x0000_s1074" style="position:absolute;left:1276;top:-3219;width:3639;height:4239;visibility:visible" coordsize="3639,4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8hCwwAAANwAAAAPAAAAZHJzL2Rvd25yZXYueG1sRE9NawIx&#10;EL0L/ocwQm+abQ9atkYphUIL0moUobfpZppdupmETdStv94IBW/zeJ8zX/auFUfqYuNZwf2kAEFc&#10;edOwVbDbvo4fQcSEbLD1TAr+KMJyMRzMsTT+xBs66mRFDuFYooI6pVBKGauaHMaJD8SZ+/Gdw5Rh&#10;Z6Xp8JTDXSsfimIqHTacG2oM9FJT9asPToE15uN7f9Zh876efYVdpT/tSit1N+qfn0Ak6tNN/O9+&#10;M3n+dAbXZ/IFcnEBAAD//wMAUEsBAi0AFAAGAAgAAAAhANvh9svuAAAAhQEAABMAAAAAAAAAAAAA&#10;AAAAAAAAAFtDb250ZW50X1R5cGVzXS54bWxQSwECLQAUAAYACAAAACEAWvQsW78AAAAVAQAACwAA&#10;AAAAAAAAAAAAAAAfAQAAX3JlbHMvLnJlbHNQSwECLQAUAAYACAAAACEACw/IQsMAAADcAAAADwAA&#10;AAAAAAAAAAAAAAAHAgAAZHJzL2Rvd25yZXYueG1sUEsFBgAAAAADAAMAtwAAAPcCAAAAAA==&#10;" adj="0,,0" path="m758,710r147,823l197,1622r466,651l,2527r561,489l216,3497r594,82l828,4239r440,-683l1599,3556r64,-148l2005,3408r47,-281l2493,3127r-27,-311l3018,2816,2760,2416r318,-200l2862,1844r777,-540l2760,1281r12,-29l1440,1252,758,710xm1599,3556r-331,l1466,3868r133,-312xm2005,3408r-342,l1956,3697r49,-289xm2493,3127r-441,l2517,3408r-24,-281xm3018,2816r-552,l3180,3068,3018,2816xm1638,370r-198,882l2772,1252r49,-119l2447,1133r11,-281l1931,852,1638,370xm3034,621r-587,512l2821,1133,3034,621xm2492,l1931,852r527,l2492,xe" fillcolor="#d7edc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58,-2509;905,-1686;197,-1597;663,-946;0,-692;561,-203;216,278;810,360;828,1020;1268,337;1599,337;1663,189;2005,189;2052,-92;2493,-92;2466,-403;3018,-403;2760,-803;3078,-1003;2862,-1375;3639,-1915;2760,-1938;2772,-1967;1440,-1967;758,-2509;1599,337;1268,337;1466,649;1599,337;2005,189;1663,189;1956,478;2005,189;2493,-92;2052,-92;2517,189;2493,-92;3018,-403;2466,-403;3180,-151;3018,-403;1638,-2849;1440,-1967;2772,-1967;2821,-2086;2447,-2086;2458,-2367;1931,-2367;1638,-2849;3034,-2598;2447,-2086;2821,-2086;3034,-2598;2492,-3219;1931,-2367;2458,-2367;2492,-3219" o:connectangles="0,0,0,0,0,0,0,0,0,0,0,0,0,0,0,0,0,0,0,0,0,0,0,0,0,0,0,0,0,0,0,0,0,0,0,0,0,0,0,0,0,0,0,0,0,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Freeform 187" o:spid="_x0000_s1075" style="position:absolute;left:1276;top:-3219;width:3639;height:4239;visibility:visible;mso-wrap-style:square;v-text-anchor:top" coordsize="3639,4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VUUwwAAANwAAAAPAAAAZHJzL2Rvd25yZXYueG1sRI/NbsJA&#10;DITvSH2HlStxgw0cEA0sCJCKOHABAmcr6/yIrDfKbkl4+/pQqTdbM575vN4OrlEv6kLt2cBsmoAi&#10;zr2tuTSQ3b4nS1AhIltsPJOBNwXYbj5Ga0yt7/lCr2sslYRwSNFAFWObah3yihyGqW+JRSt85zDK&#10;2pXadthLuGv0PEkW2mHN0lBhS4eK8uf1xxkItzrJDuevsrgXx/O9fxTDfK+NGX8OuxWoSEP8N/9d&#10;n6zgL4RWnpEJ9OYXAAD//wMAUEsBAi0AFAAGAAgAAAAhANvh9svuAAAAhQEAABMAAAAAAAAAAAAA&#10;AAAAAAAAAFtDb250ZW50X1R5cGVzXS54bWxQSwECLQAUAAYACAAAACEAWvQsW78AAAAVAQAACwAA&#10;AAAAAAAAAAAAAAAfAQAAX3JlbHMvLnJlbHNQSwECLQAUAAYACAAAACEASJlVFMMAAADcAAAADwAA&#10;AAAAAAAAAAAAAAAHAgAAZHJzL2Rvd25yZXYueG1sUEsFBgAAAAADAAMAtwAAAPcCAAAAAA==&#10;" path="m1931,852l2492,r-45,1133l3034,621r-274,660l3639,1304r-777,540l3078,2216r-318,200l3180,3068,2466,2816r51,592l2052,3127r-96,570l1663,3408r-197,460l1268,3556,828,4239,810,3579,216,3497,561,3016,,2527,663,2273,197,1622r708,-89l758,710r682,542l1638,370r293,482xe" filled="f" strokecolor="#d7edc0" strokeweight="1pt">
              <v:path arrowok="t" o:connecttype="custom" o:connectlocs="1931,-2367;2492,-3219;2447,-2086;3034,-2598;2760,-1938;3639,-1915;2862,-1375;3078,-1003;2760,-803;3180,-151;2466,-403;2517,189;2052,-92;1956,478;1663,189;1466,649;1268,337;828,1020;810,360;216,278;561,-203;0,-692;663,-946;197,-1597;905,-1686;758,-2509;1440,-1967;1638,-2849;1931,-2367" o:connectangles="0,0,0,0,0,0,0,0,0,0,0,0,0,0,0,0,0,0,0,0,0,0,0,0,0,0,0,0,0"/>
            </v:shape>
            <v:rect id="Rectangle 186" o:spid="_x0000_s1076" style="position:absolute;left:1996;top:-1458;width:2205;height:16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pCpxAAAANwAAAAPAAAAZHJzL2Rvd25yZXYueG1sRE9La8JA&#10;EL4L/Q/LFLzVjQ9EU1cRQRE9iLaWHofsmIRmZ8PumqT/visUvM3H95zFqjOVaMj50rKC4SABQZxZ&#10;XXKu4PNj+zYD4QOyxsoyKfglD6vlS2+BqbYtn6m5hFzEEPYpKihCqFMpfVaQQT+wNXHkbtYZDBG6&#10;XGqHbQw3lRwlyVQaLDk2FFjTpqDs53I3Cjbfw+t2vGurW7P/cvfDJD+eTmul+q/d+h1EoC48xf/u&#10;vY7zp3N4PBMvkMs/AAAA//8DAFBLAQItABQABgAIAAAAIQDb4fbL7gAAAIUBAAATAAAAAAAAAAAA&#10;AAAAAAAAAABbQ29udGVudF9UeXBlc10ueG1sUEsBAi0AFAAGAAgAAAAhAFr0LFu/AAAAFQEAAAsA&#10;AAAAAAAAAAAAAAAAHwEAAF9yZWxzLy5yZWxzUEsBAi0AFAAGAAgAAAAhAKUikKnEAAAA3AAAAA8A&#10;AAAAAAAAAAAAAAAABwIAAGRycy9kb3ducmV2LnhtbFBLBQYAAAAAAwADALcAAAD4AgAAAAA=&#10;" fillcolor="#d7edc0" stroked="f"/>
            <v:rect id="Rectangle 185" o:spid="_x0000_s1077" style="position:absolute;left:1436;top:-1981;width:3200;height:16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wXGxAAAANwAAAAPAAAAZHJzL2Rvd25yZXYueG1sRI9Bi8JA&#10;DIXvwv6HIQve7FQRla6jyMKCB2GpevEWOtm22smUzqhdf705CN4S3st7X5br3jXqRl2oPRsYJyko&#10;4sLbmksDx8PPaAEqRGSLjWcy8E8B1quPwRIz6++c020fSyUhHDI0UMXYZlqHoiKHIfEtsWh/vnMY&#10;Ze1KbTu8S7hr9CRNZ9phzdJQYUvfFRWX/dUZOOf+MTv4kJ6aaf57erjpro5bY4af/eYLVKQ+vs2v&#10;660V/LngyzMygV49AQAA//8DAFBLAQItABQABgAIAAAAIQDb4fbL7gAAAIUBAAATAAAAAAAAAAAA&#10;AAAAAAAAAABbQ29udGVudF9UeXBlc10ueG1sUEsBAi0AFAAGAAgAAAAhAFr0LFu/AAAAFQEAAAsA&#10;AAAAAAAAAAAAAAAAHwEAAF9yZWxzLy5yZWxzUEsBAi0AFAAGAAgAAAAhAPc7BcbEAAAA3AAAAA8A&#10;AAAAAAAAAAAAAAAABwIAAGRycy9kb3ducmV2LnhtbFBLBQYAAAAAAwADALcAAAD4AgAAAAA=&#10;" filled="f" strokecolor="#d7edc0" strokeweight=".5pt"/>
            <v:shape id="AutoShape 184" o:spid="_x0000_s1078" style="position:absolute;left:3751;top:-4023;width:5220;height:6869;visibility:visible" coordsize="5220,68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HGdxAAAANwAAAAPAAAAZHJzL2Rvd25yZXYueG1sRE9Na8JA&#10;EL0X/A/LCL0U3dhWLamrSEuxBwkYBa/T7DQbzM6m2a2J/94VCr3N433OYtXbWpyp9ZVjBZNxAoK4&#10;cLriUsFh/zF6AeEDssbaMSm4kIfVcnC3wFS7jnd0zkMpYgj7FBWYEJpUSl8YsujHriGO3LdrLYYI&#10;21LqFrsYbmv5mCQzabHi2GCwoTdDxSn/tQqm+Uabn68smx23D+/d9Ckzz5aUuh/261cQgfrwL/5z&#10;f+o4fz6B2zPxArm8AgAA//8DAFBLAQItABQABgAIAAAAIQDb4fbL7gAAAIUBAAATAAAAAAAAAAAA&#10;AAAAAAAAAABbQ29udGVudF9UeXBlc10ueG1sUEsBAi0AFAAGAAgAAAAhAFr0LFu/AAAAFQEAAAsA&#10;AAAAAAAAAAAAAAAAHwEAAF9yZWxzLy5yZWxzUEsBAi0AFAAGAAgAAAAhAKDccZ3EAAAA3AAAAA8A&#10;AAAAAAAAAAAAAAAABwIAAGRycy9kb3ducmV2LnhtbFBLBQYAAAAAAwADALcAAAD4AgAAAAA=&#10;" adj="0,,0" path="m1088,1151r210,1334l283,2628,951,3686,,4094r805,792l311,5668r850,132l1188,6869,1819,5763r475,l2386,5522r490,l2943,5066r633,l3538,4563r791,l3958,3913r457,-324l4105,2989,5220,2112,3958,2077r18,-49l2066,2028,1088,1151xm2294,5763r-475,l2102,6266r192,-503xm2876,5522r-490,l2806,5990r70,-468xm3576,5066r-633,l3611,5522r-35,-456xm4329,4563r-791,l4562,4969,4329,4563xm2349,598l2066,2028r1910,l4047,1836r-537,l3526,1380r-756,l2349,598xm4352,1009r-842,827l4047,1836r305,-827xm3574,l2770,1380r756,l3574,xe" fillcolor="#f8caac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1088,-2872;1298,-1538;283,-1395;951,-337;0,71;805,863;311,1645;1161,1777;1188,2846;1819,1740;2294,1740;2386,1499;2876,1499;2943,1043;3576,1043;3538,540;4329,540;3958,-110;4415,-434;4105,-1034;5220,-1911;3958,-1946;3976,-1995;2066,-1995;1088,-2872;2294,1740;1819,1740;2102,2243;2294,1740;2876,1499;2386,1499;2806,1967;2876,1499;3576,1043;2943,1043;3611,1499;3576,1043;4329,540;3538,540;4562,946;4329,540;2349,-3425;2066,-1995;3976,-1995;4047,-2187;3510,-2187;3526,-2643;2770,-2643;2349,-3425;4352,-3014;3510,-2187;4047,-2187;4352,-3014;3574,-4023;2770,-2643;3526,-2643;3574,-4023" o:connectangles="0,0,0,0,0,0,0,0,0,0,0,0,0,0,0,0,0,0,0,0,0,0,0,0,0,0,0,0,0,0,0,0,0,0,0,0,0,0,0,0,0,0,0,0,0,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Freeform 183" o:spid="_x0000_s1079" style="position:absolute;left:3751;top:-4023;width:5220;height:6869;visibility:visible;mso-wrap-style:square;v-text-anchor:top" coordsize="5220,6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3BlwgAAANwAAAAPAAAAZHJzL2Rvd25yZXYueG1sRE9Ni8Iw&#10;EL0L/ocwC15EU3tQqUYRRRD0sOrufWhm2+42k5pErf9+Iwje5vE+Z75sTS1u5HxlWcFomIAgzq2u&#10;uFDwdd4OpiB8QNZYWyYFD/KwXHQ7c8y0vfORbqdQiBjCPkMFZQhNJqXPSzLoh7YhjtyPdQZDhK6Q&#10;2uE9hptapkkylgYrjg0lNrQuKf87XY2CNv3sy77drL6n22S031/8xP0elOp9tKsZiEBteItf7p2O&#10;8ycpPJ+JF8jFPwAAAP//AwBQSwECLQAUAAYACAAAACEA2+H2y+4AAACFAQAAEwAAAAAAAAAAAAAA&#10;AAAAAAAAW0NvbnRlbnRfVHlwZXNdLnhtbFBLAQItABQABgAIAAAAIQBa9CxbvwAAABUBAAALAAAA&#10;AAAAAAAAAAAAAB8BAABfcmVscy8ucmVsc1BLAQItABQABgAIAAAAIQAuX3BlwgAAANwAAAAPAAAA&#10;AAAAAAAAAAAAAAcCAABkcnMvZG93bnJldi54bWxQSwUGAAAAAAMAAwC3AAAA9gIAAAAA&#10;" path="m2770,1380l3574,r-64,1836l4352,1009,3958,2077r1262,35l4105,2989r310,600l3958,3913r604,1056l3538,4563r73,959l2943,5066r-137,924l2386,5522r-284,744l1819,5763,1188,6869,1161,5800,311,5668,805,4886,,4094,951,3686,283,2628,1298,2485,1088,1151r978,877l2349,598r421,782xe" filled="f" strokecolor="#f8caac" strokeweight="1pt">
              <v:path arrowok="t" o:connecttype="custom" o:connectlocs="2770,-2643;3574,-4023;3510,-2187;4352,-3014;3958,-1946;5220,-1911;4105,-1034;4415,-434;3958,-110;4562,946;3538,540;3611,1499;2943,1043;2806,1967;2386,1499;2102,2243;1819,1740;1188,2846;1161,1777;311,1645;805,863;0,71;951,-337;283,-1395;1298,-1538;1088,-2872;2066,-1995;2349,-3425;2770,-2643" o:connectangles="0,0,0,0,0,0,0,0,0,0,0,0,0,0,0,0,0,0,0,0,0,0,0,0,0,0,0,0,0"/>
            </v:shape>
            <v:rect id="Rectangle 182" o:spid="_x0000_s1080" style="position:absolute;left:4636;top:-2293;width:2715;height:38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QBwwAAANwAAAAPAAAAZHJzL2Rvd25yZXYueG1sRE/JasMw&#10;EL0X8g9iAr2URnYcsrhRghMoFHrKQs8Ta2KbWiNjKV7+vioUepvHW2e7H0wtOmpdZVlBPItAEOdW&#10;V1wouF7eX9cgnEfWWFsmBSM52O8mT1tMte35RN3ZFyKEsEtRQel9k0rp8pIMupltiAN3t61BH2Bb&#10;SN1iH8JNLedRtJQGKw4NJTZ0LCn/Pj+Mguyr28QL+ZJcb5f++Dk/2LGTC6Wep0P2BsLT4P/Ff+4P&#10;HeavEvh9Jlwgdz8AAAD//wMAUEsBAi0AFAAGAAgAAAAhANvh9svuAAAAhQEAABMAAAAAAAAAAAAA&#10;AAAAAAAAAFtDb250ZW50X1R5cGVzXS54bWxQSwECLQAUAAYACAAAACEAWvQsW78AAAAVAQAACwAA&#10;AAAAAAAAAAAAAAAfAQAAX3JlbHMvLnJlbHNQSwECLQAUAAYACAAAACEAPkR0AcMAAADcAAAADwAA&#10;AAAAAAAAAAAAAAAHAgAAZHJzL2Rvd25yZXYueG1sUEsFBgAAAAADAAMAtwAAAPcCAAAAAA==&#10;" fillcolor="#f8caac" stroked="f"/>
            <v:rect id="Rectangle 181" o:spid="_x0000_s1081" style="position:absolute;left:4201;top:-2293;width:3555;height:38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tIPwgAAANwAAAAPAAAAZHJzL2Rvd25yZXYueG1sRE9NawIx&#10;EL0L/Q9hCr2IZi2lldUoRVB7aAvd6n3YjJulm8mSRHf115uC4G0e73Pmy9424kQ+1I4VTMYZCOLS&#10;6ZorBbvf9WgKIkRkjY1jUnCmAMvFw2COuXYd/9CpiJVIIRxyVGBibHMpQ2nIYhi7ljhxB+ctxgR9&#10;JbXHLoXbRj5n2au0WHNqMNjSylD5VxytguHly200f5rtvitoF6fH4PFbqafH/n0GIlIf7+Kb+0On&#10;+W8v8P9MukAurgAAAP//AwBQSwECLQAUAAYACAAAACEA2+H2y+4AAACFAQAAEwAAAAAAAAAAAAAA&#10;AAAAAAAAW0NvbnRlbnRfVHlwZXNdLnhtbFBLAQItABQABgAIAAAAIQBa9CxbvwAAABUBAAALAAAA&#10;AAAAAAAAAAAAAB8BAABfcmVscy8ucmVsc1BLAQItABQABgAIAAAAIQA1MtIPwgAAANwAAAAPAAAA&#10;AAAAAAAAAAAAAAcCAABkcnMvZG93bnJldi54bWxQSwUGAAAAAAMAAwC3AAAA9gIAAAAA&#10;" filled="f" strokecolor="#f8caac" strokeweight=".5pt"/>
            <v:shape id="AutoShape 180" o:spid="_x0000_s1082" style="position:absolute;left:7036;top:-3343;width:4335;height:8259;visibility:visible" coordsize="4335,8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9ulwQAAANwAAAAPAAAAZHJzL2Rvd25yZXYueG1sRE9Na8JA&#10;EL0X/A/LFHqrGwtpJbpKEAKCFmzsocchOyah2dmwu03Sf+8Kgrd5vM9ZbyfTiYGcby0rWMwTEMSV&#10;1S3XCr7PxesShA/IGjvLpOCfPGw3s6c1ZtqO/EVDGWoRQ9hnqKAJoc+k9FVDBv3c9sSRu1hnMETo&#10;aqkdjjHcdPItSd6lwZZjQ4M97Rqqfss/o+BH2rQs5CKUn3zyCR5yd+xHpV6ep3wFItAUHuK7e6/j&#10;/I8Ubs/EC+TmCgAA//8DAFBLAQItABQABgAIAAAAIQDb4fbL7gAAAIUBAAATAAAAAAAAAAAAAAAA&#10;AAAAAABbQ29udGVudF9UeXBlc10ueG1sUEsBAi0AFAAGAAgAAAAhAFr0LFu/AAAAFQEAAAsAAAAA&#10;AAAAAAAAAAAAHwEAAF9yZWxzLy5yZWxzUEsBAi0AFAAGAAgAAAAhAMTH26XBAAAA3AAAAA8AAAAA&#10;AAAAAAAAAAAABwIAAGRycy9kb3ducmV2LnhtbFBLBQYAAAAAAwADALcAAAD1AgAAAAA=&#10;" adj="0,,0" path="m2071,5975r-523,l1703,8258,2071,5975xm2800,5711r-686,l2659,7547,2800,5711xm3456,5528r-642,l3642,6920,3456,5528xm3430,5329r-2293,l956,6736r592,-761l2071,5975r43,-264l2800,5711r14,-183l3456,5528r-26,-199xm74,876l929,2912,,3294,747,4502,27,5577,1137,5329r2293,l3379,4948r857,l3534,4005r700,-895l3352,2797r117,-382l1467,2415,74,876xm4236,4948r-857,l4335,5082r-99,-134xm1676,876l1467,2415r2002,l3531,2217r-1364,l1676,876xm2914,l2167,2217r1364,l3587,2035r-746,l2914,xm3689,1703r-848,332l3587,2035r102,-332xe" fillcolor="#8af89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2071,2633;1548,2633;1703,4916;2071,2633;2800,2369;2114,2369;2659,4205;2800,2369;3456,2186;2814,2186;3642,3578;3456,2186;3430,1987;1137,1987;956,3394;1548,2633;2071,2633;2114,2369;2800,2369;2814,2186;3456,2186;3430,1987;74,-2466;929,-430;0,-48;747,1160;27,2235;1137,1987;3430,1987;3379,1606;4236,1606;3534,663;4234,-232;3352,-545;3469,-927;1467,-927;74,-2466;4236,1606;3379,1606;4335,1740;4236,1606;1676,-2466;1467,-927;3469,-927;3531,-1125;2167,-1125;1676,-2466;2914,-3342;2167,-1125;3531,-1125;3587,-1307;2841,-1307;2914,-3342;3689,-1639;2841,-1307;3587,-1307;3689,-1639" o:connectangles="0,0,0,0,0,0,0,0,0,0,0,0,0,0,0,0,0,0,0,0,0,0,0,0,0,0,0,0,0,0,0,0,0,0,0,0,0,0,0,0,0,0,0,0,0,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Freeform 179" o:spid="_x0000_s1083" style="position:absolute;left:7036;top:-3343;width:4335;height:8259;visibility:visible;mso-wrap-style:square;v-text-anchor:top" coordsize="4335,8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NrmwwAAANwAAAAPAAAAZHJzL2Rvd25yZXYueG1sRE89b8Iw&#10;EN2R+h+sq9QNHBgoCjgRQqWt1KVQlmyn+IgN8TmKXQj8+rpSpW739D5vVQ6uFRfqg/WsYDrJQBDX&#10;XltuFBy+tuMFiBCRNbaeScGNApTFw2iFufZX3tFlHxuRQjjkqMDE2OVShtqQwzDxHXHijr53GBPs&#10;G6l7vKZw18pZls2lQ8upwWBHG0P1ef/tFJztpxveuuq+pTCrXs3ppbIfB6WeHof1EkSkIf6L/9zv&#10;Os1/nsPvM+kCWfwAAAD//wMAUEsBAi0AFAAGAAgAAAAhANvh9svuAAAAhQEAABMAAAAAAAAAAAAA&#10;AAAAAAAAAFtDb250ZW50X1R5cGVzXS54bWxQSwECLQAUAAYACAAAACEAWvQsW78AAAAVAQAACwAA&#10;AAAAAAAAAAAAAAAfAQAAX3JlbHMvLnJlbHNQSwECLQAUAAYACAAAACEAxyza5sMAAADcAAAADwAA&#10;AAAAAAAAAAAAAAAHAgAAZHJzL2Rvd25yZXYueG1sUEsFBgAAAAADAAMAtwAAAPcCAAAAAA==&#10;" path="m2167,2217l2914,r-73,2035l3689,1703,3352,2797r882,313l3534,4005r801,1077l3379,4948r263,1972l2814,5528,2659,7547,2114,5711,1703,8258,1548,5975,956,6736,1137,5329,27,5577,747,4502,,3294,929,2912,74,876,1467,2415,1676,876r491,1341xe" filled="f" strokecolor="#8af890" strokeweight="1pt">
              <v:path arrowok="t" o:connecttype="custom" o:connectlocs="2167,-1125;2914,-3342;2841,-1307;3689,-1639;3352,-545;4234,-232;3534,663;4335,1740;3379,1606;3642,3578;2814,2186;2659,4205;2114,2369;1703,4916;1548,2633;956,3394;1137,1987;27,2235;747,1160;0,-48;929,-430;74,-2466;1467,-927;1676,-2466;2167,-1125" o:connectangles="0,0,0,0,0,0,0,0,0,0,0,0,0,0,0,0,0,0,0,0,0,0,0,0,0"/>
            </v:shape>
            <v:rect id="Rectangle 178" o:spid="_x0000_s1084" style="position:absolute;left:8236;top:-1427;width:2310;height:43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5ufwwAAANwAAAAPAAAAZHJzL2Rvd25yZXYueG1sRE9Ni8Iw&#10;EL0L/ocwghdZUxfRpRplWVhY6kGtHjyOzdgWm0lpsrb+eyMI3ubxPme57kwlbtS40rKCyTgCQZxZ&#10;XXKu4Hj4/fgC4TyyxsoyKbiTg/Wq31tirG3Le7qlPhchhF2MCgrv61hKlxVk0I1tTRy4i20M+gCb&#10;XOoG2xBuKvkZRTNpsOTQUGBNPwVl1/TfKJjWid+k082+TfRkVJ52x21yvio1HHTfCxCeOv8Wv9x/&#10;Osyfz+H5TLhArh4AAAD//wMAUEsBAi0AFAAGAAgAAAAhANvh9svuAAAAhQEAABMAAAAAAAAAAAAA&#10;AAAAAAAAAFtDb250ZW50X1R5cGVzXS54bWxQSwECLQAUAAYACAAAACEAWvQsW78AAAAVAQAACwAA&#10;AAAAAAAAAAAAAAAfAQAAX3JlbHMvLnJlbHNQSwECLQAUAAYACAAAACEA5xubn8MAAADcAAAADwAA&#10;AAAAAAAAAAAAAAAHAgAAZHJzL2Rvd25yZXYueG1sUEsFBgAAAAADAAMAtwAAAPcCAAAAAA==&#10;" fillcolor="#8af890" stroked="f"/>
            <v:rect id="Rectangle 177" o:spid="_x0000_s1085" style="position:absolute;left:7036;top:-1286;width:4964;height:41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W76xgAAANwAAAAPAAAAZHJzL2Rvd25yZXYueG1sRI9BTwIx&#10;EIXvJv6HZky4GOlKjJiVQjYmEEQ4gP6AcTtuN26nm7bA8u+Zg4m3mbw3730zWwy+UyeKqQ1s4HFc&#10;gCKug225MfD1uXx4AZUyssUuMBm4UILF/PZmhqUNZ97T6ZAbJSGcSjTgcu5LrVPtyGMah55YtJ8Q&#10;PWZZY6NtxLOE+05PiuJZe2xZGhz29Oao/j0cvYFtbL4/dmHl1kXnq+l9tXl/mmyMGd0N1SuoTEP+&#10;N/9dr63gT4VWnpEJ9PwKAAD//wMAUEsBAi0AFAAGAAgAAAAhANvh9svuAAAAhQEAABMAAAAAAAAA&#10;AAAAAAAAAAAAAFtDb250ZW50X1R5cGVzXS54bWxQSwECLQAUAAYACAAAACEAWvQsW78AAAAVAQAA&#10;CwAAAAAAAAAAAAAAAAAfAQAAX3JlbHMvLnJlbHNQSwECLQAUAAYACAAAACEAkaFu+sYAAADcAAAA&#10;DwAAAAAAAAAAAAAAAAAHAgAAZHJzL2Rvd25yZXYueG1sUEsFBgAAAAADAAMAtwAAAPoCAAAAAA==&#10;" filled="f" strokecolor="#8af890" strokeweight=".5pt"/>
            <v:shape id="AutoShape 176" o:spid="_x0000_s1086" style="position:absolute;left:1531;top:958;width:4020;height:4610;visibility:visible" coordsize="4020,46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lyDwgAAANwAAAAPAAAAZHJzL2Rvd25yZXYueG1sRE/NasJA&#10;EL4X+g7LFLyI2bTYqmlWkaKlPUZ9gDE7TWKzs2F3NfHt3YLQ23x8v5OvBtOKCznfWFbwnKQgiEur&#10;G64UHPbbyRyED8gaW8uk4EoeVsvHhxwzbXsu6LILlYgh7DNUUIfQZVL6siaDPrEdceR+rDMYInSV&#10;1A77GG5a+ZKmb9Jgw7Ghxo4+aip/d2ejYGzcdPO9HvD6WdCxPxWdPh1elRo9Det3EIGG8C++u790&#10;nD9bwN8z8QK5vAEAAP//AwBQSwECLQAUAAYACAAAACEA2+H2y+4AAACFAQAAEwAAAAAAAAAAAAAA&#10;AAAAAAAAW0NvbnRlbnRfVHlwZXNdLnhtbFBLAQItABQABgAIAAAAIQBa9CxbvwAAABUBAAALAAAA&#10;AAAAAAAAAAAAAB8BAABfcmVscy8ucmVsc1BLAQItABQABgAIAAAAIQDnVlyDwgAAANwAAAAPAAAA&#10;AAAAAAAAAAAAAAcCAABkcnMvZG93bnJldi54bWxQSwUGAAAAAAMAAwC3AAAA9gIAAAAA&#10;" adj="0,,0" path="m1921,3333r-485,l1579,4610,1921,3333xm2596,3187r-636,l2465,4212,2596,3187xm3205,3084r-596,l3377,3861,3205,3084xm3181,2975r-2126,l886,3758r550,-425l1921,3333r39,-146l2596,3187r13,-103l3205,3084r-24,-109xm69,489l861,1626,,1838r693,675l25,3113,1055,2975r2126,l3134,2762r794,l3277,2234r649,-497l3108,1560r109,-211l1361,1349,69,489xm3928,2762r-794,l4020,2836r-92,-74xm1554,489r-193,860l3217,1349r57,-111l2010,1238,1554,489xm2703,l2010,1238r1264,l3326,1137r-692,l2703,xm3421,951r-787,186l3326,1137r95,-186xe" fillcolor="yellow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1921,4291;1436,4291;1579,5568;1921,4291;2596,4145;1960,4145;2465,5170;2596,4145;3205,4042;2609,4042;3377,4819;3205,4042;3181,3933;1055,3933;886,4716;1436,4291;1921,4291;1960,4145;2596,4145;2609,4042;3205,4042;3181,3933;69,1447;861,2584;0,2796;693,3471;25,4071;1055,3933;3181,3933;3134,3720;3928,3720;3277,3192;3926,2695;3108,2518;3217,2307;1361,2307;69,1447;3928,3720;3134,3720;4020,3794;3928,3720;1554,1447;1361,2307;3217,2307;3274,2196;2010,2196;1554,1447;2703,958;2010,2196;3274,2196;3326,2095;2634,2095;2703,958;3421,1909;2634,2095;3326,2095;3421,1909" o:connectangles="0,0,0,0,0,0,0,0,0,0,0,0,0,0,0,0,0,0,0,0,0,0,0,0,0,0,0,0,0,0,0,0,0,0,0,0,0,0,0,0,0,0,0,0,0,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Freeform 175" o:spid="_x0000_s1087" style="position:absolute;left:1531;top:958;width:4020;height:4610;visibility:visible;mso-wrap-style:square;v-text-anchor:top" coordsize="4020,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WKswwAAANwAAAAPAAAAZHJzL2Rvd25yZXYueG1sRI9BSwNB&#10;DIXvBf/DEMFbO6sHWdZOi5QW9FKwFr2GnbizOpNZdmK7/ffNQfCW8F7e+7JcTymaE42lz+zgflGB&#10;IW6z77lzcHzfzWswRZA9xszk4EIF1qub2RIbn8/8RqeDdEZDuDToIIgMjbWlDZSwLPJArNpXHhOK&#10;rmNn/YhnDU/RPlTVo03YszYEHGgTqP05/CYH8VO2r5F221bC93T86PabmvfO3d1Oz09ghCb5N/9d&#10;v3jFrxVfn9EJ7OoKAAD//wMAUEsBAi0AFAAGAAgAAAAhANvh9svuAAAAhQEAABMAAAAAAAAAAAAA&#10;AAAAAAAAAFtDb250ZW50X1R5cGVzXS54bWxQSwECLQAUAAYACAAAACEAWvQsW78AAAAVAQAACwAA&#10;AAAAAAAAAAAAAAAfAQAAX3JlbHMvLnJlbHNQSwECLQAUAAYACAAAACEADOFirMMAAADcAAAADwAA&#10;AAAAAAAAAAAAAAAHAgAAZHJzL2Rvd25yZXYueG1sUEsFBgAAAAADAAMAtwAAAPcCAAAAAA==&#10;" path="m2010,1238l2703,r-69,1137l3421,951r-313,609l3926,1737r-649,497l4020,2836r-886,-74l3377,3861,2609,3084,2465,4212,1960,3187,1579,4610,1436,3333,886,3758r169,-783l25,3113,693,2513,,1838,861,1626,69,489r1292,860l1554,489r456,749xe" filled="f" strokecolor="yellow" strokeweight="1pt">
              <v:path arrowok="t" o:connecttype="custom" o:connectlocs="2010,2196;2703,958;2634,2095;3421,1909;3108,2518;3926,2695;3277,3192;4020,3794;3134,3720;3377,4819;2609,4042;2465,5170;1960,4145;1579,5568;1436,4291;886,4716;1055,3933;25,4071;693,3471;0,2796;861,2584;69,1447;1361,2307;1554,1447;2010,2196" o:connectangles="0,0,0,0,0,0,0,0,0,0,0,0,0,0,0,0,0,0,0,0,0,0,0,0,0"/>
            </v:shape>
            <v:rect id="Rectangle 174" o:spid="_x0000_s1088" style="position:absolute;left:2251;top:1917;width:2445;height:24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1HtwQAAANwAAAAPAAAAZHJzL2Rvd25yZXYueG1sRE9La8JA&#10;EL4X/A/LCN6aTQSLRFfxQcWj2qIeh+yYjWZn0+xW03/fFQq9zcf3nOm8s7W4U+srxwqyJAVBXDhd&#10;cang8+P9dQzCB2SNtWNS8EMe5rPeyxRz7R68p/shlCKGsM9RgQmhyaX0hSGLPnENceQurrUYImxL&#10;qVt8xHBby2GavkmLFccGgw2tDBW3w7dVcN6djktjd9SNRn7ztbVrl6VXpQb9bjEBEagL/+I/91bH&#10;+eMMns/EC+TsFwAA//8DAFBLAQItABQABgAIAAAAIQDb4fbL7gAAAIUBAAATAAAAAAAAAAAAAAAA&#10;AAAAAABbQ29udGVudF9UeXBlc10ueG1sUEsBAi0AFAAGAAgAAAAhAFr0LFu/AAAAFQEAAAsAAAAA&#10;AAAAAAAAAAAAHwEAAF9yZWxzLy5yZWxzUEsBAi0AFAAGAAgAAAAhAO8jUe3BAAAA3AAAAA8AAAAA&#10;AAAAAAAAAAAABwIAAGRycy9kb3ducmV2LnhtbFBLBQYAAAAAAwADALcAAAD1AgAAAAA=&#10;" fillcolor="yellow" stroked="f"/>
            <v:rect id="Rectangle 173" o:spid="_x0000_s1089" style="position:absolute;left:1531;top:2061;width:3165;height:28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tADxAAAANwAAAAPAAAAZHJzL2Rvd25yZXYueG1sRE/basJA&#10;EH0v+A/LCH0puqkVDdFVirQgtAjG2+uQHZNodjZmt5r+vVso+DaHc53pvDWVuFLjSssKXvsRCOLM&#10;6pJzBdvNZy8G4TyyxsoyKfglB/NZ52mKibY3XtM19bkIIewSVFB4XydSuqwgg65va+LAHW1j0AfY&#10;5FI3eAvhppKDKBpJgyWHhgJrWhSUndMfo6CO307Z92Wo0/1+KDdf45eP3WGl1HO3fZ+A8NT6h/jf&#10;vdRhfjyAv2fCBXJ2BwAA//8DAFBLAQItABQABgAIAAAAIQDb4fbL7gAAAIUBAAATAAAAAAAAAAAA&#10;AAAAAAAAAABbQ29udGVudF9UeXBlc10ueG1sUEsBAi0AFAAGAAgAAAAhAFr0LFu/AAAAFQEAAAsA&#10;AAAAAAAAAAAAAAAAHwEAAF9yZWxzLy5yZWxzUEsBAi0AFAAGAAgAAAAhALse0APEAAAA3AAAAA8A&#10;AAAAAAAAAAAAAAAABwIAAGRycy9kb3ducmV2LnhtbFBLBQYAAAAAAwADALcAAAD4AgAAAAA=&#10;" filled="f" strokecolor="yellow" strokeweight=".5pt"/>
            <v:shape id="AutoShape 172" o:spid="_x0000_s1090" style="position:absolute;left:4786;top:1391;width:3930;height:4270;visibility:visible" coordsize="3930,4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ss7wgAAANwAAAAPAAAAZHJzL2Rvd25yZXYueG1sRE/NasJA&#10;EL4LvsMyghfRTRXaEF1FWkR7KTT6AGN2TIK7s2l21din7xYEb/Px/c5i1VkjrtT62rGCl0kCgrhw&#10;uuZSwWG/GacgfEDWaByTgjt5WC37vQVm2t34m655KEUMYZ+hgiqEJpPSFxVZ9BPXEEfu5FqLIcK2&#10;lLrFWwy3Rk6T5FVarDk2VNjQe0XFOb9YBWZ0tGE2/aHtl/n4fdufUvtZe6WGg249BxGoC0/xw73T&#10;cX46g/9n4gVy+QcAAP//AwBQSwECLQAUAAYACAAAACEA2+H2y+4AAACFAQAAEwAAAAAAAAAAAAAA&#10;AAAAAAAAW0NvbnRlbnRfVHlwZXNdLnhtbFBLAQItABQABgAIAAAAIQBa9CxbvwAAABUBAAALAAAA&#10;AAAAAAAAAAAAAB8BAABfcmVscy8ucmVsc1BLAQItABQABgAIAAAAIQCoqss7wgAAANwAAAAPAAAA&#10;AAAAAAAAAAAAAAcCAABkcnMvZG93bnJldi54bWxQSwUGAAAAAAMAAwC3AAAA9gIAAAAA&#10;" adj="0,,0" path="m819,718r158,829l213,1636r503,656l,2546r606,493l234,3525r640,81l895,4270r474,-687l1727,3583r69,-148l2165,3435r51,-285l2692,3150r-28,-311l3259,2839,2980,2434r344,-202l3090,1859r840,-545l2980,1292r13,-29l1556,1263,819,718xm1727,3583r-358,l1583,3897r144,-314xm2165,3435r-369,l2113,3725r52,-290xm2692,3150r-476,l2719,3435r-27,-285xm3259,2839r-595,l3435,3090,3259,2839xm1769,374r-213,889l2993,1263r54,-120l2643,1143r12,-282l2085,861,1769,374xm3276,627r-633,516l3047,1143,3276,627xm2691,l2085,861r570,l2691,xe" fillcolor="#faa7f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819,2109;977,2938;213,3027;716,3683;0,3937;606,4430;234,4916;874,4997;895,5661;1369,4974;1727,4974;1796,4826;2165,4826;2216,4541;2692,4541;2664,4230;3259,4230;2980,3825;3324,3623;3090,3250;3930,2705;2980,2683;2993,2654;1556,2654;819,2109;1727,4974;1369,4974;1583,5288;1727,4974;2165,4826;1796,4826;2113,5116;2165,4826;2692,4541;2216,4541;2719,4826;2692,4541;3259,4230;2664,4230;3435,4481;3259,4230;1769,1765;1556,2654;2993,2654;3047,2534;2643,2534;2655,2252;2085,2252;1769,1765;3276,2018;2643,2534;3047,2534;3276,2018;2691,1391;2085,2252;2655,2252;2691,1391" o:connectangles="0,0,0,0,0,0,0,0,0,0,0,0,0,0,0,0,0,0,0,0,0,0,0,0,0,0,0,0,0,0,0,0,0,0,0,0,0,0,0,0,0,0,0,0,0,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Freeform 171" o:spid="_x0000_s1091" style="position:absolute;left:4786;top:1391;width:3930;height:4270;visibility:visible;mso-wrap-style:square;v-text-anchor:top" coordsize="3930,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zbwwAAAANwAAAAPAAAAZHJzL2Rvd25yZXYueG1sRE9Ni8Iw&#10;EL0v+B/CCHtbU11ZajWKiKJXqyDehmZMi82kNFGrv36zIOxtHu9zZovO1uJOra8cKxgOEhDEhdMV&#10;GwXHw+YrBeEDssbaMSl4kofFvPcxw0y7B+/pngcjYgj7DBWUITSZlL4oyaIfuIY4chfXWgwRtkbq&#10;Fh8x3NZylCQ/0mLFsaHEhlYlFdf8ZhXky+Z1mozt2axNujtL3r7S8K3UZ79bTkEE6sK/+O3e6Tg/&#10;HcPfM/ECOf8FAAD//wMAUEsBAi0AFAAGAAgAAAAhANvh9svuAAAAhQEAABMAAAAAAAAAAAAAAAAA&#10;AAAAAFtDb250ZW50X1R5cGVzXS54bWxQSwECLQAUAAYACAAAACEAWvQsW78AAAAVAQAACwAAAAAA&#10;AAAAAAAAAAAfAQAAX3JlbHMvLnJlbHNQSwECLQAUAAYACAAAACEA8Gc28MAAAADcAAAADwAAAAAA&#10;AAAAAAAAAAAHAgAAZHJzL2Rvd25yZXYueG1sUEsFBgAAAAADAAMAtwAAAPQCAAAAAA==&#10;" path="m2085,861l2691,r-48,1143l3276,627r-296,665l3930,1314r-840,545l3324,2232r-344,202l3435,3090,2664,2839r55,596l2216,3150r-103,575l1796,3435r-213,462l1369,3583,895,4270,874,3606,234,3525,606,3039,,2546,716,2292,213,1636r764,-89l819,718r737,545l1769,374r316,487xe" filled="f" strokecolor="#faa7f0" strokeweight="1pt">
              <v:path arrowok="t" o:connecttype="custom" o:connectlocs="2085,2252;2691,1391;2643,2534;3276,2018;2980,2683;3930,2705;3090,3250;3324,3623;2980,3825;3435,4481;2664,4230;2719,4826;2216,4541;2113,5116;1796,4826;1583,5288;1369,4974;895,5661;874,4997;234,4916;606,4430;0,3937;716,3683;213,3027;977,2938;819,2109;1556,2654;1769,1765;2085,2252" o:connectangles="0,0,0,0,0,0,0,0,0,0,0,0,0,0,0,0,0,0,0,0,0,0,0,0,0,0,0,0,0"/>
            </v:shape>
            <v:rect id="Rectangle 170" o:spid="_x0000_s1092" style="position:absolute;left:5235;top:2319;width:2715;height:2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IiwQAAANwAAAAPAAAAZHJzL2Rvd25yZXYueG1sRE/fa8Iw&#10;EH4f+D+EE3ybqQNFqlFEkOnTWDd8vjVnU20uNYlt998vg8He7uP7eevtYBvRkQ+1YwWzaQaCuHS6&#10;5krB58fheQkiRGSNjWNS8E0BtpvR0xpz7Xp+p66IlUghHHJUYGJscylDachimLqWOHEX5y3GBH0l&#10;tcc+hdtGvmTZQlqsOTUYbGlvqLwVD6ugv35lp8by4q0yl6F79ef7vDgrNRkPuxWISEP8F/+5jzrN&#10;X87h95l0gdz8AAAA//8DAFBLAQItABQABgAIAAAAIQDb4fbL7gAAAIUBAAATAAAAAAAAAAAAAAAA&#10;AAAAAABbQ29udGVudF9UeXBlc10ueG1sUEsBAi0AFAAGAAgAAAAhAFr0LFu/AAAAFQEAAAsAAAAA&#10;AAAAAAAAAAAAHwEAAF9yZWxzLy5yZWxzUEsBAi0AFAAGAAgAAAAhAOTJAiLBAAAA3AAAAA8AAAAA&#10;AAAAAAAAAAAABwIAAGRycy9kb3ducmV2LnhtbFBLBQYAAAAAAwADALcAAAD1AgAAAAA=&#10;" fillcolor="#faa7f0" stroked="f"/>
            <v:rect id="Rectangle 169" o:spid="_x0000_s1093" style="position:absolute;left:4696;top:2319;width:3254;height:2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DcDxAAAANwAAAAPAAAAZHJzL2Rvd25yZXYueG1sRE9Na8JA&#10;EL0X/A/LCL0U3dSDSHQVUYqWnkwVyW3Ijkk0Oxt3t5r213eFQm/zeJ8zW3SmETdyvras4HWYgCAu&#10;rK65VLD/fBtMQPiArLGxTAq+ycNi3nuaYartnXd0y0IpYgj7FBVUIbSplL6oyKAf2pY4cifrDIYI&#10;XSm1w3sMN40cJclYGqw5NlTY0qqi4pJ9GQXNyybLD9f8/SxD9/FzbNe5w7NSz/1uOQURqAv/4j/3&#10;Vsf5kzE8nokXyPkvAAAA//8DAFBLAQItABQABgAIAAAAIQDb4fbL7gAAAIUBAAATAAAAAAAAAAAA&#10;AAAAAAAAAABbQ29udGVudF9UeXBlc10ueG1sUEsBAi0AFAAGAAgAAAAhAFr0LFu/AAAAFQEAAAsA&#10;AAAAAAAAAAAAAAAAHwEAAF9yZWxzLy5yZWxzUEsBAi0AFAAGAAgAAAAhAF4wNwPEAAAA3AAAAA8A&#10;AAAAAAAAAAAAAAAABwIAAGRycy9kb3ducmV2LnhtbFBLBQYAAAAAAwADALcAAAD4AgAAAAA=&#10;" filled="f" strokecolor="#faa7f0" strokeweight=".5pt"/>
            <v:line id="Line 161" o:spid="_x0000_s1094" style="position:absolute;visibility:visible" from="9706,-4999" to="9706,-4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QyFwwAAANwAAAAPAAAAZHJzL2Rvd25yZXYueG1sRE9LawIx&#10;EL4X/A9hBC+i2UoRXY0iYqGXIr7Q47AZN4ubybqJuvXXNwWht/n4njOdN7YUd6p94VjBez8BQZw5&#10;XXCuYL/77I1A+ICssXRMCn7Iw3zWeptiqt2DN3TfhlzEEPYpKjAhVKmUPjNk0fddRRy5s6sthgjr&#10;XOoaHzHclnKQJENpseDYYLCipaHssr1ZBUNcPr/N6ng7HVYHPa6Sa3ftrkp12s1iAiJQE/7FL/eX&#10;jvPHH/D3TLxAzn4BAAD//wMAUEsBAi0AFAAGAAgAAAAhANvh9svuAAAAhQEAABMAAAAAAAAAAAAA&#10;AAAAAAAAAFtDb250ZW50X1R5cGVzXS54bWxQSwECLQAUAAYACAAAACEAWvQsW78AAAAVAQAACwAA&#10;AAAAAAAAAAAAAAAfAQAAX3JlbHMvLnJlbHNQSwECLQAUAAYACAAAACEAArkMhcMAAADcAAAADwAA&#10;AAAAAAAAAAAAAAAHAgAAZHJzL2Rvd25yZXYueG1sUEsFBgAAAAADAAMAtwAAAPcCAAAAAA==&#10;" strokecolor="#614537" strokeweight=".40408mm"/>
            <v:shape id="Freeform 160" o:spid="_x0000_s1095" style="position:absolute;left:9717;top:-5001;width:64;height:407;visibility:visible;mso-wrap-style:square;v-text-anchor:top" coordsize="64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w9IwQAAANwAAAAPAAAAZHJzL2Rvd25yZXYueG1sRE9Ni8Iw&#10;EL0L/ocwwt5suoKiXaMsiiDe1F68zTZjU2wmtYna9dcbYWFv83ifM192thZ3an3lWMFnkoIgLpyu&#10;uFSQHzfDKQgfkDXWjknBL3lYLvq9OWbaPXhP90MoRQxhn6ECE0KTSekLQxZ94hriyJ1dazFE2JZS&#10;t/iI4baWozSdSIsVxwaDDa0MFZfDzSrYPPPn7tSsc5pU45GxFq/pz1Wpj0H3/QUiUBf+xX/urY7z&#10;Z2N4PxMvkIsXAAAA//8DAFBLAQItABQABgAIAAAAIQDb4fbL7gAAAIUBAAATAAAAAAAAAAAAAAAA&#10;AAAAAABbQ29udGVudF9UeXBlc10ueG1sUEsBAi0AFAAGAAgAAAAhAFr0LFu/AAAAFQEAAAsAAAAA&#10;AAAAAAAAAAAAHwEAAF9yZWxzLy5yZWxzUEsBAi0AFAAGAAgAAAAhAO6rD0jBAAAA3AAAAA8AAAAA&#10;AAAAAAAAAAAABwIAAGRycy9kb3ducmV2LnhtbFBLBQYAAAAAAwADALcAAAD1AgAAAAA=&#10;" path="m,l,407r64,l64,116,,xe" fillcolor="#533a30" stroked="f">
              <v:path arrowok="t" o:connecttype="custom" o:connectlocs="0,-5001;0,-4594;64,-4594;64,-4885;0,-5001" o:connectangles="0,0,0,0,0"/>
            </v:shape>
            <v:rect id="Rectangle 159" o:spid="_x0000_s1096" style="position:absolute;left:8869;top:-4160;width:6;height: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whYwwAAANwAAAAPAAAAZHJzL2Rvd25yZXYueG1sRE9Na8JA&#10;EL0X+h+WKfRWd2s11NRNEEEQrIdqodchOyah2dmYXZP477uC0Ns83ucs89E2oqfO1441vE4UCOLC&#10;mZpLDd/Hzcs7CB+QDTaOScOVPOTZ48MSU+MG/qL+EEoRQ9inqKEKoU2l9EVFFv3EtcSRO7nOYoiw&#10;K6XpcIjhtpFTpRJpsebYUGFL64qK38PFasBkZs7709vncXdJcFGOajP/UVo/P42rDxCBxvAvvru3&#10;Js5fJHB7Jl4gsz8AAAD//wMAUEsBAi0AFAAGAAgAAAAhANvh9svuAAAAhQEAABMAAAAAAAAAAAAA&#10;AAAAAAAAAFtDb250ZW50X1R5cGVzXS54bWxQSwECLQAUAAYACAAAACEAWvQsW78AAAAVAQAACwAA&#10;AAAAAAAAAAAAAAAfAQAAX3JlbHMvLnJlbHNQSwECLQAUAAYACAAAACEAe6cIWMMAAADcAAAADwAA&#10;AAAAAAAAAAAAAAAHAgAAZHJzL2Rvd25yZXYueG1sUEsFBgAAAAADAAMAtwAAAPcCAAAAAA==&#10;" stroked="f"/>
            <v:line id="Line 158" o:spid="_x0000_s1097" style="position:absolute;visibility:visible" from="8860,-4169" to="9082,-4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JpLxAAAANwAAAAPAAAAZHJzL2Rvd25yZXYueG1sRE89b8Iw&#10;EN2R+A/WIXUDpwwUUgyqQBXtBAkwsJ3iaxIRn9PYkLS/HiMhsd3T+7z5sjOVuFLjSssKXkcRCOLM&#10;6pJzBYf953AKwnlkjZVlUvBHDpaLfm+OsbYtJ3RNfS5CCLsYFRTe17GULivIoBvZmjhwP7Yx6ANs&#10;cqkbbEO4qeQ4iibSYMmhocCaVgVl5/RiFKzPx2SWVLv/7nczrk9tuuXL91apl0H38Q7CU+ef4of7&#10;S4f5sze4PxMukIsbAAAA//8DAFBLAQItABQABgAIAAAAIQDb4fbL7gAAAIUBAAATAAAAAAAAAAAA&#10;AAAAAAAAAABbQ29udGVudF9UeXBlc10ueG1sUEsBAi0AFAAGAAgAAAAhAFr0LFu/AAAAFQEAAAsA&#10;AAAAAAAAAAAAAAAAHwEAAF9yZWxzLy5yZWxzUEsBAi0AFAAGAAgAAAAhAPL8mkvEAAAA3AAAAA8A&#10;AAAAAAAAAAAAAAAABwIAAGRycy9kb3ducmV2LnhtbFBLBQYAAAAAAwADALcAAAD4AgAAAAA=&#10;" strokecolor="white" strokeweight=".5pt"/>
            <v:line id="Line 157" o:spid="_x0000_s1098" style="position:absolute;visibility:visible" from="8861,-4192" to="9082,-4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LP1xAAAANwAAAAPAAAAZHJzL2Rvd25yZXYueG1sRI/NagJB&#10;EITvAd9haMGL6KxKsro6SggIgRxC1AdoZnp/cKdn2Rl1ffv0IZBbN1Vd9fXuMPhW3amPTWADi3kG&#10;itgG13Bl4HI+ztagYkJ22AYmA0+KcNiPXnZYuPDgH7qfUqUkhGOBBuqUukLraGvyGOehIxatDL3H&#10;JGtfadfjQ8J9q5dZ9qY9NiwNNXb0UZO9nm7ewHnhX6ffXzbXqxybqb2W+cqVxkzGw/sWVKIh/Zv/&#10;rj+d4G+EVp6RCfT+FwAA//8DAFBLAQItABQABgAIAAAAIQDb4fbL7gAAAIUBAAATAAAAAAAAAAAA&#10;AAAAAAAAAABbQ29udGVudF9UeXBlc10ueG1sUEsBAi0AFAAGAAgAAAAhAFr0LFu/AAAAFQEAAAsA&#10;AAAAAAAAAAAAAAAAHwEAAF9yZWxzLy5yZWxzUEsBAi0AFAAGAAgAAAAhAAaQs/XEAAAA3AAAAA8A&#10;AAAAAAAAAAAAAAAABwIAAGRycy9kb3ducmV2LnhtbFBLBQYAAAAAAwADALcAAAD4AgAAAAA=&#10;" strokecolor="white" strokeweight=".6pt"/>
            <v:shape id="AutoShape 156" o:spid="_x0000_s1099" style="position:absolute;left:8869;top:-4234;width:505;height:108;visibility:visible" coordsize="505,1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0d8vQAAANwAAAAPAAAAZHJzL2Rvd25yZXYueG1sRE/LqsIw&#10;EN0L9x/CXHCnqYKi1SgiCK4EX/uxmT60mZQkav17Iwju5nCeM1+2phYPcr6yrGDQT0AQZ1ZXXCg4&#10;HTe9CQgfkDXWlknBizwsF3+dOabaPnlPj0MoRAxhn6KCMoQmldJnJRn0fdsQRy63zmCI0BVSO3zG&#10;cFPLYZKMpcGKY0OJDa1Lym6Hu1FwnIxe1W593Z8N15IvTe5PLleq+9+uZiACteEn/rq3Os6fTuHz&#10;TLxALt4AAAD//wMAUEsBAi0AFAAGAAgAAAAhANvh9svuAAAAhQEAABMAAAAAAAAAAAAAAAAAAAAA&#10;AFtDb250ZW50X1R5cGVzXS54bWxQSwECLQAUAAYACAAAACEAWvQsW78AAAAVAQAACwAAAAAAAAAA&#10;AAAAAAAfAQAAX3JlbHMvLnJlbHNQSwECLQAUAAYACAAAACEAuJ9HfL0AAADcAAAADwAAAAAAAAAA&#10;AAAAAAAHAgAAZHJzL2Rvd25yZXYueG1sUEsFBgAAAAADAAMAtwAAAPECAAAAAA==&#10;" adj="0,,0" path="m5,l,,,29r5,l5,xm208,76r-10,l198,105,208,76xm198,r,31l208,31,198,xm505,74r-5,l500,107r5,l505,74x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5,-4233;0,-4233;0,-4204;5,-4204;5,-4233;208,-4157;198,-4157;198,-4128;208,-4157;198,-4233;198,-4202;208,-4202;198,-4233;505,-4159;500,-4159;500,-4126;505,-4126;505,-4159" o:connectangles="0,0,0,0,0,0,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Picture 155" o:spid="_x0000_s1100" type="#_x0000_t75" style="position:absolute;left:9361;top:-4234;width:222;height:1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rgowwAAANwAAAAPAAAAZHJzL2Rvd25yZXYueG1sRI9Ba8JA&#10;FITvgv9heUJvutFikZiNVMG2t1DtpbdH9pmEZt+G3TUm/74rCB6HmfmGyXaDaUVPzjeWFSwXCQji&#10;0uqGKwU/5+N8A8IHZI2tZVIwkoddPp1kmGp742/qT6ESEcI+RQV1CF0qpS9rMugXtiOO3sU6gyFK&#10;V0nt8BbhppWrJHmTBhuOCzV2dKip/DtdjYLPptBmfHVre1gW1a//OPb7VavUy2x434IINIRn+NH+&#10;0goiEe5n4hGQ+T8AAAD//wMAUEsBAi0AFAAGAAgAAAAhANvh9svuAAAAhQEAABMAAAAAAAAAAAAA&#10;AAAAAAAAAFtDb250ZW50X1R5cGVzXS54bWxQSwECLQAUAAYACAAAACEAWvQsW78AAAAVAQAACwAA&#10;AAAAAAAAAAAAAAAfAQAAX3JlbHMvLnJlbHNQSwECLQAUAAYACAAAACEA/S64KMMAAADcAAAADwAA&#10;AAAAAAAAAAAAAAAHAgAAZHJzL2Rvd25yZXYueG1sUEsFBgAAAAADAAMAtwAAAPcCAAAAAA==&#10;">
              <v:imagedata r:id="rId30" o:title=""/>
            </v:shape>
            <w10:wrap anchorx="page"/>
          </v:group>
        </w:pict>
      </w:r>
    </w:p>
    <w:p w:rsidR="003A118D" w:rsidRDefault="003A118D">
      <w:pPr>
        <w:pStyle w:val="BodyText"/>
        <w:spacing w:before="5"/>
        <w:rPr>
          <w:sz w:val="21"/>
        </w:rPr>
      </w:pPr>
      <w:r>
        <w:rPr>
          <w:noProof/>
          <w:lang w:val="en-GB" w:eastAsia="en-GB"/>
        </w:rPr>
        <w:pict>
          <v:shape id="Text Box 192" o:spid="_x0000_s1101" type="#_x0000_t202" style="position:absolute;margin-left:197.65pt;margin-top:13.55pt;width:218.7pt;height:58.8pt;z-index:-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SmT8AEAAMEDAAAOAAAAZHJzL2Uyb0RvYy54bWysU9tu2zAMfR+wfxD0vjgJumQ14hRdiw4D&#10;unVAuw+gZTkWZosapcTOvn6UHGfd9lb0RaB4OTo8pDZXQ9eKgyZv0BZyMZtLoa3CythdIb8/3b37&#10;IIUPYCto0epCHrWXV9u3bza9y/USG2wrTYJBrM97V8gmBJdnmVeN7sDP0GnLwRqpg8BX2mUVQc/o&#10;XZst5/NV1iNVjlBp79l7OwblNuHXtVbhoa69DqItJHML6aR0lvHMthvIdwSuMepEA17AogNj+dEz&#10;1C0EEHsy/0F1RhF6rMNMYZdhXRulUw/czWL+TzePDTidemFxvDvL5F8PVn09fCNhqkIu5++lsNDx&#10;kJ70EMRHHMTichkV6p3POfHRcWoYOMCTTt16d4/qhxcWbxqwO31NhH2joWKGi1iZPSsdcXwEKfsv&#10;WPFDsA+YgIaauigfCyIYnSd1PE8nklHsXK7X64tLDimOrS9W61UaXwb5VO3Ih08aOxGNQhJPP6HD&#10;4d6HyAbyKSU+ZvHOtG3agNb+5eDE6EnsI+GRehjKIUm1mkQpsTpyO4TjXvE/YKNB+iVFzztVSP9z&#10;D6SlaD9bliQu4GTQZJSTAVZxaSGDFKN5E8ZF3Tsyu4aRR9EtXrNstUkdRX1HFie6vCep0dNOx0V8&#10;fk9Zf37e9jcAAAD//wMAUEsDBBQABgAIAAAAIQB1Bi3U4QAAAAoBAAAPAAAAZHJzL2Rvd25yZXYu&#10;eG1sTI/BTsMwEETvSPyDtZW4UadJado0TlUhOCEh0nDg6MRuYjVeh9htw9+znMpxNU8zb/PdZHt2&#10;0aM3DgUs5hEwjY1TBlsBn9Xr4xqYDxKV7B1qAT/aw664v8tlptwVS305hJZRCfpMCuhCGDLOfdNp&#10;K/3cDRopO7rRykDn2HI1yiuV257HUbTiVhqkhU4O+rnTzelwtgL2X1i+mO/3+qM8lqaqNhG+rU5C&#10;PMym/RZY0FO4wfCnT+pQkFPtzqg86wUkm6eEUAFxugBGwDqJU2A1kctlCrzI+f8Xil8AAAD//wMA&#10;UEsBAi0AFAAGAAgAAAAhALaDOJL+AAAA4QEAABMAAAAAAAAAAAAAAAAAAAAAAFtDb250ZW50X1R5&#10;cGVzXS54bWxQSwECLQAUAAYACAAAACEAOP0h/9YAAACUAQAACwAAAAAAAAAAAAAAAAAvAQAAX3Jl&#10;bHMvLnJlbHNQSwECLQAUAAYACAAAACEACgEpk/ABAADBAwAADgAAAAAAAAAAAAAAAAAuAgAAZHJz&#10;L2Uyb0RvYy54bWxQSwECLQAUAAYACAAAACEAdQYt1OEAAAAKAQAADwAAAAAAAAAAAAAAAABKBAAA&#10;ZHJzL2Rvd25yZXYueG1sUEsFBgAAAAAEAAQA8wAAAFgFAAAAAA==&#10;" filled="f" stroked="f">
            <v:textbox inset="0,0,0,0">
              <w:txbxContent>
                <w:p w:rsidR="003A118D" w:rsidRDefault="003A118D">
                  <w:pPr>
                    <w:spacing w:before="234"/>
                    <w:ind w:left="236"/>
                    <w:rPr>
                      <w:sz w:val="32"/>
                    </w:rPr>
                  </w:pPr>
                  <w:r>
                    <w:rPr>
                      <w:color w:val="404040"/>
                      <w:sz w:val="32"/>
                    </w:rPr>
                    <w:t xml:space="preserve">LA INTRAREA </w:t>
                  </w:r>
                  <w:r>
                    <w:rPr>
                      <w:color w:val="404040"/>
                      <w:spacing w:val="-4"/>
                      <w:sz w:val="32"/>
                    </w:rPr>
                    <w:t xml:space="preserve">ÎN </w:t>
                  </w:r>
                  <w:r>
                    <w:rPr>
                      <w:color w:val="404040"/>
                      <w:sz w:val="32"/>
                    </w:rPr>
                    <w:t>ȘCOALĂ</w:t>
                  </w:r>
                </w:p>
              </w:txbxContent>
            </v:textbox>
            <w10:wrap type="topAndBottom" anchorx="page"/>
          </v:shape>
        </w:pict>
      </w: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spacing w:before="3"/>
        <w:rPr>
          <w:sz w:val="29"/>
        </w:rPr>
      </w:pPr>
    </w:p>
    <w:p w:rsidR="003A118D" w:rsidRDefault="003A118D">
      <w:pPr>
        <w:rPr>
          <w:sz w:val="29"/>
        </w:rPr>
        <w:sectPr w:rsidR="003A118D">
          <w:pgSz w:w="12240" w:h="15840"/>
          <w:pgMar w:top="1000" w:right="120" w:bottom="900" w:left="520" w:header="737" w:footer="713" w:gutter="0"/>
          <w:cols w:space="708"/>
        </w:sectPr>
      </w:pPr>
    </w:p>
    <w:p w:rsidR="003A118D" w:rsidRDefault="003A118D">
      <w:pPr>
        <w:pStyle w:val="BodyText"/>
        <w:spacing w:before="3"/>
      </w:pPr>
    </w:p>
    <w:p w:rsidR="003A118D" w:rsidRDefault="003A118D">
      <w:pPr>
        <w:spacing w:line="379" w:lineRule="auto"/>
        <w:ind w:left="4980" w:right="-7" w:hanging="1028"/>
        <w:rPr>
          <w:rFonts w:ascii="Arimo" w:hAnsi="Arimo"/>
          <w:b/>
          <w:sz w:val="24"/>
        </w:rPr>
      </w:pPr>
      <w:r>
        <w:rPr>
          <w:noProof/>
          <w:lang w:val="en-GB" w:eastAsia="en-GB"/>
        </w:rPr>
        <w:pict>
          <v:shape id="Text Box 191" o:spid="_x0000_s1102" type="#_x0000_t202" style="position:absolute;left:0;text-align:left;margin-left:72.05pt;margin-top:-49.8pt;width:137.75pt;height:82.65pt;z-index:2516423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G0d7wEAAMIDAAAOAAAAZHJzL2Uyb0RvYy54bWysU9tu2zAMfR+wfxD0vtgOknYx4hRdiw4D&#10;ugvQ7gNkWYqF2aJGKbGzrx8lx1m3vQ17ESiRPDw8pLY3Y9+xo0JvwFa8WOScKSuhMXZf8a/PD2/e&#10;cuaDsI3owKqKn5TnN7vXr7aDK9USWugahYxArC8HV/E2BFdmmZet6oVfgFOWnBqwF4GuuM8aFAOh&#10;9122zPOrbABsHIJU3tPr/eTku4SvtZLhs9ZeBdZVnLiFdGI663hmu60o9yhca+SZhvgHFr0wlope&#10;oO5FEOyA5i+o3kgEDzosJPQZaG2kSj1QN0X+RzdPrXAq9ULieHeRyf8/WPnp+AWZaSq+zFecWdHT&#10;kJ7VGNg7GFmxKaJCg/MlBT45Cg0jOWjSqVvvHkF+88zCXSvsXt0iwtAq0RDDlJm9SJ1wfASph4/Q&#10;UCFxCJCARo19lI8EYYROkzpdphPJyFjyerVZLdecSfIV+WpztV5Hdpko53SHPrxX0LNoVBxp/Ale&#10;HB99mELnkFjNwoPpurQCnf3tgTDjS6IfGU/cw1iPSavrWZUamhP1gzAtFn0EMlrAH5wNtFQV998P&#10;AhVn3QdLmsQNnA2cjXo2hJWUWvHA2WTehWlTDw7NviXkSXULt6SbNqmjKPDE4kyXFiVpcl7quIkv&#10;7ynq19fb/QQAAP//AwBQSwMEFAAGAAgAAAAhAK8PzxPeAAAACgEAAA8AAABkcnMvZG93bnJldi54&#10;bWxMj8FOg0AQhu8mvsNmTLy1CwZRkKVpjJ5MjBQPHheYwqbsLLLbFt/e6Ulv82e+/PNNsVnsKE44&#10;e+NIQbyOQCC1rjPUK/isX1ePIHzQ1OnRESr4QQ+b8vqq0HnnzlThaRd6wSXkc61gCGHKpfTtgFb7&#10;tZuQeLd3s9WB49zLbtZnLrejvIuiVFptiC8MesLnAdvD7mgVbL+oejHf781Hta9MXWcRvaUHpW5v&#10;lu0TiIBL+IPhos/qULJT447UeTFyTpKYUQWrLEtBMJHEl6FRkN4/gCwL+f+F8hcAAP//AwBQSwEC&#10;LQAUAAYACAAAACEAtoM4kv4AAADhAQAAEwAAAAAAAAAAAAAAAAAAAAAAW0NvbnRlbnRfVHlwZXNd&#10;LnhtbFBLAQItABQABgAIAAAAIQA4/SH/1gAAAJQBAAALAAAAAAAAAAAAAAAAAC8BAABfcmVscy8u&#10;cmVsc1BLAQItABQABgAIAAAAIQC78G0d7wEAAMIDAAAOAAAAAAAAAAAAAAAAAC4CAABkcnMvZTJv&#10;RG9jLnhtbFBLAQItABQABgAIAAAAIQCvD88T3gAAAAoBAAAPAAAAAAAAAAAAAAAAAEkEAABkcnMv&#10;ZG93bnJldi54bWxQSwUGAAAAAAQABADzAAAAVAUAAAAA&#10;" filled="f" stroked="f">
            <v:textbox inset="0,0,0,0">
              <w:txbxContent>
                <w:p w:rsidR="003A118D" w:rsidRDefault="003A118D">
                  <w:pPr>
                    <w:spacing w:before="75" w:line="360" w:lineRule="auto"/>
                    <w:ind w:left="1361" w:right="430" w:hanging="48"/>
                    <w:rPr>
                      <w:rFonts w:ascii="Carlito" w:hAnsi="Carlito"/>
                    </w:rPr>
                  </w:pPr>
                  <w:r>
                    <w:rPr>
                      <w:rFonts w:ascii="Carlito" w:hAnsi="Carlito"/>
                      <w:color w:val="FF0000"/>
                    </w:rPr>
                    <w:t>Port corect masca de protecție.</w:t>
                  </w:r>
                </w:p>
              </w:txbxContent>
            </v:textbox>
            <w10:wrap anchorx="page"/>
          </v:shape>
        </w:pict>
      </w:r>
      <w:r>
        <w:rPr>
          <w:rFonts w:ascii="Arimo" w:hAnsi="Arimo"/>
          <w:b/>
          <w:color w:val="404040"/>
          <w:w w:val="90"/>
          <w:sz w:val="24"/>
        </w:rPr>
        <w:t>Voi</w:t>
      </w:r>
      <w:r>
        <w:rPr>
          <w:rFonts w:ascii="Arimo" w:hAnsi="Arimo"/>
          <w:b/>
          <w:color w:val="404040"/>
          <w:spacing w:val="-18"/>
          <w:w w:val="90"/>
          <w:sz w:val="24"/>
        </w:rPr>
        <w:t xml:space="preserve"> </w:t>
      </w:r>
      <w:r>
        <w:rPr>
          <w:rFonts w:ascii="Arimo" w:hAnsi="Arimo"/>
          <w:b/>
          <w:color w:val="404040"/>
          <w:w w:val="90"/>
          <w:sz w:val="24"/>
        </w:rPr>
        <w:t>arunca</w:t>
      </w:r>
      <w:r>
        <w:rPr>
          <w:rFonts w:ascii="Arimo" w:hAnsi="Arimo"/>
          <w:b/>
          <w:color w:val="404040"/>
          <w:spacing w:val="-14"/>
          <w:w w:val="90"/>
          <w:sz w:val="24"/>
        </w:rPr>
        <w:t xml:space="preserve"> </w:t>
      </w:r>
      <w:r>
        <w:rPr>
          <w:rFonts w:ascii="Arimo" w:hAnsi="Arimo"/>
          <w:b/>
          <w:color w:val="404040"/>
          <w:w w:val="90"/>
          <w:sz w:val="24"/>
        </w:rPr>
        <w:t>măștile folosite</w:t>
      </w:r>
      <w:r>
        <w:rPr>
          <w:rFonts w:ascii="Arimo" w:hAnsi="Arimo"/>
          <w:b/>
          <w:color w:val="404040"/>
          <w:spacing w:val="-13"/>
          <w:w w:val="90"/>
          <w:sz w:val="24"/>
        </w:rPr>
        <w:t xml:space="preserve"> </w:t>
      </w:r>
      <w:r>
        <w:rPr>
          <w:rFonts w:ascii="Arimo" w:hAnsi="Arimo"/>
          <w:b/>
          <w:color w:val="404040"/>
          <w:w w:val="90"/>
          <w:sz w:val="24"/>
        </w:rPr>
        <w:t>în</w:t>
      </w:r>
      <w:r>
        <w:rPr>
          <w:rFonts w:ascii="Arimo" w:hAnsi="Arimo"/>
          <w:b/>
          <w:color w:val="404040"/>
          <w:spacing w:val="-14"/>
          <w:w w:val="90"/>
          <w:sz w:val="24"/>
        </w:rPr>
        <w:t xml:space="preserve"> </w:t>
      </w:r>
      <w:r>
        <w:rPr>
          <w:rFonts w:ascii="Arimo" w:hAnsi="Arimo"/>
          <w:b/>
          <w:color w:val="404040"/>
          <w:w w:val="90"/>
          <w:sz w:val="24"/>
        </w:rPr>
        <w:t xml:space="preserve">coșurile </w:t>
      </w:r>
      <w:r>
        <w:rPr>
          <w:rFonts w:ascii="Arimo" w:hAnsi="Arimo"/>
          <w:b/>
          <w:color w:val="404040"/>
          <w:sz w:val="24"/>
        </w:rPr>
        <w:t>cu</w:t>
      </w:r>
      <w:r>
        <w:rPr>
          <w:rFonts w:ascii="Arimo" w:hAnsi="Arimo"/>
          <w:b/>
          <w:color w:val="404040"/>
          <w:spacing w:val="-26"/>
          <w:sz w:val="24"/>
        </w:rPr>
        <w:t xml:space="preserve"> </w:t>
      </w:r>
      <w:r>
        <w:rPr>
          <w:rFonts w:ascii="Arimo" w:hAnsi="Arimo"/>
          <w:b/>
          <w:color w:val="404040"/>
          <w:sz w:val="24"/>
        </w:rPr>
        <w:t>capac.</w:t>
      </w:r>
    </w:p>
    <w:p w:rsidR="003A118D" w:rsidRDefault="003A118D">
      <w:pPr>
        <w:spacing w:before="101" w:line="360" w:lineRule="auto"/>
        <w:ind w:left="403" w:right="1879"/>
        <w:rPr>
          <w:rFonts w:ascii="Carlito" w:hAnsi="Carlito"/>
          <w:b/>
        </w:rPr>
      </w:pPr>
      <w:r>
        <w:br w:type="column"/>
      </w:r>
      <w:r>
        <w:rPr>
          <w:rFonts w:ascii="Carlito" w:hAnsi="Carlito"/>
          <w:b/>
          <w:color w:val="404040"/>
        </w:rPr>
        <w:t>Respect direcțiile de acces spre și dinspre sala de clasă, conform</w:t>
      </w:r>
    </w:p>
    <w:p w:rsidR="003A118D" w:rsidRDefault="003A118D">
      <w:pPr>
        <w:spacing w:line="360" w:lineRule="auto"/>
        <w:ind w:left="403" w:right="1879"/>
        <w:rPr>
          <w:rFonts w:ascii="Carlito" w:hAnsi="Carlito"/>
          <w:b/>
        </w:rPr>
      </w:pPr>
      <w:r>
        <w:rPr>
          <w:rFonts w:ascii="Carlito" w:hAnsi="Carlito"/>
          <w:b/>
          <w:color w:val="FF0000"/>
        </w:rPr>
        <w:t xml:space="preserve">„traseelor prestabilite” </w:t>
      </w:r>
      <w:r>
        <w:rPr>
          <w:rFonts w:ascii="Carlito" w:hAnsi="Carlito"/>
          <w:b/>
          <w:color w:val="404040"/>
        </w:rPr>
        <w:t>pentru deplasare în interiorul instituției.</w:t>
      </w:r>
    </w:p>
    <w:p w:rsidR="003A118D" w:rsidRDefault="003A118D">
      <w:pPr>
        <w:spacing w:line="360" w:lineRule="auto"/>
        <w:rPr>
          <w:rFonts w:ascii="Carlito" w:hAnsi="Carlito"/>
        </w:rPr>
        <w:sectPr w:rsidR="003A118D">
          <w:type w:val="continuous"/>
          <w:pgSz w:w="12240" w:h="15840"/>
          <w:pgMar w:top="960" w:right="120" w:bottom="280" w:left="520" w:header="708" w:footer="708" w:gutter="0"/>
          <w:cols w:num="2" w:space="708" w:equalWidth="0">
            <w:col w:w="6956" w:space="40"/>
            <w:col w:w="4604"/>
          </w:cols>
        </w:sectPr>
      </w:pPr>
    </w:p>
    <w:p w:rsidR="003A118D" w:rsidRDefault="003A118D">
      <w:pPr>
        <w:pStyle w:val="BodyText"/>
        <w:rPr>
          <w:rFonts w:ascii="Carlito"/>
          <w:sz w:val="20"/>
        </w:rPr>
      </w:pPr>
    </w:p>
    <w:p w:rsidR="003A118D" w:rsidRDefault="003A118D" w:rsidP="000E0F0B">
      <w:pPr>
        <w:pStyle w:val="BodyText"/>
        <w:tabs>
          <w:tab w:val="left" w:pos="9450"/>
        </w:tabs>
        <w:rPr>
          <w:rFonts w:ascii="Carlito"/>
          <w:sz w:val="20"/>
        </w:rPr>
      </w:pPr>
      <w:r>
        <w:rPr>
          <w:rFonts w:ascii="Carlito"/>
          <w:sz w:val="20"/>
        </w:rPr>
        <w:tab/>
      </w:r>
    </w:p>
    <w:p w:rsidR="003A118D" w:rsidRDefault="003A118D">
      <w:pPr>
        <w:pStyle w:val="BodyText"/>
        <w:rPr>
          <w:rFonts w:ascii="Carlito"/>
          <w:sz w:val="20"/>
        </w:rPr>
      </w:pPr>
    </w:p>
    <w:p w:rsidR="003A118D" w:rsidRDefault="003A118D">
      <w:pPr>
        <w:pStyle w:val="BodyText"/>
        <w:rPr>
          <w:rFonts w:ascii="Carlito"/>
          <w:sz w:val="20"/>
        </w:rPr>
      </w:pPr>
    </w:p>
    <w:p w:rsidR="003A118D" w:rsidRDefault="003A118D">
      <w:pPr>
        <w:pStyle w:val="BodyText"/>
        <w:spacing w:before="6"/>
        <w:rPr>
          <w:rFonts w:ascii="Carlito"/>
          <w:sz w:val="25"/>
        </w:rPr>
      </w:pPr>
    </w:p>
    <w:p w:rsidR="003A118D" w:rsidRDefault="003A118D">
      <w:pPr>
        <w:spacing w:before="101" w:line="259" w:lineRule="auto"/>
        <w:ind w:left="5330" w:right="4564"/>
        <w:rPr>
          <w:rFonts w:ascii="Carlito" w:hAnsi="Carlito"/>
          <w:b/>
        </w:rPr>
      </w:pPr>
      <w:r>
        <w:rPr>
          <w:noProof/>
          <w:lang w:val="en-GB" w:eastAsia="en-GB"/>
        </w:rPr>
        <w:pict>
          <v:shape id="Text Box 150" o:spid="_x0000_s1103" type="#_x0000_t202" style="position:absolute;left:0;text-align:left;margin-left:352.05pt;margin-top:-8.8pt;width:45.2pt;height:28.8pt;z-index:-2516679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Cwp7wEAAMADAAAOAAAAZHJzL2Uyb0RvYy54bWysU9tu2zAMfR+wfxD0vjhpm7Qw4hRdiw4D&#10;ugvQ7gNoWbaF2aJGKbGzrx8lJ2m3vRV9ESiROjrnkFpfj30ndpq8QVvIxWwuhbYKK2ObQv54uv9w&#10;JYUPYCvo0OpC7rWX15v379aDy/UZtthVmgSDWJ8PrpBtCC7PMq9a3YOfodOWkzVSD4G31GQVwcDo&#10;fZedzeerbECqHKHS3vPp3ZSUm4Rf11qFb3XtdRBdIZlbSCultYxrtllD3hC41qgDDXgFix6M5UdP&#10;UHcQQGzJ/AfVG0XosQ4zhX2GdW2UThpYzWL+j5rHFpxOWtgc7042+beDVV9330mYinu3OpfCQs9N&#10;etJjEB9xFItlcmhwPufCR8elYeQEVye13j2g+umFxdsWbKNviHBoNVTMcBG9zV5cjT3xuY8g5fAF&#10;K34ItgET0FhTH+1jQwSjc6f2p+5EMooPl5cX8wvOKE6dr5aXq8Qtg/x42ZEPnzT2IgaFJG5+Aofd&#10;gw+RDOTHkviWxXvTdWkAOvvXARfGk0Q+8p2Yh7Eck1NXUVnUUmK1ZzWE01jxN+CgRfotxcAjVUj/&#10;awukpeg+W3Ykzt8xoGNQHgOwiq8WMkgxhbdhmtOtI9O0jDx5bvGGXatNUvTM4kCXxyQJPYx0nMOX&#10;+1T1/PE2fwAAAP//AwBQSwMEFAAGAAgAAAAhAEsRr+ngAAAACgEAAA8AAABkcnMvZG93bnJldi54&#10;bWxMj8FOwzAQRO9I/IO1SNxaOygkNGRTVQhOSIg0HDg6sZtYjdchdtvw95gTHFfzNPO23C52ZGc9&#10;e+MIIVkLYJo6pwz1CB/Ny+oBmA+SlBwdaYRv7WFbXV+VslDuQrU+70PPYgn5QiIMIUwF574btJV+&#10;7SZNMTu42coQz7nnapaXWG5HfidExq00FBcGOemnQXfH/cki7D6pfjZfb+17fahN02wEvWZHxNub&#10;ZfcILOgl/MHwqx/VoYpOrTuR8mxEyEWaRBRhleQZsEjkm/QeWIuQCgG8Kvn/F6ofAAAA//8DAFBL&#10;AQItABQABgAIAAAAIQC2gziS/gAAAOEBAAATAAAAAAAAAAAAAAAAAAAAAABbQ29udGVudF9UeXBl&#10;c10ueG1sUEsBAi0AFAAGAAgAAAAhADj9If/WAAAAlAEAAAsAAAAAAAAAAAAAAAAALwEAAF9yZWxz&#10;Ly5yZWxzUEsBAi0AFAAGAAgAAAAhAHUgLCnvAQAAwAMAAA4AAAAAAAAAAAAAAAAALgIAAGRycy9l&#10;Mm9Eb2MueG1sUEsBAi0AFAAGAAgAAAAhAEsRr+ngAAAACgEAAA8AAAAAAAAAAAAAAAAASQQAAGRy&#10;cy9kb3ducmV2LnhtbFBLBQYAAAAABAAEAPMAAABWBQAAAAA=&#10;" filled="f" stroked="f">
            <v:textbox inset="0,0,0,0">
              <w:txbxContent>
                <w:p w:rsidR="003A118D" w:rsidRDefault="003A118D">
                  <w:pPr>
                    <w:pStyle w:val="BodyText"/>
                    <w:spacing w:before="8"/>
                    <w:rPr>
                      <w:rFonts w:ascii="Carlito"/>
                      <w:sz w:val="22"/>
                    </w:rPr>
                  </w:pPr>
                </w:p>
                <w:p w:rsidR="003A118D" w:rsidRDefault="003A118D">
                  <w:pPr>
                    <w:ind w:left="-30"/>
                    <w:rPr>
                      <w:rFonts w:ascii="Carlito"/>
                      <w:b/>
                    </w:rPr>
                  </w:pPr>
                  <w:r>
                    <w:rPr>
                      <w:rFonts w:ascii="Carlito"/>
                      <w:b/>
                      <w:color w:val="404040"/>
                    </w:rPr>
                    <w:t>sez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Text Box 149" o:spid="_x0000_s1104" type="#_x0000_t202" style="position:absolute;left:0;text-align:left;margin-left:76.8pt;margin-top:-21.7pt;width:157.75pt;height:142.35pt;z-index:2516413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6e27wEAAMIDAAAOAAAAZHJzL2Uyb0RvYy54bWysU9tu2zAMfR+wfxD0vjjO0i414hRdiw4D&#10;ugvQ7gNoWY6F2aJGKbGzrx8lJ1m7vQ17ESiSOjw8pNbXY9+JvSZv0JYyn82l0FZhbey2lN+e7t+s&#10;pPABbA0dWl3Kg/byevP61XpwhV5gi12tSTCI9cXgStmG4Ios86rVPfgZOm052CD1EPhK26wmGBi9&#10;77LFfH6ZDUi1I1Tae/beTUG5SfhNo1X40jReB9GVkrmFdFI6q3hmmzUUWwLXGnWkAf/AogdjuegZ&#10;6g4CiB2Zv6B6owg9NmGmsM+waYzSqQfuJp//0c1jC06nXlgc784y+f8Hqz7vv5IwNc/uciGFhZ6H&#10;9KTHIN7jKPLlVVRocL7gxEfHqWHkAGenbr17QPXdC4u3LditviHCodVQM8M8vsyePZ1wfASphk9Y&#10;cyHYBUxAY0N9lI8FEYzOkzqcpxPJKHbyuN8uFxdSKI7lq/m71fIi1YDi9NyRDx809iIapSQef4KH&#10;/YMPkQ4Up5RYzeK96bq0Ap194eDE6En0I+OJexirMWl1VqXC+sD9EE6LxR+BjRbppxQDL1Up/Y8d&#10;kJai+2hZk7iBJ4NORnUywCp+WsogxWTehmlTd47MtmXkSXWLN6xbY1JHUeCJxZEuL0pq9LjUcROf&#10;31PW76+3+QUAAP//AwBQSwMEFAAGAAgAAAAhAMiXNUzhAAAACwEAAA8AAABkcnMvZG93bnJldi54&#10;bWxMj8FOwzAQRO9I/IO1lbi1TpoQ0TROVSE4ISHScODoxG5iNV6H2G3D37OcynG0TzNvi91sB3bR&#10;kzcOBcSrCJjG1imDnYDP+nX5BMwHiUoODrWAH+1hV97fFTJX7oqVvhxCx6gEfS4F9CGMOee+7bWV&#10;fuVGjXQ7usnKQHHquJrklcrtwNdRlHErDdJCL0f93Ov2dDhbAfsvrF7M93vzUR0rU9ebCN+ykxAP&#10;i3m/BRb0HG4w/OmTOpTk1LgzKs8Gyo9JRqiAZZqkwIhIs00MrBGwTuMEeFnw/z+UvwAAAP//AwBQ&#10;SwECLQAUAAYACAAAACEAtoM4kv4AAADhAQAAEwAAAAAAAAAAAAAAAAAAAAAAW0NvbnRlbnRfVHlw&#10;ZXNdLnhtbFBLAQItABQABgAIAAAAIQA4/SH/1gAAAJQBAAALAAAAAAAAAAAAAAAAAC8BAABfcmVs&#10;cy8ucmVsc1BLAQItABQABgAIAAAAIQAGK6e27wEAAMIDAAAOAAAAAAAAAAAAAAAAAC4CAABkcnMv&#10;ZTJvRG9jLnhtbFBLAQItABQABgAIAAAAIQDIlzVM4QAAAAsBAAAPAAAAAAAAAAAAAAAAAEkEAABk&#10;cnMvZG93bnJldi54bWxQSwUGAAAAAAQABADzAAAAVwUAAAAA&#10;" filled="f" stroked="f">
            <v:textbox inset="0,0,0,0">
              <w:txbxContent>
                <w:p w:rsidR="003A118D" w:rsidRDefault="003A118D">
                  <w:pPr>
                    <w:spacing w:before="65" w:line="228" w:lineRule="auto"/>
                    <w:ind w:left="1573" w:right="161"/>
                    <w:rPr>
                      <w:rFonts w:ascii="Arimo" w:hAnsi="Arimo"/>
                      <w:b/>
                      <w:sz w:val="24"/>
                    </w:rPr>
                  </w:pPr>
                  <w:r>
                    <w:rPr>
                      <w:rFonts w:ascii="Arimo" w:hAnsi="Arimo"/>
                      <w:b/>
                      <w:color w:val="404040"/>
                      <w:spacing w:val="-2"/>
                      <w:w w:val="96"/>
                      <w:sz w:val="24"/>
                    </w:rPr>
                    <w:t>M</w:t>
                  </w:r>
                  <w:r>
                    <w:rPr>
                      <w:rFonts w:ascii="Arimo" w:hAnsi="Arimo"/>
                      <w:b/>
                      <w:color w:val="404040"/>
                      <w:spacing w:val="1"/>
                      <w:w w:val="96"/>
                      <w:sz w:val="24"/>
                    </w:rPr>
                    <w:t>e</w:t>
                  </w:r>
                  <w:r>
                    <w:rPr>
                      <w:rFonts w:ascii="Arimo" w:hAnsi="Arimo"/>
                      <w:b/>
                      <w:color w:val="404040"/>
                      <w:spacing w:val="1"/>
                      <w:w w:val="90"/>
                      <w:sz w:val="24"/>
                    </w:rPr>
                    <w:t>n</w:t>
                  </w:r>
                  <w:r>
                    <w:rPr>
                      <w:rFonts w:ascii="Arimo" w:hAnsi="Arimo"/>
                      <w:b/>
                      <w:color w:val="404040"/>
                      <w:w w:val="113"/>
                      <w:sz w:val="24"/>
                    </w:rPr>
                    <w:t>ţ</w:t>
                  </w:r>
                  <w:r>
                    <w:rPr>
                      <w:rFonts w:ascii="Arimo" w:hAnsi="Arimo"/>
                      <w:b/>
                      <w:color w:val="404040"/>
                      <w:spacing w:val="-3"/>
                      <w:w w:val="89"/>
                      <w:sz w:val="24"/>
                    </w:rPr>
                    <w:t>i</w:t>
                  </w:r>
                  <w:r>
                    <w:rPr>
                      <w:rFonts w:ascii="Arimo" w:hAnsi="Arimo"/>
                      <w:b/>
                      <w:color w:val="404040"/>
                      <w:w w:val="90"/>
                      <w:sz w:val="24"/>
                    </w:rPr>
                    <w:t>n d</w:t>
                  </w:r>
                  <w:r>
                    <w:rPr>
                      <w:rFonts w:ascii="Arimo" w:hAnsi="Arimo"/>
                      <w:b/>
                      <w:color w:val="404040"/>
                      <w:spacing w:val="-3"/>
                      <w:w w:val="90"/>
                      <w:sz w:val="24"/>
                    </w:rPr>
                    <w:t>i</w:t>
                  </w:r>
                  <w:r>
                    <w:rPr>
                      <w:rFonts w:ascii="Arimo" w:hAnsi="Arimo"/>
                      <w:b/>
                      <w:color w:val="404040"/>
                      <w:spacing w:val="-1"/>
                      <w:w w:val="76"/>
                      <w:sz w:val="24"/>
                    </w:rPr>
                    <w:t>s</w:t>
                  </w:r>
                  <w:r>
                    <w:rPr>
                      <w:rFonts w:ascii="Arimo" w:hAnsi="Arimo"/>
                      <w:b/>
                      <w:color w:val="404040"/>
                      <w:w w:val="113"/>
                      <w:sz w:val="24"/>
                    </w:rPr>
                    <w:t>t</w:t>
                  </w:r>
                  <w:r>
                    <w:rPr>
                      <w:rFonts w:ascii="Arimo" w:hAnsi="Arimo"/>
                      <w:b/>
                      <w:color w:val="404040"/>
                      <w:spacing w:val="1"/>
                      <w:w w:val="92"/>
                      <w:sz w:val="24"/>
                    </w:rPr>
                    <w:t>a</w:t>
                  </w:r>
                  <w:r>
                    <w:rPr>
                      <w:rFonts w:ascii="Arimo" w:hAnsi="Arimo"/>
                      <w:b/>
                      <w:color w:val="404040"/>
                      <w:spacing w:val="1"/>
                      <w:w w:val="90"/>
                      <w:sz w:val="24"/>
                    </w:rPr>
                    <w:t>n</w:t>
                  </w:r>
                  <w:r>
                    <w:rPr>
                      <w:rFonts w:ascii="Arimo" w:hAnsi="Arimo"/>
                      <w:b/>
                      <w:color w:val="404040"/>
                      <w:w w:val="113"/>
                      <w:sz w:val="24"/>
                    </w:rPr>
                    <w:t>ţ</w:t>
                  </w:r>
                  <w:r>
                    <w:rPr>
                      <w:rFonts w:ascii="Arimo" w:hAnsi="Arimo"/>
                      <w:b/>
                      <w:color w:val="404040"/>
                      <w:w w:val="92"/>
                      <w:sz w:val="24"/>
                    </w:rPr>
                    <w:t>a</w:t>
                  </w:r>
                  <w:r>
                    <w:rPr>
                      <w:rFonts w:ascii="Arimo" w:hAnsi="Arimo"/>
                      <w:b/>
                      <w:color w:val="404040"/>
                      <w:spacing w:val="-18"/>
                      <w:sz w:val="24"/>
                    </w:rPr>
                    <w:t xml:space="preserve"> </w:t>
                  </w:r>
                  <w:r>
                    <w:rPr>
                      <w:rFonts w:ascii="Arimo" w:hAnsi="Arimo"/>
                      <w:b/>
                      <w:color w:val="404040"/>
                      <w:w w:val="91"/>
                      <w:sz w:val="24"/>
                    </w:rPr>
                    <w:t xml:space="preserve">de </w:t>
                  </w:r>
                  <w:r>
                    <w:rPr>
                      <w:rFonts w:ascii="Arimo" w:hAnsi="Arimo"/>
                      <w:b/>
                      <w:color w:val="404040"/>
                      <w:spacing w:val="-1"/>
                      <w:w w:val="85"/>
                      <w:sz w:val="24"/>
                    </w:rPr>
                    <w:t>c</w:t>
                  </w:r>
                  <w:r>
                    <w:rPr>
                      <w:rFonts w:ascii="Arimo" w:hAnsi="Arimo"/>
                      <w:b/>
                      <w:color w:val="404040"/>
                      <w:spacing w:val="1"/>
                      <w:w w:val="85"/>
                      <w:sz w:val="24"/>
                    </w:rPr>
                    <w:t>e</w:t>
                  </w:r>
                  <w:r>
                    <w:rPr>
                      <w:rFonts w:ascii="Arimo" w:hAnsi="Arimo"/>
                      <w:b/>
                      <w:color w:val="404040"/>
                      <w:w w:val="90"/>
                      <w:sz w:val="24"/>
                    </w:rPr>
                    <w:t>l</w:t>
                  </w:r>
                  <w:r>
                    <w:rPr>
                      <w:rFonts w:ascii="Arimo" w:hAnsi="Arimo"/>
                      <w:b/>
                      <w:color w:val="404040"/>
                      <w:spacing w:val="-17"/>
                      <w:sz w:val="24"/>
                    </w:rPr>
                    <w:t xml:space="preserve"> </w:t>
                  </w:r>
                  <w:r>
                    <w:rPr>
                      <w:rFonts w:ascii="Arimo" w:hAnsi="Arimo"/>
                      <w:b/>
                      <w:color w:val="404040"/>
                      <w:spacing w:val="2"/>
                      <w:w w:val="90"/>
                      <w:sz w:val="24"/>
                    </w:rPr>
                    <w:t>p</w:t>
                  </w:r>
                  <w:r>
                    <w:rPr>
                      <w:rFonts w:ascii="Arimo" w:hAnsi="Arimo"/>
                      <w:b/>
                      <w:color w:val="404040"/>
                      <w:spacing w:val="-2"/>
                      <w:w w:val="89"/>
                      <w:sz w:val="24"/>
                    </w:rPr>
                    <w:t>u</w:t>
                  </w:r>
                  <w:r>
                    <w:rPr>
                      <w:rFonts w:ascii="Arimo" w:hAnsi="Arimo"/>
                      <w:b/>
                      <w:color w:val="404040"/>
                      <w:w w:val="113"/>
                      <w:sz w:val="24"/>
                    </w:rPr>
                    <w:t>ţ</w:t>
                  </w:r>
                  <w:r>
                    <w:rPr>
                      <w:rFonts w:ascii="Arimo" w:hAnsi="Arimo"/>
                      <w:b/>
                      <w:color w:val="404040"/>
                      <w:spacing w:val="-3"/>
                      <w:w w:val="89"/>
                      <w:sz w:val="24"/>
                    </w:rPr>
                    <w:t>i</w:t>
                  </w:r>
                  <w:r>
                    <w:rPr>
                      <w:rFonts w:ascii="Arimo" w:hAnsi="Arimo"/>
                      <w:b/>
                      <w:color w:val="404040"/>
                      <w:w w:val="90"/>
                      <w:sz w:val="24"/>
                    </w:rPr>
                    <w:t>n</w:t>
                  </w:r>
                  <w:r>
                    <w:rPr>
                      <w:rFonts w:ascii="Arimo" w:hAnsi="Arimo"/>
                      <w:b/>
                      <w:color w:val="404040"/>
                      <w:spacing w:val="-18"/>
                      <w:sz w:val="24"/>
                    </w:rPr>
                    <w:t xml:space="preserve"> </w:t>
                  </w:r>
                  <w:r>
                    <w:rPr>
                      <w:rFonts w:ascii="Arimo" w:hAnsi="Arimo"/>
                      <w:b/>
                      <w:smallCaps/>
                      <w:color w:val="404040"/>
                      <w:w w:val="88"/>
                      <w:sz w:val="24"/>
                    </w:rPr>
                    <w:t>1</w:t>
                  </w:r>
                  <w:r>
                    <w:rPr>
                      <w:rFonts w:ascii="Arimo" w:hAnsi="Arimo"/>
                      <w:b/>
                      <w:color w:val="404040"/>
                      <w:spacing w:val="-18"/>
                      <w:sz w:val="24"/>
                    </w:rPr>
                    <w:t xml:space="preserve"> </w:t>
                  </w:r>
                  <w:r>
                    <w:rPr>
                      <w:rFonts w:ascii="Arimo" w:hAnsi="Arimo"/>
                      <w:b/>
                      <w:color w:val="404040"/>
                      <w:w w:val="95"/>
                      <w:sz w:val="24"/>
                    </w:rPr>
                    <w:t xml:space="preserve">m </w:t>
                  </w:r>
                  <w:r>
                    <w:rPr>
                      <w:rFonts w:ascii="Arimo" w:hAnsi="Arimo"/>
                      <w:b/>
                      <w:color w:val="404040"/>
                      <w:spacing w:val="2"/>
                      <w:w w:val="91"/>
                      <w:sz w:val="24"/>
                    </w:rPr>
                    <w:t>p</w:t>
                  </w:r>
                  <w:r>
                    <w:rPr>
                      <w:rFonts w:ascii="Arimo" w:hAnsi="Arimo"/>
                      <w:b/>
                      <w:color w:val="404040"/>
                      <w:w w:val="91"/>
                      <w:sz w:val="24"/>
                    </w:rPr>
                    <w:t>e</w:t>
                  </w:r>
                  <w:r>
                    <w:rPr>
                      <w:rFonts w:ascii="Arimo" w:hAnsi="Arimo"/>
                      <w:b/>
                      <w:color w:val="404040"/>
                      <w:spacing w:val="-17"/>
                      <w:sz w:val="24"/>
                    </w:rPr>
                    <w:t xml:space="preserve"> </w:t>
                  </w:r>
                  <w:r>
                    <w:rPr>
                      <w:rFonts w:ascii="Arimo" w:hAnsi="Arimo"/>
                      <w:b/>
                      <w:color w:val="404040"/>
                      <w:spacing w:val="-1"/>
                      <w:w w:val="79"/>
                      <w:sz w:val="24"/>
                    </w:rPr>
                    <w:t>c</w:t>
                  </w:r>
                  <w:r>
                    <w:rPr>
                      <w:rFonts w:ascii="Arimo" w:hAnsi="Arimo"/>
                      <w:b/>
                      <w:color w:val="404040"/>
                      <w:spacing w:val="1"/>
                      <w:w w:val="90"/>
                      <w:sz w:val="24"/>
                    </w:rPr>
                    <w:t>o</w:t>
                  </w:r>
                  <w:r>
                    <w:rPr>
                      <w:rFonts w:ascii="Arimo" w:hAnsi="Arimo"/>
                      <w:b/>
                      <w:color w:val="404040"/>
                      <w:spacing w:val="2"/>
                      <w:w w:val="89"/>
                      <w:sz w:val="24"/>
                    </w:rPr>
                    <w:t>r</w:t>
                  </w:r>
                  <w:r>
                    <w:rPr>
                      <w:rFonts w:ascii="Arimo" w:hAnsi="Arimo"/>
                      <w:b/>
                      <w:color w:val="404040"/>
                      <w:spacing w:val="-3"/>
                      <w:w w:val="89"/>
                      <w:sz w:val="24"/>
                    </w:rPr>
                    <w:t>i</w:t>
                  </w:r>
                  <w:r>
                    <w:rPr>
                      <w:rFonts w:ascii="Arimo" w:hAnsi="Arimo"/>
                      <w:b/>
                      <w:color w:val="404040"/>
                      <w:w w:val="91"/>
                      <w:sz w:val="24"/>
                    </w:rPr>
                    <w:t>d</w:t>
                  </w:r>
                  <w:r>
                    <w:rPr>
                      <w:rFonts w:ascii="Arimo" w:hAnsi="Arimo"/>
                      <w:b/>
                      <w:color w:val="404040"/>
                      <w:spacing w:val="-4"/>
                      <w:w w:val="90"/>
                      <w:sz w:val="24"/>
                    </w:rPr>
                    <w:t>o</w:t>
                  </w:r>
                  <w:r>
                    <w:rPr>
                      <w:rFonts w:ascii="Arimo" w:hAnsi="Arimo"/>
                      <w:b/>
                      <w:color w:val="404040"/>
                      <w:spacing w:val="2"/>
                      <w:w w:val="99"/>
                      <w:sz w:val="24"/>
                    </w:rPr>
                    <w:t>r</w:t>
                  </w:r>
                  <w:r>
                    <w:rPr>
                      <w:rFonts w:ascii="Arimo" w:hAnsi="Arimo"/>
                      <w:b/>
                      <w:color w:val="404040"/>
                      <w:w w:val="99"/>
                      <w:sz w:val="24"/>
                    </w:rPr>
                    <w:t>,</w:t>
                  </w:r>
                  <w:r>
                    <w:rPr>
                      <w:rFonts w:ascii="Arimo" w:hAnsi="Arimo"/>
                      <w:b/>
                      <w:color w:val="404040"/>
                      <w:spacing w:val="-18"/>
                      <w:sz w:val="24"/>
                    </w:rPr>
                    <w:t xml:space="preserve"> </w:t>
                  </w:r>
                  <w:r>
                    <w:rPr>
                      <w:rFonts w:ascii="Arimo" w:hAnsi="Arimo"/>
                      <w:b/>
                      <w:color w:val="404040"/>
                      <w:spacing w:val="-9"/>
                      <w:w w:val="89"/>
                      <w:sz w:val="24"/>
                    </w:rPr>
                    <w:t>î</w:t>
                  </w:r>
                  <w:r>
                    <w:rPr>
                      <w:rFonts w:ascii="Arimo" w:hAnsi="Arimo"/>
                      <w:b/>
                      <w:color w:val="404040"/>
                      <w:spacing w:val="-6"/>
                      <w:w w:val="90"/>
                      <w:sz w:val="24"/>
                    </w:rPr>
                    <w:t>n</w:t>
                  </w:r>
                  <w:r>
                    <w:rPr>
                      <w:rFonts w:ascii="Arimo" w:hAnsi="Arimo"/>
                      <w:b/>
                      <w:color w:val="404040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Arimo" w:hAnsi="Arimo"/>
                      <w:b/>
                      <w:color w:val="404040"/>
                      <w:spacing w:val="-1"/>
                      <w:w w:val="84"/>
                      <w:sz w:val="24"/>
                    </w:rPr>
                    <w:t>s</w:t>
                  </w:r>
                  <w:r>
                    <w:rPr>
                      <w:rFonts w:ascii="Arimo" w:hAnsi="Arimo"/>
                      <w:b/>
                      <w:color w:val="404040"/>
                      <w:spacing w:val="1"/>
                      <w:w w:val="84"/>
                      <w:sz w:val="24"/>
                    </w:rPr>
                    <w:t>a</w:t>
                  </w:r>
                  <w:r>
                    <w:rPr>
                      <w:rFonts w:ascii="Arimo" w:hAnsi="Arimo"/>
                      <w:b/>
                      <w:color w:val="404040"/>
                      <w:spacing w:val="1"/>
                      <w:w w:val="90"/>
                      <w:sz w:val="24"/>
                    </w:rPr>
                    <w:t>l</w:t>
                  </w:r>
                  <w:r>
                    <w:rPr>
                      <w:rFonts w:ascii="Arimo" w:hAnsi="Arimo"/>
                      <w:b/>
                      <w:color w:val="404040"/>
                      <w:w w:val="92"/>
                      <w:sz w:val="24"/>
                    </w:rPr>
                    <w:t>a</w:t>
                  </w:r>
                  <w:r>
                    <w:rPr>
                      <w:rFonts w:ascii="Arimo" w:hAnsi="Arimo"/>
                      <w:b/>
                      <w:color w:val="404040"/>
                      <w:spacing w:val="-18"/>
                      <w:sz w:val="24"/>
                    </w:rPr>
                    <w:t xml:space="preserve"> </w:t>
                  </w:r>
                  <w:r>
                    <w:rPr>
                      <w:rFonts w:ascii="Arimo" w:hAnsi="Arimo"/>
                      <w:b/>
                      <w:color w:val="404040"/>
                      <w:w w:val="91"/>
                      <w:sz w:val="24"/>
                    </w:rPr>
                    <w:t>d</w:t>
                  </w:r>
                  <w:r>
                    <w:rPr>
                      <w:rFonts w:ascii="Arimo" w:hAnsi="Arimo"/>
                      <w:b/>
                      <w:color w:val="404040"/>
                      <w:w w:val="92"/>
                      <w:sz w:val="24"/>
                    </w:rPr>
                    <w:t>e</w:t>
                  </w:r>
                  <w:r>
                    <w:rPr>
                      <w:rFonts w:ascii="Arimo" w:hAnsi="Arimo"/>
                      <w:b/>
                      <w:color w:val="404040"/>
                      <w:spacing w:val="-17"/>
                      <w:sz w:val="24"/>
                    </w:rPr>
                    <w:t xml:space="preserve"> </w:t>
                  </w:r>
                  <w:r>
                    <w:rPr>
                      <w:rFonts w:ascii="Arimo" w:hAnsi="Arimo"/>
                      <w:b/>
                      <w:color w:val="404040"/>
                      <w:spacing w:val="-1"/>
                      <w:w w:val="79"/>
                      <w:sz w:val="24"/>
                    </w:rPr>
                    <w:t>c</w:t>
                  </w:r>
                  <w:r>
                    <w:rPr>
                      <w:rFonts w:ascii="Arimo" w:hAnsi="Arimo"/>
                      <w:b/>
                      <w:color w:val="404040"/>
                      <w:spacing w:val="1"/>
                      <w:w w:val="90"/>
                      <w:sz w:val="24"/>
                    </w:rPr>
                    <w:t>l</w:t>
                  </w:r>
                  <w:r>
                    <w:rPr>
                      <w:rFonts w:ascii="Arimo" w:hAnsi="Arimo"/>
                      <w:b/>
                      <w:color w:val="404040"/>
                      <w:spacing w:val="1"/>
                      <w:w w:val="92"/>
                      <w:sz w:val="24"/>
                    </w:rPr>
                    <w:t>a</w:t>
                  </w:r>
                  <w:r>
                    <w:rPr>
                      <w:rFonts w:ascii="Arimo" w:hAnsi="Arimo"/>
                      <w:b/>
                      <w:color w:val="404040"/>
                      <w:spacing w:val="-1"/>
                      <w:w w:val="84"/>
                      <w:sz w:val="24"/>
                    </w:rPr>
                    <w:t xml:space="preserve">să </w:t>
                  </w:r>
                  <w:r>
                    <w:rPr>
                      <w:rFonts w:ascii="Arimo" w:hAnsi="Arimo"/>
                      <w:b/>
                      <w:color w:val="404040"/>
                      <w:spacing w:val="-1"/>
                      <w:w w:val="80"/>
                      <w:sz w:val="24"/>
                    </w:rPr>
                    <w:t>ș</w:t>
                  </w:r>
                  <w:r>
                    <w:rPr>
                      <w:rFonts w:ascii="Arimo" w:hAnsi="Arimo"/>
                      <w:b/>
                      <w:color w:val="404040"/>
                      <w:w w:val="80"/>
                      <w:sz w:val="24"/>
                    </w:rPr>
                    <w:t>i</w:t>
                  </w:r>
                  <w:r>
                    <w:rPr>
                      <w:rFonts w:ascii="Arimo" w:hAnsi="Arimo"/>
                      <w:b/>
                      <w:color w:val="404040"/>
                      <w:spacing w:val="-21"/>
                      <w:sz w:val="24"/>
                    </w:rPr>
                    <w:t xml:space="preserve"> </w:t>
                  </w:r>
                  <w:r>
                    <w:rPr>
                      <w:rFonts w:ascii="Arimo" w:hAnsi="Arimo"/>
                      <w:b/>
                      <w:color w:val="404040"/>
                      <w:spacing w:val="-3"/>
                      <w:w w:val="89"/>
                      <w:sz w:val="24"/>
                    </w:rPr>
                    <w:t>î</w:t>
                  </w:r>
                  <w:r>
                    <w:rPr>
                      <w:rFonts w:ascii="Arimo" w:hAnsi="Arimo"/>
                      <w:b/>
                      <w:color w:val="404040"/>
                      <w:w w:val="90"/>
                      <w:sz w:val="24"/>
                    </w:rPr>
                    <w:t>n</w:t>
                  </w:r>
                  <w:r>
                    <w:rPr>
                      <w:rFonts w:ascii="Arimo" w:hAnsi="Arimo"/>
                      <w:b/>
                      <w:color w:val="404040"/>
                      <w:spacing w:val="-18"/>
                      <w:sz w:val="24"/>
                    </w:rPr>
                    <w:t xml:space="preserve"> </w:t>
                  </w:r>
                  <w:r>
                    <w:rPr>
                      <w:rFonts w:ascii="Arimo" w:hAnsi="Arimo"/>
                      <w:b/>
                      <w:color w:val="404040"/>
                      <w:spacing w:val="4"/>
                      <w:w w:val="79"/>
                      <w:sz w:val="24"/>
                    </w:rPr>
                    <w:t>c</w:t>
                  </w:r>
                  <w:r>
                    <w:rPr>
                      <w:rFonts w:ascii="Arimo" w:hAnsi="Arimo"/>
                      <w:b/>
                      <w:color w:val="404040"/>
                      <w:spacing w:val="-2"/>
                      <w:w w:val="89"/>
                      <w:sz w:val="24"/>
                    </w:rPr>
                    <w:t>u</w:t>
                  </w:r>
                  <w:r>
                    <w:rPr>
                      <w:rFonts w:ascii="Arimo" w:hAnsi="Arimo"/>
                      <w:b/>
                      <w:color w:val="404040"/>
                      <w:spacing w:val="2"/>
                      <w:w w:val="89"/>
                      <w:sz w:val="24"/>
                    </w:rPr>
                    <w:t>r</w:t>
                  </w:r>
                  <w:r>
                    <w:rPr>
                      <w:rFonts w:ascii="Arimo" w:hAnsi="Arimo"/>
                      <w:b/>
                      <w:color w:val="404040"/>
                      <w:w w:val="113"/>
                      <w:sz w:val="24"/>
                    </w:rPr>
                    <w:t>t</w:t>
                  </w:r>
                  <w:r>
                    <w:rPr>
                      <w:rFonts w:ascii="Arimo" w:hAnsi="Arimo"/>
                      <w:b/>
                      <w:color w:val="404040"/>
                      <w:spacing w:val="1"/>
                      <w:w w:val="92"/>
                      <w:sz w:val="24"/>
                    </w:rPr>
                    <w:t>e</w:t>
                  </w:r>
                  <w:r>
                    <w:rPr>
                      <w:rFonts w:ascii="Arimo" w:hAnsi="Arimo"/>
                      <w:b/>
                      <w:color w:val="404040"/>
                      <w:w w:val="92"/>
                      <w:sz w:val="24"/>
                    </w:rPr>
                    <w:t xml:space="preserve">a </w:t>
                  </w:r>
                  <w:r>
                    <w:rPr>
                      <w:rFonts w:ascii="Arimo" w:hAnsi="Arimo"/>
                      <w:b/>
                      <w:color w:val="404040"/>
                      <w:spacing w:val="-1"/>
                      <w:w w:val="77"/>
                      <w:sz w:val="24"/>
                    </w:rPr>
                    <w:t>șc</w:t>
                  </w:r>
                  <w:r>
                    <w:rPr>
                      <w:rFonts w:ascii="Arimo" w:hAnsi="Arimo"/>
                      <w:b/>
                      <w:color w:val="404040"/>
                      <w:spacing w:val="1"/>
                      <w:w w:val="90"/>
                      <w:sz w:val="24"/>
                    </w:rPr>
                    <w:t>ol</w:t>
                  </w:r>
                  <w:r>
                    <w:rPr>
                      <w:rFonts w:ascii="Arimo" w:hAnsi="Arimo"/>
                      <w:b/>
                      <w:color w:val="404040"/>
                      <w:spacing w:val="-3"/>
                      <w:w w:val="89"/>
                      <w:sz w:val="24"/>
                    </w:rPr>
                    <w:t>ii</w:t>
                  </w:r>
                  <w:r>
                    <w:rPr>
                      <w:rFonts w:ascii="Arimo" w:hAnsi="Arimo"/>
                      <w:b/>
                      <w:color w:val="404040"/>
                      <w:w w:val="105"/>
                      <w:sz w:val="2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Carlito" w:hAnsi="Carlito"/>
          <w:b/>
          <w:color w:val="404040"/>
        </w:rPr>
        <w:t>Nu mă depla nejustificat pe coridoare sau spre blocurile sanitare.</w:t>
      </w:r>
    </w:p>
    <w:p w:rsidR="003A118D" w:rsidRDefault="003A118D">
      <w:pPr>
        <w:spacing w:line="259" w:lineRule="auto"/>
        <w:rPr>
          <w:rFonts w:ascii="Carlito" w:hAnsi="Carlito"/>
        </w:rPr>
        <w:sectPr w:rsidR="003A118D">
          <w:type w:val="continuous"/>
          <w:pgSz w:w="12240" w:h="15840"/>
          <w:pgMar w:top="960" w:right="120" w:bottom="280" w:left="520" w:header="708" w:footer="708" w:gutter="0"/>
          <w:cols w:space="708"/>
        </w:sectPr>
      </w:pPr>
    </w:p>
    <w:p w:rsidR="003A118D" w:rsidRDefault="003A118D">
      <w:pPr>
        <w:pStyle w:val="BodyText"/>
        <w:spacing w:before="4"/>
        <w:rPr>
          <w:rFonts w:ascii="Carlito"/>
          <w:sz w:val="2"/>
        </w:rPr>
      </w:pPr>
    </w:p>
    <w:p w:rsidR="003A118D" w:rsidRDefault="003A118D">
      <w:pPr>
        <w:pStyle w:val="BodyText"/>
        <w:ind w:left="202"/>
        <w:rPr>
          <w:rFonts w:ascii="Carlito"/>
          <w:b w:val="0"/>
          <w:sz w:val="20"/>
        </w:rPr>
      </w:pPr>
      <w:r>
        <w:rPr>
          <w:noProof/>
          <w:lang w:val="en-GB" w:eastAsia="en-GB"/>
        </w:rPr>
      </w:r>
      <w:r w:rsidRPr="007876BF">
        <w:rPr>
          <w:rFonts w:ascii="Carlito"/>
          <w:b w:val="0"/>
          <w:noProof/>
          <w:sz w:val="20"/>
        </w:rPr>
        <w:pict>
          <v:group id="Group 145" o:spid="_x0000_s1106" style="width:560.6pt;height:90.6pt;mso-position-horizontal-relative:char;mso-position-vertical-relative:line" coordsize="11212,1812">
            <v:shape id="Picture 148" o:spid="_x0000_s1107" type="#_x0000_t75" style="position:absolute;left:10;top:10;width:10272;height:17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ZuewgAAANwAAAAPAAAAZHJzL2Rvd25yZXYueG1sRE9NawIx&#10;EL0X/A9hBG81sdjirkYRoaDUS7VQvA2bcXdxMwmbrK7/vikI3ubxPmex6m0jrtSG2rGGyViBIC6c&#10;qbnU8HP8fJ2BCBHZYOOYNNwpwGo5eFlgbtyNv+l6iKVIIRxy1FDF6HMpQ1GRxTB2njhxZ9dajAm2&#10;pTQt3lK4beSbUh/SYs2poUJPm4qKy6GzGr72ne+yXbY/bqfn+tf2p5lSXuvRsF/PQUTq41P8cG9N&#10;mv+ewf8z6QK5/AMAAP//AwBQSwECLQAUAAYACAAAACEA2+H2y+4AAACFAQAAEwAAAAAAAAAAAAAA&#10;AAAAAAAAW0NvbnRlbnRfVHlwZXNdLnhtbFBLAQItABQABgAIAAAAIQBa9CxbvwAAABUBAAALAAAA&#10;AAAAAAAAAAAAAB8BAABfcmVscy8ucmVsc1BLAQItABQABgAIAAAAIQBk/ZuewgAAANwAAAAPAAAA&#10;AAAAAAAAAAAAAAcCAABkcnMvZG93bnJldi54bWxQSwUGAAAAAAMAAwC3AAAA9gIAAAAA&#10;">
              <v:imagedata r:id="rId31" o:title=""/>
            </v:shape>
            <v:shape id="Freeform 147" o:spid="_x0000_s1108" style="position:absolute;left:10;top:10;width:10272;height:1792;visibility:visible;mso-wrap-style:square;v-text-anchor:top" coordsize="10272,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5xcxwAAANwAAAAPAAAAZHJzL2Rvd25yZXYueG1sRI/NS8NA&#10;EMXvgv/DMoI3u9FDtGm3pVQEPxC0FUtvQ3aaBLOzYXfz0f/eOQjeZnhv3vvNcj25Vg0UYuPZwO0s&#10;A0VcettwZeBr/3TzAComZIutZzJwpgjr1eXFEgvrR/6kYZcqJSEcCzRQp9QVWseyJodx5jti0U4+&#10;OEyyhkrbgKOEu1bfZVmuHTYsDTV2tK2p/Nn1zsDhff5afffHe//ykYe3Ybt5PPejMddX02YBKtGU&#10;/s1/189W8HPBl2dkAr36BQAA//8DAFBLAQItABQABgAIAAAAIQDb4fbL7gAAAIUBAAATAAAAAAAA&#10;AAAAAAAAAAAAAABbQ29udGVudF9UeXBlc10ueG1sUEsBAi0AFAAGAAgAAAAhAFr0LFu/AAAAFQEA&#10;AAsAAAAAAAAAAAAAAAAAHwEAAF9yZWxzLy5yZWxzUEsBAi0AFAAGAAgAAAAhAPBDnFzHAAAA3AAA&#10;AA8AAAAAAAAAAAAAAAAABwIAAGRycy9kb3ducmV2LnhtbFBLBQYAAAAAAwADALcAAAD7AgAAAAA=&#10;" path="m,448r9376,l9376,r896,896l9376,1792r,-448l,1344,,448xe" filled="f" strokecolor="#a3a100" strokeweight="1pt">
              <v:path arrowok="t" o:connecttype="custom" o:connectlocs="0,458;9376,458;9376,10;10272,906;9376,1802;9376,1354;0,1354;0,458" o:connectangles="0,0,0,0,0,0,0,0"/>
            </v:shape>
            <v:shape id="Text Box 146" o:spid="_x0000_s1109" type="#_x0000_t202" style="position:absolute;width:11212;height:1812;rotation:456904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CAgwgAAANwAAAAPAAAAZHJzL2Rvd25yZXYueG1sRE/NasJA&#10;EL4LfYdlBG9mowcrqatERcihSI19gCE7ZqPZ2TS7avr23UKht/n4fme1GWwrHtT7xrGCWZKCIK6c&#10;brhW8Hk+TJcgfEDW2DomBd/kYbN+Ga0w0+7JJ3qUoRYxhH2GCkwIXSalrwxZ9InriCN3cb3FEGFf&#10;S93jM4bbVs7TdCEtNhwbDHa0M1TdyrtVQB9HvS1eTfG1z+90ub7nx11ZKzUZD/kbiEBD+Bf/uQsd&#10;5y9m8PtMvECufwAAAP//AwBQSwECLQAUAAYACAAAACEA2+H2y+4AAACFAQAAEwAAAAAAAAAAAAAA&#10;AAAAAAAAW0NvbnRlbnRfVHlwZXNdLnhtbFBLAQItABQABgAIAAAAIQBa9CxbvwAAABUBAAALAAAA&#10;AAAAAAAAAAAAAB8BAABfcmVscy8ucmVsc1BLAQItABQABgAIAAAAIQDKDCAgwgAAANwAAAAPAAAA&#10;AAAAAAAAAAAAAAcCAABkcnMvZG93bnJldi54bWxQSwUGAAAAAAMAAwC3AAAA9gIAAAAA&#10;" filled="f" stroked="f">
              <v:textbox inset="0,0,0,0">
                <w:txbxContent>
                  <w:p w:rsidR="003A118D" w:rsidRDefault="003A118D">
                    <w:pPr>
                      <w:spacing w:before="5"/>
                      <w:rPr>
                        <w:rFonts w:ascii="Carlito"/>
                        <w:b/>
                        <w:sz w:val="42"/>
                      </w:rPr>
                    </w:pPr>
                  </w:p>
                  <w:p w:rsidR="003A118D" w:rsidRPr="0063595F" w:rsidRDefault="003A118D">
                    <w:pPr>
                      <w:ind w:left="2537" w:right="3019"/>
                      <w:jc w:val="center"/>
                      <w:rPr>
                        <w:rFonts w:ascii="Comic Sans MS" w:hAnsi="Comic Sans MS"/>
                        <w:b/>
                        <w:bCs/>
                        <w:color w:val="002060"/>
                        <w:sz w:val="52"/>
                      </w:rPr>
                    </w:pPr>
                    <w:r w:rsidRPr="0063595F">
                      <w:rPr>
                        <w:rFonts w:ascii="Comic Sans MS" w:hAnsi="Comic Sans MS"/>
                        <w:b/>
                        <w:bCs/>
                        <w:color w:val="002060"/>
                        <w:sz w:val="52"/>
                        <w:shd w:val="clear" w:color="auto" w:fill="FFFF00"/>
                      </w:rPr>
                      <w:t>ÎN SALA DE</w:t>
                    </w:r>
                    <w:r w:rsidRPr="0063595F">
                      <w:rPr>
                        <w:rFonts w:ascii="Comic Sans MS" w:hAnsi="Comic Sans MS"/>
                        <w:b/>
                        <w:bCs/>
                        <w:color w:val="002060"/>
                        <w:spacing w:val="1"/>
                        <w:sz w:val="52"/>
                        <w:shd w:val="clear" w:color="auto" w:fill="FFFF00"/>
                      </w:rPr>
                      <w:t xml:space="preserve"> </w:t>
                    </w:r>
                    <w:r w:rsidRPr="0063595F">
                      <w:rPr>
                        <w:rFonts w:ascii="Comic Sans MS" w:hAnsi="Comic Sans MS"/>
                        <w:b/>
                        <w:bCs/>
                        <w:color w:val="002060"/>
                        <w:sz w:val="52"/>
                        <w:shd w:val="clear" w:color="auto" w:fill="FFFF00"/>
                      </w:rPr>
                      <w:t>CLASĂ</w:t>
                    </w:r>
                  </w:p>
                </w:txbxContent>
              </v:textbox>
            </v:shape>
            <w10:anchorlock/>
          </v:group>
        </w:pict>
      </w:r>
    </w:p>
    <w:p w:rsidR="003A118D" w:rsidRDefault="003A118D">
      <w:pPr>
        <w:pStyle w:val="BodyText"/>
        <w:rPr>
          <w:rFonts w:ascii="Carlito"/>
          <w:sz w:val="20"/>
        </w:rPr>
      </w:pPr>
    </w:p>
    <w:p w:rsidR="003A118D" w:rsidRDefault="003A118D">
      <w:pPr>
        <w:pStyle w:val="BodyText"/>
        <w:rPr>
          <w:rFonts w:ascii="Carlito"/>
          <w:sz w:val="20"/>
        </w:rPr>
      </w:pPr>
    </w:p>
    <w:p w:rsidR="003A118D" w:rsidRDefault="003A118D">
      <w:pPr>
        <w:pStyle w:val="BodyText"/>
        <w:spacing w:before="2"/>
        <w:rPr>
          <w:rFonts w:ascii="Carlito"/>
        </w:rPr>
      </w:pPr>
      <w:r>
        <w:rPr>
          <w:noProof/>
          <w:lang w:val="en-GB" w:eastAsia="en-GB"/>
        </w:rPr>
        <w:pict>
          <v:group id="Group 118" o:spid="_x0000_s1111" style="position:absolute;margin-left:63.5pt;margin-top:178.3pt;width:511.6pt;height:390.75pt;z-index:-251666944;mso-position-horizontal-relative:page;mso-position-vertical-relative:page" coordorigin="1270,3401" coordsize="10232,7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i+eToAAL8MAgAOAAAAZHJzL2Uyb0RvYy54bWzsndtyHMmRpu/XbN+hDJczJrHyWFk0UWOS&#10;WpKNmXZXJtU+QJEECdqCAKaAbrbm6dc9IiMr3Mv/iEA02NMcpS4apODM9AzPOP2fe+Rv/u3Hz7eb&#10;H65Pj5/u795cNb/eXm2u797dv/909/HN1f89/OlX09Xm8el49/54e393/ebqH9ePV//22//5P37z&#10;5eH1dXt/c3/7/vq0oYvcPb7+8vDm6ubp6eH1q1eP726uPx8ff33/cH1Hv/xwf/p8fKK/nj6+en86&#10;fqGrf7591W6346sv96f3D6f7d9ePj/T/fud/efVbd/0PH67fPf2fDx8er582t2+uyLcn99+T++9b&#10;/u+r3/7m+Prj6fhw8+nd7MaxwovPx093dNPlUt8dn46b70+fLi71+dO70/3j/YenX7+7//zq/sOH&#10;T++u3TPQ0zRb9TR/Pt1//+Ce5ePrLx8flmaiplXtVH3Zd//7h7+eNp/eU+y65mpzd/xMQXL33TTN&#10;xM3z5eHja7L68+nh7w9/PflnpD/+5f7d/3ukX7/Sv+e/f/TGm7df/tf9e7rg8fune9c8P344feZL&#10;0INvfnRR+McShesfnzbv6P8c+/2uaylY7+h3/X5sh3bwcXp3Q8Hkf9e0O/o9/brrt0343R/nf99s&#10;2671/3o3Ne6fvjq+9nd23s7e8aPRS/d4btfHn9auf785Ply7cD1yiy3tSs74dv0bvY7Hu4+315um&#10;733bOsvQsI++VTd393+4Ibvr351O919uro/vyTH3mOR+9A/4L48Uk2wzN/u2c83V99vON1do7Lan&#10;qHNDt8Ow418tTXV8/XB6fPrz9f3nDf/hzdWJvHdBPP7wl8cnbxpMOKaP97ef3v/p0+2t+8vp49s/&#10;3J42Pxyp4/1++t13v3cvE11dmN3esfHdPf8zf0X+f9xj8pP5EL29f/8PesrTve+9NNrQH27uT/95&#10;tflCPffN1eN/fH88XV9tbv/9jlpqT43LXd39pR92/Cqd4t+8jX9zvHtHl3pz9XS18X/8w5MfHr5/&#10;OH36eEN3atxD393/jl7iD5/cg3PLe69mZ+kt+tleJwqlf53+dLq+5pGR3iYXVfFyUEPHfbTqtRm2&#10;9Oq6XtbOvWx5bcZxP783u6FV78277/17w6EN7wqNjO/preH/6+P72f8DBebD51sab//1V5vtpttv&#10;+00zhDf0bEZvqDf7l1ebw3bzZdPy3el1ia9FnsbX6ttm09F/tBk13nIt/v3mZtPOTxBfrQ9mzrNm&#10;t9uang3BjD3rgWdjMPJPiTzbBTO6VsIzmk+j52zG/d70jKKzPOdhAp41KgB9ZzdaE0egYyu71RoZ&#10;hGbsBtO5Jo7CoWmRezIKXT9MZkxpjD8/rLMC7slINMPU2O7FoTg0I3JPhqLrKRTWK9fEsXBWtns8&#10;TsWhHTo7tPRSnx/30MIOIYPRDUNnusdTw/KqOCvgnoxGM1DcrN5Kk/X5eocW9YpWBqMbm53tXhwM&#10;ZwXck9Fgz2z34mgcWtQ1OhmMbpzsd48XTefWYyvbPV6RiOAC97o4GocOdY1OBmPYb0ez9bo4GM4K&#10;uCejAYPbxdE4dKhrdDIYw35nB7eLg+GsbPd4PhetB7oGL2aWaBx61DV6GYxxS5ZWz6Vp9Xw5ZwXc&#10;k9GAA0sfR+PQo67Ry2CM231vuxcHw1kB92Q04LDcx9E49KhrDDIYY0OvgdV6QxwMZ2W7R+sHEVw0&#10;pQ1xNA4D6hqDDMZIj2u7FwfDWQH3ZDTwWiCOxmFAXWOQwaBhD7gXB8NZ2e6NMhpwETXG0TiMqGuM&#10;MhjQvTEORso9GY1uv7OXBGMcjcOIusYogwGDO8bBSAR3lNGg7ZE95/Jq9zywjKhr8K40Gqdg19jF&#10;wUh0jZ2MRr/d25PaLo7GYYe6xk4GAw4suzgYiYFlJ6PRN2C9t4ujcdihrrGTwYDD8i4ORmJYnmQ0&#10;+ma0VyxTHI3DhLrGJIMBJ7UpDkZiUptkNPpmZy9Hpzgahwl1jUkGAy4JpjgYiSXBJKOB3YujcaAF&#10;kL0/28tgwAXVPg6Gs7LHvb2MBgzuPo7GYY+6xl4GAy5H93EwEsvRvYwG7Br7OBqHPeoaexkMuJjf&#10;x8FILOabrQwHHFka0teikY/+HYgvqW7BcN7nou0QbfDPV0zsh5qtjAkcnJttHJQD/Tvoo4wK3lFu&#10;47CktpRbFRg0vzXbODLkI+onTfmmPI5MaleutuVwidCofTnemDcyMk6usJaAjdqaC72FtMBFEzre&#10;eEnx+Prdj3ezTkR/IkmOtO6tE+Ae7h9Z+j3QU5MkdXCKF12CrFgIAsb0YrBxUDbTxhQhNia1w0uR&#10;aWtuLGceFOaMOb1RztwpV1nHeZPP5rQ7L3GGN93OvOxJ2/lRafdacnXelPLVaTdZZD4/Ku3uSsx5&#10;08ZX9yJmtmV4E+XMyx6VNzVsTruREmd4k+HMyx6VNHNvXvaovAjnq9PqucQZXhQ787JH5UUqm9Pq&#10;suTqvGh05mWPyos4Z172qLyoYnNaDZU4w4scZ172qNP8qLRaKLk6LwL46jR7F5nPj0qzaYm5myP5&#10;8o3XrrOvsJuw/D8oe1w3e7h/UDo4LaPTAsDc8ORdmwdYBjqai56uNsRF3/JzEwA6PvG4HP64+UKY&#10;yAn/N/QHVs35N5/vf7g+3DubJx6gW0Zy3NoOrtINzwa3d8KQN2mRXfht+PngLtfwSoqsaFr0sQi/&#10;Dj9nMxbYyIwEqpQZbzHIin6krLr5lnTNlJl/B9nBlBUttOiOLT1sgVVP/SBl5m9JrC59z/kB2pG0&#10;59Tl5uYg50IvDa0afsrWbXfL6xQMwk8ZrXZHGlvqztwerl3O+ChcKfz0V1xep4Bp6I0KFuFnsOTt&#10;Mrd19uZDaKDc87S0QQrxSzdRO85vYLbR23EoDCN1Nv++trn34myZec+Wm+de2+V5mkwvWJoo06na&#10;0OiZLtr2cxgzPX55MfTA8O72/vHav3s8gDmkvYxkPABGeFLA6MeYWY9j15Ha5K8jzFZmjTNWUAoE&#10;7RcumLUbIL5xZg0xE02BZ70Q7ZnVjhkypuhaCUVE7skgwqGF1tkztFNW+2QSeE0Nncbw5VoJMUTu&#10;kRsENmlUXK5WzKwR1pTMmq1sHUltjiG7UXtjpCNd7IyRChKHISWCyEhAdtPEoXgGs0ZIPY5FQv/Q&#10;zBqxm0pmjRISJLPGCQmt6hMoj6OSWaNUjjYOhhNH7HevlR0DCjO8XT/3jGJmjdyTzBonwfCCxt92&#10;zs8B7KaOWTvFyhKNBLNO6Fq8hovcg/JgHbOG2qBg1omuoZg1VFjrmDXMNhHMOjGwUAKiaD3EbuqY&#10;NRSoe9E18LDcy64B5f06Zg3lfcGsEzOaYtYQjtQxawhHBjFr4GwT2h7K4AK0xPLVeWApZdYQLfG+&#10;ZrlcAi0pZg2DW8esIZgTzDoB5sbCrlHJrFG2Ce+Il9ZLYM0LZg2gcCWzRtkmklmzlT2pXTBrgNQr&#10;mTXKNpHMmq2Ae7JrwISESmaNsk0ks2Yr2z3FrOGSoI5Zw3QOwawT6RyKWcNkmDpmjd0TXYNTZkDr&#10;yVkDZseyfLx0tWJmDbNNBLNOZJsoZg0X83XMGmabCGadyDZRzBpuheqYNcw2Ecw6kW2imTXcR1Yz&#10;a5hxwsL++YVJjM2aWcNdeDWzhrNbI5h1Ynoj9hwexme3o1TZamYNFwiN2JUnVgjNxbYc5MvWM2uk&#10;tihmLRdZJB+uzBrB9pVZo5ZZmTVqmZVZo5ZZmfWc3MPIZkkK+jrMemF8M+9ByJqWjcQXc+isEB+X&#10;sWjGb3zTDDUrxOQBu2pmpkmqQvjh1+GnAq45UldK/mhB4J41RxIDas2iyUBacxF7Bj4tJ7LllLeY&#10;HIcGygL7BbZmif2CW/PUPCR25El8KdwPb2323qEXZB+nNKMhJADkMiR8j88mXMwDSA7T63Em9Kfn&#10;IOulWJrzIFxKztBTNi8n4AhMLWj2n9z/LJrNFdzfHR9vfKW2uwKbHV/T2QN3792fuAL9j/Ofn46f&#10;bv2fXR7GWqvtz51A3Jv02svSf5ezZoPvr1f6P+6p+sOFc6nhZvLgSv97Elp9okM4nyHU9a+l/9QT&#10;fjml/6RdXqRRuKncfps4puI3/JeyEyNC6f9I5yeo12Yp/W9GyvmX702cW/OM0n+aWezal4o0CvK4&#10;2/B/vNvnYwSEhMNGN5vwBInSf8oDMuuIYxJTWPoPPRPqJvZMyTYj1WJYBdhS24SlEEIDGodpMBtN&#10;CDbOym61C71msJ2rS6MYRypzt2Iq6gucFXBPqv4ky9lliHVpFONIfM10L46Fs7Ld02kUSJGrS6Og&#10;7E67R4g0CmcF3JNADCY91aVRTNumN1tPpFE4K+Ce6hgouHVpFNOWChat4Io0Cmdlu6fSKJoBdI26&#10;NIqJzkKy3YtHKGcF3FNdAw0rdWkUUzPaXUOkUTgr2z2VRtGg8bgujWJqdva7J9IonBVwT3YNOJHV&#10;pVFg9+IpI+We7Br9lqY9a86oS6OAwRVpFIngXqRRtPYJQHVpFLBriDSKRNe4SKMY7OrwujQKOLCI&#10;NIrEwHKRRgGyPOrSKOCwLNIoEsPyRRoFci8eqMpL/9GkJtMo2MruuTqNogHBrUyjQEsCmUbBVrZ7&#10;Oo2iAV2jMo0CLahkGgVbAffkrAEHlso0CrQclWkUbGW7p9Io4LBcmUaBthgyjUKu5Fd0yKoSKflW&#10;Ue+KDlHLrOgQtcw3gA5fDl05pYI70BlNzRBm4HQOAkQB6ZwNgrrsDekKwi78Nvz0Vpzbw4grCDvh&#10;t+Gnt+IsXrKiH17+Cb8NP+c7enJFZ1ekrLxX7F2BVU/L/JQZyxDs/nyKpNOofc2pdG1+ANqLOVEU&#10;2oXmGOg0lOR958alx0g72IZwFVjOZ9xSHlb65u04D5/Zx6HqP5q3SxpoIWJ0mGrmiUKRYi6Ey80z&#10;L8TyOJnXqx1CA6Vf1qXJ9Rv2HOqC0cpaKDif1f2sM6gRMKGBRSvc/hgJoWO/5OG2JO38DAo31Mxq&#10;FG609REKN975SMkCaqFiW1ZWKAiF0FiuSOigUq2ASlmsqpYWCmIJOY5ASkKW1VA02r2owo12PFLh&#10;xjueRm7IoE5WqXCjHY843JZVUrAhUwo33JBVKtzIPalwJ9yTfQJuZ+sUbkhXhMKdoCuqULBHYkCd&#10;wg27hlC4E11DKdw9klLqFG44qIhCwcSoogsF0UF7dQo3pCtC4U7QFaVww1qySoUb0RWpcLOVLaVc&#10;FAoCnaxS4UZ0hVfoS4lGQgS9KBRsbQm5VuEGdEUp3GRlt55WuJEAX6twA7qiFG6yAu7JWQMOy5UK&#10;N6IrUuFmK9s9pXDDSa1S4UbuSYU74Z6cNeCSoK5QENIVoXAn6IpSuOFyqk7hhnRFKNwJuqIUbrgO&#10;rVO4IV0RCndiYFGH28IFfJ3CDemKULgTdEUp3NC9SoUbbTGkwi33GKvCvSrcfEInL1RIY1oPdLw4&#10;u/S/34GOP4PCrQViKHAXyc2z8pvRFoPum1YWWfHkN10Li1JrhvqjNiuUM4Pam3mEcrl1LmnI67fB&#10;MC8Jl8vMxdL1ovZm5fBiiT3Ej36mNe7wOuRuPb9cWR2+FFPMr36uvXUPCS/WcwTutazgG/oEHOmk&#10;Fyq5Y0QvrZK3W/5WDg1x+zYkVIfygW7HCT6ufoDWmB6OhfKByjTwYaKj290t6XJxTnYs0bovwLmb&#10;KyOpz5LD/Yb/w67F14pFcmdER0n4B4it5M6OfTIdu9DILcfkHnvfUe6x5VgseDgj0zEpkZNjg+nY&#10;hURuOaaOmt8Pg+2ZSAJ3VqZrKgecojmavhk54KZ3Mgb7gSQqq92EQu6sbO9kGPC7FsfBn6RneicD&#10;4d4k07s4Es5q8W7dL7mzWX9aca+LzYYPpKZObCVIkIEfwsIqDa0f/Syaod00etBoOA8YMG3AO8WG&#10;JO76oTHMyeGnT5G4cC78+jlTN2bT64dXX5JNU0++mHVdBsxLz7pNOxdCT0OYv5ZZlz4BtXywN6SF&#10;/MRpl3DStHH3VFPl5bTLd1dGctpljzdnt+3qK2dEw+BAH0NTV5NjfjP0o+nZ5bxreCYHfOhZPN4n&#10;PJPjfdPv7DaLh3vHpjvDMzXxTsPUmY0mJl5nZbeamnkbYkhms1kzr+WejMJEhzLZ7sVhcFbAPRkJ&#10;OpyNqq/4HVfBN9i02XoyFBN9MNx2L46Fs7LdU2yaas1t9ww2bbnXqh6x2zame4JNT2wF3JPRaDpO&#10;PDBaz2DTpnsyGBNNj7Z7ol+wFXBPRoM9s92Lo+E/vGq5pz68Ok3d1nRPsGlnZbun2DR0z2DTpnsq&#10;GFtqP9u/uG/QkVtkBhyU8YDhNei06aAKBx3UCAbkOB501BeZ2Q4qPg27h8GnLQfVx1fpe1fbwWxB&#10;Aai9GXBQxQQNLwahNh1UAaGj2na2g3EPIQfJDDioYoKGZ4NRWw6qD7DSnfe2gwJSezPbQUWp4eRm&#10;UGrTQRUQOs3NHmMEpqbD4cgMOKhiAtcFcUj8R1hNB1VA6BQ5e4wWoJoc9J8+N9YtilTDJZVBqi0H&#10;1WdY/Z2tZZVA1UkHZUx6OnrFHKYNVm06qAICQyxgdSrEilb3lN5rOxiPWwf3KVbLQfUpVtxJBK5O&#10;dRLFq/uOvuFnzcMGrzYdlAGhO4NhRgBrb2Z3EkWs+44+4Ww6KDqJ+xyr6aDuJGigFsiaHKTx3HZQ&#10;Meu+o72C5aDBrC0H1QdZ/RxmdRIBrVNTnTretu9oXW46GE/u/pOspoOqk8DFgvgma2qxoD/KCh0U&#10;ncR9lNVykLeZPsnKnQQKF1vigNvEYksdcAsDbBxwa7onuwhcqooDbp2V/f6pA25hB2Hcs+Se+Y+y&#10;mu7JDuKW8NbrJw64TSz09QG3cIQxD7i1PNQfZcVbJXHAbWKvpA+4hcO0ecCt7aPsJXi3KQ64TW03&#10;1QG3cK6joSAOtP8oq+lj+YY91kxSO3a1ZYcLBvOAW9tH1VuQEiMPuFWKx6pJrzk8aw5P6pPC//1y&#10;eGBV9vpR1tSL4GYPYjz0wejAv903VmFzuqHc/4PwlU/3D35yDpWbDhwD452pBcHaqaPFCt074CgE&#10;wdo5cyfYBR4Vfs6VvbwOpaulvy5KJxM5q+Wz0eEi4ae/GO9v6Fr0g+RgjNS8FV8zZcYTNV2syZTM&#10;eit+2NTFZqtuOeYuOB5+zq0R7GjPmboc16uQby19ryxpNzcIffQz/cnR0L7tQFJy6sbcGu7OA1VL&#10;pAxD9InMpJt5eZ/ylvstre/4sbM334djY3PP022b+YFyTdRtqUMUNTrt5mn9xH52uTAyMfGWmRfD&#10;90v37OkXbbl57r1dnifXD5YmynSrNjR6ppOSqu/DmO7yy3uhe8LL8Oy11voFeTbr+hc8272n3zjP&#10;ZsXGlG3ivZlPIzPgp6J3kD9FO8eEIiL3ZBDuCD2Ja62tHZ7aJyNwF4sXCTGExsVI+oFUR+yQJ+CZ&#10;3h4j5Cl5NkaeanOMgXGczHdo+KOsVsOpj7JiFSQOQ0oEkZHAuD0OxZxKZrxxPJlFocACSByLhP6h&#10;eTZKVajk2ShZQfJstrJVOP1RVsRyKnk2kj1ErbVSPeLMz8taa1tFN2qtrXdP82zknuTZbGW3nuLZ&#10;UNuq49kwE0XUWid0LV1rjShOHc2GXUPUWie6hmLZUGGtY9lwYBEoOzGw6FprRHDqSDYUqLlsYdG7&#10;EwK1rrVG/KaOY0N5X2DsxIymKDakN3UUG8IRAbETSwHeWUfDPHYvjkY5w4ZwSTLsRCaKZtgovJUM&#10;G2aiSIadyETRJ4qi7lHLsBHgVAwbA07NsBEiNiqurbnjkmEjRByvbJOIWK5uIb2pZtggE4UljWWE&#10;IQfJzJ7eNMNGaQpG1bXZgnJp5fMPLEanGDbORNEMG+XOVjJsmIkiGXYiE0UxbJhCa3yi1WrBSY5a&#10;PsXEakHJsFMOqpig5anxkVbLQcWwcYgFxPZm9juoKDZc3tdRbP/2Wy0oMHaqkyiODbdHdRzbjx+m&#10;g/EGxJvZLahJNtxdVpNsujtIG5TfavV2yMvC3Xk1y/a5JlZTyq+1ejvkpeovUN2opdk+4cT0UmzY&#10;U4kpFx9shV6qHHS8ade7dqTEKJ7NZueWXHn2yrNXnp3CmCvPRgdM8wKE4M2BFg4emqXx7kyFDjSN&#10;F5nTNs9dPRCV9NXdTMn2PL+VXN9NWv4fBJaXu8P8vLQ2KrsDD+XuDlSCG7n0M/BszW8Rzi7EwTOZ&#10;zUG1GcxmkFrAshmiFqBsCH9gyuGnZ8uByGqepqw03g+/Dj/nixVCvEImWMoYnwEtZwabx6ABwWYI&#10;vtswFLLacv5bzpRLOfWCYbMsfwGxeZ4eXoo8o5+TPrKG4Z3N3jv0gezjzF0qm+sw99Bs7sTc4bMQ&#10;P6RsZAi+HmdCf3oOzl5PVvl2TlZh3d8z8b9dv3s63n28vd40fiC3ofiLf7B1GOesu3EiGkCz6vF1&#10;qP1u2Tt34MpAbMxPuKH0e/1g68ebJ8r7ctlvv5gPtnKt40WKhYuq/TZxTMVv+C9FH2wdWhbHaTFG&#10;b81cor+8NssHW9txSYsL703lST27cRw37p7uDT2X+cdCtEuxoA9JuBWOQKxBDPZVJz1XqNJ//Nt+&#10;vlYM9/n3vK2fnyC+mhRxhoFq9CzPYgX6UHacvbup5VlMaBKeSeGGOPfW9CxW1UqPs5/6gY4MMBpN&#10;KDbOym41lWIxdFQPaDWbkms4xcIKqRZr+onKti334jBMbAXck7Lz0NEBTKZ7cSh8ioXpngzFNHBB&#10;quVeHAtnZbunUiwGrsm33DNSLCz39JEBAxeVG+6pFAtfU250CZViMfBZWKZ7cTQOLeoVrQwGAWw7&#10;uDLFgq1A68losGe2e3E0/JEBVuvpFIsdfUzaaj2ZYsFWtnsqxQK6Z6RYmO7JAYpUVDr+wvQvjoY3&#10;Aw7KeMDwGkkWpoMyHCRGd/brJ7IsvJntoEqzgN3DSLOwHNRHBmz3ezrxw+gfIs+CHCQz4KCMCRxe&#10;jEQL00EZEEYj9ugsMi28GXBQxgQOz0aqheWgcWSA/Q6KXAtycO9qeY0hRiVbwMnNSLYwHZQBmSme&#10;EWKRbbFQPMtBGRO8LhAzyDCCCY73/FH2Bt2ZjwywHIwHLW9mh1ilW8AllZFuYbWgfWSA4aBMtwig&#10;1mhBlW6x23U7c5g20i1MB2VAcIhVusXM4i0HZUx2E5iFjXQLy8HLdAt6+60QXxwZgDqJOjJgNw32&#10;RGekW5gO6k6ChhmdbkGjkf0OqnSL3QRWgUa6hemgDIgfgc0WFJ0kMVCrdIvdvu3Md9BIt7AcvDwy&#10;AEx1Mt3CzYh2C6p0i92+sxeqRrqF6aDqJHCxINMtnBlwUMYEOxiH5OCODLAcVOkWE1psiWwLZ2W7&#10;p5ItYICNZAvTPdlF4FJV5Fo4K+CejAfsIEaqhemeDAYxd3ulJY8MYCvbPZ1oAUcYM9HC8vDiyAC4&#10;VZJHBrAZ8lHGBA7TZpqF7aOMittHWsOMzLJIbTfVkQFwrqMhLawD/uXVhmAcl0SYPuqaCLxhjzWT&#10;1I5dbdnhgoGmdOGjS7GwfZSR4SY0JzyVYsFm51ivKRZrisWaYrGmWGz4JViPDEi9CG728BkT/8Up&#10;Fm46cEcG8L7KPDKgJzbKRCGkHqAci3Yu2w52gZGGn3ORPCet0tXS6Q6UKOqsqIzI861wkfDTX2xH&#10;yyi6Fv1IWXEtElnxNVNmIUeEHEyZzSiYHrbAqifhN2UWMHVPy9+U3fwIBOYD8AsNEX6KBmnppN7k&#10;9UL70sdhMg7O4aLgphs5RJ/ITLpl6Ch0H9sCS94PU+TyNx9CA+Wepx144+KumWmidpzfwWyjUyPS&#10;YpCvmQsj9Tb/xra5F+NsmXnRlptThUQy5Mvz5PrB0kS5iIdGz3TStp/DmH4ll/dCjx/PybHAR+Cv&#10;Rwa85JEB1C8veLbDzYJav8Dn2R2t4r5Fe5KfgWdDxhPvzUp5NpJE4l1ZQhGRezIId2JYVMqzEbiL&#10;JfCEGCLFC0h1xA4Z7o9pOI70dKiESJ6dUEJocomuB4mO2huX8myogsRhSABj9Xl2yHOMI/DNnbsM&#10;BRZA4lgk9A/Ns1GqQiXPRtqH5NlsdZYV4hQPzbNRjodxZIDVeppnI9lD8mypegj3ZDSgMGMcGWC5&#10;p3k2ck/ybOye4tlQ26rj2TAThVM2l5rPhK7FS7io50J5sI5mw64hYHaiayiWDRXWOpYNM1EEyk4M&#10;LOrIAChQ15FsOCwLkO2s7J6rjgyA8n4dx4byvsDYiRlNUWwIR+ooNoQjAmInlgLqyADsXjyB+yMD&#10;rIFFM2wIl/SRAZSwYodXM2yE5yoZNsxEkQw7gec0w0aAs5Jhw0wUybATgFMdGQCHl2qGDTJRNMOG&#10;c+8FwwaQvZphI8geTx+pTBTNsFGaQiXD9l82oNmVd9nxrG8fGWCkKWiGjXJnKxk2zESRDDuR6KEY&#10;NkyVqWTY2MF42EqlyvD5ldESASYbGUcGWOOgYtg4E0VAbG9mj4OKYsPlfR3F9m+/BTgFxk51Epbz&#10;4hZE+bR1HJvuDIYZAbK9md2CmmTD3WU1ycbZKOrIgMRorY+/h7vzapZNXoKUFAmzvR1qS9VfUIKt&#10;4xHLGv0ZNBsnsVIvCW8aAfJUFqs+MgBrMGrPXs6zkRKjeLZMBV559sqzV56dwpjrkQHrkQGO9rv5&#10;g0T6//oj8N0yL8mzA/4LlBLh7EIcPIPHHFQrI9UBy2aIGqM+ZiIZoFbE4yF2k2C5FOKVMsGAYXOM&#10;MUDYXPs+A4MGBJsFq8Ewz2rL+W8xUw4NlEX5bWjyLMtfYpjn6eWMfn7JsjA/vLPZe4c+kH2cuUtl&#10;G2juoVmMX5qLMQ8gubdCjzOhPz0HZ69HBnxDRwYQr708MsCl9dhQ/OsdGdD3W5fVYx0Z0BN88plG&#10;ofR7PTLgF3lkAMmeFykWLqr228QxFb/hvzzvyICxpwJLJ25eHhnQjMsJKeG9qT0yYLezK2NivaAw&#10;xYI87jb8H63JxikWzuhmE54glm5VikVPlc8u4UQpvLECXZhiAT2Lpc6EZ0q46eiz65ZnMdYvPTJg&#10;7IfBbDSh2Dgru9VU/QFBePukBSXXFKZYjP20t92Lw+CsgHtK4mx3drliXYrFOFA5u/XKNXEsnJXt&#10;nk6xQJpcXYrFOG7tHiFSLJwVcE/1CeheHI3iIwN209SbrSdSLJwVcE91DBTcuhSL3b4fTfdEioWz&#10;st1TKRawa9SlWOz2dF629e6JFAtnBdxTXQMNK5UpFlsqhTbdi7vGxFa2eyrFYkDjcWWKxZbKlSz3&#10;ZIoFWwH3ZNfYoYmsMsUCuhdPGVPCPdk1dlM3mHNGZYoFCq5MscDB1SkW02QfNFOXYgG7hkixSHSN&#10;ixSL1j7JhT6Id85mKk6xgAOLyLBIDCwXCRagvLguwQIOyyK/IjEs6/QKVP1cl14BJzWRXZGY1HRy&#10;xR4Ety65Ai4JRG5FYklwkVoBukZdagVcUInTARILKp1YgQaWusQKuBwVeRWJ5ahOq0DDcl1aBU8Y&#10;5qwhsiqc1XnWWNHhig5XdPjPhQ5/8mnXC7pySoVZijnw8QQEfkKJFGRXvFyI7IL2HH76YsG9vxht&#10;570gGH4bfnorzvClS/Xp6jLe6zORClQtXCP89NfyXtHzJe84W/W0zE85Nt+yGZaD0MPNwk/xAM0w&#10;uNQ9ilP4ffgpm2NYDscMvw8/vR27z89KP9MOtiFcBZa8VOBr5m7ejnxGoLPMPA7xE08Jsw1EL978&#10;JuSa/GyZCeFy88wLsTxO5vWizwfODZR+WZcm12/Yc6jLWkRI0vGXx4fNj59v7+hPD49vrm6enh5e&#10;v3r1+JJFhPR6XijcLm5Cx37JIkJapv0MCjdOYIu3jltwYIysX4NbH6Fws+h3Xn0mFG4klwkxDx3/&#10;KcUjvOuJnjKx6ZFqBVTKYumoXOFGEnLMGBI7nguFG8jvtQo3EuDjMCR2PLqIEOlklQo32vFIhZut&#10;7HdOKdxQJ6tUuJF7UuFOuKdkPLSdrSsihNtZoXAngqu+O0yii62T1SncUAwQCneiayiFmwq5bJ2s&#10;TuGGg4pQuBOjii4iREJUncKNR+N4mEoIUUrhhoVcdQo3lPGEwp2Q8XQRIQpuncINRVBRRJgQQXUR&#10;IeoadQo3lpDjWSMlIcupGwrwdQq34yYWvhAKd4KuaIUb6WR1CrcDE6Z7cddI4AveVcWVKWhSq1O4&#10;oXtC4U65J2cNSrqziXydwg2DKxTuRHCVwg2XU3UKN+waQuFOdA2lcFO5jM3k6xRuOLAIhTsxsCiF&#10;Gy7g6xRuOCwLhTsxLCuFG7pXqXCjlAGpcMs9xqpwrwr3qnCvCjdJ0Rv63hL99/Tm6nS1efvm6q1P&#10;xns4Pt385fGJuwn/cfOFz3Hj6efGSaetedjgoqzOyi8UuIvk5jLpukwGD6qvFhalNgz1R21WKGcG&#10;tTcnjwatNyu3BqU3q98Gw7wkXC4zF0vXi9qblcOLJfYQv6wWH16H3K3nlyuLFUoxxfzq59pb95Dw&#10;Yj1H4F7LCr6hsgLCb1ol9yn8L66S0/bCoaW+1eUDHR0FMX9ycBlhfmIa+L4baAPFt1TJ1vFm26WB&#10;u5srI7nTZoc3Z6/tL8c5I6qT9w+Q0MjJJ9OxWJx1WeCWY1Ij79thMh2Lk8ickemYksinLW2ajBaL&#10;N9hOIrcc4+qmaHvd93vbM5EE7qxM15RCTtEkldLwzVDITe/k7ppOWbEDSh+YPmffOSvbOxkG/K7F&#10;cfBfjTO9k4GAr5sQyOX7tu6XqD7lyOXS85rwRN9V3dy6lWPx+tHFxhX3Uie2EiS6gaU/ouNhlYbW&#10;j34WJaUrlWBA7yRdah4wYNqAd4oNSdxNXe7CuZqpG7Pp30+/++734YxmYXbrtinLpO+eZK4W4gKh&#10;3/6GZ5K39+//8dfT5nTvo/HD9Yn+cHN/+s+rzZfT8eHN1eN/fH88XV9tbv/9jnjwvqEiM1r6u7/0&#10;w46Zzyn+zdv4N8e7d3SpN9/QrEs9/mLWdY374rMuFVi498y9Hm6au6y+ooOlQ+7KT5x2d+Nkfzjp&#10;Ytp1m7XktMseb85u29OuM6JBen6CxLw7NLZn8ZBfWH0FPYvH+4RncrwfepBJfzHxWm2mJl6aKFuz&#10;0cTE66zsVlMzLwnRNh80Zl7TPTnzdgOVmFgxFTOvswLuyamXhGhbJ69j0x2d7267F8fCWdnu8TgV&#10;LYOgEF3HpjsaB033BJt2VsA9GQ2o9Nax6W5Hiz4ruIJNOyvgnuoYsDgsjkbxB1sHwqGme4JNOyvb&#10;PcWmYXDr2PQwUeGq1XqCTTsr4F5h16hj08OeChNN9+JgOCvbPcWm4cBSx6aH/b433RNs2lkB91TX&#10;QINyHZsmumG3nmDTzgq4p7oGms3q2PS4pe9eW8EV1VfOynZPV1+hZUAdm8buxZN3yj3ZNXY7QFfr&#10;2DQMrqi+SgRXsWki+3bSSx2bhl1DsOlE19DVV1xky1OHllbq2DQcWASbTgwsik3DlKE6Ng2HZcGm&#10;E8OyYtMwJ6eOTcNJTbDpxKSm2DR2L17bHuhLkfb3CPnUnGgBBJcEgk0nlgSKTcPg1rFpuKASbDqx&#10;oFJH2jrIbnWNuiNt4XJUfJU1sRxVB9rCgaXuQFu4mBfn2SYW8+o4Wzgs1x1nC7dC4jTbxFZIHWYL&#10;97akFp1VwwN92tjuGkx+4q6BtrfiLFuelCkPNuxvV51vzYtY8yL+ufIinKy9Od59ZN3Z5TvcP34r&#10;H8H8yZr8ktPhRkBLlG975iIFojxdQdgFfTz8nMvvQuqEI4dQlnffr6abUs5wSpTnlGKyYuuUWYD4&#10;dO+UmccK/BwFVq3/lAB+Ak9j247Eo9Tl5kdoO5rVU3ahRei+6Y9INnMLtz0t2lJXDAGjn2kXl1eg&#10;wHLOv8jffBhp0+i4S+Z5qMhwDkyuiZayxWyj02vv35w2F8azZea1WG7O7Z9s9vA8ube2DU2U6QQU&#10;lbkbFIZRg67nJJ8INPV4+vj2D7enzQ9HQoHrJxpfsrqSxtILguV45zdOsKAmXkOwkCBOQ6/fCdC3&#10;CxKbXyVJoqz2WAQrJViIJMRbmdS+NzzAv/5qQ1oVojCxNFxaXQk3vZJgMak574ti7veNESwkNFcS&#10;LMj/4lgkNr2aYCGhuZJgoU2vJFhy0xsHV32iEe7JKwkWdE/0i4R7co8PFY266kqoaAiClQiuIlhQ&#10;D6ojWFAPEgQroQfp6kokNNcRLDiwiE80JtQ0RbCgFllHsKAWKQhWYky+qK4EZ7jVESyo5AqClZrM&#10;VNdApbN1BAvq4IJgJXRwTbBQbWodwYIUQVRXJiiCrq5EXaOOYEEGIwhWisHIvAc4sPxCCBbif3UE&#10;C/I/QbBS/E91DURP6wgWpKe8D1+WoQl6qgjWgJYEdQQLuxeva1PuSbgL06nqqithcAXBSgRXESyY&#10;91BHsCDcFQQrAXcVwYJL+TqCBQcWQbASA4siWDDnpo5gwWFZEKzEsKwIFtw81hEsOKkJgpWY1BTB&#10;wu7Fy9tygoW2t5JgsdV5p7YSrJVgrQRrJVgrweLK5SduBo11UFVJISUqZU7EpJhvZMT7QGvo5klo&#10;UATXFlCjFX7J4IqBQSmAKCYaodA5z0gCn8lSl2CYBzlzpXMBHCoGTqGBslBuafI8GAu8tQS2zQQt&#10;w+/CO5a9dzFjLIaWhRB07qK5GOqeHF7r5wCspZCKD5J1xxrQJ2E8+Mds60/uf3MPFWb8+a3vjo83&#10;noG5X7HZ8fXp/vu79+5PN9fH93+c//x0/HTr/+zA8VrHdf34+Onu499vjg/XlHwxwy2qZPv0no/T&#10;pYB7CvY3qjekFI3b603TuqOMbQz24h9l27cdUSIexjtS5F04l/ou1iHfMcGmA+3mVyOUd60fZfsl&#10;fpSNtcoLqOqSKey3iSdk8Rv+S9FH2aZpXkyck/6X18adouLem46Ee77H8XV4byo/ykbfYO+njbup&#10;e0XPtXyxBFX4VTaXEnn2+3wtQVVnRjM/QoyQJFXdb/ud6VmsPpVSVYSP4u11yOg0PJMy4LTfdaZn&#10;MckrpqrDCCrb4ggQOnJU1fBNUdVpv92bzvF7tYiKB6rOs5NhGxkFgkJ2+Y6uC+SPJ7WWe1IEnCY6&#10;GcF83+JQ+JJ8l2KmX0sZio4OVDXrY0RJvrOy3VNUdZrawXSvkqruKBhWj5BUla2AezIa3HC2e6JT&#10;tOgkZ5oBRaYz4QDbvTgYHVsB92Q0sHuiZ7QTePc6mrWjROxhHOzaLEFVnZXtnqKqMLh1VJWK3+2u&#10;IaiqswLuyWjArlFHVQeqeTCDK6iqs7LdU1QVDix1VHWYOrtrCKrqrIB7qmugQbmOqkIBWlDVIEAb&#10;4x5vdKJ3Gc5mlVSVMaM1sEiqylZ26ymqitcBtVgV+RcPVHTUFvRP9o2Gvg7emiNfJVdFNb2Sq7KV&#10;3X6qMpD8o+O6rXmtEqyi3iFLA9kK+Cd7R9P0nb2aqiOrcHARZDUxuKjaQPJvt7XbT0wdI5o6dmrq&#10;QGOzQKuJsVmhVfJvst+/OrYKpzZZHcgToB1fVR2Y8C+eyp9RHghWBgKuJlYGCq7i+NbR1Q4trARd&#10;dVZ2+ym6Sv6B/lGHV+G6VODVxLpU4VU8vtTxVbisF3zVWdntp/gqHp/rAKvb71jzmwCsiV2RAqx4&#10;fvs5agTn5cFKWFfCuhLWlbD+ExJWHgHtGkHeLJMUHrgjQqxBTQ92AeCEn3ONIC/L6WqkiXl5NPw6&#10;/PRmPDmwMh9E1PDb8NNb8caRrMg4dS2W3/iOmYOVvV/8FKmLzVZN5gOD8z3bhlaLqcvNT9BSiWDS&#10;bm6Ptt2XNW8ehM7sIwiCDlkd7vkNkG3cUpGFa7+85bClnQC1dP7mA6/J2TL3PFQgSNskZ5lpISI1&#10;tI5my1ybO9HSW2aieLbMvBXLzXMv2fI8mXeWvqroWyjTA+hUc9/mmf60RFG/Ps/BqwKOrvWBRIy+&#10;ytcXWfi5QFluVBLA6gW+vujUEO4J53X810RZUHyOOUopyULCeMxQErtfKb5A3TnWwkpJFtr4xtv8&#10;1L5XqJJQchaiC9Jc9AmXkMXEEUjseXlaiyRTKDj/QkgWEpyr6wMBB4xjkdjxKpIFBedKkoUIqiRZ&#10;GO6q+kC8If85CgQNvV59fhELGtUVgnZ4BctKhFexLCwI1cEsKAgJmJUQhFSJIBbU6mgWFNQEzUoM&#10;LopmYUGyDmdBQVLgrMTArIoEyT8gOPOi/szxe4R66csx8WDqJqvzRHzOzRA8KzWlSZ6V8C8erw6U&#10;XWLnGXCGVjTYQ0FcAi0siF8ALQQUKoEWAgqyTpCtbMFU1Qni/lEJtBDtlUCLrWz/vjmghYBgJdBC&#10;QFACrQQQ1P0DJVbV1Qo6VGr1Xwm0MFBVQAsuDyp5FuLRkmcl3JPDFUyxqqsVhDRf4KwEzVc4Cy5N&#10;62gWzIUQNCuRC6FoFlzW18EsCHsFzErAXgWz4H6ojmXBPBzBshKsV7EsuJGsQ1lwZhMoK5HFxOpc&#10;NFNi9+It4DNqBQHpVbWCIgdsJVkryVpJ1kqyVpKlawUXKR+BrEJeVAafZnCTkfGXT2CmqVgZYoNa&#10;vwI7peigFEUEVJNDGwHU5FkJL8SZ6CwhC08QfnoMeMY0OSy3cJoCSFQMnkL75GFWaPE8ICuHbqUc&#10;L7xi2XvPb2z2aeb3P4suS1FoIVlFmPY5IGutE/x2vvfGYtBlnaCrqLZx2NerExz3tCEgmn98vVCy&#10;c50gqbAe9Id6r7VO8BdZJ0jg7wKuulnXfps4puI3/Jfn1QmOLW3+5WtzrhNsqZpLvjf1dYKjnZ8d&#10;s71Cusoub85+n7XomK46I5Iq50dI1Ql2vZk5LnVyIEPLvTX0LN5aJzyTGuC0H23PhEKOBHJFV8eW&#10;vl9hNZo4fdVZ2a12SVdt5+ro6ti1O9u9OAzOCrgnI0ESll1PUUdXx2432O7FsXBWtnuKrpKEZbde&#10;HV0d+84OrqCrzgq4pzMOXrROkKgLcE/0C7YC7qmOAcsY42gUfz9waumrR1bXEGzVWdnuKbYKg1uH&#10;VqeuB+7FXcNZAfcKu0YdWZ16+ry42XpxMJyV7Z4iq6SN212jDqxO/WD3XAFWnRVwT3UNNCjXcdWp&#10;p7ovq/UEV3VWwD3ZNfZbMJvV1QlO/Ll3yz2BVZ2V7d4FVm3BOqAOq2L/RN/gpwD+yb5BaRH0iT6X&#10;eebWROe1RR1WheEVWDUR3kusum9M/+rqBGHvEHWCid6hPiHIWNo+PqAOq8LBRWDVxODylesE4dgs&#10;sGpibFZYFadF1HFVOLUJrpqY2r5ynSBcGQiw6qzs/qvAKrUfqAOtI6twYSXIamJhpcgq7h91aBWu&#10;SwVaTaxLFVql8Q+ML3VsFS7rBVtNLOsVW8Xjcx1chbsiAVcTuyIFVyktEcxvdXWCPPWa86+gq87q&#10;3D9WurrS1ZWurnT1n5CustrHnf9MT2cI1/N+imhdqDA6GyhaxwJMZBd+G376yzW8/SEr0sS8PBp+&#10;HX56M57kyIp2mikr3oiSFRmnrFim4zvShiplNgOotsSq2dPsmrrYfM92O6bt5idoG5KbUteb24Pw&#10;ZuZZ5+Zt28znFUndda0SVN5EneAc/7zlwAohtXT+5pSx5i1zz0N1dbTN5GvmWuiMgHNtvmDlbBQX&#10;yzbzViw3z71ky/Nk3lmqE/QtlOkBbWjzTH+iU1plLw7d7Tl4da0TJEb05fFh8+Pn2zv609eqEyQB&#10;5gJluW4vgNVL1gmedaqFgH4FlAXzJ2koOtdVbAEvkiVqcPsrSBbWxZU0iaBCrIUV1gnCja9Q7Bk7&#10;nPcdMWOTqiSkMbFEXHriJdzzSpLFxMb27RsjWUhwriRZkAPGsUjseBXJgoJzJclCG15JstjKDu5l&#10;nSDYkNfVCcINeSs6RsI/2TOwoFFXJwgFDcGyEuFVLAsLQnUwCwpCok4wIQgZdYK24FxHs+DgIuoE&#10;E4KaollYkKzDWXBc5jX4Mv0kBMmvXCcIZzTBsxKCrjr3EgvilUALsV4JtNjKHl8ugBYSnCuBFoK9&#10;ok4wARSMOkG7f9QCLUB7FdAiK7v9vjmghYBgLdACvFcBLbIC7afnDyQ419UJQqAqgRYGqgpoweVB&#10;Jc9CPFryrIR7kvfCFKu6OkGIewXOSuBehbNgLkQdzYK0V9CsBO1VNAsu6+tgFoS9AmYlYK+CWTAP&#10;p45lQdbLstYy9SaGZsWy4EayDmVB1CtQVgL1KpSF3YtXusV1gnBhIEmW3OuuJGslWSvJWknWSrJ0&#10;neAi5SOQVciLyuDTDG4yMn4hFQvQJqC4IOKHn4DYhV+Hn7NZKTooRREB1eTQxlInmAFyz6Avc0Fh&#10;AdAJh0nmIVExeArtk4VzC6zJA7KAa/LQrZTjhVcse+/5jc0+zfz+Z8FcKQr1/DUbQoRpnwOy1jrB&#10;b6hOkLadFzTMDYBfjYZNdAYO0/ioHjCiYftpJvWhILC+sGuwP2wRb4oKC7vIZf64l/ctpkmxtumM&#10;WBu5NJM4jOoI7I9dVeAw6Fm8F0p4JkUbioydZB4jmFIcNu0bvthlawgc5qzsVrvEYfaXXuoKu6Z9&#10;z++H4V4cBmcF3FOKzTQA9+JQFH8AbqIcGNu9OBbOynZP4TB4NlEdDttvqXrFaj2Bw5wVcE/2Cbip&#10;r6Nh+4a+xWa6FwfDWQH3VMd42cKuZrsfuQrw8uUTNMyb2Q4qHAbDW0fDmmbb2Q0ocJg3Aw4Wdo86&#10;HNbQrbnexGjBuH94M9tBBcRI0rT7bx0PozsPtoMCiHkz4KDqImhwrivwojsTq7ZaUBAxbwYclJ0E&#10;zmt1RIzuvLfHGIHEvJnt4AUTa8GaoI6JJTyM55Ckh7KXENVu7SLDOipGtwZBFljMm9lteMnF6KhN&#10;Hq79Gu5ciFZX6EW3Bv1EVHp5M+Ch7CdcymL35DoyRrcGQ41AY94MeCg7CmbvdWwMj9YCjqVGa0XH&#10;MN2uw2N4whN8LDXhfeWCL7hiEIQssWJQhAzHuA6RwQWXQGSJBZdCZLiXVDIytF6VjIyt7D6iGBmN&#10;hGCcqYRkaLkvIRlb2f4pSIZH6kpKhnZLkpKxFfBPzyRorqsr+OKFgrlaEJjMWZ39WzHZislWTLZi&#10;sn9GTEY7U7vgixM2qeQmUCbEyVr+aHxkF/BS+OkxUzMTl0yByp6WyHQtyrFMlUFxCiZZkXHKimU5&#10;suI7p8xmkkBPUWC1peMQUmbzPamKLn25+QmIwmQKvvyTti1t/JL3DUCrndJfywvRIvU33Sx0zKiP&#10;f95yCGwne/OBV9EUk+zzLB9Sy7bQUnOVbfMzSMxF8WyZeSuWm+desuV5Mu8sFXz5Fsr0AGKIvnAv&#10;05+WKOrX8TmcbC34+nkKvkjy1Yircd+N/MYRF9TMKwgX3P7GhCux+5USDFSjY1mssOALbnyFks84&#10;4rzviBGdlF4oM9TWhmLVuJxwIUYTRyDBaHhai7+AgCToXwjhQgJ0XcEX5oNxLBJ8UBEuKD/XES64&#10;4RWES2144xfvsuALiM91iAv7F3eMlH+yZ2BBo67gC4ZXIK5EeBXhwoJQHeKC/FcQrgT/NQq+7KGl&#10;jnBBACwKvhKDi+JbWJCsA1xwXBZ8KyFI8lo9Gvyw5FzHt+CMJvBWakrT/QN+uC4er4o/DIclcYm3&#10;HCq2p7YLvPWyJV8YK4iarxRWMIq+7D5SjbcAmtF4i8zsNvwG8RZChNV4CyBCjbfm0uZL5H5xliGS&#10;nmvxFgLBCm+xmR1lhbfgUqGSbkFSLemWMwMOSvUeJmLVlX8RmwQxFnTLm9kOKrwFsyXq6BbdGVBg&#10;gbe8GXBQTidwoV+Ht+jOYKQRfMubAQflfAL3SHV8Cw/WAnClBmtFuOD2sg5w4flOEK4UAv66hWBw&#10;wSAIl1owrIRrJVwr4VoJ10q4dCHYIvEjwFXIkcqgVBngKqRlAeZocV+iN8gAlFkpUihFFMsH49KY&#10;7hkMZa7v4sdOwbAzvsmDnsDNcsBuATh5IBXaJw+5Qou3WXBWDuOobTxhy/C98Ipl7z2/sdmnKUWa&#10;pYh0fo5cCBG+fQ7gWgvBXqIQjD6k9fH1l48P9EktkpdPx4ebT+++Oz4d47+7z229vm7vb+5v31+f&#10;fvv/AQAA//8DAFBLAwQUAAYACAAAACEA57iDzuIAAAANAQAADwAAAGRycy9kb3ducmV2LnhtbEyP&#10;wWrDMBBE74X+g9hCb40sG7vBtRxCaHsKhSaF0tvG2tgmlmQsxXb+vvKpve2ww8ybYjPrjo00uNYa&#10;CWIVASNTWdWaWsLX8e1pDcx5NAo7a0jCjRxsyvu7AnNlJ/NJ48HXLIQYl6OExvs+59xVDWl0K9uT&#10;Cb+zHTT6IIeaqwGnEK47HkdRxjW2JjQ02NOuoepyuGoJ7xNO20S8jvvLeXf7OaYf33tBUj4+zNsX&#10;YJ5m/2eGBT+gQxmYTvZqlGNd0PFz2OIlJGmWAVscIo1iYKflStYCeFnw/yvKXwAAAP//AwBQSwEC&#10;LQAUAAYACAAAACEAtoM4kv4AAADhAQAAEwAAAAAAAAAAAAAAAAAAAAAAW0NvbnRlbnRfVHlwZXNd&#10;LnhtbFBLAQItABQABgAIAAAAIQA4/SH/1gAAAJQBAAALAAAAAAAAAAAAAAAAAC8BAABfcmVscy8u&#10;cmVsc1BLAQItABQABgAIAAAAIQAutMi+eToAAL8MAgAOAAAAAAAAAAAAAAAAAC4CAABkcnMvZTJv&#10;RG9jLnhtbFBLAQItABQABgAIAAAAIQDnuIPO4gAAAA0BAAAPAAAAAAAAAAAAAAAAANM8AABkcnMv&#10;ZG93bnJldi54bWxQSwUGAAAAAAQABADzAAAA4j0AAAAA&#10;">
            <v:rect id="Rectangle 144" o:spid="_x0000_s1112" style="position:absolute;left:1923;top:4403;width:241;height:25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Z2ZwgAAANwAAAAPAAAAZHJzL2Rvd25yZXYueG1sRE9Na4NA&#10;EL0X+h+WKeTWrNEgrclGSkMgx2payHHiTlXqzoq7UfPvu4FCb/N4n7PNZ9OJkQbXWlawWkYgiCur&#10;W64VfJ4Ozy8gnEfW2FkmBTdykO8eH7aYaTtxQWPpaxFC2GWooPG+z6R0VUMG3dL2xIH7toNBH+BQ&#10;Sz3gFMJNJ+MoSqXBlkNDgz29N1T9lFej4LLex7Y8Ja/n4vzVj7xKO/uRKrV4mt82IDzN/l/85z7q&#10;MD+J4f5MuEDufgEAAP//AwBQSwECLQAUAAYACAAAACEA2+H2y+4AAACFAQAAEwAAAAAAAAAAAAAA&#10;AAAAAAAAW0NvbnRlbnRfVHlwZXNdLnhtbFBLAQItABQABgAIAAAAIQBa9CxbvwAAABUBAAALAAAA&#10;AAAAAAAAAAAAAB8BAABfcmVscy8ucmVsc1BLAQItABQABgAIAAAAIQA8pZ2ZwgAAANwAAAAPAAAA&#10;AAAAAAAAAAAAAAcCAABkcnMvZG93bnJldi54bWxQSwUGAAAAAAMAAwC3AAAA9gIAAAAA&#10;" fillcolor="#b8adb8" stroked="f"/>
            <v:shape id="Freeform 143" o:spid="_x0000_s1113" style="position:absolute;left:1502;top:3421;width:2669;height:2752;visibility:visible;mso-wrap-style:square;v-text-anchor:top" coordsize="2669,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CAzxAAAANwAAAAPAAAAZHJzL2Rvd25yZXYueG1sRE9Na8JA&#10;EL0L/Q/LFLxI3RiLtKmriGio4qVJDz0O2TEJzc6G7Brjv+8KBW/zeJ+zXA+mET11rrasYDaNQBAX&#10;VtdcKvjO9y9vIJxH1thYJgU3crBePY2WmGh75S/qM1+KEMIuQQWV920ipSsqMuimtiUO3Nl2Bn2A&#10;XSl1h9cQbhoZR9FCGqw5NFTY0rai4je7GAXpezr5OeTHy+sQN7t2krrzRp+UGj8Pmw8Qngb/EP+7&#10;P3WYP5/D/ZlwgVz9AQAA//8DAFBLAQItABQABgAIAAAAIQDb4fbL7gAAAIUBAAATAAAAAAAAAAAA&#10;AAAAAAAAAABbQ29udGVudF9UeXBlc10ueG1sUEsBAi0AFAAGAAgAAAAhAFr0LFu/AAAAFQEAAAsA&#10;AAAAAAAAAAAAAAAAHwEAAF9yZWxzLy5yZWxzUEsBAi0AFAAGAAgAAAAhAPjIIDPEAAAA3AAAAA8A&#10;AAAAAAAAAAAAAAAABwIAAGRycy9kb3ducmV2LnhtbFBLBQYAAAAAAwADALcAAAD4AgAAAAA=&#10;" path="m2401,l267,,196,10,132,37,78,78,36,132,9,196,,267,,2485r9,71l36,2619r42,54l132,2715r64,27l267,2752r2134,l2472,2742r64,-27l2590,2673r42,-54l2659,2556r9,-71l2668,267r-9,-71l2632,132,2590,78,2536,37,2472,10,2401,xe" fillcolor="#636" stroked="f">
              <v:path arrowok="t" o:connecttype="custom" o:connectlocs="2401,3421;267,3421;196,3431;132,3458;78,3499;36,3553;9,3617;0,3688;0,5906;9,5977;36,6040;78,6094;132,6136;196,6163;267,6173;2401,6173;2472,6163;2536,6136;2590,6094;2632,6040;2659,5977;2668,5906;2668,3688;2659,3617;2632,3553;2590,3499;2536,3458;2472,3431;2401,3421" o:connectangles="0,0,0,0,0,0,0,0,0,0,0,0,0,0,0,0,0,0,0,0,0,0,0,0,0,0,0,0,0"/>
            </v:shape>
            <v:shape id="Freeform 142" o:spid="_x0000_s1114" style="position:absolute;left:1502;top:3421;width:2669;height:2752;visibility:visible;mso-wrap-style:square;v-text-anchor:top" coordsize="2669,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xMfwgAAANwAAAAPAAAAZHJzL2Rvd25yZXYueG1sRE9Na8JA&#10;EL0L/odlhN50U9taidmIbSnUY6JUj0N2moRkZ0N2Nem/7woFb/N4n5NsR9OKK/WutqzgcRGBIC6s&#10;rrlUcDx8ztcgnEfW2FomBb/kYJtOJwnG2g6c0TX3pQgh7GJUUHnfxVK6oiKDbmE74sD92N6gD7Av&#10;pe5xCOGmlcsoWkmDNYeGCjt6r6ho8otR8HI2jf44XXJL8u3YDPvs+1VmSj3Mxt0GhKfR38X/7i8d&#10;5j89w+2ZcIFM/wAAAP//AwBQSwECLQAUAAYACAAAACEA2+H2y+4AAACFAQAAEwAAAAAAAAAAAAAA&#10;AAAAAAAAW0NvbnRlbnRfVHlwZXNdLnhtbFBLAQItABQABgAIAAAAIQBa9CxbvwAAABUBAAALAAAA&#10;AAAAAAAAAAAAAB8BAABfcmVscy8ucmVsc1BLAQItABQABgAIAAAAIQBqExMfwgAAANwAAAAPAAAA&#10;AAAAAAAAAAAAAAcCAABkcnMvZG93bnJldi54bWxQSwUGAAAAAAMAAwC3AAAA9gIAAAAA&#10;" path="m,267l9,196,36,132,78,78,132,37,196,10,267,,2401,r71,10l2536,37r54,41l2632,132r27,64l2668,267r,2218l2659,2556r-27,63l2590,2673r-54,42l2472,2742r-71,10l267,2752r-71,-10l132,2715,78,2673,36,2619,9,2556,,2485,,267xe" filled="f" strokecolor="white" strokeweight="2pt">
              <v:path arrowok="t" o:connecttype="custom" o:connectlocs="0,3688;9,3617;36,3553;78,3499;132,3458;196,3431;267,3421;2401,3421;2472,3431;2536,3458;2590,3499;2632,3553;2659,3617;2668,3688;2668,5906;2659,5977;2632,6040;2590,6094;2536,6136;2472,6163;2401,6173;267,6173;196,6163;132,6136;78,6094;36,6040;9,5977;0,5906;0,3688" o:connectangles="0,0,0,0,0,0,0,0,0,0,0,0,0,0,0,0,0,0,0,0,0,0,0,0,0,0,0,0,0"/>
            </v:shape>
            <v:rect id="Rectangle 141" o:spid="_x0000_s1115" style="position:absolute;left:1923;top:6974;width:241;height:24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AXtwQAAANwAAAAPAAAAZHJzL2Rvd25yZXYueG1sRE9Li8Iw&#10;EL4L/ocwwt409VW0GkVcFvaodRc8js3YFptJabK1+++NIHibj+85621nKtFS40rLCsajCARxZnXJ&#10;uYKf09dwAcJ5ZI2VZVLwTw62m35vjYm2dz5Sm/pchBB2CSoovK8TKV1WkEE3sjVx4K62MegDbHKp&#10;G7yHcFPJSRTF0mDJoaHAmvYFZbf0zyi4zD4nNj1Nl+fj+bdueRxX9hAr9THodisQnjr/Fr/c3zrM&#10;n87h+Uy4QG4eAAAA//8DAFBLAQItABQABgAIAAAAIQDb4fbL7gAAAIUBAAATAAAAAAAAAAAAAAAA&#10;AAAAAABbQ29udGVudF9UeXBlc10ueG1sUEsBAi0AFAAGAAgAAAAhAFr0LFu/AAAAFQEAAAsAAAAA&#10;AAAAAAAAAAAAHwEAAF9yZWxzLy5yZWxzUEsBAi0AFAAGAAgAAAAhALNMBe3BAAAA3AAAAA8AAAAA&#10;AAAAAAAAAAAABwIAAGRycy9kb3ducmV2LnhtbFBLBQYAAAAAAwADALcAAAD1AgAAAAA=&#10;" fillcolor="#b8adb8" stroked="f"/>
            <v:shape id="Freeform 140" o:spid="_x0000_s1116" style="position:absolute;left:1502;top:6572;width:2669;height:1602;visibility:visible;mso-wrap-style:square;v-text-anchor:top" coordsize="2669,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wlkwwAAANwAAAAPAAAAZHJzL2Rvd25yZXYueG1sRE9Na8JA&#10;EL0L/Q/LFHozm1oQiW6CtIhCi2jaS25DdszGZmdDdqvpv3cLBW/zeJ+zKkbbiQsNvnWs4DlJQRDX&#10;TrfcKPj63EwXIHxA1tg5JgW/5KHIHyYrzLS78pEuZWhEDGGfoQITQp9J6WtDFn3ieuLIndxgMUQ4&#10;NFIPeI3htpOzNJ1Liy3HBoM9vRqqv8sfq+C93m+rXVq9HbDqNh+n8mxGe1bq6XFcL0EEGsNd/O/e&#10;6Tj/ZQ5/z8QLZH4DAAD//wMAUEsBAi0AFAAGAAgAAAAhANvh9svuAAAAhQEAABMAAAAAAAAAAAAA&#10;AAAAAAAAAFtDb250ZW50X1R5cGVzXS54bWxQSwECLQAUAAYACAAAACEAWvQsW78AAAAVAQAACwAA&#10;AAAAAAAAAAAAAAAfAQAAX3JlbHMvLnJlbHNQSwECLQAUAAYACAAAACEARvcJZMMAAADcAAAADwAA&#10;AAAAAAAAAAAAAAAHAgAAZHJzL2Rvd25yZXYueG1sUEsFBgAAAAADAAMAtwAAAPcCAAAAAA==&#10;" path="m2508,l160,,97,12,47,47,12,98,,160,,1441r12,62l47,1554r50,34l160,1601r2348,l2570,1588r51,-34l2656,1503r12,-62l2668,160,2656,98,2621,47,2570,12,2508,xe" fillcolor="#636" stroked="f">
              <v:path arrowok="t" o:connecttype="custom" o:connectlocs="2508,6573;160,6573;97,6585;47,6620;12,6671;0,6733;0,8014;12,8076;47,8127;97,8161;160,8174;2508,8174;2570,8161;2621,8127;2656,8076;2668,8014;2668,6733;2656,6671;2621,6620;2570,6585;2508,6573" o:connectangles="0,0,0,0,0,0,0,0,0,0,0,0,0,0,0,0,0,0,0,0,0"/>
            </v:shape>
            <v:shape id="Freeform 139" o:spid="_x0000_s1117" style="position:absolute;left:1502;top:6572;width:2669;height:1602;visibility:visible;mso-wrap-style:square;v-text-anchor:top" coordsize="2669,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x6FwwAAANwAAAAPAAAAZHJzL2Rvd25yZXYueG1sRE9Na8JA&#10;EL0L/Q/LFLzpxha2JboJpWDpwYtRkN7G7JjEZmdDdpvEf+8WCr3N433OJp9sKwbqfeNYw2qZgCAu&#10;nWm40nA8bBevIHxANtg6Jg038pBnD7MNpsaNvKehCJWIIexT1FCH0KVS+rImi37pOuLIXVxvMUTY&#10;V9L0OMZw28qnJFHSYsOxocaO3msqv4sfq+GwG1Rlmuv5VKqxUB9qtf8at1rPH6e3NYhAU/gX/7k/&#10;TZz//AK/z8QLZHYHAAD//wMAUEsBAi0AFAAGAAgAAAAhANvh9svuAAAAhQEAABMAAAAAAAAAAAAA&#10;AAAAAAAAAFtDb250ZW50X1R5cGVzXS54bWxQSwECLQAUAAYACAAAACEAWvQsW78AAAAVAQAACwAA&#10;AAAAAAAAAAAAAAAfAQAAX3JlbHMvLnJlbHNQSwECLQAUAAYACAAAACEAwcsehcMAAADcAAAADwAA&#10;AAAAAAAAAAAAAAAHAgAAZHJzL2Rvd25yZXYueG1sUEsFBgAAAAADAAMAtwAAAPcCAAAAAA==&#10;" path="m,160l12,98,47,47,97,12,160,,2508,r62,12l2621,47r35,51l2668,160r,1281l2656,1503r-35,51l2570,1588r-62,13l160,1601,97,1588,47,1554,12,1503,,1441,,160xe" filled="f" strokecolor="white" strokeweight="2pt">
              <v:path arrowok="t" o:connecttype="custom" o:connectlocs="0,6733;12,6671;47,6620;97,6585;160,6573;2508,6573;2570,6585;2621,6620;2656,6671;2668,6733;2668,8014;2656,8076;2621,8127;2570,8161;2508,8174;160,8174;97,8161;47,8127;12,8076;0,8014;0,6733" o:connectangles="0,0,0,0,0,0,0,0,0,0,0,0,0,0,0,0,0,0,0,0,0"/>
            </v:shape>
            <v:shape id="Freeform 138" o:spid="_x0000_s1118" style="position:absolute;left:2042;top:9273;width:3764;height:281;visibility:visible;mso-wrap-style:square;v-text-anchor:top" coordsize="376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hn3xQAAANwAAAAPAAAAZHJzL2Rvd25yZXYueG1sRI9PawJB&#10;DMXvhX6HIYVepM5YUcrWUay0IIUedmvvYSf7B3cyy86o67c3B6G3hPfy3i+rzeg7daYhtoEtzKYG&#10;FHEZXMu1hcPv18sbqJiQHXaBycKVImzWjw8rzFy4cE7nItVKQjhmaKFJqc+0jmVDHuM09MSiVWHw&#10;mGQdau0GvEi47/SrMUvtsWVpaLCnXUPlsTh5CzluK1osih/zPTn8zc1x8vFZnax9fhq376ASjenf&#10;fL/eO8GfC608IxPo9Q0AAP//AwBQSwECLQAUAAYACAAAACEA2+H2y+4AAACFAQAAEwAAAAAAAAAA&#10;AAAAAAAAAAAAW0NvbnRlbnRfVHlwZXNdLnhtbFBLAQItABQABgAIAAAAIQBa9CxbvwAAABUBAAAL&#10;AAAAAAAAAAAAAAAAAB8BAABfcmVscy8ucmVsc1BLAQItABQABgAIAAAAIQCV8hn3xQAAANwAAAAP&#10;AAAAAAAAAAAAAAAAAAcCAABkcnMvZG93bnJldi54bWxQSwUGAAAAAAMAAwC3AAAA+QIAAAAA&#10;" path="m3762,l,41,3,281,3764,240,3762,xe" fillcolor="#b8adb8" stroked="f">
              <v:path arrowok="t" o:connecttype="custom" o:connectlocs="3762,9274;0,9315;3,9555;3764,9514;3762,9274" o:connectangles="0,0,0,0,0"/>
            </v:shape>
            <v:shape id="Freeform 137" o:spid="_x0000_s1119" style="position:absolute;left:1290;top:8574;width:3093;height:2558;visibility:visible;mso-wrap-style:square;v-text-anchor:top" coordsize="3093,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kqlxAAAANwAAAAPAAAAZHJzL2Rvd25yZXYueG1sRE9La8JA&#10;EL4X/A/LCL3VjVo0jVklCgUpXmqr1NuQnTwwOxuy25j++25B6G0+vuekm8E0oqfO1ZYVTCcRCOLc&#10;6ppLBZ8fr08xCOeRNTaWScEPOdisRw8pJtre+J36oy9FCGGXoILK+zaR0uUVGXQT2xIHrrCdQR9g&#10;V0rd4S2Em0bOomghDdYcGipsaVdRfj1+GwXDV3FZ7M/L5TP38TY7ZW/+EKNSj+MhW4HwNPh/8d29&#10;12H+/AX+ngkXyPUvAAAA//8DAFBLAQItABQABgAIAAAAIQDb4fbL7gAAAIUBAAATAAAAAAAAAAAA&#10;AAAAAAAAAABbQ29udGVudF9UeXBlc10ueG1sUEsBAi0AFAAGAAgAAAAhAFr0LFu/AAAAFQEAAAsA&#10;AAAAAAAAAAAAAAAAHwEAAF9yZWxzLy5yZWxzUEsBAi0AFAAGAAgAAAAhAGUmSqXEAAAA3AAAAA8A&#10;AAAAAAAAAAAAAAAABwIAAGRycy9kb3ducmV2LnhtbFBLBQYAAAAAAwADALcAAAD4AgAAAAA=&#10;" path="m2838,l256,,188,9,127,35,75,75,35,127,10,188,,256,,2302r10,68l35,2431r40,52l127,2523r61,25l256,2557r2582,l2906,2548r61,-25l3018,2483r40,-52l3084,2370r9,-68l3093,256r-9,-68l3058,127,3018,75,2967,35,2906,9,2838,xe" fillcolor="#636" stroked="f">
              <v:path arrowok="t" o:connecttype="custom" o:connectlocs="2838,8574;256,8574;188,8583;127,8609;75,8649;35,8701;10,8762;0,8830;0,10876;10,10944;35,11005;75,11057;127,11097;188,11122;256,11131;2838,11131;2906,11122;2967,11097;3018,11057;3058,11005;3084,10944;3093,10876;3093,8830;3084,8762;3058,8701;3018,8649;2967,8609;2906,8583;2838,8574" o:connectangles="0,0,0,0,0,0,0,0,0,0,0,0,0,0,0,0,0,0,0,0,0,0,0,0,0,0,0,0,0"/>
            </v:shape>
            <v:shape id="Freeform 136" o:spid="_x0000_s1120" style="position:absolute;left:1290;top:8574;width:3093;height:2558;visibility:visible;mso-wrap-style:square;v-text-anchor:top" coordsize="3093,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2tpxQAAANwAAAAPAAAAZHJzL2Rvd25yZXYueG1sRI/RasJA&#10;EEXfBf9hGaFvdWMRkdRVWqGtCtXW9gOG7JiEZmfD7jbGv3ceBN9muHfuPbNY9a5RHYVYezYwGWeg&#10;iAtvay4N/P68Pc5BxYRssfFMBi4UYbUcDhaYW3/mb+qOqVQSwjFHA1VKba51LCpyGMe+JRbt5IPD&#10;JGsotQ14lnDX6Kcsm2mHNUtDhS2tKyr+jv/OwPzj/evwGfYzZ7fFK07Lbrfbnox5GPUvz6AS9elu&#10;vl1vrOBPBV+ekQn08goAAP//AwBQSwECLQAUAAYACAAAACEA2+H2y+4AAACFAQAAEwAAAAAAAAAA&#10;AAAAAAAAAAAAW0NvbnRlbnRfVHlwZXNdLnhtbFBLAQItABQABgAIAAAAIQBa9CxbvwAAABUBAAAL&#10;AAAAAAAAAAAAAAAAAB8BAABfcmVscy8ucmVsc1BLAQItABQABgAIAAAAIQCQG2tpxQAAANwAAAAP&#10;AAAAAAAAAAAAAAAAAAcCAABkcnMvZG93bnJldi54bWxQSwUGAAAAAAMAAwC3AAAA+QIAAAAA&#10;" path="m,256l10,188,35,127,75,75,127,35,188,9,256,,2838,r68,9l2967,35r51,40l3058,127r26,61l3093,256r,2046l3084,2370r-26,61l3018,2483r-51,40l2906,2548r-68,9l256,2557r-68,-9l127,2523,75,2483,35,2431,10,2370,,2302,,256xe" filled="f" strokecolor="white" strokeweight="2pt">
              <v:path arrowok="t" o:connecttype="custom" o:connectlocs="0,8830;10,8762;35,8701;75,8649;127,8609;188,8583;256,8574;2838,8574;2906,8583;2967,8609;3018,8649;3058,8701;3084,8762;3093,8830;3093,10876;3084,10944;3058,11005;3018,11057;2967,11097;2906,11122;2838,11131;256,11131;188,11122;127,11097;75,11057;35,11005;10,10944;0,10876;0,8830" o:connectangles="0,0,0,0,0,0,0,0,0,0,0,0,0,0,0,0,0,0,0,0,0,0,0,0,0,0,0,0,0"/>
            </v:shape>
            <v:rect id="Rectangle 135" o:spid="_x0000_s1121" style="position:absolute;left:5685;top:6844;width:241;height:25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XCTwQAAANwAAAAPAAAAZHJzL2Rvd25yZXYueG1sRE9Ni8Iw&#10;EL0L+x/CLHjTtK4UrUZZdlnwqFXB49iMbbGZlCZb6783guBtHu9zluve1KKj1lWWFcTjCARxbnXF&#10;hYLD/m80A+E8ssbaMim4k4P16mOwxFTbG++oy3whQgi7FBWU3jeplC4vyaAb24Y4cBfbGvQBtoXU&#10;Ld5CuKnlJIoSabDi0FBiQz8l5dfs3yg4T38nNtt/zU+707HpOE5qu02UGn723wsQnnr/Fr/cGx3m&#10;T2N4PhMukKsHAAAA//8DAFBLAQItABQABgAIAAAAIQDb4fbL7gAAAIUBAAATAAAAAAAAAAAAAAAA&#10;AAAAAABbQ29udGVudF9UeXBlc10ueG1sUEsBAi0AFAAGAAgAAAAhAFr0LFu/AAAAFQEAAAsAAAAA&#10;AAAAAAAAAAAAHwEAAF9yZWxzLy5yZWxzUEsBAi0AFAAGAAgAAAAhAJRxcJPBAAAA3AAAAA8AAAAA&#10;AAAAAAAAAAAABwIAAGRycy9kb3ducmV2LnhtbFBLBQYAAAAAAwADALcAAAD1AgAAAAA=&#10;" fillcolor="#b8adb8" stroked="f"/>
            <v:shape id="Freeform 134" o:spid="_x0000_s1122" style="position:absolute;left:5264;top:8443;width:2669;height:2688;visibility:visible;mso-wrap-style:square;v-text-anchor:top" coordsize="2669,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JPFvwAAANwAAAAPAAAAZHJzL2Rvd25yZXYueG1sRE9Li8Iw&#10;EL4L+x/CLOxFNLXKVqpRFkHw6oM9D83YljaTkmRt++83guBtPr7nbPeDacWDnK8tK1jMExDEhdU1&#10;lwpu1+NsDcIHZI2tZVIwkof97mOyxVzbns/0uIRSxBD2OSqoQuhyKX1RkUE/tx1x5O7WGQwRulJq&#10;h30MN61Mk+RbGqw5NlTY0aGiorn8GQWdbfoh+126Q1pM5Xhe1U1Go1Jfn8PPBkSgIbzFL/dJx/mr&#10;FJ7PxAvk7h8AAP//AwBQSwECLQAUAAYACAAAACEA2+H2y+4AAACFAQAAEwAAAAAAAAAAAAAAAAAA&#10;AAAAW0NvbnRlbnRfVHlwZXNdLnhtbFBLAQItABQABgAIAAAAIQBa9CxbvwAAABUBAAALAAAAAAAA&#10;AAAAAAAAAB8BAABfcmVscy8ucmVsc1BLAQItABQABgAIAAAAIQDxNJPFvwAAANwAAAAPAAAAAAAA&#10;AAAAAAAAAAcCAABkcnMvZG93bnJldi54bWxQSwUGAAAAAAMAAwC3AAAA8wIAAAAA&#10;" path="m2402,l267,,196,9,132,36,78,78,36,132,10,196,,267,,2421r10,71l36,2555r42,54l132,2651r64,27l267,2687r2135,l2473,2678r63,-27l2590,2609r42,-54l2659,2492r9,-71l2668,267r-9,-71l2632,132,2590,78,2536,36,2473,9,2402,xe" fillcolor="#636" stroked="f">
              <v:path arrowok="t" o:connecttype="custom" o:connectlocs="2402,8444;267,8444;196,8453;132,8480;78,8522;36,8576;10,8640;0,8711;0,10865;10,10936;36,10999;78,11053;132,11095;196,11122;267,11131;2402,11131;2473,11122;2536,11095;2590,11053;2632,10999;2659,10936;2668,10865;2668,8711;2659,8640;2632,8576;2590,8522;2536,8480;2473,8453;2402,8444" o:connectangles="0,0,0,0,0,0,0,0,0,0,0,0,0,0,0,0,0,0,0,0,0,0,0,0,0,0,0,0,0"/>
            </v:shape>
            <v:shape id="Freeform 133" o:spid="_x0000_s1123" style="position:absolute;left:5264;top:8443;width:2669;height:2688;visibility:visible;mso-wrap-style:square;v-text-anchor:top" coordsize="2669,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mgzwQAAANwAAAAPAAAAZHJzL2Rvd25yZXYueG1sRE/dasIw&#10;FL4X9g7hDHan6aZUqUYZwmCyK+0e4NCctdXmJCTRtm9vBoJ35+P7PZvdYDpxIx9aywreZxkI4srq&#10;lmsFv+XXdAUiRGSNnWVSMFKA3fZlssFC256PdDvFWqQQDgUqaGJ0hZShashgmFlHnLg/6w3GBH0t&#10;tcc+hZtOfmRZLg22nBoadLRvqLqcrkbBz2HF85L8eT/mY+7cedlfy6VSb6/D5xpEpCE+xQ/3t07z&#10;F3P4fyZdILd3AAAA//8DAFBLAQItABQABgAIAAAAIQDb4fbL7gAAAIUBAAATAAAAAAAAAAAAAAAA&#10;AAAAAABbQ29udGVudF9UeXBlc10ueG1sUEsBAi0AFAAGAAgAAAAhAFr0LFu/AAAAFQEAAAsAAAAA&#10;AAAAAAAAAAAAHwEAAF9yZWxzLy5yZWxzUEsBAi0AFAAGAAgAAAAhAOe2aDPBAAAA3AAAAA8AAAAA&#10;AAAAAAAAAAAABwIAAGRycy9kb3ducmV2LnhtbFBLBQYAAAAAAwADALcAAAD1AgAAAAA=&#10;" path="m,267l10,196,36,132,78,78,132,36,196,9,267,,2402,r71,9l2536,36r54,42l2632,132r27,64l2668,267r,2154l2659,2492r-27,63l2590,2609r-54,42l2473,2678r-71,9l267,2687r-71,-9l132,2651,78,2609,36,2555,10,2492,,2421,,267xe" filled="f" strokecolor="white" strokeweight="2pt">
              <v:path arrowok="t" o:connecttype="custom" o:connectlocs="0,8711;10,8640;36,8576;78,8522;132,8480;196,8453;267,8444;2402,8444;2473,8453;2536,8480;2590,8522;2632,8576;2659,8640;2668,8711;2668,10865;2659,10936;2632,10999;2590,11053;2536,11095;2473,11122;2402,11131;267,11131;196,11122;132,11095;78,11053;36,10999;10,10936;0,10865;0,8711" o:connectangles="0,0,0,0,0,0,0,0,0,0,0,0,0,0,0,0,0,0,0,0,0,0,0,0,0,0,0,0,0"/>
            </v:shape>
            <v:rect id="Rectangle 132" o:spid="_x0000_s1124" style="position:absolute;left:5685;top:4401;width:241;height:2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tMLwgAAANwAAAAPAAAAZHJzL2Rvd25yZXYueG1sRE9Na4NA&#10;EL0H+h+WKeQW11iR1GQjpaWQY6Mp5Dhxpyp1Z8XdGvPvs4VCb/N4n7MrZtOLiUbXWVawjmIQxLXV&#10;HTcKTtX7agPCeWSNvWVScCMHxf5hscNc2ysfaSp9I0IIuxwVtN4PuZSubsmgi+xAHLgvOxr0AY6N&#10;1CNeQ7jpZRLHmTTYcWhocaDXlurv8scouKRviS2rp+fz8fw5TLzOevuRKbV8nF+2IDzN/l/85z7o&#10;MD9N4feZcIHc3wEAAP//AwBQSwECLQAUAAYACAAAACEA2+H2y+4AAACFAQAAEwAAAAAAAAAAAAAA&#10;AAAAAAAAW0NvbnRlbnRfVHlwZXNdLnhtbFBLAQItABQABgAIAAAAIQBa9CxbvwAAABUBAAALAAAA&#10;AAAAAAAAAAAAAB8BAABfcmVscy8ucmVsc1BLAQItABQABgAIAAAAIQCEBtMLwgAAANwAAAAPAAAA&#10;AAAAAAAAAAAAAAcCAABkcnMvZG93bnJldi54bWxQSwUGAAAAAAMAAwC3AAAA9gIAAAAA&#10;" fillcolor="#b8adb8" stroked="f"/>
            <v:shape id="Freeform 131" o:spid="_x0000_s1125" style="position:absolute;left:5264;top:6442;width:2669;height:1602;visibility:visible;mso-wrap-style:square;v-text-anchor:top" coordsize="2669,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+RuwwAAANwAAAAPAAAAZHJzL2Rvd25yZXYueG1sRE9Na8JA&#10;EL0X/A/LCL3VjUWLRFcRiyhYikYvuQ3ZMRvNzobsVuO/dwuF3ubxPme26GwtbtT6yrGC4SABQVw4&#10;XXGp4HRcv01A+ICssXZMCh7kYTHvvcww1e7OB7ploRQxhH2KCkwITSqlLwxZ9APXEEfu7FqLIcK2&#10;lLrFewy3tXxPkg9pseLYYLChlaHimv1YBbvie5Nvk/xzj3m9/jpnF9PZi1Kv/W45BRGoC//iP/dW&#10;x/mjMfw+Ey+Q8ycAAAD//wMAUEsBAi0AFAAGAAgAAAAhANvh9svuAAAAhQEAABMAAAAAAAAAAAAA&#10;AAAAAAAAAFtDb250ZW50X1R5cGVzXS54bWxQSwECLQAUAAYACAAAACEAWvQsW78AAAAVAQAACwAA&#10;AAAAAAAAAAAAAAAfAQAAX3JlbHMvLnJlbHNQSwECLQAUAAYACAAAACEA7iPkbsMAAADcAAAADwAA&#10;AAAAAAAAAAAAAAAHAgAAZHJzL2Rvd25yZXYueG1sUEsFBgAAAAADAAMAtwAAAPcCAAAAAA==&#10;" path="m2508,l160,,98,12,47,46,13,97,,160,,1441r13,62l47,1554r51,34l160,1601r2348,l2571,1588r51,-34l2656,1503r12,-62l2668,160,2656,97,2622,46,2571,12,2508,xe" fillcolor="#636" stroked="f">
              <v:path arrowok="t" o:connecttype="custom" o:connectlocs="2508,6443;160,6443;98,6455;47,6489;13,6540;0,6603;0,7884;13,7946;47,7997;98,8031;160,8044;2508,8044;2571,8031;2622,7997;2656,7946;2668,7884;2668,6603;2656,6540;2622,6489;2571,6455;2508,6443" o:connectangles="0,0,0,0,0,0,0,0,0,0,0,0,0,0,0,0,0,0,0,0,0"/>
            </v:shape>
            <v:shape id="Freeform 130" o:spid="_x0000_s1126" style="position:absolute;left:5264;top:6442;width:2669;height:1602;visibility:visible;mso-wrap-style:square;v-text-anchor:top" coordsize="2669,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chjwgAAANwAAAAPAAAAZHJzL2Rvd25yZXYueG1sRE9Na8JA&#10;EL0L/odlBG9mYymLpK4igqWHXoyC9DbNTpO02dmQ3Sbx37uC4G0e73PW29E2oqfO1441LJMUBHHh&#10;TM2lhvPpsFiB8AHZYOOYNFzJw3YznawxM27gI/V5KEUMYZ+hhiqENpPSFxVZ9IlriSP34zqLIcKu&#10;lKbDIYbbRr6kqZIWa44NFba0r6j4y/+thtNnr0pT/35fCjXk6l0tj1/DQev5bNy9gQg0hqf44f4w&#10;cf6rgvsz8QK5uQEAAP//AwBQSwECLQAUAAYACAAAACEA2+H2y+4AAACFAQAAEwAAAAAAAAAAAAAA&#10;AAAAAAAAW0NvbnRlbnRfVHlwZXNdLnhtbFBLAQItABQABgAIAAAAIQBa9CxbvwAAABUBAAALAAAA&#10;AAAAAAAAAAAAAB8BAABfcmVscy8ucmVsc1BLAQItABQABgAIAAAAIQD2gchjwgAAANwAAAAPAAAA&#10;AAAAAAAAAAAAAAcCAABkcnMvZG93bnJldi54bWxQSwUGAAAAAAMAAwC3AAAA9gIAAAAA&#10;" path="m,160l13,97,47,46,98,12,160,,2508,r63,12l2622,46r34,51l2668,160r,1281l2656,1503r-34,51l2571,1588r-63,13l160,1601,98,1588,47,1554,13,1503,,1441,,160xe" filled="f" strokecolor="white" strokeweight="2pt">
              <v:path arrowok="t" o:connecttype="custom" o:connectlocs="0,6603;13,6540;47,6489;98,6455;160,6443;2508,6443;2571,6455;2622,6489;2656,6540;2668,6603;2668,7884;2656,7946;2622,7997;2571,8031;2508,8044;160,8044;98,8031;47,7997;13,7946;0,7884;0,6603" o:connectangles="0,0,0,0,0,0,0,0,0,0,0,0,0,0,0,0,0,0,0,0,0"/>
            </v:shape>
            <v:shape id="Freeform 129" o:spid="_x0000_s1127" style="position:absolute;left:5803;top:4201;width:3553;height:297;visibility:visible;mso-wrap-style:square;v-text-anchor:top" coordsize="35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g/nwwAAANwAAAAPAAAAZHJzL2Rvd25yZXYueG1sRE9LawIx&#10;EL4X/A9hBC9Fs61SZWsUKVSLF/GF13Ez3SxuJssm6tpfbwSht/n4njOeNrYUF6p94VjBWy8BQZw5&#10;XXCuYLf97o5A+ICssXRMCm7kYTppvYwx1e7Ka7psQi5iCPsUFZgQqlRKnxmy6HuuIo7cr6sthgjr&#10;XOoarzHclvI9ST6kxYJjg8GKvgxlp83ZKlgvRvu/4+tKZwczd/3t/LxaJqRUp93MPkEEasK/+On+&#10;0XH+YAiPZ+IFcnIHAAD//wMAUEsBAi0AFAAGAAgAAAAhANvh9svuAAAAhQEAABMAAAAAAAAAAAAA&#10;AAAAAAAAAFtDb250ZW50X1R5cGVzXS54bWxQSwECLQAUAAYACAAAACEAWvQsW78AAAAVAQAACwAA&#10;AAAAAAAAAAAAAAAfAQAAX3JlbHMvLnJlbHNQSwECLQAUAAYACAAAACEAuyYP58MAAADcAAAADwAA&#10;AAAAAAAAAAAAAAAHAgAAZHJzL2Rvd25yZXYueG1sUEsFBgAAAAADAAMAtwAAAPcCAAAAAA==&#10;" path="m3549,l,57,4,297,3553,240,3549,xe" fillcolor="#b8adb8" stroked="f">
              <v:path arrowok="t" o:connecttype="custom" o:connectlocs="3549,4201;0,4258;4,4498;3553,4441;3549,4201" o:connectangles="0,0,0,0,0"/>
            </v:shape>
            <v:shape id="Freeform 128" o:spid="_x0000_s1128" style="position:absolute;left:5264;top:3549;width:2669;height:2494;visibility:visible;mso-wrap-style:square;v-text-anchor:top" coordsize="2669,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accyAAAANwAAAAPAAAAZHJzL2Rvd25yZXYueG1sRI9BT8Mw&#10;DIXvSPsPkSdxQSwtQoC6ZRMgTQIODAYcdjONaSoap0rC2vHr5wMSN1vv+b3Pi9XoO7WnmNrABspZ&#10;AYq4DrblxsD72/r8BlTKyBa7wGTgQAlWy8nJAisbBn6l/TY3SkI4VWjA5dxXWqfakcc0Cz2xaF8h&#10;esyyxkbbiIOE+05fFMWV9tiyNDjs6d5R/b398QZeysen9XDY3H2633i9O3v+qHlTGnM6HW/noDKN&#10;+d/8d/1gBf9SaOUZmUAvjwAAAP//AwBQSwECLQAUAAYACAAAACEA2+H2y+4AAACFAQAAEwAAAAAA&#10;AAAAAAAAAAAAAAAAW0NvbnRlbnRfVHlwZXNdLnhtbFBLAQItABQABgAIAAAAIQBa9CxbvwAAABUB&#10;AAALAAAAAAAAAAAAAAAAAB8BAABfcmVscy8ucmVsc1BLAQItABQABgAIAAAAIQCjkaccyAAAANwA&#10;AAAPAAAAAAAAAAAAAAAAAAcCAABkcnMvZG93bnJldi54bWxQSwUGAAAAAAMAAwC3AAAA/AIAAAAA&#10;" path="m2419,l249,,171,13,102,48,48,102,13,171,,249,,2244r13,79l48,2391r54,54l171,2481r78,12l2419,2493r79,-12l2566,2445r54,-54l2656,2323r12,-79l2668,249r-12,-78l2620,102,2566,48,2498,13,2419,xe" fillcolor="#636" stroked="f">
              <v:path arrowok="t" o:connecttype="custom" o:connectlocs="2419,3549;249,3549;171,3562;102,3597;48,3651;13,3720;0,3798;0,5793;13,5872;48,5940;102,5994;171,6030;249,6042;2419,6042;2498,6030;2566,5994;2620,5940;2656,5872;2668,5793;2668,3798;2656,3720;2620,3651;2566,3597;2498,3562;2419,3549" o:connectangles="0,0,0,0,0,0,0,0,0,0,0,0,0,0,0,0,0,0,0,0,0,0,0,0,0"/>
            </v:shape>
            <v:shape id="Freeform 127" o:spid="_x0000_s1129" style="position:absolute;left:5264;top:3549;width:2669;height:2494;visibility:visible;mso-wrap-style:square;v-text-anchor:top" coordsize="2669,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l3ywwAAANwAAAAPAAAAZHJzL2Rvd25yZXYueG1sRE9NawIx&#10;EL0X/A9hhF5Esy1LqVujSEXwYClVodfpZtxs3UyWJLrrvzcFobd5vM+ZLXrbiAv5UDtW8DTJQBCX&#10;TtdcKTjs1+NXECEia2wck4IrBVjMBw8zLLTr+Isuu1iJFMKhQAUmxraQMpSGLIaJa4kTd3TeYkzQ&#10;V1J77FK4beRzlr1IizWnBoMtvRsqT7uzVfBx2tqfbZ5/rvSx/fa/o64qzVKpx2G/fAMRqY//4rt7&#10;o9P8fAp/z6QL5PwGAAD//wMAUEsBAi0AFAAGAAgAAAAhANvh9svuAAAAhQEAABMAAAAAAAAAAAAA&#10;AAAAAAAAAFtDb250ZW50X1R5cGVzXS54bWxQSwECLQAUAAYACAAAACEAWvQsW78AAAAVAQAACwAA&#10;AAAAAAAAAAAAAAAfAQAAX3JlbHMvLnJlbHNQSwECLQAUAAYACAAAACEA92pd8sMAAADcAAAADwAA&#10;AAAAAAAAAAAAAAAHAgAAZHJzL2Rvd25yZXYueG1sUEsFBgAAAAADAAMAtwAAAPcCAAAAAA==&#10;" path="m,249l13,171,48,102,102,48,171,13,249,,2419,r79,13l2566,48r54,54l2656,171r12,78l2668,2244r-12,79l2620,2391r-54,54l2498,2481r-79,12l249,2493r-78,-12l102,2445,48,2391,13,2323,,2244,,249xe" filled="f" strokecolor="white" strokeweight="2pt">
              <v:path arrowok="t" o:connecttype="custom" o:connectlocs="0,3798;13,3720;48,3651;102,3597;171,3562;249,3549;2419,3549;2498,3562;2566,3597;2620,3651;2656,3720;2668,3798;2668,5793;2656,5872;2620,5940;2566,5994;2498,6030;2419,6042;249,6042;171,6030;102,5994;48,5940;13,5872;0,5793;0,3798" o:connectangles="0,0,0,0,0,0,0,0,0,0,0,0,0,0,0,0,0,0,0,0,0,0,0,0,0"/>
            </v:shape>
            <v:rect id="Rectangle 126" o:spid="_x0000_s1130" style="position:absolute;left:9234;top:4321;width:241;height:26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EPVxQAAANwAAAAPAAAAZHJzL2Rvd25yZXYueG1sRI9Pa8JA&#10;EMXvhX6HZQq91Y1/GjS6SqkUetSo4HHMjklodjZktzH99s5B6G2G9+a936w2g2tUT12oPRsYjxJQ&#10;xIW3NZcGjoevtzmoEJEtNp7JwB8F2Kyfn1aYWX/jPfV5LJWEcMjQQBVjm2kdioochpFviUW7+s5h&#10;lLUrte3wJuGu0ZMkSbXDmqWhwpY+Kyp+8l9n4DLbTnx+mC7O+/Op7XmcNn6XGvP6MnwsQUUa4r/5&#10;cf1tBf9d8OUZmUCv7wAAAP//AwBQSwECLQAUAAYACAAAACEA2+H2y+4AAACFAQAAEwAAAAAAAAAA&#10;AAAAAAAAAAAAW0NvbnRlbnRfVHlwZXNdLnhtbFBLAQItABQABgAIAAAAIQBa9CxbvwAAABUBAAAL&#10;AAAAAAAAAAAAAAAAAB8BAABfcmVscy8ucmVsc1BLAQItABQABgAIAAAAIQB+5EPVxQAAANwAAAAP&#10;AAAAAAAAAAAAAAAAAAcCAABkcnMvZG93bnJldi54bWxQSwUGAAAAAAMAAwC3AAAA+QIAAAAA&#10;" fillcolor="#b8adb8" stroked="f"/>
            <v:shape id="Freeform 125" o:spid="_x0000_s1131" style="position:absolute;left:8813;top:3549;width:2669;height:2335;visibility:visible;mso-wrap-style:square;v-text-anchor:top" coordsize="2669,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nGKwAAAANwAAAAPAAAAZHJzL2Rvd25yZXYueG1sRE9Ni8Iw&#10;EL0L/ocwgjebKqhL1ygiyHoSql72NtuMbXebSW2yGv+9EQRv83ifs1gF04grda62rGCcpCCIC6tr&#10;LhWcjtvRBwjnkTU2lknBnRyslv3eAjNtb5zT9eBLEUPYZaig8r7NpHRFRQZdYlviyJ1tZ9BH2JVS&#10;d3iL4aaRkzSdSYM1x4YKW9pUVPwd/o2Cr/P8e2/yZvd7oQu1wYafeZErNRyE9ScIT8G/xS/3Tsf5&#10;0zE8n4kXyOUDAAD//wMAUEsBAi0AFAAGAAgAAAAhANvh9svuAAAAhQEAABMAAAAAAAAAAAAAAAAA&#10;AAAAAFtDb250ZW50X1R5cGVzXS54bWxQSwECLQAUAAYACAAAACEAWvQsW78AAAAVAQAACwAAAAAA&#10;AAAAAAAAAAAfAQAAX3JlbHMvLnJlbHNQSwECLQAUAAYACAAAACEA0QpxisAAAADcAAAADwAAAAAA&#10;AAAAAAAAAAAHAgAAZHJzL2Rvd25yZXYueG1sUEsFBgAAAAADAAMAtwAAAPQCAAAAAA==&#10;" path="m2435,l234,,160,12,96,45,45,96,12,160,,234,,2101r12,74l45,2239r51,51l160,2323r74,12l2435,2335r74,-12l2573,2290r51,-51l2657,2175r12,-74l2669,234r-12,-74l2624,96,2573,45,2509,12,2435,xe" fillcolor="#636" stroked="f">
              <v:path arrowok="t" o:connecttype="custom" o:connectlocs="2435,3549;234,3549;160,3561;96,3594;45,3645;12,3709;0,3783;0,5650;12,5724;45,5788;96,5839;160,5872;234,5884;2435,5884;2509,5872;2573,5839;2624,5788;2657,5724;2669,5650;2669,3783;2657,3709;2624,3645;2573,3594;2509,3561;2435,3549" o:connectangles="0,0,0,0,0,0,0,0,0,0,0,0,0,0,0,0,0,0,0,0,0,0,0,0,0"/>
            </v:shape>
            <v:shape id="Freeform 124" o:spid="_x0000_s1132" style="position:absolute;left:8813;top:3549;width:2669;height:2335;visibility:visible;mso-wrap-style:square;v-text-anchor:top" coordsize="2669,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8HEwgAAANwAAAAPAAAAZHJzL2Rvd25yZXYueG1sRE9Ni8Iw&#10;EL0v+B/CCN7W1MpKrUYRoeDBi64g3sZmbIvNpCRR67/fLCzsbR7vc5br3rTiSc43lhVMxgkI4tLq&#10;hisFp+/iMwPhA7LG1jIpeJOH9WrwscRc2xcf6HkMlYgh7HNUUIfQ5VL6siaDfmw74sjdrDMYInSV&#10;1A5fMdy0Mk2SmTTYcGyosaNtTeX9+DAKzlnzyFy6L2aX9j118+thWux6pUbDfrMAEagP/+I/907H&#10;+V8p/D4TL5CrHwAAAP//AwBQSwECLQAUAAYACAAAACEA2+H2y+4AAACFAQAAEwAAAAAAAAAAAAAA&#10;AAAAAAAAW0NvbnRlbnRfVHlwZXNdLnhtbFBLAQItABQABgAIAAAAIQBa9CxbvwAAABUBAAALAAAA&#10;AAAAAAAAAAAAAB8BAABfcmVscy8ucmVsc1BLAQItABQABgAIAAAAIQC+j8HEwgAAANwAAAAPAAAA&#10;AAAAAAAAAAAAAAcCAABkcnMvZG93bnJldi54bWxQSwUGAAAAAAMAAwC3AAAA9gIAAAAA&#10;" path="m,234l12,160,45,96,96,45,160,12,234,,2435,r74,12l2573,45r51,51l2657,160r12,74l2669,2101r-12,74l2624,2239r-51,51l2509,2323r-74,12l234,2335r-74,-12l96,2290,45,2239,12,2175,,2101,,234xe" filled="f" strokecolor="white" strokeweight="2pt">
              <v:path arrowok="t" o:connecttype="custom" o:connectlocs="0,3783;12,3709;45,3645;96,3594;160,3561;234,3549;2435,3549;2509,3561;2573,3594;2624,3645;2657,3709;2669,3783;2669,5650;2657,5724;2624,5788;2573,5839;2509,5872;2435,5884;234,5884;160,5872;96,5839;45,5788;12,5724;0,5650;0,3783" o:connectangles="0,0,0,0,0,0,0,0,0,0,0,0,0,0,0,0,0,0,0,0,0,0,0,0,0"/>
            </v:shape>
            <v:rect id="Rectangle 123" o:spid="_x0000_s1133" style="position:absolute;left:9234;top:6995;width:241;height:26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t2iwQAAANwAAAAPAAAAZHJzL2Rvd25yZXYueG1sRE9Li8Iw&#10;EL4L/ocwwt409VW0GkVcFvaodRc8js3YFptJabK1+++NIHibj+85621nKtFS40rLCsajCARxZnXJ&#10;uYKf09dwAcJ5ZI2VZVLwTw62m35vjYm2dz5Sm/pchBB2CSoovK8TKV1WkEE3sjVx4K62MegDbHKp&#10;G7yHcFPJSRTF0mDJoaHAmvYFZbf0zyi4zD4nNj1Nl+fj+bdueRxX9hAr9THodisQnjr/Fr/c3zrM&#10;n0/h+Uy4QG4eAAAA//8DAFBLAQItABQABgAIAAAAIQDb4fbL7gAAAIUBAAATAAAAAAAAAAAAAAAA&#10;AAAAAABbQ29udGVudF9UeXBlc10ueG1sUEsBAi0AFAAGAAgAAAAhAFr0LFu/AAAAFQEAAAsAAAAA&#10;AAAAAAAAAAAAHwEAAF9yZWxzLy5yZWxzUEsBAi0AFAAGAAgAAAAhAI423aLBAAAA3AAAAA8AAAAA&#10;AAAAAAAAAAAABwIAAGRycy9kb3ducmV2LnhtbFBLBQYAAAAAAwADALcAAAD1AgAAAAA=&#10;" fillcolor="#b8adb8" stroked="f"/>
            <v:shape id="Freeform 122" o:spid="_x0000_s1134" style="position:absolute;left:8813;top:6284;width:2669;height:2214;visibility:visible;mso-wrap-style:square;v-text-anchor:top" coordsize="2669,2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YwNwgAAANwAAAAPAAAAZHJzL2Rvd25yZXYueG1sRE9Ni8Iw&#10;EL0v+B/CCN40VVTcahQRLOLBVXdZ8DY0Y1tsJqWJtf57syDsbR7vcxar1pSiodoVlhUMBxEI4tTq&#10;gjMFP9/b/gyE88gaS8uk4EkOVsvOxwJjbR98oubsMxFC2MWoIPe+iqV0aU4G3cBWxIG72tqgD7DO&#10;pK7xEcJNKUdRNJUGCw4NOVa0ySm9ne9GwXW6S49JNf76xaQ5YHLR9335qVSv267nIDy1/l/8du90&#10;mD8Zw98z4QK5fAEAAP//AwBQSwECLQAUAAYACAAAACEA2+H2y+4AAACFAQAAEwAAAAAAAAAAAAAA&#10;AAAAAAAAW0NvbnRlbnRfVHlwZXNdLnhtbFBLAQItABQABgAIAAAAIQBa9CxbvwAAABUBAAALAAAA&#10;AAAAAAAAAAAAAB8BAABfcmVscy8ucmVsc1BLAQItABQABgAIAAAAIQCHVYwNwgAAANwAAAAPAAAA&#10;AAAAAAAAAAAAAAcCAABkcnMvZG93bnJldi54bWxQSwUGAAAAAAMAAwC3AAAA9gIAAAAA&#10;" path="m2447,l221,,151,12,91,43,43,91,11,152,,222,,1992r11,70l43,2123r48,48l151,2202r70,12l2447,2214r70,-12l2578,2171r48,-48l2657,2062r12,-70l2669,222r-12,-70l2626,91,2578,43,2517,12,2447,xe" fillcolor="#636" stroked="f">
              <v:path arrowok="t" o:connecttype="custom" o:connectlocs="2447,6284;221,6284;151,6296;91,6327;43,6375;11,6436;0,6506;0,8276;11,8346;43,8407;91,8455;151,8486;221,8498;2447,8498;2517,8486;2578,8455;2626,8407;2657,8346;2669,8276;2669,6506;2657,6436;2626,6375;2578,6327;2517,6296;2447,6284" o:connectangles="0,0,0,0,0,0,0,0,0,0,0,0,0,0,0,0,0,0,0,0,0,0,0,0,0"/>
            </v:shape>
            <v:shape id="Freeform 121" o:spid="_x0000_s1135" style="position:absolute;left:8813;top:6284;width:2669;height:2214;visibility:visible;mso-wrap-style:square;v-text-anchor:top" coordsize="2669,2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IWLwgAAANwAAAAPAAAAZHJzL2Rvd25yZXYueG1sRE/bisIw&#10;EH1f8B/CCPumqQVlqUYRQRBcVtYb+jY2Y1NsJqWJ2v37zYKwb3M415nMWluJBzW+dKxg0E9AEOdO&#10;l1wo2O+WvQ8QPiBrrByTgh/yMJt23iaYaffkb3psQyFiCPsMFZgQ6kxKnxuy6PuuJo7c1TUWQ4RN&#10;IXWDzxhuK5kmyUhaLDk2GKxpYSi/be9WwWYjP+/lOjdHHIX0dDinX8XFKvXebedjEIHa8C9+uVc6&#10;zh8O4e+ZeIGc/gIAAP//AwBQSwECLQAUAAYACAAAACEA2+H2y+4AAACFAQAAEwAAAAAAAAAAAAAA&#10;AAAAAAAAW0NvbnRlbnRfVHlwZXNdLnhtbFBLAQItABQABgAIAAAAIQBa9CxbvwAAABUBAAALAAAA&#10;AAAAAAAAAAAAAB8BAABfcmVscy8ucmVsc1BLAQItABQABgAIAAAAIQDdIIWLwgAAANwAAAAPAAAA&#10;AAAAAAAAAAAAAAcCAABkcnMvZG93bnJldi54bWxQSwUGAAAAAAMAAwC3AAAA9gIAAAAA&#10;" path="m,222l11,152,43,91,91,43,151,12,221,,2447,r70,12l2578,43r48,48l2657,152r12,70l2669,1992r-12,70l2626,2123r-48,48l2517,2202r-70,12l221,2214r-70,-12l91,2171,43,2123,11,2062,,1992,,222xe" filled="f" strokecolor="white" strokeweight="2pt">
              <v:path arrowok="t" o:connecttype="custom" o:connectlocs="0,6506;11,6436;43,6375;91,6327;151,6296;221,6284;2447,6284;2517,6296;2578,6327;2626,6375;2657,6436;2669,6506;2669,8276;2657,8346;2626,8407;2578,8455;2517,8486;2447,8498;221,8498;151,8486;91,8455;43,8407;11,8346;0,8276;0,6506" o:connectangles="0,0,0,0,0,0,0,0,0,0,0,0,0,0,0,0,0,0,0,0,0,0,0,0,0"/>
            </v:shape>
            <v:shape id="Freeform 120" o:spid="_x0000_s1136" style="position:absolute;left:8813;top:8897;width:2669;height:2298;visibility:visible;mso-wrap-style:square;v-text-anchor:top" coordsize="2669,2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/PwQAAANwAAAAPAAAAZHJzL2Rvd25yZXYueG1sRE9Ni8Iw&#10;EL0v+B/CCN7W1AVFqlFEFD3sZevCXodm2hSbSW2ytttfvxEEb/N4n7Pe9rYWd2p95VjBbJqAIM6d&#10;rrhU8H05vi9B+ICssXZMCv7Iw3Yzeltjql3HX3TPQiliCPsUFZgQmlRKnxuy6KeuIY5c4VqLIcK2&#10;lLrFLobbWn4kyUJarDg2GGxobyi/Zr9WweGnGIruFK7ZMMuXnyXdBmdQqcm4361ABOrDS/x0n3Wc&#10;P1/A45l4gdz8AwAA//8DAFBLAQItABQABgAIAAAAIQDb4fbL7gAAAIUBAAATAAAAAAAAAAAAAAAA&#10;AAAAAABbQ29udGVudF9UeXBlc10ueG1sUEsBAi0AFAAGAAgAAAAhAFr0LFu/AAAAFQEAAAsAAAAA&#10;AAAAAAAAAAAAHwEAAF9yZWxzLy5yZWxzUEsBAi0AFAAGAAgAAAAhAIq0P8/BAAAA3AAAAA8AAAAA&#10;AAAAAAAAAAAABwIAAGRycy9kb3ducmV2LnhtbFBLBQYAAAAAAwADALcAAAD1AgAAAAA=&#10;" path="m2439,l230,,157,12,94,44,44,94,12,157,,230,,2068r12,72l44,2203r50,50l157,2286r73,11l2439,2297r72,-11l2575,2253r49,-50l2657,2140r12,-72l2669,230r-12,-73l2624,94,2575,44,2511,12,2439,xe" fillcolor="#636" stroked="f">
              <v:path arrowok="t" o:connecttype="custom" o:connectlocs="2439,8898;230,8898;157,8910;94,8942;44,8992;12,9055;0,9128;0,10966;12,11038;44,11101;94,11151;157,11184;230,11195;2439,11195;2511,11184;2575,11151;2624,11101;2657,11038;2669,10966;2669,9128;2657,9055;2624,8992;2575,8942;2511,8910;2439,8898" o:connectangles="0,0,0,0,0,0,0,0,0,0,0,0,0,0,0,0,0,0,0,0,0,0,0,0,0"/>
            </v:shape>
            <v:shape id="Freeform 119" o:spid="_x0000_s1137" style="position:absolute;left:8813;top:8897;width:2669;height:2298;visibility:visible;mso-wrap-style:square;v-text-anchor:top" coordsize="2669,2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aFjwQAAANwAAAAPAAAAZHJzL2Rvd25yZXYueG1sRE/NisIw&#10;EL4LvkMYwZumFfzrGkWKyl48WH2A2Wa27dpMShNrffuNsLC3+fh+Z7PrTS06al1lWUE8jUAQ51ZX&#10;XCi4XY+TFQjnkTXWlknBixzstsPBBhNtn3yhLvOFCCHsElRQet8kUrq8JINuahviwH3b1qAPsC2k&#10;bvEZwk0tZ1G0kAYrDg0lNpSWlN+zh1FwXf/E1Tw/pOeTPTYypfqrW8RKjUf9/gOEp97/i//cnzrM&#10;ny/h/Uy4QG5/AQAA//8DAFBLAQItABQABgAIAAAAIQDb4fbL7gAAAIUBAAATAAAAAAAAAAAAAAAA&#10;AAAAAABbQ29udGVudF9UeXBlc10ueG1sUEsBAi0AFAAGAAgAAAAhAFr0LFu/AAAAFQEAAAsAAAAA&#10;AAAAAAAAAAAAHwEAAF9yZWxzLy5yZWxzUEsBAi0AFAAGAAgAAAAhACK1oWPBAAAA3AAAAA8AAAAA&#10;AAAAAAAAAAAABwIAAGRycy9kb3ducmV2LnhtbFBLBQYAAAAAAwADALcAAAD1AgAAAAA=&#10;" path="m,230l12,157,44,94,94,44,157,12,230,,2439,r72,12l2575,44r49,50l2657,157r12,73l2669,2068r-12,72l2624,2203r-49,50l2511,2286r-72,11l230,2297r-73,-11l94,2253,44,2203,12,2140,,2068,,230xe" filled="f" strokecolor="white" strokeweight="2pt">
              <v:path arrowok="t" o:connecttype="custom" o:connectlocs="0,9128;12,9055;44,8992;94,8942;157,8910;230,8898;2439,8898;2511,8910;2575,8942;2624,8992;2657,9055;2669,9128;2669,10966;2657,11038;2624,11101;2575,11151;2511,11184;2439,11195;230,11195;157,11184;94,11151;44,11101;12,11038;0,10966;0,9128" o:connectangles="0,0,0,0,0,0,0,0,0,0,0,0,0,0,0,0,0,0,0,0,0,0,0,0,0"/>
            </v:shape>
            <w10:wrap anchorx="page" anchory="page"/>
          </v:group>
        </w:pict>
      </w:r>
    </w:p>
    <w:p w:rsidR="003A118D" w:rsidRDefault="003A118D">
      <w:pPr>
        <w:rPr>
          <w:rFonts w:ascii="Carlito"/>
        </w:rPr>
        <w:sectPr w:rsidR="003A118D">
          <w:headerReference w:type="default" r:id="rId32"/>
          <w:footerReference w:type="default" r:id="rId33"/>
          <w:pgSz w:w="12240" w:h="15840"/>
          <w:pgMar w:top="1000" w:right="120" w:bottom="280" w:left="520" w:header="737" w:footer="0" w:gutter="0"/>
          <w:cols w:space="708"/>
        </w:sectPr>
      </w:pPr>
    </w:p>
    <w:p w:rsidR="003A118D" w:rsidRDefault="003A118D">
      <w:pPr>
        <w:pStyle w:val="BodyText"/>
        <w:rPr>
          <w:rFonts w:ascii="Carlito"/>
          <w:sz w:val="30"/>
        </w:rPr>
      </w:pPr>
    </w:p>
    <w:p w:rsidR="003A118D" w:rsidRDefault="003A118D">
      <w:pPr>
        <w:pStyle w:val="BodyText"/>
        <w:spacing w:before="2"/>
        <w:rPr>
          <w:rFonts w:ascii="Carlito"/>
          <w:sz w:val="37"/>
        </w:rPr>
      </w:pPr>
    </w:p>
    <w:p w:rsidR="003A118D" w:rsidRDefault="003A118D">
      <w:pPr>
        <w:pStyle w:val="BodyText"/>
        <w:spacing w:line="206" w:lineRule="auto"/>
        <w:ind w:left="1580" w:right="16" w:hanging="335"/>
      </w:pPr>
      <w:r>
        <w:rPr>
          <w:color w:val="FEFB31"/>
        </w:rPr>
        <w:t xml:space="preserve">Port corect masca </w:t>
      </w:r>
      <w:r>
        <w:rPr>
          <w:color w:val="FEFB31"/>
          <w:w w:val="99"/>
        </w:rPr>
        <w:t>de</w:t>
      </w:r>
      <w:r>
        <w:rPr>
          <w:color w:val="FEFB31"/>
        </w:rPr>
        <w:t xml:space="preserve"> </w:t>
      </w:r>
      <w:r>
        <w:rPr>
          <w:color w:val="FEFB31"/>
          <w:w w:val="99"/>
        </w:rPr>
        <w:t>protec</w:t>
      </w:r>
      <w:r>
        <w:rPr>
          <w:color w:val="FEFB31"/>
          <w:w w:val="42"/>
        </w:rPr>
        <w:t>ț</w:t>
      </w:r>
      <w:r>
        <w:rPr>
          <w:color w:val="FEFB31"/>
          <w:w w:val="99"/>
        </w:rPr>
        <w:t>ie.</w:t>
      </w:r>
    </w:p>
    <w:p w:rsidR="003A118D" w:rsidRDefault="003A118D">
      <w:pPr>
        <w:pStyle w:val="BodyText"/>
        <w:spacing w:before="124" w:line="206" w:lineRule="auto"/>
        <w:ind w:left="1246" w:right="38" w:hanging="1"/>
        <w:jc w:val="center"/>
      </w:pPr>
      <w:r>
        <w:rPr>
          <w:b w:val="0"/>
        </w:rPr>
        <w:br w:type="column"/>
      </w:r>
      <w:r>
        <w:rPr>
          <w:color w:val="FFFF00"/>
          <w:w w:val="99"/>
        </w:rPr>
        <w:t>Cură</w:t>
      </w:r>
      <w:r>
        <w:rPr>
          <w:color w:val="FFFF00"/>
          <w:w w:val="42"/>
        </w:rPr>
        <w:t>ț</w:t>
      </w:r>
      <w:r>
        <w:rPr>
          <w:color w:val="FFFF00"/>
        </w:rPr>
        <w:t xml:space="preserve"> </w:t>
      </w:r>
      <w:r>
        <w:rPr>
          <w:color w:val="FFFF00"/>
          <w:w w:val="99"/>
        </w:rPr>
        <w:t xml:space="preserve">cu </w:t>
      </w:r>
      <w:r>
        <w:rPr>
          <w:color w:val="FFFF00"/>
        </w:rPr>
        <w:t xml:space="preserve">dezinfectant sau </w:t>
      </w:r>
      <w:r>
        <w:rPr>
          <w:color w:val="FFFF00"/>
          <w:w w:val="90"/>
        </w:rPr>
        <w:t xml:space="preserve">șervețele umede </w:t>
      </w:r>
      <w:r>
        <w:rPr>
          <w:color w:val="FFFF00"/>
        </w:rPr>
        <w:t>obiectele și suprafețele utilizate sau atinse frecvent.</w:t>
      </w:r>
    </w:p>
    <w:p w:rsidR="003A118D" w:rsidRDefault="003A118D">
      <w:pPr>
        <w:spacing w:before="181" w:line="206" w:lineRule="auto"/>
        <w:ind w:left="1246" w:right="896" w:hanging="2"/>
        <w:jc w:val="center"/>
        <w:rPr>
          <w:rFonts w:ascii="Arial" w:hAnsi="Arial"/>
          <w:sz w:val="24"/>
        </w:rPr>
      </w:pPr>
      <w:r>
        <w:br w:type="column"/>
      </w:r>
      <w:r>
        <w:rPr>
          <w:color w:val="00B0F0"/>
          <w:sz w:val="28"/>
        </w:rPr>
        <w:t xml:space="preserve">Tușesc în pliul cotului sau într-un </w:t>
      </w:r>
      <w:r>
        <w:rPr>
          <w:color w:val="00B0F0"/>
          <w:w w:val="90"/>
          <w:sz w:val="28"/>
        </w:rPr>
        <w:t xml:space="preserve">șervețel de unică </w:t>
      </w:r>
      <w:r>
        <w:rPr>
          <w:color w:val="00B0F0"/>
          <w:w w:val="95"/>
          <w:sz w:val="28"/>
        </w:rPr>
        <w:t>folosință,</w:t>
      </w:r>
      <w:r>
        <w:rPr>
          <w:color w:val="00B0F0"/>
          <w:spacing w:val="-19"/>
          <w:w w:val="95"/>
          <w:sz w:val="28"/>
        </w:rPr>
        <w:t xml:space="preserve"> </w:t>
      </w:r>
      <w:r>
        <w:rPr>
          <w:color w:val="00B0F0"/>
          <w:w w:val="95"/>
          <w:sz w:val="28"/>
        </w:rPr>
        <w:t>pe</w:t>
      </w:r>
      <w:r>
        <w:rPr>
          <w:color w:val="00B0F0"/>
          <w:spacing w:val="-18"/>
          <w:w w:val="95"/>
          <w:sz w:val="28"/>
        </w:rPr>
        <w:t xml:space="preserve"> </w:t>
      </w:r>
      <w:r>
        <w:rPr>
          <w:color w:val="00B0F0"/>
          <w:w w:val="95"/>
          <w:sz w:val="28"/>
        </w:rPr>
        <w:t>care</w:t>
      </w:r>
      <w:r>
        <w:rPr>
          <w:color w:val="00B0F0"/>
          <w:spacing w:val="-19"/>
          <w:w w:val="95"/>
          <w:sz w:val="28"/>
        </w:rPr>
        <w:t xml:space="preserve"> </w:t>
      </w:r>
      <w:r>
        <w:rPr>
          <w:color w:val="00B0F0"/>
          <w:spacing w:val="-21"/>
          <w:w w:val="95"/>
          <w:sz w:val="28"/>
        </w:rPr>
        <w:t xml:space="preserve">îl </w:t>
      </w:r>
      <w:r>
        <w:rPr>
          <w:color w:val="00B0F0"/>
          <w:sz w:val="28"/>
        </w:rPr>
        <w:t>arunc</w:t>
      </w:r>
      <w:r>
        <w:rPr>
          <w:color w:val="00B0F0"/>
          <w:spacing w:val="-41"/>
          <w:sz w:val="28"/>
        </w:rPr>
        <w:t xml:space="preserve"> </w:t>
      </w:r>
      <w:r>
        <w:rPr>
          <w:color w:val="00B0F0"/>
          <w:sz w:val="28"/>
        </w:rPr>
        <w:t>apoi</w:t>
      </w:r>
      <w:r>
        <w:rPr>
          <w:color w:val="00B0F0"/>
          <w:spacing w:val="-41"/>
          <w:sz w:val="28"/>
        </w:rPr>
        <w:t xml:space="preserve"> </w:t>
      </w:r>
      <w:r>
        <w:rPr>
          <w:color w:val="00B0F0"/>
          <w:sz w:val="28"/>
        </w:rPr>
        <w:t>la</w:t>
      </w:r>
      <w:r>
        <w:rPr>
          <w:color w:val="00B0F0"/>
          <w:spacing w:val="-40"/>
          <w:sz w:val="28"/>
        </w:rPr>
        <w:t xml:space="preserve"> </w:t>
      </w:r>
      <w:r>
        <w:rPr>
          <w:color w:val="00B0F0"/>
          <w:spacing w:val="-4"/>
          <w:sz w:val="28"/>
        </w:rPr>
        <w:t xml:space="preserve">coșul </w:t>
      </w:r>
      <w:r>
        <w:rPr>
          <w:color w:val="00B0F0"/>
          <w:sz w:val="28"/>
        </w:rPr>
        <w:t>de gunoi cu</w:t>
      </w:r>
      <w:r>
        <w:rPr>
          <w:color w:val="00B0F0"/>
          <w:spacing w:val="-12"/>
          <w:sz w:val="28"/>
        </w:rPr>
        <w:t xml:space="preserve"> </w:t>
      </w:r>
      <w:r>
        <w:rPr>
          <w:color w:val="00B0F0"/>
          <w:sz w:val="28"/>
        </w:rPr>
        <w:t>capac</w:t>
      </w:r>
      <w:r>
        <w:rPr>
          <w:rFonts w:ascii="Arial" w:hAnsi="Arial"/>
          <w:color w:val="FFFFFF"/>
          <w:sz w:val="24"/>
        </w:rPr>
        <w:t>.</w:t>
      </w:r>
    </w:p>
    <w:p w:rsidR="003A118D" w:rsidRDefault="003A118D">
      <w:pPr>
        <w:spacing w:line="206" w:lineRule="auto"/>
        <w:jc w:val="center"/>
        <w:rPr>
          <w:rFonts w:ascii="Arial" w:hAnsi="Arial"/>
          <w:sz w:val="24"/>
        </w:rPr>
        <w:sectPr w:rsidR="003A118D">
          <w:type w:val="continuous"/>
          <w:pgSz w:w="12240" w:h="15840"/>
          <w:pgMar w:top="960" w:right="120" w:bottom="280" w:left="520" w:header="708" w:footer="708" w:gutter="0"/>
          <w:cols w:num="3" w:space="708" w:equalWidth="0">
            <w:col w:w="3427" w:space="300"/>
            <w:col w:w="3496" w:space="85"/>
            <w:col w:w="4292"/>
          </w:cols>
        </w:sectPr>
      </w:pPr>
    </w:p>
    <w:p w:rsidR="003A118D" w:rsidRDefault="003A118D">
      <w:pPr>
        <w:pStyle w:val="BodyText"/>
        <w:rPr>
          <w:rFonts w:ascii="Arial"/>
          <w:b w:val="0"/>
          <w:sz w:val="20"/>
        </w:rPr>
      </w:pPr>
    </w:p>
    <w:p w:rsidR="003A118D" w:rsidRDefault="003A118D">
      <w:pPr>
        <w:pStyle w:val="BodyText"/>
        <w:spacing w:before="1"/>
        <w:rPr>
          <w:rFonts w:ascii="Arial"/>
          <w:b w:val="0"/>
          <w:sz w:val="26"/>
        </w:rPr>
      </w:pPr>
    </w:p>
    <w:p w:rsidR="003A118D" w:rsidRDefault="003A118D">
      <w:pPr>
        <w:rPr>
          <w:rFonts w:ascii="Arial"/>
          <w:sz w:val="26"/>
        </w:rPr>
        <w:sectPr w:rsidR="003A118D">
          <w:type w:val="continuous"/>
          <w:pgSz w:w="12240" w:h="15840"/>
          <w:pgMar w:top="960" w:right="120" w:bottom="280" w:left="520" w:header="708" w:footer="708" w:gutter="0"/>
          <w:cols w:space="708"/>
        </w:sectPr>
      </w:pPr>
    </w:p>
    <w:p w:rsidR="003A118D" w:rsidRDefault="003A118D">
      <w:pPr>
        <w:pStyle w:val="BodyText"/>
        <w:rPr>
          <w:rFonts w:ascii="Arial"/>
          <w:b w:val="0"/>
          <w:sz w:val="30"/>
        </w:rPr>
      </w:pPr>
    </w:p>
    <w:p w:rsidR="003A118D" w:rsidRDefault="003A118D">
      <w:pPr>
        <w:pStyle w:val="BodyText"/>
        <w:spacing w:before="182" w:line="206" w:lineRule="auto"/>
        <w:ind w:left="1143" w:right="43"/>
        <w:jc w:val="center"/>
      </w:pPr>
      <w:r>
        <w:rPr>
          <w:color w:val="92D050"/>
        </w:rPr>
        <w:t>Îmi dezinfectez mâinile sau mă</w:t>
      </w:r>
      <w:r>
        <w:rPr>
          <w:color w:val="92D050"/>
          <w:spacing w:val="-9"/>
        </w:rPr>
        <w:t xml:space="preserve"> </w:t>
      </w:r>
      <w:r>
        <w:rPr>
          <w:color w:val="92D050"/>
        </w:rPr>
        <w:t>spăl pe mâini la intrarea în</w:t>
      </w:r>
      <w:r>
        <w:rPr>
          <w:color w:val="92D050"/>
          <w:spacing w:val="-6"/>
        </w:rPr>
        <w:t xml:space="preserve"> </w:t>
      </w:r>
      <w:r>
        <w:rPr>
          <w:color w:val="92D050"/>
        </w:rPr>
        <w:t>clasă.</w:t>
      </w:r>
    </w:p>
    <w:p w:rsidR="003A118D" w:rsidRDefault="003A118D">
      <w:pPr>
        <w:pStyle w:val="Heading1"/>
        <w:spacing w:before="309" w:line="208" w:lineRule="auto"/>
        <w:ind w:left="1138" w:hanging="1"/>
        <w:jc w:val="center"/>
      </w:pPr>
      <w:r>
        <w:rPr>
          <w:b w:val="0"/>
        </w:rPr>
        <w:br w:type="column"/>
      </w:r>
      <w:r>
        <w:rPr>
          <w:color w:val="92D050"/>
        </w:rPr>
        <w:t>NU FAC SCHIMB DE OBIECTE CU COLEGII MEI.</w:t>
      </w:r>
    </w:p>
    <w:p w:rsidR="003A118D" w:rsidRDefault="003A118D">
      <w:pPr>
        <w:pStyle w:val="BodyText"/>
        <w:spacing w:before="123" w:line="206" w:lineRule="auto"/>
        <w:ind w:left="1111" w:right="779"/>
        <w:jc w:val="center"/>
      </w:pPr>
      <w:r>
        <w:rPr>
          <w:b w:val="0"/>
        </w:rPr>
        <w:br w:type="column"/>
      </w:r>
      <w:r>
        <w:rPr>
          <w:color w:val="FFFFFF"/>
        </w:rPr>
        <w:t xml:space="preserve">Comunic profesorului despre orice caz de îngrijorare legat de starea mea de </w:t>
      </w:r>
      <w:r>
        <w:rPr>
          <w:color w:val="FFFFFF"/>
          <w:w w:val="95"/>
        </w:rPr>
        <w:t xml:space="preserve">sănătate, precum și </w:t>
      </w:r>
      <w:r>
        <w:rPr>
          <w:color w:val="FFFFFF"/>
        </w:rPr>
        <w:t>a colegilor mei.</w:t>
      </w:r>
    </w:p>
    <w:p w:rsidR="003A118D" w:rsidRDefault="003A118D">
      <w:pPr>
        <w:spacing w:line="206" w:lineRule="auto"/>
        <w:jc w:val="center"/>
        <w:sectPr w:rsidR="003A118D">
          <w:type w:val="continuous"/>
          <w:pgSz w:w="12240" w:h="15840"/>
          <w:pgMar w:top="960" w:right="120" w:bottom="280" w:left="520" w:header="708" w:footer="708" w:gutter="0"/>
          <w:cols w:num="3" w:space="708" w:equalWidth="0">
            <w:col w:w="3536" w:space="302"/>
            <w:col w:w="3384" w:space="102"/>
            <w:col w:w="4276"/>
          </w:cols>
        </w:sect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spacing w:before="1"/>
        <w:rPr>
          <w:sz w:val="19"/>
        </w:rPr>
      </w:pPr>
    </w:p>
    <w:p w:rsidR="003A118D" w:rsidRDefault="003A118D">
      <w:pPr>
        <w:rPr>
          <w:sz w:val="19"/>
        </w:rPr>
        <w:sectPr w:rsidR="003A118D">
          <w:type w:val="continuous"/>
          <w:pgSz w:w="12240" w:h="15840"/>
          <w:pgMar w:top="960" w:right="120" w:bottom="280" w:left="520" w:header="708" w:footer="708" w:gutter="0"/>
          <w:cols w:space="708"/>
        </w:sectPr>
      </w:pPr>
    </w:p>
    <w:p w:rsidR="003A118D" w:rsidRDefault="003A118D">
      <w:pPr>
        <w:pStyle w:val="BodyText"/>
        <w:spacing w:before="124" w:line="206" w:lineRule="auto"/>
        <w:ind w:left="940" w:right="38" w:hanging="2"/>
        <w:jc w:val="center"/>
      </w:pPr>
      <w:r>
        <w:rPr>
          <w:color w:val="00B0F0"/>
        </w:rPr>
        <w:t>Ocup același loc în bancă pe tot parcursul prezenței în sala de clasă</w:t>
      </w:r>
      <w:r>
        <w:rPr>
          <w:color w:val="00B0F0"/>
          <w:spacing w:val="-34"/>
        </w:rPr>
        <w:t xml:space="preserve"> </w:t>
      </w:r>
      <w:r>
        <w:rPr>
          <w:color w:val="00B0F0"/>
        </w:rPr>
        <w:t>și</w:t>
      </w:r>
      <w:r>
        <w:rPr>
          <w:color w:val="00B0F0"/>
          <w:spacing w:val="-34"/>
        </w:rPr>
        <w:t xml:space="preserve"> </w:t>
      </w:r>
      <w:r>
        <w:rPr>
          <w:color w:val="00B0F0"/>
        </w:rPr>
        <w:t>nu</w:t>
      </w:r>
      <w:r>
        <w:rPr>
          <w:color w:val="00B0F0"/>
          <w:spacing w:val="-34"/>
        </w:rPr>
        <w:t xml:space="preserve"> </w:t>
      </w:r>
      <w:r>
        <w:rPr>
          <w:color w:val="00B0F0"/>
        </w:rPr>
        <w:t>mă</w:t>
      </w:r>
      <w:r>
        <w:rPr>
          <w:color w:val="00B0F0"/>
          <w:spacing w:val="-34"/>
        </w:rPr>
        <w:t xml:space="preserve"> </w:t>
      </w:r>
      <w:r>
        <w:rPr>
          <w:color w:val="00B0F0"/>
          <w:spacing w:val="-6"/>
        </w:rPr>
        <w:t xml:space="preserve">deplasez </w:t>
      </w:r>
      <w:r>
        <w:rPr>
          <w:color w:val="00B0F0"/>
        </w:rPr>
        <w:t>nejustificat.</w:t>
      </w:r>
    </w:p>
    <w:p w:rsidR="003A118D" w:rsidRDefault="003A118D">
      <w:pPr>
        <w:pStyle w:val="Heading1"/>
        <w:spacing w:before="271" w:line="208" w:lineRule="auto"/>
        <w:ind w:left="945" w:hanging="6"/>
        <w:jc w:val="both"/>
      </w:pPr>
      <w:r>
        <w:rPr>
          <w:b w:val="0"/>
        </w:rPr>
        <w:br w:type="column"/>
      </w:r>
      <w:r>
        <w:rPr>
          <w:color w:val="FFFEBA"/>
          <w:spacing w:val="-6"/>
        </w:rPr>
        <w:t xml:space="preserve">ATING </w:t>
      </w:r>
      <w:r>
        <w:rPr>
          <w:color w:val="FFFEBA"/>
          <w:spacing w:val="-5"/>
        </w:rPr>
        <w:t xml:space="preserve">DOAR </w:t>
      </w:r>
      <w:r>
        <w:rPr>
          <w:color w:val="FFFEBA"/>
        </w:rPr>
        <w:t xml:space="preserve">OBIECTELE </w:t>
      </w:r>
      <w:r>
        <w:rPr>
          <w:color w:val="FFFEBA"/>
          <w:spacing w:val="-1"/>
        </w:rPr>
        <w:t>PERSONALE.</w:t>
      </w:r>
    </w:p>
    <w:p w:rsidR="003A118D" w:rsidRDefault="003A118D">
      <w:pPr>
        <w:spacing w:before="213" w:line="208" w:lineRule="auto"/>
        <w:ind w:left="921" w:right="828"/>
        <w:jc w:val="center"/>
        <w:rPr>
          <w:b/>
          <w:sz w:val="32"/>
        </w:rPr>
      </w:pPr>
      <w:r>
        <w:br w:type="column"/>
      </w:r>
      <w:r>
        <w:rPr>
          <w:b/>
          <w:color w:val="FFC000"/>
          <w:sz w:val="32"/>
        </w:rPr>
        <w:t>Frecventez toate lecțiile organizate în sala de clasă sau online.</w:t>
      </w:r>
    </w:p>
    <w:p w:rsidR="003A118D" w:rsidRDefault="003A118D">
      <w:pPr>
        <w:spacing w:line="208" w:lineRule="auto"/>
        <w:jc w:val="center"/>
        <w:rPr>
          <w:sz w:val="32"/>
        </w:rPr>
        <w:sectPr w:rsidR="003A118D">
          <w:type w:val="continuous"/>
          <w:pgSz w:w="12240" w:h="15840"/>
          <w:pgMar w:top="960" w:right="120" w:bottom="280" w:left="520" w:header="708" w:footer="708" w:gutter="0"/>
          <w:cols w:num="3" w:space="708" w:equalWidth="0">
            <w:col w:w="3734" w:space="380"/>
            <w:col w:w="3029" w:space="423"/>
            <w:col w:w="4034"/>
          </w:cols>
        </w:sect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  <w:r>
        <w:rPr>
          <w:noProof/>
          <w:lang w:val="en-GB" w:eastAsia="en-GB"/>
        </w:rPr>
        <w:pict>
          <v:group id="Group 110" o:spid="_x0000_s1138" style="position:absolute;margin-left:78pt;margin-top:5.8pt;width:501.75pt;height:182.4pt;z-index:251643392;mso-position-horizontal-relative:page" coordorigin="1554,-3245" coordsize="10035,3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6SgocxoAAPyLAAAOAAAAZHJzL2Uyb0RvYy54bWzcXW1vIzeS/n7A/QdB&#10;H++gjMh+NzJZzCW7QYDcXXCr+wGyLNtCZEnbkseT/fX3FMmimnIXq3dxCXYTIGPZqmYXWe8Pi91f&#10;/+HLy372edufd8fDx7n5ajmfbQ+b48Pu8PRx/r+rPy3a+ex8WR8e1vvjYftx/sv2PP/DN//6L1+/&#10;ne629vh83D9s+xkGOZzv3k4f58+Xy+nuw4fz5nn7sj5/dTxtD/jy8di/rC/4tX/68NCv3zD6y/6D&#10;XS7rD2/H/uHUHzfb8xl//c5/Of/Gjf/4uN1c/vvx8by9zPYf5+Dt4v7t3b/39O+Hb75e3z3169Pz&#10;bhPYWP8dXLysdwfcNA713fqynr32u3dDvew2/fF8fLx8tTm+fDg+Pu42WzcHzMYsb2bzfX98Pbm5&#10;PN29PZ3iMmFpb9bp7x5281+ff+pnuwfIzhbz2WH9AiG5+86Mccvzdnq6A9X3/enPp596P0d8/PG4&#10;+fmM1ftw+z39/uSJZ/dv/3l8wIDr18vRLc+Xx/6FhsDEZ1+cFH6JUth+ucw2+GNdNNbaaj7b4Dtb&#10;mLpsg5w2zxAmXWeqqpzP8PWisGXlhbh5/mMYwCyXRbi8wMX09Yf1nb+1Yzew983Xp93mDv+HhcWn&#10;dwurKyCuurz223kY5GXSGC/r/ufX0wI6cFpfdve7/e7yi9NnrBIxdfj8025Dq02/DGWEaXsZ4Xu6&#10;LaTU0ASZzl+1plk5Cc0Ox2+f14en7afzCcaApcMA/Ke+P749b9cPZ/ozrVI6ivs14eR+vzv9abff&#10;kwjpc5gz7OlGH0eWzev6d8fN68v2cPHG22/3mP7xcH7enc7zWX+3fbnfQhf7Hx4cQ+u7c7/5H/AN&#10;5vD50m8vm2f6+Agmwt8h2viF4/jKJE3nDKVV9dBUddCnuuu8OrE2dk2Jr0gVzbKziS5hlfvz5fvt&#10;8WVGH8A2OHVqvv7845l4Bm9MQlwfjrR4bi77Q/IHENJfHP/EcfiICZAng2s881rjt3er/TdZ/5+f&#10;16ctuKRhh5oFi/GaResKjdmTbtU04UDJ5n/2tp9Ro+QC+uUfVgizN8jVNsulE9v5uN89sH6f+6f7&#10;b/f97PMaoeNT8QleJUg/ISP5frc+P3s695VXoJfdBZFtv3v5OG+X9J//M9nbHw8PTgku693ef2b5&#10;82L5Rb8/PvwC7e2P0C0EL4RZfHg+9n+dz94Qsj7Oz395XZPr2f9wgFZ0piwpxrlfyqqx+KUffnM/&#10;/GZ92GCoj/PLfOY/fnvxcfH11O+ennEn4xblcPwE7/24c/pM/HmuoKH0CxTzn9GN1qzsP0U36sJI&#10;6gB/B27Uwnch/7ogCEOsh4tXwt/Iq3Ytbp9GaXarrbXIDF2ErxDrva/k7IB95q/qVknU+P+fKPY3&#10;75W2pJX73Slt8VtqqaWw7rXUNOHOUUuXSzIgl4cu3VrDUf+mWhp8bNBS/PbrBH/Yog/+5OtdhoDg&#10;7xaDGECacBP8yV6Tb+iXSVEeyw3n65yCqV3qur7j5W46+s4tt32Xa21efa5FeRPnV6i3HpBp0Z+e&#10;HsIMVoh6jy97VHH/vpgtZ9ZU+Idu6kLulQyJsCf7tw+z1XL2NnN3vyGC9AdjLaw1y9kCJUlg/Doa&#10;aqc4mid7ntkwiSFzyCUHA9qitKPMIRmLw61KgTms1WCshS1NO84cHEcczZONMwctGAxo63p85Tom&#10;o5VrBeZQPA4HW9h6KXBnhpLwdOPsmVQaxbLtRhcPinud78pYicNUFgvbNM34+pmhODydwGEqkqI2&#10;zTiHQ4msTC1xmApkAX0S1M8MZeLpxjmknHAg4xI6OsqhHQplhdsK9pGKZFGg8h5fQ0IXrkro6AQO&#10;U7GUnTHjHA6FsrKSkdhUJDBeLPeoCduhUDydwGEqlqquBA6HQllZyVKKVCTEmyDlYigUTzfOYZGK&#10;pS7tuB4WQ6GsCslSilQkdOdifA0JdxlImegEDlOxNKYpR6VcDIWyKiRLKVKRgEMr6GExFIqnG+eQ&#10;SqmBpTRtXY9yWA6FsiolSylTkcBSym58DcuhUDydwGEqlrYU/CEQsqtQVqVkKWUqEniRQuJwKBRP&#10;J3CYiqVbCt6mHAplVUqWUqUigSfuBA6roVA83TiHVSqWrhT0sBoKZVVJlkKw5EBpEM0KwVKqoVA8&#10;ncBhKpauRRwdy2eqoVBWlWQpVSoSpAOl4A+roVA83TiHdSoWACVmPKjUQ6ms4OXGg0qdygTpVGnG&#10;TaUeSsXTCSymcgGL3XjiVQ/FsqolW6lToSzs0kosDsXi6QQWU8FkVnEol1UtGUuTSmVh2qXAYjMU&#10;i6cbZ7FJBSOqIsqogcNpJGNpUqEsTNUJqtgMpeLpBA5TuYjm3AylsmokY2lSmSxMKSWxzVAonm6c&#10;Q+xlDD2E6BLboVBWrWQrhLAMHY6xpeBw2qFQFo5O4DAVixhW2qFQVq1kKm0qkgW2lSQOh0LxdAKH&#10;qVjE0NwOhbJqJUvpUpEsuk5gsBvKxJGN80eAwkAoYnLTDUWygkca94ddKpBFh6qCcrB3RWg3lIgj&#10;E/hLRSKmh91QICsYp8BfKo5F2whRGXsrV7/gyMb5I6h9uIBihm2WQ4mscJ3AoiEcZyCSRdva8TWE&#10;djIlyltHJzGZikUsVMxyKBYwKVmKWaZyWXRW8IdmOZSMo5OYTGUj1nvY3BpMG0xKxkK7wslKYtEF&#10;dTRpZe8IBTZvS3uxcL6p7eXi3qTSgTuRIrRJy3tHKLGZCkhGILApe9X0FZWc46ZjTCof+OVaKFxM&#10;WuM7QoHNmyJfBHKwJAmbYplv7I35mLIoBftJC31HKLGZikgEw1DLpWyKBnRb7JsauMCoq8Sm32DM&#10;hSOU2ExFJAOKNjUhseA3txW/aVF6j7OZlvyOUGDzpuaH0MeTcJMW/Uas+s1t2S8nuSat+x2hxGZq&#10;Qrapx6EJk1b+Riz9zW3tb1rkIsJqDiWETBeEAps31T+q9fHq36TlPxJEydJvAQDTVEKYhM0kukmE&#10;EpupCRVlW4wWhybFALBRLLKZygeWAfx8fDXLGxMCocRmakLlspLYHApoZUQkAKA+L5FD+VET1EJ1&#10;Y1IswBEKbN6AAWUDMHOs1DYpGmBEOMDc4gGm7CT3ngICjlBiMxVRVSGjGGdzKKAVZi4J/RYUgLpI&#10;mUeKCjhCgc0bWABIiCD0FBYg9FMIlrfAANRYMqEUGXCEEpupCTXwj+OrmUIDaEsT2Uzlg2qwkYSO&#10;HP6aJ3hCic3UhJq2EnSzTk1IxAfMO4CgAjo3buk3CAERCmzeQARtidp6VDdTjMCIIAGAYV6iYOn1&#10;UmRzmCfAc4FQYjMVUds1gtBToMCISIF5BxU00lahucEKiFBg8xYsKOw4amVStABQj6Sb7/CCVhT6&#10;DWBAhBKbqYi6CkjTqNBTyMCImIF5Bxp0ontvUxMiQonN1IS6shV0M8UNkCZIq3mLHGB7WAqWKXbg&#10;CAU2b9CDzqJUHV3NFD4wIn5gbgEEi65awdJTCMERSmzemhDUeJzNoYBWRoQRTJfKZ4GCQKosUyTB&#10;EY6ziR7xxH20RTceLNF+zYS0rY3rBKEjuWVC75CAoAvu3aZYgiOU2ExNqGmq8bTYpmCCFcEEewsm&#10;2ArOY9S92xRNcIQSm6mImqUd95tQBF4kv5qSCcEQmDCsZgVXPM5mCidYIhTYvIETamsEoadwghXh&#10;BAxwyyb0SGAziUK2AqHEZmpCVdGNm5BN4QQrwgn2Fk6wlYRz2RROcIQCmzdwQlnDe4xZOrpjeJGc&#10;0EU4Ae39TMhCl7Ya4YGYlOA4izWSVtOmIio6ZGjjbA4FtMLukmTpt3CCLRvBvdsUTnCE0mqmJlSU&#10;Un9DCiegX1Ji8xZOsIXUyAK/n6wmEQps3sIJaM0aX80UTrAinAAnzfcOQgdEIZjQDZxAhBKbqQnZ&#10;Rmiowprw3Z1uinCCvYUTrBF1M+0lcIRXNtEpGJvT1s/+PMD6bvPlEBrW8AmN1zjK43vPT8cznWxZ&#10;QUBojlu53jsMASrqbhOIochE7DYCVGJ4ZCKGF6XuPW1o8oyOnJtz85yQh3Lk7viEOjp5CiKHdU9h&#10;hgBARz5tpmQ5RA5tnzI6abAjnzZV0iRHPm2qBBAROUCdKcwQUOPIp02VOieIHCDHlNEJuHDk06ZK&#10;PQWOfNpUqZAnchTfU5ihgtqRT5sqFbZEjmJ0yuhUYDryaVOlQs+RT5sqFVxEjiJpCjNU+DjyaVOl&#10;AoTIUTRMGZ0KAUc+baq0refIp03VbbIRPW2NTWHHbXj5C6ZN120+uQumOqfonbB3M4ml6J+Q9ky6&#10;gD0UHYucdkEQMe0sTLsgCNlMdFMOuHerhPA46Q7sqRDBpl3AvooQ6El3YG8FiGviBTzpiQ7LQa1u&#10;0sBHJ7HEPgvdJNMuYK+FZsWJF7Ck/Q68GuwMey4z0XXROQRnodgjmMYSey/CliatEvsv7ChNvIAn&#10;Dbxl2h1Y0hOdmGEvZoBBTLoD+zHjz2yqcnAlPukS1eVT7uCKbX/BtEm7stddMNGRIWf0ksau4jSW&#10;2JFR/TZpDuzIqJKadkGQNNU00y4IkqbqYtIFnHDZiY7MJe9uWVNH5iUe8mk6fHt7yr+fz3DK/564&#10;wlm+9YXScP5IRz/9gZNnHDOnoxr0zcvx83Z1dDSX6wl1Y9Ac66d2JdgfhoSoaMEhWh74mBB/zT9P&#10;bjyUK0S2BA7rx+Ov+acnI7jB0WGfK0dHNa+ji9rA4/BPPx4VNaDrWj4Nz1/zT08WTtV38KG5uwb3&#10;hPaULBlhibhp68/eQFh8M/4Z5kr4AtGhqTJ3V+wGerpCoSMonsYDrJUbzxKeBLoG9Fk6aowmOuTa&#10;WbrWC6OBxeXoilDN1HB4Wbraz6NGnpyjK4MPqSHkLF0IdHX0TSwH/hmUIKxLhaQ1Nx6fma9ioOVx&#10;+KcfryZQCutXAQDIjVc3fp2rZX4e2JV145VY79x4TThoVmIjMkfX0kYl+CsVveqC3Gi9c+OhfdCN&#10;BzQvS4d2r0AIQecGxEk8r1lF9EK8wvwzWpJfalKx7IiWNncw5wJwcpYQR5gcoVWUATusfhXRv5Qf&#10;sQoBCRhZnrAm9Bw80knhLI81vJojVBTbNLSXiBFpQyQ7YhtmjSvyhNjq8iNiazo3InB6v47XRJlF&#10;xz+9CJEQ+FmjLyc/oiV0kiYD88reuggLTmVZlhDnB92Iil+yFTXM4c7IIbPj1SGKxayXp8o/w5Sb&#10;QKfYqW3DfWPpwOPwzzBeF+aBjpscf8WSYGjMQ/FLOEvkVzrmQ3w//unvWwD7dONp/r8g3JAkl49j&#10;BU5meLr8OhcVtY5gvLyuFhRHiCyv+4CEPZmyeC1t0WK0vI8rOtrUU8mAgXs7yo+G7tXgjbKCLQuC&#10;udWZlmWwyfy6leivcaMp3qWsQ+WpiBUdEd4LKWpSttSggVkoalfiCTWOTlHjahnyIsUsKtdMgPsq&#10;ZlZhX9rdVzHbqgh0ihuoylCTKm6lqsI8FDdV1UGRNb9XNWGhNU9atSFga7656oJFat6+Rluh1y0l&#10;ftSuwxJC0SJS7fbWiFCJcTWal716KXpdFyGf0eJwjTYnP6IS2euqCg5VyRXqOqR6WvZRo2vL3VrL&#10;Z+om5ApahlS31GyGddRyLmTx4dZKFoeHDAVCJS9slrAU576URBOT9uuoZa54EpB3JVoq3NiQ+Ki5&#10;dRGKNj1ZD9aqZf9NGaKnVk40ZQDTtfqkqYL2aAVPU4VsWKugmpoeWgOl0EoyNDV7EWo1XtNQqwJG&#10;1IpGRGUvQq0KRTUbsgGlrG3akCZpdXKDE2COx1YpkJo2VHBaJd901GyDWWvQQNPR9j8INaih6ai9&#10;mgg16KKjXlciVKCQpqNWRhBi+yNf9zf8mCMEmnz+ArgppBIa/gPKUKpogJKHsIjPK0bFeSn/9Pnp&#10;YExNNSKf1J6Ty6Gvc7dKWnFdTwv4KD9mEBHOSeRz1Sh1FE352iYqElxmPuuOuolNE4WS1d2UChAW&#10;LYjapfNzZ6ME2KXMiO0c/e3KKrHrQDe6svLsjUylJGvRwWGXRbEO9pk4YpNPtKMbxpEDZUbs2U2t&#10;JIsxWKDbWbk7xx9sviirVISQRic48tLkKInuYGVGHHjRupsv52Msp7NA+btzemBaTes44zA4upkf&#10;k5MYg4PLWcqYF6EvNT/3mGohZc1bR8ze0ESal2ZMCNFUqlDGHBPnGPMzimnrUtHkayZM+X3O112T&#10;6yWqwjwl5+tLRedjCYDdqLwuxaoCUHje28RCBfhUHo2ItQ9aJvNzj+UU+hnzUSZWaGiEzK9SLPrQ&#10;CZmXZiwjsZGW1/lYmAJ9UObOpS6KsLx1xOIZu3IKJZfj9BSMrIbEAh8PT86vZ4QMQJnXkCsIoeG6&#10;V1jDKrEjAiXYYMzLKEIvKD3zc49YDijzmhzBIVAqc49ok1Uqtghf8RPfxL2uiIfplAyw6ZQRsdP4&#10;jBCgOveIKarrGVFKUOZlhPNfHvdU5X5FUjVdumKzmn5GtFfVecv4sWpHEZFWbRPzCKCfZu9IBJhS&#10;8SERh1f9Ej0Z0NUyqq8Dd74yU/0nPFwAcTSfHLc0VD8fd0nU2IEekQCOavEIR4l4RkqMi9tDatxE&#10;2hnWU4vFiGy+gMVxjHzkwiHSwKeWM1y32rQ8BAkgj6nkNoY3BNV8ydiQh6g5WNy2VPO6uBOq5oq8&#10;t6qmn7xZq2a0vPurJ8lhO1nPuwPspKbyvOGtVge8g64WHLwlr9YwFTIZB25oZVHJO6FapcVdCGrx&#10;VoS2BrUe5D4JtcS0ofFCrVoto+1aIUyJnlserbZ2xz4JfNHKdW5eUREA2Je/tQYqhO4aHabwDkgF&#10;PkLvjwqlhFYiFZzh1iQN7gnhDg+kyifCYaNEQ6QCaEeCyZVTYZHf1yib/fG8xZXvW8Fw3sxL5nqR&#10;1AxW8daTUdCmCjmTUzQ68Zrjt6Lzo6RodK4vR1jTuT9HqPSA4NEogRBNvNkR2WqsEsIY9HbBJDci&#10;vW/B8VgAB84SXpsh8hVN3MIrlCaoNmw0Yz8tv45tOCqB55Dk4aAuTiY2ujLuyj89/sopCz1ELjtr&#10;HCIOmlYq0AkCJ3sLpThEY2JoOsCLIfJ3N2G/FpuXeYuEyfqTBHBuyphFaN3AczuUMQsM5XSjQqdr&#10;TjdghWHulQJJoIecx1RU3dTYvPd3Vwpj9HT7FFANOvBEwSfRNlN2Ri2HRoAoeUra5nB8krnnxkRK&#10;HfjEI7XylICxw5hKwxUwC767Ym2WcHnPp7InjMcWBndUK4aJI6A8puKP8PBVbrRRNBnHBvnuCgAK&#10;eCE4YsCW+fXs6FEp5Inr+Cx7dgj8MzQOLcMBAadUOWkWDAYBzs7rUmF5A0nL8ApyR47PRoG3iopD&#10;BlWzWT7r0A2IEw/5VSoIQw93z3tFOIbIZx6wiyAL7p6nBHAzccwy6nyDS3JzLymyhBnl516Sgw2U&#10;+fUsq1BwYkb5iIkTyjymUvKh3SbYkaZLZQe82/FJTi8392oZPYOi80is2YoVO8LrYdgvKbYJx8B8&#10;KvZeXcsaxYcA8+e7K36pqmOppPg6ZIfsGRT/iRYH9kuKT8ZTBib6eSASfHcldtRI5LzctXhED1gI&#10;lEqMq+3UuIlmDI7vSiyuS17PSonvdRU6ZpAS5O0I774Iq6TlITVVxs46tNympt4NR6nlSxgyrKeW&#10;g9VtOPoFe8rHd2zIBb9EfY85K8Y78Cbmn03sX9Ny2oZf+4J6NX93xBauWJXMG544zEhL5vFCSaZU&#10;LA4dUHx3FOK5VWosA0J6FRNODuiFURFgTbQc5yNCg5dkel0KL8AUtxwaOofgtA54dn5GeC5foFQ8&#10;Q1Ny7NDqVjyPgStcpRQGZVj5a33NeRL/DI0s1zG1xosrn+qMeO5LJR5d13OpbEJfZbRUIgKOtAQZ&#10;LRU/30RUDI+wz0uT9bPTDI5Vnjqe8hofrKjT+jPYMMnlZEdkW++URC26D+ocy47IHgnP9swSRidH&#10;RVduxOg3KfPPErIrbpVmpOjdW8XFxIDRKkc3YgxC91KeRw5rtGeYnQxHygZZTZaQgy9abfKEHM8b&#10;pVE9pgjw2vkROeuAduQJOZGpcWQ4OxnOjbTiLqZb1GSeGzFmcLXi0GNSqDU/xTwTaU/+1py61ooV&#10;xmyYWrWyk+EEu1YUN+bs6DDJj8hlgIZjxMqiBtyW4zEWKxBRnpDrnwpP28iOyCWV1nAcqzQ8dCs/&#10;Ihd+lVLRxFqyQmdtlkcuTyulQSZWvIRm50aMRbRKyHW5Sshlj8YjXtrto6E26whIaOsYMQ5NMhE2&#10;0WQdkRhNewoGdzR9tIwXaRoeISjNZiKqpVlhBMo0u47Ym+YpIpyn+Z6IEGreLIKOmn9EUPCZseZx&#10;IzSq+XA0G3hcQYsKSHt8wazFmYgJa5ErwsxaLIzItRZdIxiuxeuIr2sZAB7A7pdHyynQquHrCy1L&#10;iRsLWt4D+M7LWsuk4vaHlpvFHRUt24ubNFr+yNs+WkLK+0hahssbU1rKzDtdag4eTr+pSX3Yi1Or&#10;hLAfppUdcbdQK2Rq3n/UaqO4o6mVW3GPVKvg4q6rVhRe93GVOvO6M6yUriO7zVwF8xY1Sn56pol7&#10;mF98uAn+OHxT7uFI77NHoKenb0x92717XT2nWdPedt8fX8NL7X+PL7intxvjTfe/9luYgQ76tzCv&#10;6I3I/3H8gpcwu0xy8Krl2eULvsCukntczfn043Hz83l2OH77jIdJbj/1/fGNJID3RPu6bXDpN19P&#10;fkuzqQLwvCgCvnR9S3PnDjDTW5qRqHHB8Ku9FJtZ9sxfvtx/me0eMDk3O/ry/vjwy0/9rD9e6DD6&#10;7PO2x4fnY//X+eytX58+zs9/eV332/ls/8MBqwKSC3/o+cM9f1gfNrj04/wyx7M56eO3F/yGa15P&#10;/e7pGSP7dT8c6UXZj7sLpdBXLsIvUBXP7q+vM/Ts13c6E9cmvLj7N9IZbutYVP5JagOVaemJhqQy&#10;bQR6/j80ZqpD+1R8QrwO9c40h/ayu2z72X73Qg8Sov/o6vXd3+LdrsoajfgfVVmhw093b09QW8SP&#10;J5jN827z3fqyHv7ulPtua4/Px/3Dtv/m/wAAAP//AwBQSwMECgAAAAAAAAAhAEu7DDbRJAAA0SQA&#10;ABQAAABkcnMvbWVkaWEvaW1hZ2UxLnBuZ4lQTkcNChoKAAAADUlIRFIAAAUTAAAAkggGAAAA1utd&#10;8wAAAAZiS0dEAP8A/wD/oL2nkwAAAAlwSFlzAAAOxAAADsQBlSsOGwAAIABJREFUeJzt3V+MJEle&#10;2PGI6ryuqq7umkXs/N3Z2X/cHXA+Yx93CCSkamxjmxlLfrLgBYkHBBYSCHkba1cIGcnyg2XJT36w&#10;bAkLAdJJgMDGZ87A+cwB1p3vOO445qpmd8Z7t3e786e7p2emu6d7Zqoq/VBVXZWZkf8iIjMjq7+f&#10;Ve9015/IiMjIf7+MiJS/9p8u+aIslpZUXoZd4iv+9FXvqD+/JBLL6i9+QvVJt+okMTduZVU/O46V&#10;ozAZy1nNzja81IRto6L1VchilYmG9w9x/8YmkH+RNeVHfqmv8tqXs8k6tdBCF7cE7XVR4m7Mfsoi&#10;fh/oVoMv91g6+xGh3+1kqFZNNiWztSlLhowuQ1lqU4aZZSpLDH9ZCiLE8uwPhFiusiQoov15Ujas&#10;JRbNnx/8VcZ/Mg+Z/pHqFNbaZORPf/qa0/VhUaAJLZ7Y+dNX5eLr4W/GvVeNYFlCb4i4N/MuIctr&#10;2VLRyk5sIatR2NrPUc7yqkPG/J6ggvVlrbmrEo4cb1QXxnH7Br1tpdTqM27Q8fURKIt0Z7+pw/p6&#10;KajRFrYtZFlwiQstdHEVlKVokeJYK2NcIm43huK2k7hzJtWxQnFzXzNDjp0mJfPFwvEgeuysTVlS&#10;MlrZvlhHQllqsz5mlqksMXxfCLkMBREi03ZUm6IuU1kSFNX+PCk9S0n5oYoOXagELuykiL27F5d6&#10;Xa5npuVMzK6lsjjdsAtYX1L5l8xW546JXXcZVqq6nIvB1bgggQy9ls6ojWmXJc8Hsn/RxvaizE7W&#10;hB1roJHsFFZB8Qrbh0nVH5pXrTqLzEmraWi3O9VFcbD3jTTYb1TWzGMWnH+9+IrfjBLMpOjjeex6&#10;KbnhFrq7dLQsFheZbaEVbIRlra/AV6yWU5WZ4u8SmvSxKHY1K26wycXjRPQazt2yhKSsr0yr0z/5&#10;n/qtsiRkNnOzjMlw6bsR07IkZNiV0+/MgZwalMXGduRMbMe0LHVYXyJj+9MoiyczfEiPRs+YpNRs&#10;XwcWvHajPegW/g4cceN6xmTnzMa4SGeVu1gOByVXrVR+wtWqTW0mOdpRtIyLAdbZ36pAq/rbhtkx&#10;+nKdbkYEspM3UVcbphAFVVAFEu9c5DyzyFAW20GxzNWXZ8EZA6wycnw2O15X2RRsrpcyylHWzdKT&#10;slRQQYXtLmtQFiuL5XgTVVgZ444XigWaBokTks6q8FUtg8eK+c/YallKabIx6yv3akzJbPHrROst&#10;tWUpS4aMVnpeYnTeluvtYtlse6LiuI5GWTwp5yvA7FjmVj+51J25jV5Tmb4dXtBiL4/we3pLTNsY&#10;ywhM5JcWZLWQZF2Z3uJf+NXOtl0P0QD+bOcmpyd+UlG1bjaaxPWVcWUmljVwVz1/UFUjO1pfrvqm&#10;UF66Pdlk7JeLkHeNqfctWjKWMeehOr/IsWY2WiLt9mq+wGrsYjUV1kQSg6vRf0/2pAZD4F3ZdK12&#10;yC74gFvkcTx2fVTQYz3LYk1Pk7SV3HCTFqcsjrWuv1kTKrBVGnQiMb2ciE95cQmq/eOKOgnNarJR&#10;jnKarL9wIqPuKFOfsgiLvVczv1yMrOefSRIy7FJZlqX3qhBmPQirKIcnpKw+0BB7ImtZzovwYoOr&#10;5dS6KmR58kZ52RDRdRr3d2yOk1P38/derZK/8P/IGxbPgpyukkLvoAd/ZX7R6b+B7T4uiOjGITV1&#10;T6C3q1AkkuW1bClpZ8dKWewppAXkKGN5VaE5gqKC9VXYIpXHnKz/hr+nscgyWGvQ0fLPy+I7tQ3n&#10;UWjbEvYTr2x3WfKCy9nmi1fWGUWkSNbKGZdISZWoWY7iLvOSrt/UgcTARzUz5NhpUojiRmPgPHt+&#10;1eduGRQSMkxZKhST4arKYXHORAOR7uKLvfemv/nBvwvNTilLSWCxmLFlyXndZC6uh6YdWQOJsWUp&#10;NX6SML9oYFtQ3fnMkLobsaB0MkOpLJWl8m06SQHrSyr/kgvBVfelrjPt3uWLwdVwEFV9/MlSY0X2&#10;0EzMQeHtR08kWwZ3WqsSm50KejgVtg+Tqj+KPUEwKYtWE9HurRU+N41eLJ8EEgPHa83FlUGx0Hzr&#10;I3mvapBwZkUfzwvZ7gvcTnInXXIX6co6hBbSvdVcWevLbu9MZcoxf+f4ap6lGpSjmFUdk6ocL7w3&#10;Xvjs2Mo6KbXZJqyvzKsyIcPLUpbSdyUxGa5qnXh5enMVG6RIPom13evM6YBLYI8ZPpFVcLksjrHV&#10;jOxWuWbvmLjUDIaG6H1AX7T3XGjBgSNv/sDqybdd3kbyrnKXy+KY5KqVIq0FiozvlsHGjaGZxHDA&#10;yY27uGBqtrrQ2pNZK0uWN9PZDloEspMn8eqbXzyblVR1OZVlSTo3NTsnK7R92VpoaoB18m9wftH8&#10;+4vERZasbk26rJulJ2WpoIIKOU2qZAOsoPp0Flj1RqhS0frKr7Hw+2zYe2hhJkFV1YuaZSluNS92&#10;kpn9Hf1R9iY2X2JxTIN4MymZLbwsNgKrM74QnoxEHhRFmL5kI6CnrqDy+w2ZlqWY4MRij7SwhBNZ&#10;g7JkKYc7vbrCmfWT384jZ89Gszpxp0aFyHBgSsmu+aaw2Bts0WJPj/y9PgIpmfZcTX3TtriF+aGq&#10;0gusutUCDZh2V5BZt+mlqTEhhCKE6s9enTWOxflFXbyqmEtcM9r7rlm9JAVF8teLdisy6bma+QPl&#10;0u3JdnJdUoq0DNm6slDIWMYch2o9ka404WNx2nbh16cnm3ai0eDqjOn8oi5ttlY7Zto5mY5V5BE7&#10;dp042mPd9DQptwoabdoiE+8TaSecp5IKPofU7ERit/dq3NFodo2X4SaTjSCrRlmKb7LhYHL4plzw&#10;fbfLEiKF8KRyhUc/aKrg44ahfFVf3Px8WYOIdrg/z2D4xEwq//ZnF3wllKXy6oo9I7MsR/DNQl9K&#10;84xYEFuWUndeGS7MAr/nC7K6v80HpQZ3LUQWnK6Osm5Pyvnfbh+r7VFv7wvHHF/EjBKI/3ZVUnNj&#10;lN2EGxsGKRplx52qLy5olbGM5VWF5giKktdXYfuvSDlUAcToRaEqwJh1cSK8yDIYN+joPnNedQvv&#10;ObQN51FYcy5ohZe+u6xg/1zoOqmgLGWI7MqslDMukZIPABqB1WJyqFqbvogeK1THDb2MVXV65AnZ&#10;SP+UBcaFs76F5b1onzPu1Wj2dWuMgwr5bzjnJEP/xnzKRrDblZWSRoZ3QtFgkl9iYSo7HyygiLFl&#10;sdErSDsXdms4y7aSWpYSt5Xo87cXL0Zm28HiTYb8N4actrC+ylovTl/jWVxf6nIuHHOk9UUWJnWd&#10;aW3301dONpLw9pXld+3saH859QaEZYV04Cmsu1FxjMqilXAxi8uecLbz0xMVlEOriWi3PV8E54eb&#10;7zdkZP+QP8BaSXNXLLSw9bIsPTTpnWm00Eq2e0ePN2WtM+U9IisMO4iZlMWgHDpfzTVnYtoSCm1r&#10;tveIkcwWexFfH9mDqkLYraUqz43rNSenFEk1X6+yaFLuMVNOUl0sh4MK39UaSesdk29pueYM1n7T&#10;DnVWw8HVxdf1MuXk9j6Tt3G6XBbHJBxRIp+IDTw6ILGJaOzcEsvqq4432be9IoOqi8q4EVHYueCy&#10;bPPLcrIsREJZVJ1T7Fw4VnJeYtT2VDdh/GmyqnNVzeO11rfscPtcMaisK3qjfVeuxONZDOvoJWpp&#10;wZXsMjneqKWU05N5eiamZC5T3mMy5Ce9mfqehgK7F6bl1LkwpX/yP6EOqsa8Z6kgcUuunkZ7nL5s&#10;0ryS20/5tWRUlsJ2tEntNebzppt8Qlncbrt+/Fs6cvZyMqubvN8ubk0oU8658zLfHMIpxO2f9Zdk&#10;PL9o6SdXcQsMb/P5M3a65xeVgX8Wk4jWydLUUkQkhOov9ISebizx569uXGkU03M19K4ykJLt2xrZ&#10;MfqyO/uubFL7PsR8qdytMm5pNi4cU2Rcb/bOS2IEbnIvjphQ5UCxjVTQk63wU3Tli+p/T8qiMb+o&#10;K5tuIc25wIvkovcRseulkC798bIuTvc0SVsFDVcrRpVSznzBRBMJG4MvZk/0Cb/pyu4hZPE4kf0t&#10;zQUVyz/JcFKui93dWEvdWnWFG2uOhC3EqN29LMtRD9PzouLm5zPsPp6T+3MNJt3dXrgcLik64kRV&#10;JV7cWpIz8GZeL+W2+zix+6nSdmBpgZtwRjQDiU405HSZep5pPgBikdPVUfjpUji4yvyik3+mvaxi&#10;A/dundUUt+9KuKlhmGrubLlV5cVumjnKWl6VpI2gUCh5nRW674qUxV9YYvj3cI6SzmUzLq4s1q85&#10;Z2UJJezQtpyH9fVS8AG39HZUQcMtZJG+EN5iv4ZCJeRexr7p6BaUWJYMUircT7yrm39Hm8TGvIkG&#10;b9tlrQdd1t5u9llZkvVKz9IeQ3/LUm84F87Np78vkqF/Yz5lYaU4PQxWCLHYBucnruojXVnzi1Z6&#10;JCugiLHlMe7hZJIDu7Vcp/lFF/vHRRfuh7aF8PvJ3N/ep6brKzG7lsvi6BnqhMWyqss5C66qW5+r&#10;TPZdQiiPIvN//cXX7ARKtNqYjZ7yhbeffIx6ODnWOJXZKbmHU6H7rkjiMt8SKyiLVhNJW3Ak0XBA&#10;NRpglcp9R77cVdLcFQu13qQLPuAWmbwL23zWReZOVk4fwBJ7QzGnaBDMMEFMadzlKovNEQyxTUXd&#10;snQujOJY74ESk52qA/daEvfojrXHUmUIqk6V1LxKUa85OZNPYqWF3lpCOB5wSewxFH4t+ifi2dwU&#10;7Fd73A2GfEvS2d7LDOiFBbOr6uGh2lfrZao+230Kl8vhmISjifJ3f+H/rklsIlZiP9Ntyw9/Mv+5&#10;u9G+1mYcy8KqLOS4oZOom83S9QNrdol3LvKMnPCzfSxtsRoyV1/ehSYGWif/SsVr2sdqrW/ZY2ud&#10;lFEOnbx6MnymqFXiaUTdV3153iOk6pWZi1FQNeXV1ADcKQvQzKpGhl+evxF/Zzzmy1WLyU7mXCa0&#10;v7jQauoXdTG/aCijqjYnE96L/mmaDWfqRQiR+UQo5iX784vmSdBOTbrd43Mx4aR9pq9+Oe/SUsrh&#10;dtu1HFjN0bvRvF6yplD8GlAuIWNBzTeDcHsPvxe+iNOvj7TtvozARHYJC4s8vMlu8rWTqyxS+Wuw&#10;ubu117MtNoDvT9896TUcV7HuNJ7UNWXSY91ffNdO55sig6xV3hTKKzY7GbtilbOFxi0l49JL7MlW&#10;+LVG5MZejt8L6pGXpJTT88iL0X1FYAi88uao5iINRYOJmYSzIkWz+fydM2devZ71G06zfi6VcsFS&#10;FOsBUbgpfLfGobUXkxWHcpjK6d4neRVelrh9nd0FL9MqWSb12laS95v1KstyOFVVXlph084/w9tA&#10;vozVaTtxK7iLZZMcfFvcttICidU3xKUIJBb2RVSiovVVyGJTg4hJx2W966rIkd8frexs//XHnj59&#10;1M2VkIInxUqO7Kh3dh/7xK/89Muv/NNfk7bGjAEAAAAAAAAw9u43/+TH/vAPfuJTQvqyIVu5vqsK&#10;9K38+D+79KtSToZrSDkfyZ/+M//vcP/dDw1HRxvPn/07f25SOAAAAAAAAAD2nHnu1Zvnz3//F7a3&#10;v/LxJ0/uP286Djw4zDkyfUx0OLPKxplX+t3uK183ywoAAAAAAAAA296//Rebz4b73ZOp1A2m7vSk&#10;bCg+oZp601f0bZy8sNF9ZbDRfZVgIgAAAAAAAOCYO7f/ojd8dtCV4YeLx0mYyLAR/1aYarBzQwjR&#10;EG/f+K2ttwa//kb2tAAAAAAAAACU4R/92CevPffcBweZpzeU8T+eVIYjY0KUMc9X6Z55edA9Q89E&#10;AAAAAAAAwDV3bv+f3vDZUVdKzzit4JyJsVTDnufWu6/0N5gzEQAAAAAAAHDOnduf33z27LAr5Ypx&#10;Wl62CReTP7Sx8fKAYCIAAAAAAADgnru3P98bDve7mfoUpmhI0RByOveh7s+ttz+5dfPGb75pnh0A&#10;AAAAAAAANv3oP/6Nq2ee+66BjbROhjmbBCa73Zf6G92X6ZkIAAAAAAAAOObOnc/3npU7Z2Ky6ZyJ&#10;140TAgAAAAAAAGDVndtf+JHhs8ddKRvGaXnCQiLr6y8N1jfomQgAAAAAAAC45t6dL/SGw/1uY9qn&#10;0E/+eCLzSKIQ4v/d/OTWrbeYMxEAAAAAAABwzd//h//lavfMa3bnTDSx0eVpzgAAAAAAAICL7t75&#10;Qm84POoKuSKEMHt2ip05E9df6q9vvEQwEQAAAAAAAHDM3btf3Bw+O7QzZ6IUUpiNlBZifePKYH2d&#10;ORMBAAAAAAAA12zf/WJvNHy80cgQS/RTwoQNIaUQsjH5EXo/37j1O1vv3PrkG7oFAgAAAAAAAFCM&#10;zX/wn692z7x2Yx7Pk6GfufA74R9Pysa8Y6LmiOfOxkv9DsOcAQAAAAAAAOfcu/N/f+TZ8LArT4J/&#10;s38VQcGU+OBkmLP2Y6En39jYuNJfXyeYCAAAAAAAALjm3t0v9obPDroi8uyU/D0LPZk98Kgw+UZn&#10;/cpgfeMKwUQAAAAAAADAMdv3vtQbj48yzZl4IqbXYSN9JHT6zzfe+d2td279NnMmAgAAAAAAAI7p&#10;/b3/eHWj+9pAiBWR+Ueqf7xo98b81jsv9tfX6ZkIAAAAAAAAuGb77pc2h88OzkgLcUAvkkb+iRNF&#10;Z+PKoEMwEQAAAAAAAHDO9vZf9obDxxs20po8zXlRlgBlKODY6bxIMBEAAAAAAABw0Pa9v9wcj5+0&#10;G42V+YsaHQqFsDRn4rvf+L2tb77z22/qZQEAAAAAAABAUX548z9c3ei+PAi8qBkK9KTGM5znX5mE&#10;MNfXX+x31q9cz58QAAAAAAAAgCLt3PvS5vDZUTcyQjmXSRwwOmdiLpMvr02CiQxzBgAAAAAAAByz&#10;s/2V3mj4uCvFJJiYb4Rz8NOeMIpITnQ6lwedzuW+cUIAAAAAAAAArNrZ/nJPiPHKLAwoc0UTZeDf&#10;lZ/6yQ//qlx4Wcfjw/c+PB4dbTz3HR/5M4NkAAAAAAAAAFj2nc9/9PMP7g8+8fTpw7NCSCGk6kck&#10;vD5Py5NSTjsr+vEBxZRo5fr6FYY5AwAAAAAAAA7aufflzeHwsCuV8x3OAn8x7/ky8LYn5OwRLAl9&#10;E6VIDCiudS4P1jovEkwEAAAAAAAAHLO781ebkzkTVeavRsN/MhIybGg/B3rh51vv/tetb33z994w&#10;KhUAAAAAAAAA637wh//91fWNlwdpMT71f8FPebN+iakSPrbWudxf61ymZyIAAAAAAADgmJ3tL28O&#10;h49jhjmrLPZRDH7HM3ryytRa58VBh2HOAAAAAAAAgHN2d77SG46OuiJzMDH+c56cPRPaQKdzuc+c&#10;iQAAAAAAAIB79na/2hsPH3cbspH2nOVUhnMmTnz73f+29e13f585EwEAAAAAAADH/MAP/bur6xtX&#10;BkKYPz3FC4yVzhyaDD4yeq1zedBmzkQAAAAAAADAObs7f7U5HB51bYxQ9qQU4dhgBsFHRq91Lvc7&#10;BBMBAAAAAAAA5+zufnVzlGvOxHiTpzkbpCOFEGudS4P2GsFEAAAAAAAAwDV7u1/tDUePu8axRD91&#10;zsRs3vvWH2y9963ff9MwOwAAAAAAAAAs+/gP/tur6+svDYxnTJRSeOrujfnGPa+tvdhfW3vxun6R&#10;AAAAAAAAABTh/s5XNkfPHnelnWHOKvkSbndeYJgzAAAAAAAA4KC9+3/dG42OutJkrsMpT1h4isva&#10;2gv9tbVLfeOEAAAAAAAAAFi1d/9rk2BiozEfkKzJPJIohHj/vU9tvfft//6GjbQAAAAAAAAA2POx&#10;T/yba531K+ZzJgopvMlYabOQ5Fr7hcHa2gsMcwYAAAAAAAAcs3f/q5uj4ePJMGejkc7+bM5Es/HS&#10;7bUX+m2CiQAAAAAAAIBz9u5/rTccHXXNn78ihSdzzJkY13+xvXZx0F67RDARAAAAAAAAcMz96ZyJ&#10;Np6dYmXOxNvvf/r12+99ijkTAQAAAAAAAMd87OP/+lpn/cWBjbQ8kaN/Y9wn19qXBu02w5wBAAAA&#10;AAAA1+ztTZ/mbDLOeTpk2ZPa8yXOBz0zzBkAAAAAAABw04P7X9scDTWDibMQ4PSrXvZE/JjfhWi1&#10;L/VbbYKJAAAAAAAAgGse3L/eG4+P1qXOjIeB0KGvO2eiDPzcef/TW3fe/x/MmQgAAAAAAAA45vu+&#10;/19dW+tctjRnYuZhzvGfa6+9wJyJAAAAAAAAgIMe7P1Nb2g6Z6IQQgiZZ5hzvFb7Yr/VvkgwEQAA&#10;AAAAAHDMwwdf741HT7p5HsQcx9N+/sqCdpsHsAAAAAAAAAAuerj3N72xP1ptTIOJfuh5KAEJbwkh&#10;dOdMDLp7+49ev/P+HzJnIgAAAAAAAOCYj/7dX7m21nlhYc5EGf8jFT8L73vSQtfEdvvioM3TnAEA&#10;AAAAAADnPNi7vjkaHneFnPQrzBwNnPVSXPiCpTkTLwxa7Yt944QAAAAAAAAAWPXwwdd7o9FRN3en&#10;QsXHbQ1z3rp7+9MMcwYAAAAAAAAc89Hv++WrwWHO+rwcHRtjtdcu9lsMcwYAAAAAAACc8+DB9c3R&#10;6NjO05xtDHNuToY5E0wEAAAAAAAAHPPwQb83Hh53bcQBPQsdE0W7dbHfahFMBAAAAAAAAFzz6MHX&#10;e+Px8YbUnvHQP/nNypyJ9+788da9O/+TORMBAAAAAAAAx3zkb795rd25dENIISI/OXn6EckZX7Ta&#10;F/tNhjkDAAAAAAAAznn44PrmaHjcPRnl7C+8mSmgOP+Qpz/x4mypUrTaFwdthjkDAAAAAAAAznn4&#10;sN8bjY835CwoaDDtoaf/3fk3m60LA3omAgAAAAAAAO7ZfzjojYfHXSFVI5T9lL+DrMyZuH33M69v&#10;3/kj5kwEAAAAAAAAHPM9f+tfXmuvXbyR7dOqiRXnP57qkdDJ8ceoVuv8oEXPRAAAAAAAAMA5Dx/2&#10;e6PRk/kw54B845Y91Yt5hz432xcGzdYFgokAAAAAAACAY/Yf3uiNx8dd/WenzBk8gGWu1brQbxFM&#10;BAAAAAAAAJzz6GF/czQ66loIA4pG8jjobHbu/snW9t0/Zs5EAAAAAAAAwDHf/ZGta+121jkTk3nq&#10;sdKzWROzBRSb7Ut9nuYMAAAAAAAAuGf/0aA3Hj/dkBaexeyp44X5+jy2WucHzeaFvnFuAAAAAAAA&#10;AFj16OGgNxnmnC/mp3pIc0zPxHyarfODZus8PRMBAAAAAAAAx+w/utEbj467ecOAqo+b920UQuzc&#10;++zrO/c+w5yJAAAAAAAAgGM+/L3/4lqrfWmQ/OyUbD8xw5zzmfRM5GnOAAAAAAAAgGv2H93ojcfH&#10;XfMRyn7yMGfVuGiVZvP8oNlkmDMAAAAAAADgmkcPB5v55kxURQUnr3lJX8uafLN1vt9qX7ie8eMA&#10;AAAAAAAASrL/6K1Nf/xkI/s3VFHByWtW5kzc3f7s1s69z7xpIy0AAAAAAAAA9nzoe37xaqt90c6c&#10;iXkfCa3SbJ3vN5vMmQgAAAAAAAC4Zv/RW73R6DjHMOd4icOcs2o2LwyaLeZMBAAAAAAAAFxzsP9W&#10;bzw67tp4ELMn5Xykc9YHroQ1W+f6PIAFAAAAAAAAcM/+oxubwh82zZ/mbG3OxP+9tbP9v96wkRYA&#10;AAAAAAAAez743b9wbTJnornAMGfd2GSzdX7QbDFnIgAAAAAAAOCag0dv9UajI0tzJlpIZLV5bsAw&#10;ZwAAAAAAAMA9B/tv98bjJ10baTXyPPw5zt7u517f3fksw5wBAAAAAAAAx7z2oZ+/1m5fHEjZEKY/&#10;medMTHo4y+rq2UGzea5voWwAAAAAAAAALDrYf6s3HB1Z6ZnoZZ0pMfipYGhxtXW+v8owZwAAAAAA&#10;AMA5B/tv9/zRk66FhzkLTy+R4Jeaq8yZCAAAAAAAALjo4ODt3mh83JXG0USZfZhzkt3dP926z5yJ&#10;AAAAAAAAgHNe/eDP/ZNm6+Ig+5NT4p+o4i3GI5PmRUzSajLMGQAAAAAAAHDRZJjzUVdI83HOgTkT&#10;dZNbXT07WG2eI5gIAAAAAAAAOObw4GZvPH7SNQ4lysZ0zkTdLolTq63z/WbrwnXT/AAAAAAAAACw&#10;63D/7c3R+LgrY3omZg0NSrliZ87E+7uf27q/89k3baQFAAAAAAAAwJ5XvuvnrrZa5wfGCfnD6TBn&#10;wz6OzdWzPM0ZAAAAAAAAcNDkac5PunHvZw4NypXgA1h0rTbP9ZkzEQAAAAAAAHDP4f7NTX/0xPgB&#10;LFKuCM9Ghlab5/urqwQTAQAAAAAAANccHt7cHI2fdGXsjIdJsybO32tITzQmHRnNfvZ2P/dLe7uf&#10;e8OoVAAAAAAAAACse/m1f3612TqnOWfiPAY49p8Iz7R7oxAMcwYAAAAAAABcdXhwszcZ5hz3iWzx&#10;QSk/MJkzMevjn+M0m2cHq82zfcNkAAAAAAAAAFj2+OBWbzQ+7krDpzA3pDeZM9G0b+KkZ+L564bJ&#10;AAAAAAAAALDs8cHNTX+c1DMxG7nygdhZF3PZ2/3zrb3dP33TRloAAAAAAAAA7Lny6s9eXW2e15wz&#10;cW40PLQ1Z+LzA57mDAAAAAAAALjn8ODm5jjjMOek6RAbjemciaZWV8/1V5tnCSYCAAAAAAAAjnl8&#10;eKvnj590s3w2KVbYaKxO5kw0tdo8119dZc5EAAAAAAAAwDWPD25ujkbHXWk4QrnRWLU1Z+Kf/dLe&#10;feZMBAAAAAAAAFxz5dWfudpsmc+ZOBw+Ep75s5yFWG2e7TNnIgAAAAAAAOCex4e3euPx065pHLDR&#10;aArPQixxMsy5eY5hzgAAAAAAAIBjHh/cmjyAJTTMOelhKyqTYKIFq6vPDz6w+p1v20gLAAAAAAAA&#10;gD2HB4Nrqtfz9jFcWWkKeXPwy3mDkBGe99w7nre+bZqOLuMCoHystAJRudBH6zHkU4NJqJ3ThLWN&#10;uqlRm61RVmFKf2XTTApyqir2VBU2YtlKPxoePffs6fZU2LonAAAEZUlEQVSHbKQlGx8QnoVRzmI0&#10;fPDKaPjgFQtJ5bJsK/fUYMUViMqFPlqPIQKJiaidApVeuazNKOpkUf1qo0Y5rlFWYUpvZdNECnSq&#10;KvdUFTZiaUtv+BTnmekwZzuJVcFslPfyqU0N1LfJ2Wd9pVG5E7XZGpxC6wnK3YosHZxrLyaoSu3M&#10;1X/X7+jarGzX74v4OjmdxyNHW0iCYnNstRUUXrk1a7M1y24+eiu7fttfVg4EV5e3chUyFHaJt795&#10;6Ze4kDmEa6HRaNmZM9ENp2rLViK4GlSLGqDZBllbaVRsUC22BufQiiYIqloQCrBSQ0H13/UnLbjC&#10;tV1pcDXP68uvXtt8jQKrQhBcXVSjrOohuBqUf4XXb/tzQcZCLvn2Fw6urqwsVTARAAAAgJtOxVVn&#10;jCW/ygQAnCpPn+4QTFxep/mEbYKuyXO1qQGa7QS3DQtUm63BGbSeKHpramIIfCbL3VOzQpXOLZpU&#10;J6fruORo60hQo56apVRujdprjbKqJ/8Kr9/2l4UjDylazspVmBS0Qc9EnA6nZsuOxRD4IOdrgCYb&#10;xJG+QM5vDU6iFU0QVDVEcDVR/e+rZV1gBWu8kl1/2kJP5/Gofts7wdW5mrXZmmU3O/0VXb/tL4ty&#10;gqsrjTbBRAAAAABAlZbzsj7d0kZ4ACyxZ0/vCa+2+232u4Cmum709tBTc64WpafJBtXrtn3N1GKL&#10;cAatJ4iemoZ4UFGi+u/6HV6jzg6BP238mtVGjXppCkFPzZmaZFNfOT01p09zdmWTzblWXcm2C5Z+&#10;gwCKdLp3JgRWg2pRA6e7yQbV70y7RmqxNTiF1hNEcNWAYgg8tTNX/12/w2uz0iHwcfVyOo9HDreS&#10;GDUJrhJUDdLMbmNlTXjuTAdcv82lOARWjdRs+wXcwc6E4GqQ8zVAkw2qf9clhzm/NTiHFjRHYNUQ&#10;vVYT1X/Xn7bQCte4c/OLnt5jUX22+3JyWnVwdcVbY85EAAAAAAAAt9UnpGbf6Q2kuujp8fvJwcTT&#10;3FRVymu+1HwQPTWNsN8FNLEzmdQAOxEhalILNNm5+o+DdFgttgan0HqC6KlpgCHwqZa/p2aFmF/U&#10;EdXPL7qyQs/EXKpeYS5hCHyVCK5q4/oH0MBORAiGwIc5XwM026D6X107zPmtwTm0oDkCq4YIriaq&#10;/301h9fmKZ9ftLHSIZgIPQ5v1pUguFoVAqtGuP4BNLEzIbg6V4vS02SDCK4WqBZbhDNoPUEEVw0x&#10;v2ii+u/63ZlfdMXriEZpSwMAAAAAAABQW8fH36ZnImADd33m6KVZJXpqaqETBWDodO9M5qVnZyJE&#10;TWrhdDfZoPqPg3RYLbYGp9B6guipaYAh8IlM904ecyYCsI2ddBDB1SoQVDXCtQ+giZ2JEARXw5yv&#10;BZptUP3HQTrM+a3BObSgOQKrhiwPgV9hzkQAKBaHsajiTyWpdbWMNU/1qXENBOTEzkQIgqthztcC&#10;zTaI4GqBnN8anELricrVgiwHV58+vSv+P7wWCo5atn9rAAAAAElFTkSuQmCCUEsDBAoAAAAAAAAA&#10;IQC/w+Pp9NcBAPTXAQAUAAAAZHJzL21lZGlhL2ltYWdlMi5wbmeJUE5HDQoaCgAAAA1JSERSAAAG&#10;sgAAAg4IBgAAAPSonQwAAAAGYktHRAD/AP8A/6C9p5MAAAAJcEhZcwAADsQAAA7EAZUrDhsAACAA&#10;SURBVHic7J1LbtxIs7aDZF0sCdbARg+8gJ40eo8HZz3/dhrf5FtADwwbODIsuS4k/4GY5WAwIjOS&#10;l7pI7wMQxcorqyzLVXwcEUQAAAAAAAAAAAAAAAAAAAAAAAAAAAAAAAAAAAAAAAAAAAAAAAAAAAAA&#10;AAAAAAAAAAAAAAAAAAAAAAAAAAAAAAAAAADMS3HpCwAAAAAAAAC8KfAdA7SXvgAAAAAAAADA2wFf&#10;MgEAAAAAALht8JkeABtINQAAAAAAAG4cfOkFAAAAAABgGd7cZ+22hRMA81AUb+6vBxGkGQAAAAAA&#10;AIvwJr89AAAAAAAAkMlNfC6+RpH0v//7vzfx3o3lr7/+WvT1/ec//7m+P9QF+J//+Z+rep03JNKu&#10;6n0DAAAAAADgEtzMp3cAAAAAAAAEV/VZ9pyS6VzyaGmJY/Gf//znqv5s3xN//fXXxcTJ0lLvEjLt&#10;yoQZpBgAAAAAALhJrupTNQAAAAAAeFdc7LPoktJpbsk0l0y6JTn05cuXm7nWt8S///57U6JjLum2&#10;hEBbSppdWIzd1M8HAAAAAAB4O+ALIgAAAAAAmMJZP0/OLaCmSqcpkuncYmmKHPr3338nX+u3b99m&#10;fb1//vnnnMu9G/773//Oss7nz59n+cv45cuX0eucW7xNEWdTZdncYuwCQgwSDAAAAAAAjAYiCwAA&#10;AAAAEJ3pc+FcImqsgBojnpYSTrliySuTvMIoVwR9//591Pvw+PiYPe/p6QnfUy7E4+Nj9l/Sp6en&#10;UX+xP336lDXPK+G8ki1Xoi0lzsYIsilibA4pdkYRBgEGAAAAAAAgsgAAAAAA3iCLfsabQ0bliqhc&#10;ATWnfPIIp5Rk8sillFhKiaSUMJpTDj08PLjW+vnzp2vc8/PzqGv7/PnzmGkuXl5ezvpd6e7ubtEb&#10;9t++fcuec39/776mh4cH99ifP3/O8lpT0i0l2FIizSPOPNIsJczmFmQ5YixXiN2IBIP8AgAAAAB4&#10;Y0BkAQAAAABcP4t8ZpsqpJaSUXNIqJR8iomnmHSyZFNMMlmCaaxYsiSSJY1ikigmgjwi58OHD9Ex&#10;v379muVnd7vdjl5nt9st8vcnd93tdrvozfWx6+92u1mu68OHD8l1fv36FR0Tk3kxEWcJN0uujRVp&#10;MXFmSTNLlsUkWUqOxcTYXFLMI8POLcEWFGAQXwAAAAAAVw5EFgAAAADA+bkqMZUjpDwyaqqIsiTU&#10;GPmUK5406eQVTppgypFLmlSyZJImkLzSyJJClpiJCZuPHz+a++z3e3PeZrMx+2Lz5mC9Xs+6/uFw&#10;iK63Xq9nv0l+OBwWvfG+2WzM9ff7vdkXm/fjxw9zv5iE0/q88k2Ta5ZM0ySaJs9ypJlXmGmCbC4x&#10;FpNilhCbKsPmlmBjBRjEFwAAAADA2wEiCwAAAABgHmb/XDVGTHmlVEpITZFRsWgoTUblSChNQI2V&#10;Tx7xJIWTlE1SNEnB5JFLUixp4ki2aQJJCiApizyCSJM8lqix1nt4eFDXttZZrVZq+/F4XOS7irWf&#10;h7muabVaTboRfjweF7mRbl2XtZ8l6X7+/Kmub4kubR2PrJPrScmm7SeFmibKZJtHnElpJoWZFGVS&#10;kmmCTMoxjxizosY0MaZJMU2IaTJsiaiwOQXYFckvSC8AAAAAgBmAyAIAAAAAiDPb56VbE1M5kVGa&#10;jBorolISiguoc4onLpy4WOLnUjBx2ZMjlqRQkhKIz5XiSI7l4iYlYqTk0cZrQuru7m6wlrVXVVW9&#10;9rquR/0dk+tYjFl/KYmWYorgqqrKNbeu66w9tHW1Naxrf3l5GbRp4krOT8m62Hi5PhdrUm7JsTGB&#10;FhNnso8LMy7GciQZl2NTxViuFJNCTIqwJSTYUgLMI7/GiK+ZpReEFwAAAABABIgsAAAAALxXZvkc&#10;lCunPGLqXFLKI6Q8MmopEcUlFBdQXD7NKZ4s6WQJpyCbuNixBBMf4xFLMaHE1+ICiY/hkscSOSmh&#10;JK9tu91SbLxnTc91xOal1luv16ntTjRNk/X3qCzL2b87NU2TffO6LEvXnMPhkByjSSqvuErN0+bI&#10;MbvdbrAOF1SeNeU4PoavxYUal1degcbHWdLMEmZ8jCbK+FhLjnnE2BgpxoUYl2ExEXYOCbakALuE&#10;+JpRekF4AQAAAOBdApEFAAAAgLfG2QXVVDmVK6a8kVIpKTVFSFkyKhYRpckoS0QFCaUJqJR8GiOe&#10;NOmUEk6hP/RpgkmTSymxxPv5fC6S+Jgx6/JzKX+44JHyJiV/+HhtbGxfa44lkHJFlEWOoJpxT/cv&#10;mDGyK3dvbQ85TooxKZnk+NR1p8bzfr433zecpwQX7+fzuUgLosqSYtq6fIwmzYLAsiSY1afJMU2M&#10;WdFjYWxKimlCzJJhKREWiwjzSrBcATZWfs0pvuaWXhBeAAAAAAA6EFkAAAAAuCUmf3aZU1DNJafm&#10;ipbiYsorpTxCKsionKgoLRpKi4QKIikWASUFlEc+5YinHOkk28OcIJlCeywiKiaWuNwJ0iQlh0J/&#10;6NNkkSanLCkTk1fytWjXq62TI8Cs8Zao80RheQTUOYTWUgIrta4VnaVFX+UIqRwZJa8jJsKsPcMY&#10;3h/atLW18bH9NHnmFWeyLzwPskyKMrlGTI5ZYkyLHpN9MSkWE2JShoXnWmRYKipMk2CeSLAxAozL&#10;r0uIrynS6wLCC7ILAAAAADcDRBYAAAAAroVJn0uuTVB55FRMTMWipTyRUl4p5RVSOTIqJaL4mIeH&#10;h6SE0gSUlE9ziadYpJOUTVI0xWSRNdeaz9s968SkkbZ+TJyl1uMU7G5q27aF1i6JjeN9Mbzr5869&#10;FVrHL7yiKMwxufPleO/acpy1ryWxUmLJElUxSSXXiQk0jzhLSTPebs2NRY5NFWMxKWYJMUuGeUXY&#10;GAk2RYDlyi9LfBH15VdKfC0lva5MeEF2AQAAAOAquPkvcQAAAAC4Cc4iqcYKqinRU2PllEdMpaKl&#10;tLR9sZR9lpTShFRuVFRMRsUioWIiqqqqQhNQXvkUkz4x2aPN88oqj+SS1+CJxpLzg4wJ0sYSQpZo&#10;0tbQ1tHmxtb0jMmRUGNFV+qavPuPXSexxyQJNWY9zx5Ly6pcMabtoa0t+6zrsdaQAiomz2KyKibM&#10;YkKMz9P2y90rJrY0KcaFWGwOF2GxyLApEiwlwDypEIP8SqU/DPJriviKRXylpNc1CS/ILgAAAADc&#10;AhBZAAAAAJiD0Z8p5pBUUwVVbvTUHHIqJqY8taRypBR/TtSXUpqQ8sooLSpKi4jiMopHQkkRZUko&#10;S0BJGZQSVinxZMkqTThZe8QEk2zT5JBXTKWk1BSxZV2bZC65lRJDnvW8c3I4d+TWWCGlkRuNdS5p&#10;5dknJrx4/1hxNWW+Z642z4rKsoRVKorLEmOa4Mrdw5JhUoTxyLDU+DESTBNgsQiwlPyaIr5yIr48&#10;0isW6TUlymuM8ILsAgAAAMCtAJEFAAAAgBQ3K6lSgmqu6KkcOTWHmNKipbRIKR4lZUkpKaRikVFW&#10;VFQsIkqKopSI0gSRjJaKyScrssojnqRosYSTJYVyx8v9+Z+pR0xNlVqx/a3r1dZLjfGKqJzIrdi8&#10;1D5j1rgk3uismAgbu0ZKKqXGWftaY1KSbYq8WkJ8paSXNcdak/fJfinGrEiumOSSwsqKRgtjUyLM&#10;EnMyuislwayUipYA88gvb+TXVPHlifZaQngRjYvyumLZBdEFAAAAgChX+4UNAAAAAGdl1GcCj6g6&#10;l6SaIqi80VNzyKkxYsoTLSUjpbQoKS6ZtOgoKzLKI6OkNNIEkyatYutZAioln3LE05SxsWsI59p4&#10;bX1tTOq6vHOtfVPXKJlLbMX28I71Si4Lj7iaukcu3ogsr5TK2ceSO6n9c6OtYvNTe8wpoGT7mLmW&#10;vJL9sb002XXOsZa4ikkrKc2mjiPqR4JpAkymQrTqhwX5FasDtoT4Giu9vOkNg/SaI8LrkrILogsA&#10;AAAAU4DIAgAAAN4HVyOq5pRUYwSVVndqjKDSIqcsOSVT+XnFlKwlpaXik2n7pJTi46RAIhqKplRk&#10;lCWtYtFTmrAKckYTQly6eMeE89g42cef50gq71h5fXI8fy734GNy5mrjvPPlHEtcaWum5ltjvPt4&#10;9k7tM2aNa2Iu0eVZJya2vMJKjs2RVtY+c8qr1PycuecQWHJd67VaY2NrWutpY/g6UlxZUV4puaVF&#10;mGljwrp8TEx+pSK/tKivHPGVI71ikV6XEF7nll0Liy5ILgAAAOAdcDNf3AAAAAAQ5eyiamw01Tkk&#10;1RhBlYqesmpNyTpTmpyyIqYsMSVT+KWipTSZ5BFOMdmU6ieyRVNKLMkxsf6xY7R9rWtKrcnnxcZa&#10;68p+bY7cwzvXmh/bJ7aGdh3aGBr+zuHzrTlynuf3ljZm7Lz+gIybpjmCLYeUdFKuwz10RH/unJi0&#10;is1NSjFLaKXElTV+SfGlzV1SYMXWOYfAiom1OSSYJcA8ksyzBtEw1WGu+JIRXzLVoUd6jYnyyhVe&#10;1yi7ILoAAAAAMBaILAAAAOB2yP53e25RlRtNxSUVkS6q5pBUXkE1R/SUFTnlkVNziKkl+hUJVErR&#10;FM6J8mVUTDLNuUZqXDi3XldsTbmOtW5qbbkeMbxii37/LgjjkmP4NqnziIiKrSVxCyzt5mREHKV+&#10;By35/WaJtZe8wepZezBGkTmpOannrrGRfVUJFllLCp7kGLbnaPEVm+uVUvL5WNk1ZpxHPuVKrrn7&#10;x8qvJcWXR3pZkV7hfL1et6kor/1+fxJgcwiva5BdVyK6ILkAAACAGwEiCwAAALguZpdVc4qq3Giq&#10;c0iqWARVSlCF1H1cUMWip6zIqRCBJVL6lecSU0RUWlKKi5kcWTRGNPH21Po5/eHcGsPbw5+3HGet&#10;FxtrrSvXEusVJAST1sfQBE9svjZvMFdbJ2Mt6/qSz+WNREVI5ciw1LWMHTNl/OukkZEBqd/XqekL&#10;jPeuqY1TJc+pczkBpkkkc1xiH0t65azTRuaPlldhvCXPLDFl7XNOQTV1jdy5RNTkyC8iaqy+qeIr&#10;R3ppwouoL7ks4RWea8LLSmnolV1TI7uuUXSN/Z1NEF0AAADA1QCRBQAAAJyfm5FVXlEVJBXRUFR5&#10;0v3NIalSEVSxulM50VOxyClKyKvD4VDGxJR8JPJFSwk5U+bOS605h4yK7D1LukE+jr0X2eIpIp1S&#10;okoTROo8Za4cJzFll7FWaj1rTfW5Q04l13Bcg3eu+/fnhBuXi6USTCFlUC6ZoswrjjzjY+MG8yZK&#10;L+s6BsJJEUzqOGPN3riEOIutyWUM74vOEdd+Gp+SV2yv0akGl5RcY/qpE09j5VdOn5RT6/W6SURs&#10;uaQYETVzCS+iYVrDWIRXKrorR3Z50xgG0UX0W3ZpUV1jRVeO5CJaRHRBcAEAAABnBiILAAAAWIas&#10;f2NvXVR5alLF0v3lSKpYDSpPBJVHUBGLcNKio6iTRbHIKEtceSVSTO5ofeGaFOlTakIoJotyZZRH&#10;NKXWyBlDunzSxE2v3SGeZpNV/KZYpqxSBVNiPWvN1Bh1fWUfa73Yvqlr8cx3rX2LwmoMZ5JcKUnk&#10;bfeOnSq5cgTX6dyQUtZ6qevurZkruYx5uZIr+qhJsZjkklLJGqP1h/PYGE9/ai4ZUVg5axJRM0V8&#10;ecUWfwx9RNTEoryC2Joa4RWr4ZWSXbmRXbk1u2RUV47ouvJoLkguAAAAYAFu5osbAAAAcIXkf7ON&#10;3EicS1aNEVVEduo/S1R5JRXR75pUm82mIKJTfarcSCpNUhFR6RFUVVW5o6AsCRUTVySEEbHIKGKS&#10;iZSIqbGCiTIkGCmia6qwsvrZa7WixnpyScqp0BcORSYl5ZOQPW7xlJBOal9krjy31umdG9JKW2uS&#10;vJJ7GXvm7OVhsrgasedwgQny69I4hVRymYnjxlyEey1N2iWElnzu3ev0PFNuWXv0JFKm3ArPPXOj&#10;8xxztPGaQDtJLynaIoJp0SitJUQVOaRYag51AqswIsikoNJEVywCTJNhvM0rvFKyi9fyGiO7rJpd&#10;Y1IYWqLLk7owV3RBcgEAAADXz+1+gwMAAADOR9a/l3PIqqlRVUFUEQ2jqmKp/7yiSqb8C2KKR1MF&#10;SUX0Kq54NFVOJNVutys1SUVGGj8umzR5xQUVicgq+eiRTUs8htenCSRDDGWlE5xDWJEdFaXJHims&#10;Bv3hPCGhBmPF9RAN/74O+iLiKSa8em2RNbR1Yv2mWFKEUmoPa6znmgb7SwzB5bmeOb9zzP395Za+&#10;Dy1xA3SuNWPrpG4Eq/3Gv6UxeTTmWnrPIzJLjvUKrdO5sbZHbA3WyJBbRMOILD5eex1cXGnr54yL&#10;RoNNEVy5faTIJW0/YkLKI7XmfozJKxLpCckR/SXnSKHFZVdYzyO7gugiItJkVxBcQXalorpS6QtT&#10;kosoLrqmpC0cI7li/5ZGgOQCAAAAItzSFzcAAABgSWaTVUS6sMqRVVPS/3lFFZFen0pL++eJphoj&#10;qUK6v9VqNejb7/dmRNTUxwyhFI2qIiabqJNGY+XVGPlERjrBVB/fL7weQ0YRey5llDqm2yMmrYiv&#10;x64hNpYc48maF66JzZXzPMLo1KaslVrPs8/gubwRJvaz9vH+LpsinpJ7pG7iKa/Fw7m+u1z6O9I5&#10;b2Zm7WVJp96C01IYevq915wUXPL1GNceW8dznacxCZmlzrHGJKRWbI2Y2NL20mSUNUeN3rLWZOsl&#10;xxRFkayTJftz+sgRvTXnIzGxFs6JRXnx6wntlvCSkVzUyStNbuUIMk16edMY5qYwHCu6zp228EKS&#10;C4ILAAAAoMt/SQMAAADOzWzCyiOriHzCakpUFRdVRK/p/2Kiiuh3VJUnosorqtq2La2aVNRFT/E+&#10;SzLJSCol9d8piipEV1GX4i8hiWYVUaRIrtw1uGCijAisWB/FpdPYflLGsJc/jNKy5rB15VpyvLa+&#10;Nsace+oYJ56SY/nNqMja1vqx/XLbclIEeq9pqe8JY9e9pu8tU6/l2m5Kjr2epV7HKMllSbbIv+Na&#10;h7ctNSYlr+QcjxwzxZixblJoKWvE5loibAkJJuWWtlaj9beOyC+aWF9rzCMpqQepk1VzrMFflxRe&#10;xOpx8Xle2SWl2WazabQ0hjHZdTwes0SXFdElUxdaNbpiaQs90VxLSa6ZUxVe278lAAAAwKJc0xdC&#10;AAAAYE7c/8blyiqi6dFVU2RVTvo/rUbVGFG1Xq9dKf9iNamIpQKkTjzF5FVKUpGQUZa4IkMuyfmx&#10;sSmZpa3hbR8hpsKec0opPoaUdXptkfXM8ez1yPW1eafHDJFl9eWKpxz5E32eKZdy21PMKaqyryHz&#10;ZtyAhIS7RqzrvbkbjZYQ8hL7NzU1daZxc4s5tzhTXrspuBJ7yr6xYiwm5mJCzJJTvfkZ8zRZZY0/&#10;tUXE1qnNI79i/fzwyi3KTD9IIwQUH8vXsMZq+2ljtTYuu7yRXbFaX7xmlzeF4RjRZdXomiOaKzeS&#10;K0dwEeVLLgguAAAAACILAADA7bOYsJpLVhH50gDGZFVO+r8pqf+okyRSTMlHLVpKqz1FEXklI6xI&#10;EVJT2s4ls3IfyZZPY8WUKpwyx5AYJ5+f3p6IwBrM6SbyefIa5Fx53lvDWEdbK7Wu+lzeKFJkSkye&#10;eciRZFn93ptcEwTRHN8b8N3jbTHnzdLstbzCzSHWpoqxKQKu1yZfU6YYy5JihhDzyLBeuyGzwqNX&#10;gllzNAGmjZUiivdnia1Yf1EUDe9TJBFRIj0gb48JKXKmHvSIKjk/py0mu2JSK4zVosBkVBcRNUF0&#10;bbfbXrRXURTNmNSFnrSFsWiuqZLrXFFcEFwAAADeE/gyCQAA4Fa4uLBK1a1aQlaFiKoxsipWo8qq&#10;T+URVeQQUmEtGhE1ZbUtLbO0sfzaY+1sf4+cmhJRRdaY7jWkalhRYj2i/trsrcmSUYP1lDVi68h+&#10;83yEfPL+LsmRVuaaqZtMGWIp93P7tX7Ov9brAvlc603R3OtyjfeIs8jnD6sjKbdi28WeZ0qxlBAb&#10;SK2IwFLHa+0RmaWtd5oj9tTkl0dqURg3l9hifQ2fV7D6XqREZ1nt5IjamktYaevntIX1tAgtSggw&#10;bb6VspCnLiSixqrRRUTNlGguKblSkVxWTa4guIjyJBcEFwAAADAEXyQBAABcG4sIqzHRVUvIKqJ+&#10;GsCcFIDh0Zv+j4hKrUYVMdGUK6p4WxgnpdEYSaW1WZKKj4+1xWRWbKzYl4ukkvrixSuuUnLK7Cei&#10;lJjSBBYZY0lZV/bzOYPHETIqS0QlJFTqd0OOZFLHxm78OIST53fXOT97L7XXW/j+8BZeA9Ht33xc&#10;6vrP/b549ovdcLbt13nEmCnE+LWJa1lKgiUFmFN+xcZrY8dEcxH9FjAx6aX19eYp41yPpIgwWkhi&#10;kRIBlmrje7WtHdXlbePyS4qtkJpQtgfRdXd313iiuYLkInoVXueQXFNSFUJwAQAAeE+8lS9xAAAA&#10;bo+rE1apVIBcVhG9CqufP38WRETPz89FTFYR+dIAWrLq5eWlzEn/t9/vJ0VP8XEp2USGWMoVXJp8&#10;ypFZMXFlCSrrYGIoFj01tVaVKqYUgUXGoyaXLJE1eDSElpxrrdE7j8iomJiy9oiNHbRZN2VmEE9L&#10;fE6eY82lP7/j+4Eg88ZfNrF/4945S78xc60/93UuIsaMnzOP+Ipdz1wSLCnAMuXXYK6YZ81JCa3e&#10;uAzpNehXDiI7yitbeNFEsaW1eYWVJrk8awWBxcUVKVFeWlssnaGWtpBENFcYLyXXw8NDY6UrJCJV&#10;csmaXPf39y0R0cPDQ6ulKiR6lVyeKK6l0hRCcAEAALgF8EUVAADAOXD9e7OEsIrVrhoTXfX582ci&#10;olMqwCCriPrRVak0gJvNxi2rdrtdyaOqgrCyoqpSbWTIK004adJozJjQN1ZcxcbxPdouaqoYRlBZ&#10;7UEeScFF7Dwqr9hzcsyXYwZrKWNJGU9yTvf6x0iplJBaVEZliqicvacyZr05r+EqPqcvLXEA4FyJ&#10;1JvzIsasdU4xZt3UHrQrfzZzSrAcAabO08Yk5Jc21yu+uHiyhNWpzSm9UkKsEfsmhVfRpTSkSD2t&#10;0J8jsTxiKyWxxo7hMitcp5ai0Ju2kIia3W5Hq9XqNFbW5iJFch0Oh2RNrlCXS0ouWY+LaCi5vFFc&#10;S6cphOACAABwTeCbKQAAgDm5aWGlRVdZdau8Navati1lGkAmsJKyykrrF0v1p6UJJCVaimiQbk8d&#10;o0ml2BxNOMm9xrQxATU4FBFlHdQ9amkBSaxp9VNiTG8dop6cmltMWet4oqS8UmiUjDJEVGzfqZ9L&#10;LyGezvJZGjLJJvJzBhQ0QQHOKtCmbnQJMWbNX1KCZQkwQ35p640RXzGBxkWTNf4kpNjaKWnl6dfS&#10;Gsp5jdLull1am0diyfXCuTWPFHHlnSMFV13XrSdtoRXNtdlsGi1lIX9dsXSFQWZ5JFcsVeE1CK6Z&#10;UhTi3xwAAACzgS9+AAAAxjJJWklhRdSXVksLK1m7SqtbRfSaDjAIK+qEipRVPBWgfNTS/pFTVpEQ&#10;UzKqSkv/F+SPJqM0AUWGzJLPrfVyZFasjc2NCit+xOSVWIeUvqjAIiKXxDLGDcYSDeRUSkwN1jLE&#10;VEo4pcaMFVJLyCjv3HPskbfoDYsmiCBwK9y6hFtIlk1Z1Dt3iT0G7SMFmEd+qWMMaSXPk+JLmd/S&#10;cC05Xhs7m/CyDjaPR3e5ZJcmucJ8j8SSEkwbI/v4ejGJ5ZnDBRYfkyO+tEguLV1hkF9BchFRo9Xj&#10;IvJJLqsW1zkE10LRWzf9uxwAAMDlwBdXAAAAKfzfSpzSKjfKamlhlVu3KjyGPqtWFRk1p3gbKbLK&#10;GkOJiKkwxxJWMZkVk1CxNSyZxa8liButnxzCKnFQOFfEFvGxTGCRMYbEOEsW9cYSDcRSSk5dTEwp&#10;0mJuIbWUjJr1M+u1iidIJQCui2uVZwtIsdwFl5ZgLgHmkF+ziC++jyGuYntpcio8qvLMIby0cTHh&#10;1ShrxWRXdAwbG9IbRlMPUiRdIc0QrUVO8WWtoQksMiSXVatLSi4e1RUeQzpCKbs89bjGCi6iV8k1&#10;VXCdKT3hVf6+BQAAcD3gyzIAAACO698Fr7AiyouyupSwIqKSR1dRJ1p43aq2bctOThERlUFocWkl&#10;a1aREFhWyj9NVlGGeEo9zxFTvC+8Vk1U8XVbO4LKG2FFlKhhZczRJNUYQTUYLwSVJpms+bG0gNoa&#10;sf5cKeVZ34tnztll1LUIKAgnAMAUrkWQzSTElpBgYy5MmzNok++98h5YsislvsZKL0t4hT5rrpXW&#10;0JJZsX61zzocsmsgrgolhSE5BdQU8eVZI/bcE8lF5K/dJeUWr8fFUxWSiOIKa+QILqLfdbgeHh5a&#10;IiIZxeUVXHOnJ4TcAgAAMAZ8CQcAgPfLrNLKE2WVSgu4pLCK1a4iolKLrtLqVu33+56I8kZSWWkA&#10;Y889YyzJZI21xsk54XUooioVTSXlFYl2voYmomJ9psQiIm1MbxyRS1B55ZQ2lpS+2HmsjpU6PtIW&#10;IzU+Z71Jnx0vJaIgngAAb5lLibEZRFjOAqmxcwi1XPGVI70G/Ya40h4HbQmJxdtkSsNs2aUcRP2I&#10;LCm6eLsWjXUSXlx0BSkVE1BhrSWk1VTJZUVtcaHFa3nxelwkUhXKKK7w2lerVVsURSPTFF6z4Fog&#10;egtyCwAA3in4Ug8AAO+D5O97r7Aimi/K6pzCykoHSEZ0lTeSSo4JQis3cmrMnDFyq3ub1TEkhJR4&#10;bomqIJNS9aq8fSTGkDEmNY6UsYPHJaKnEnLqmsTUqM+B55ZRkFAAALA855ZhEySYd+LZxZcRjaWN&#10;1USVOW6s8BLzpKA6tU2N7LKEFptnCbGenIq0mWkKaWLKQd4Wmx+bZ42RAosU6SXTGXIBFmTW8Xhs&#10;LyG4rBpcVxq9BbkFAADvANwYAACAt8ds0mruKCtNWBERPT8/F0sJK2LyJvTzBKiRewAAIABJREFU&#10;tlidqtjzsixDpNJo0ZQaUxRFlZJUqegr1hdkUy+6SpFS3nSA1kGJtl7/CEkl1yJS9sgUVEk5xdcU&#10;63rWTDGHmLpaKQURBQAAb59ziLCF5dec4kuONYUX0SxRXjHhlZRdnsiuEbKrUfpcoouJsUaO522F&#10;UqOLaCi4xkZckVNYjVlbpiaMPbfSG4Y6W8Skl6y/FR6DzBojuGI1uKZGb0FuAQAAyAE3FgAA4LZZ&#10;RFotGWU1t7AKj2QIqxBlpaX6I0NgyX7yRz9V1rjU3DDGMy5IKrG3TP/H5VWsjXif4ziNT0VTRSKk&#10;em0Zkuo0nkiVVNrPbVRkyS/CQrrE1ksRG3eTYgpCCgAAwNwsLcBGyq+p4su7aUxOjRFec8uu05xM&#10;2TWb6NKOTmCl5FcybSGNSCsYjrFSqyiK2pqrCCtVcFlRXt372RNcoW0pwaWlJ5w7egtyCwAAQAA3&#10;JAAA4Ha4Gmll1bJ6eHgoiIi80mq73Z6EVbdtOTbCyiOsPM/D4Ymestq98iomvpS1qG3bqLQynp/a&#10;RaQVhbFKuxReHlGlyiohnS4mqa5EUGV97oKUAgAAAHSWEmAjxNcU6ZWzmRzrEV6a7IqtpckuKblS&#10;squVfUQ9WcX7rP6G9xXja3FZaQsH0Vw0slZWTExZc9u2rXPGxmpxpZ6HSC1iUVv8fdEEV8FSFIax&#10;UnA9Pj42c0VvSblFlI7egtwCAID3CW5iAADAdeL71K182c6VVp4oKyI7NWAQVkTUk1aeKKvwSExO&#10;xWpY0QzCqjXSAfK2cFhCamrkVUJuSVk1JtJKE1ia3DIlFuuzRBYpY4hoIJV67Ur0lZxDkb4xkmqq&#10;oPLMd3+eWkJOQUoBAAAAcZYQXwtIr6nCy5RdRP33ICG7tP3GyC4uo2JRXTmiS/Y1Yp4mtDT5ZdXf&#10;GiW5wpEjtWS7ty+0FUXR0AjBdTgcaLPZNDHBJWtwEVGzXq/bnz9/0sPDQ3M4HE7vf2701py1tyC3&#10;AADgfYEbHwAAcB0kfx+fS1pNjbL6+PEjURdZ1W1bBonF0wG+vLyUd3d31LZtWdd1UVVVsdvtytVq&#10;1ZNYcwkriqTwI7IFVWzeWHmViKySYipWv4r4eOqLIyv9n0dUkTFG9hOfmxFNdU5JNVZQZX1GmlNQ&#10;QUwBAAAAl2Vu8ZUpvZYUXqbsMkSXnOOSXUJ0hT6P6GqN8THRJWWWlFceoZUjuXh6w1G1t6yoLm9f&#10;OKx5ZVnWUyO4jsdju91uT+kMi6JoXl5e6O7urvGmJ9zv90m5RURkRW+dQ25lfIaH3AIAgAuDGyUA&#10;AHB+rkpaWVFWRESWtHp6eirHRFkRi6gK9ai4sOIyKlWzai5hFfqLoqi0NWRfTHRJWUV2RNXpvXHI&#10;Ki61NBk1Nv2f7CcxRj4vhKhKSSrSxlyBpHJ/9oGcAgAAAECKOaXXGYTXJWXXXKKLjz21GZFZso+n&#10;LWyU9pjk4ns34jFLclltpMiplqUiDP3nFlzURW4RUbPb7SgILlLSE9KC0Vs8NeEVyC2ILQAAODO4&#10;qQIAAMsyu7QiGoqrqdLKE2XVRViVRETr9br4+fNnqdWyWq1WhRZlRZ3E2u/3J0ElhVVMYM0hrLzj&#10;hJBK1rEiIamEiArr9KRWoi0lq7JEVfdzJseQnGNEVFmCaSChbkVSQVABAAAA4BLMJb0yhNe1yK4p&#10;oouPVwWWGCulmCXCPJJLjo1JLlmTa/AYi9YqlHpbWh+7toHgCuepNWRfTHARUVPXdbter09tdV23&#10;VnpCT/RWeK9C1NZut2shtwAAAKTAzRcAAJiX6O9V60vnlGiruaXVdrsdRFlZqQFlLSstyoqMNIB1&#10;XVdcYFEnkcJYfsSElTXGM86KtuJzQ8SUjLJKRF0RG9NrY+NmlVVGlNRASCkRWPyRjPYcUXXzkgpy&#10;CgAAAACXZA7hNZPssvpyZddU0dVryxVdM0ou3s7HauLLTE0on2tRXCSEV0pcybmeMbHorkLU4CIh&#10;tGLyK0RvhbSEMnqLmPQLKQnHpibMSUvoFVtEs8ktiC0AAJgR3KgBAIDxpD+5LpQiMFXTyiOtgqyK&#10;pQbk4up4PJ5kVaqWVUxS8T6KCKhCSfXnibBKrSv7lb2ijzLainQxZQor68iUVVIcncYrEVgkxpPS&#10;fupXorLk/LGi6uKSCoIKAAAAAG+JqcLrwrJrjOjSJNegnQmo0OaRXER2SkJLcg3a2SEjtFpxzp9H&#10;o7i4xJoSmWWNscaFsVJ2BaEVnudEb3lqbxVF0cRSEz4+PjZeufX4+NgSEUm5hagtAAC4PXBDBwAA&#10;/GSLq2uWVlpqwJeXl/Lu7o7aLjUgEZ36yEgNSCKSqqt1Vck+KaZISCdLUpEhtojyhJXSd3osisJM&#10;ExgehcDS2oiNl8Ip7DNVVhVErqiqpKgiIm0NOd8iR1RBUgEAAAAAXIgrll2TRJe4Lo/oikkuOTc3&#10;kqsR62niy0pLyNvcj7Hoq1SflF9yrBRX/LDkGY/QoojsikVvhed1XbeHw6H1yq3cyK0rk1sQWwAA&#10;4AQ3fQAAwCb6O3JqtFWsrtX3798LIiKeIjBIKyIiLq6oS1s3Rlqt1+vTfHKmBgySSqtl1TSNKaOI&#10;hmKKnweR5InEsiK25B7UF1Kp9IByPLHn8tAkVpBRMkUg8bkTZJUrqmqm9H+ziipIKgAAAACA6+VM&#10;sssaNLvkEtc0VXLJvXIkF6+7pYkrfs6FmBWZdWoTaQrVOlxW2sAxsso65Fpa9FZVVXUQWMQklpWq&#10;MMit3W5HIXqLiJqU3EqlJezSJZJHbo2pt4WoLQAAWBbcGAIAgFeyo62I+uLqnHWtUjWt1ut1kSOt&#10;ZCpATVKF88PhUK7Xa7OWVdu2lXXO0vmp5/I4k7CSAsqVFtASWawvJqtIjJN9fPzgMXwBeguiCpIK&#10;AAAAAOD6mSK7rk10XVJyZRxSXhENBZdZd0uMdQkuyhBUnkMTYp1MGqQkJBatxftiqQkpQ27tdrt2&#10;u9325BYRNTJqi4iIy62np6eWiEjKrbmitiC2AADAD24eAQDeK2ePthqbIpBLq48fPxIRlbGaVkFa&#10;8fpVXErFUgPK+lWhvxM2WdFUnnN5OKOv5hBWPVklJBax9cakAkzJKv6otc0hq3JEVaoPogoAAAAA&#10;ACQZK7vOLLqWlFxSWsXGWfW4etFaTGa1NJRXPJKrd54ruMLhjdLyRmxZRyoqLFWHK8itqqrqILXC&#10;e6bJrcPh0K7X6zYmt1IpCYl+y62clIRIRwgAAPOAm0sAgPfCJHE1NtoqliIwVtfq6emp5NKq26aU&#10;0ipEXLWsplUs0ooi0ooiQikWNTXl0CKu2HESUMVrDaslhJWsXcVFVkpWER9DRHwcHyPHnx7PKKsW&#10;EVWQVAAAAAAAwMuCouuaJNepTcyTcuvUZkRxzSK4RFRXSnD1JFeYTw4RNeU8dvDUhIfDoYnJraqq&#10;aq3mVlEUJ6l1PB5bImqC1OJyi4iaHz9+0Ha7PYkxT72tOaO2ILYAAMAGN6AAAG+VxcSVJ9oqlSKQ&#10;SK9rRUywhDpXvC0mrYiGNaxCCsCYtDrnoQgyLqUGAku0XUpYnZ6LMUS6dFJlFRFpkVnyXCL7Rokq&#10;eR05QFYBAAAAAIBzcAWiK0ty8esdI7nEnEEUVyRNYVPo0V0xwUWkpCYM51bEFj9XpNcgYusc51Ju&#10;WTW4wuGVW6G+Fn8/N5tN++PHD3p8fGx4va1fv361z8/P7SWitiC2AADvFdycAgC8FbLE1RxpAnOj&#10;rWJ1rX7+/Fk+PDxQ29W1IhZxRZ2w2u125Wq1OskdWbdqrKiSaf+I9PSB8pwf2phElJVHYPVE1LmE&#10;lTO6atCuRFfNHVmFqCoAAAAAAPAueYOSS1vfiuKaKrg0mRVLURh7PAmubr5aC8s6QiRXapwybyC0&#10;Ukcsiismt4ioCYJrv9+3qXpbS0dtzZCOEGILAPAmwM0rAMCtMou4stIEcmlF9DtNoKe2FbFoq5Ai&#10;MERb8bpWQVrxulakSKuqqk7CJxVdFSKytD4yRJV2iKipivRoKjXdYLd2r64W6QKriDzXoq6kmOI1&#10;rOYQVu7oqlZPBXiVsgqiCgAAAAAAvHXGiK6RksvbJvtOY0akKpwquLjI0gRXT2ZlpiM8CS22dlMU&#10;hasWVuqISS+v0JIHj+giEcF1PB7b7XZ7ElyeelvUpSSUUVtFUTSeWltcbBHlR21BbAEA3gu4uQUA&#10;uBVGi6u50gSmalsRUWlFW3lSBAZBtd/vzegqnjqQXsXWQDhph5RWUk5Z82KHElElpVRFdpRVT1QZ&#10;z0/tU4WViJIaI6zGRldBVgEAAAAAAHBBrlRymVFcVyC4pMwi8kVrmdFbpAglGcklz7U5pMitWLQW&#10;l2hlWdZBWvFzfoQors1mc5JZMblF1E9JOGfUFsQWAAD0wY0vAMC1clZxNTZNoFbbKhVt1Y09Saxw&#10;8FSB8gj1rqQ4IkVgpSKttLGpVIIiTeBAUrEILG+UVZBTVqrAwXFmYTVVVkXXgKwCAAAAAADgOsgV&#10;XTNJLncU1xjBFeZNTFHI21PpCT3RW2rNrRC9lTrGyC3Zz1Mb8n2bpmnLsqz5ORddIYpLS0n469ev&#10;Zr1et9SlJPRGbRFRM2c6QogtAMBbBzfFAADXwlWJq/v7ezXa6uPHj0REpYy24vWseLTV8XistBSB&#10;xOSUTBdY13UV2sdIqVS/I60gj9SSAkvr60VTSYlFNJBSvI5V6CfRHhVW3c+EHENi/OlxQWEFWQUA&#10;AAAAAMAbZIFIrlsWXPKYI3qrpkRqwtRhCSurPzY27MvralnnFElJuFqt6pCKkEdtWbW2wvsmo7b+&#10;+OOPxpOOEGILAPBewA0zAMClWFxceetb3d3dFVq0VUgTSCLa6nA4nISVVttqu90Ooq2I+vWrvLWs&#10;iHQplTM2Ja3EWJkuUJNVZopAJfIqGmUlDuLPc4UV//CdIawmyapu41j3AMgqAAAAAAAAbpsri+Ia&#10;iCtDcpmCKyNFoRW9RTSM1OJtydpbxKK2CqWuVkxuzRGtlbuuPKyoLSK71hYx+RcEV246wrnFluP7&#10;LcQWAOAi4GYaAOBcXERcBWlF9Cquvn79WnrSBAZhxdMEEqVrW/EIK3lOSorAsVFVVn9irCatYlFX&#10;1nMz0mpKlBXrp9jjJYQVZBUAAAAAAADAw8ySa0nBlYzgUqKz+Hl29JZo86YmdMutNlEvSxtr9Ycx&#10;2lohDSEloraKoujV2lqtVnVVVW1RFKcaWyFyS0ZtEY1LRwixBQB4q+BGGwBgSczfMTFxRfRbXk0R&#10;V0RUWvWtnp6eSitNIEWirUKaQHmkoq2mCipPf4iE6s65qMpKFShklKxvRWyueigyKyfKqiekRqQE&#10;hLACAAAAAAAAXCU5kutcgiuRonAgt8KczOgts13IKyI9FSGP1lLlVjjv+uvudU2O1pqSvtA6qqpq&#10;d7tdE9IRkojaoi4dYRBaVjpCuj6xBakFAFgM3IADAMyJW1wR6VFXY8UVr281h7iiTl6FcxltpdWz&#10;CuexaCuvoOLtbdtWnQEyI7CKojjty8/ZoUor9kisvyeqFJHFhdfUKKuUsJLnVttiwgqyCgAAAAAA&#10;ALAkNyS4cqK3NLkVngcRo6Uh5HKrF8ElHhvtuSK61AgtMWd2oSWjtqqqqsuybGUE12azOaUlDFJL&#10;i9ri6QhjdbaKomjmFFtcahFBbAEALgduzgEApjA5XWBMXBERffv2rVhSXH348EFNE6iIoNOhRVuJ&#10;aChVVvF2Kapkm2gv5JrKURBRL+JKSCneR0p/bmrAnqAypBbJcd3g8PMxJsoKwgoAAAAAAADwLrgC&#10;wSWFVSw9YXb0FpNYsbSEKblVi/5G9hGpomtWocXbPZKraZo2dk6JdISFUmfr3GJLSq3uz1s2cSC2&#10;AACjwU07AEAuo9IFpupcjRFX1EkZTVyFRy6u6FUOncQVP1KpAT3RVrI9t0072LiBqGJHwaKweORV&#10;tMaVkFbWQfy5M8qKwtju52KutIAQVgAAAAAAAIB3z4KC65qit7QUhES63PLU3DLlljzGCq0cydWJ&#10;qKaqqpqITlFZ1jXxdIRh/qXEFtIQAgAuAW7mAQBSjBJXRPGoK0tcERGxOlfuGlfhMYgr6uRVEFfH&#10;47Gy6luFI8iq8NxT5yoVWZWKtuJrx6LAIikBzyWttKgoT2rAWaOsIKwAAAAAAAAAQOfCgmsgrpiw&#10;kv3Zcks7JsgtLUUhF10nWcT7pwgtT5tMR8hTEPLUhFVV1bLO1mq1qnPFFpG/xtbnz59bIqIvX760&#10;qK8FALgEuMkHANCYFHWVqnP1559/EhGpUVdfv34tveJqvV4Xh8NhdnElRdQYgRWbS78FlKxrVVE/&#10;uqpX30r0FbydPRZCZBHvIxolrTxRVvLcanNFWUFYAQAAAAAAAMA8zCS4XKkHI2OyUxNOkFtqesJw&#10;bkRq8bpaLf2WTfx8dNSWjM7i82PjwhGrubWU2ArtQWoREXGxNSUNoeM7P8QWAKAHbv4BAIhmThco&#10;xRURUSxd4N3dXeGNuLq/vy+Px+MpXWBKXAVZ1TRNwc6Ttapi6QA9oos/V6KteGSVmS4w8Uj0O/qq&#10;10a/xRSXWTnS6iqjrCCsAAAAAAAAAGA+vIJr6egtZ2rCpNwSNbdOckZJVdg4HqXkqrXzmNCKpRZs&#10;27bW5mqCi6cjbJqmJkf0Vo7Y2mw27X6/b3e7Xfv4+Njsdrv2w4cP7a9fv9ogtv74449myfpaiNYC&#10;AKTATUEA3i+zR13l1Lm6v7/viavdbndKC7jf74v1el38/PmzzE0VyMVVWZaVlh7QklQpqaX1yzVY&#10;WyzaSsornhKwYs+5jLLSApZMTAWZtbS0WjTKCsIKAAAAAAAAAC7HDIJrSbmVFbnlkFunNtKlVs3W&#10;mSVqS8oqS16lBFjB6mzNLbaIqPnx4wdJsfX8/NwunYYQUgsAoIGbhQC8Hy6SLpDod52rtm3LX79+&#10;ndo3m03B0wRycRUklVdchee54ioVZSXnZta2MqOtRIpAta4VxaXV4DiDtEKUFQAAAAAAAAC8QxaQ&#10;W7LtXHKrYX2N6I+lILRSEqqRWiRqbWmpB8kQXFJgcXmljZ0qtsLcILaIqNnv9+3Dw0NzOBzaILb2&#10;+3273W7bILaKomi89bUQrQUAmApuIALwtlkk6ionXSCxlHe73a7YbremuHp5eSk/fPhQ1nWtyZ9s&#10;caWlBEz1aWkCY6kDlcgrK0VgLGVgoYis0OaRViQeT+czSisIKwAAAAAAAAAAPRaO3sqVW700hGKO&#10;Jbd4n2wL0VypVISeqC0utcxaWrJNE1ia2NL6YmJL1tgiouZ4PLar1aquqqotiqIJbSTEFiXqa41N&#10;Q6hFa0FqAQACuLEIwNtD/Xs9V9RVTrpArc7Ver0u2rYtj8djcTgcqvV6bUor6sRVVVUFEZWpVIEp&#10;OaWN80ResXSA5nXKtIA0TBmoRVu56loFG6VEW0FaAQAAAAAAAAC4Km5AbvHUg1xuNWJsK9ob0WZF&#10;bWm1trj0ku2nqC0tHWEqGssrvVJiS15TEFvdmPbu7q5h65zSEFr1teZKQzgyWgtSC4A3Bm42AnD7&#10;nD3qili6QBl1pdW5ur+/L4/H4yny6ng8nuRUEFVt2w6iq1i9K1UyjRVXsXSCIqIq9BfKeUG2xOq9&#10;J4loK29dq4G8YuNkvwTSCgAAAAAAAADARfEIrgvLreyUhM6orUZ7LqOzRJ8ZqTWn2GqapiaiJiW2&#10;qqqq67oeyDmrvpYnDSGXWkREsTSESEEIAMANSABuk2x5FcQVUV9e5URdhXSBIeqKHOkC6VUSld3Y&#10;crvdlrwtHE3TVFrawCXElZiviSsehVUoKQMHUVdk17bSal1RaDekFcnxl5ZWEFYAAAAAAAAAAObm&#10;0nJLqbclx0VTErLDHbVFTGzxFIQ0lFaDmlqxVIKhPya2UvIrHPXr/zrutZVlWYeUg+JazfpaFElD&#10;+PLysli0FqQWAG8P3JgE4HZwyaucqCsiIkteEYu6atu29KQLJKLy5eWl1NIFxmpblWVZhTaPlJpB&#10;XIXnvK9QzrnE0tIEpqKtBkck2spKEZgjpmJjw+Jacw9IKwAAAAAAAAAAl+JScktEbYW+MVFbPcnF&#10;RFZPcFE/MktLRagdPRFFkYirmLSyorXkeYjUSkVu8fpav379au7u7prj8diu1+t6TBrCWG0tpCAE&#10;4H2Cm5UAXDfq39HclIFTo642m03BpRWPuiIjXSAlJFaXUtBMGahJKY/coqG4GlPrSou+CuKK17HS&#10;2ki0R1MEFgvWtYK0AgAAAAAAAADwFpggt2JiK/bcSknoidqK1dqyhJaVjlDW1uLnJ7k1h9hKRW6V&#10;ZVlLoTUmDWE3r+VpCNl75o7WQgpCAN4XuIEJwPVxVnn19evX0ht1dTgcqtVqVby8vJQfPnwo67ou&#10;jsdjxdMFanWupLAiRULJSKvYeSrVIOWLK62+lXwk9nzuaCtIKwAAAAAAAAAAIIOF5NbYlITudIRK&#10;1BaP5NLSEXKBFdrk+SixFTu3IriKoqgLUV8rnIeDpyHc7XbNdrs9RZ9RF8FFRhpCHq1VsNpa3dru&#10;FIRBahH9FluQWgDcLripCcB1kCWvxqYMDFFXz8/Pxf39fbLW1f39fXk8HgdpAuXBUwNqbZao0iKw&#10;ZP/c4oodhTxnKQFPwkq0kdI+R20rSCsAAAAAAAAAAGAiZ5JbU6O2Gt7XSSvePqirNZfYao0aWynZ&#10;FRsn0xCGKC0rDSE/DodDu16v6xCtFYQWsVSERNScIwUhpBYA1w1udAJwOZLyKqfeFRdXXVdJNEwZ&#10;SL+FzCk9oBZ1RV2EFQkBxKOugqwiJV2gR1qlorJi69AIcVXE611ZaQLD3HNEW6GuFQAAAAAAAAAA&#10;MBMesUXkklvuqC1FbIVHd9QWiVSEM4qtQcpA+VyLxvIKr3Cek4YwnMtoLWJCi7rore122+52u5YW&#10;TkEIqQXA9YEbnwCcl8nyamrKQBl1xWtdaYdV32q9Xp+EVipdoDfaypBdYe/qDOLKmyYQ0VYAAAAA&#10;AAAAAMANcqmorUg6QqLf6QVlvyq3RootWWNrEJ1lneeIrlgawvr1f0AnBRc/VqtV+/z83MyRghBS&#10;C4DbBTdDAVies8grIio9KQOpi6o6Ho/F4XCoYrWuuMTiUVg8XSAZUVbkkFZaHxFxUVWJ5xcTVyLa&#10;isQ46887Gm0FaQUAAAAAAAAAAFyemeTWlKitWDpCr9gi6uRVhtjiIounIhxIK1JEltaWSkMYBBaP&#10;2OIyS5Nav379au7u7k6RW0Fo8WgtykhBmKqrBakFwPWBG6QALMMs8iqn3hVlpAw8Ho9VVVUFdRFX&#10;pNS14lFXZVlWbduOShMYE1zsPERa5aQNnENc8RSCPUHlTBOIaCsAAAAAAAAAAOANkpJbC0ZtpdIR&#10;zhmxJc95CsJe5FZMTuWILJmCMEisEK2Vqq21Wq1qmX6QMlMQElGTqqsFqQXAdYEbpgDMx9nkFa93&#10;xVMGbjabom3b0psyMNSzIiGxZNRVTsSVQ1oFESYlVWgLgirIsqI7569nEXF17jSBkFYAAAAAAAAA&#10;AMBtcIaorZx0hHOLrcEho7RCWzifEqllPWq1tfjzoqujtdvtmtVqNYjc2u/3rScF4R9//NGk6mpB&#10;agFwXeAmKgDTWExeURdhxeVVG6l3RZkpA4PE4gIrN8KK/FFZWp0rGX01OCcmrei6xBWirQAAAAAA&#10;AAAAgHfMGdMRnktshfM69AmZxVMSDuprzSGy+GPR1dbiUVtcdIWDR2xZKQgJUguAmwc3VQHI5yzy&#10;6uvXr+Xnz5/JklfUCSwuffh5LGVg9RqzfUod6BBWK29UFmuTwkrWvgqSSZ4X1BdYvcdMcXU6P7e4&#10;grQCAAAAAAAAAADeFzOnI1xabDVsnJZ68CSEDJk1axrC1CNPPSijtoLo6lIUttSlICSi5ng8tuv1&#10;uvbW1epeB6QWAFcGbrQC4OMi8oqc9a5IpAwMgopGpAz0CCwrGotEukA+1jqU1IH8sVCisJaIuEKa&#10;QAAAAAAAAAAAAMzKyKit3Dpbk8RWJ6qI+gJLPvJjUFNLS0NIRMlaWbFHIjpG+pogtLQUhDJqyzqu&#10;RGpBaAHgADdeAbC5GnllHSE9IE8ZGCRWTspAsiOuVlb0FbFIq0i6QFnzKpxbda7C89N71D1yMRXa&#10;FxNXkFYAAAAAAAAAAABYghmitmYTW9rBorNk5BaP0OKpB800hIrgypJaFJFZXQrDI09BGARWiN4i&#10;lnowVldrs9nUkFoAXDe4GQtAn6uWV7zeVUgdGKKsZN0rS2ARk1NjHulVVmnCypMucCCuiNW76t5C&#10;Ka74Ef6MIK4AAAAAAAAAAABw81xAbEmZRfQql3h/I9rN+loUj3qqlfMgoZK1tCghsmIpCHkqQmIR&#10;W9TJra6//fXrV7Ner2vqJNbDw0NTFMVJchGkFgBXAW7OAuCQV0S/Bdal5BUXVyRSBQaJ5ZFRpIgs&#10;rY2lBKwoHXWVky5wkCaQfte+UqUVQVwBAAAAAAAAAADgHXAhsTWI1GL9DW8nO/1gSmqZNbVCm0dW&#10;EdHRK7u09INSbIWILSJqgtRarVbt8/NzA6kFwPWAm7XgPTP4+b8mebVarU6CKAgrfq5FXZEQUiRS&#10;Bsr+SNTVSWCxc/4YJJa89li6QE1gRcVV92ci+7U/Q4grAAAAAAAAAAAAvDlmFFtW7a027CHElre+&#10;lia4atYfIrkGqQeVc7fQmiq2eE2tw+HQVFVVX1JqcaFFBKkFgAQ3b8F7w5060JJXRET//vtvMVZe&#10;7ff7Kjwnh7wKEVhEtKLXOlXRiCpKyCoayq2SiCyRZUZdsaMoRN0rSqcL5HWuTqJKRGVpf14QVwAA&#10;AAAAAAAAAHi3XIPY6gRV6POmIeSSS54PUg920isptkiIrFR6wjDeitZaSmp9+/atJaI5pRaEFnhX&#10;4GYueA9k1726hLzSUgamoq4okSZQ6xfpAU/nQmKV9DudoIzAknWveGoJLChpAAAgAElEQVTAnsQa&#10;kS4wJqisc4grAAAAAAAAAAAAvEtGiC1TYFnthV1fa2wawiYVrSVkFk9JWHfzVYkl20iJ0OJtMkqL&#10;Py4htVarVROitIiIcqQWorTAewY3d8FbJVteEempA7m8enx8LJ6enoop8qp6rSjpklfklFbEoqxI&#10;RFxFBBaPupISa3AY6QKtmlfedIEQVwAAAAAAAAAAAAAzMVFsja2vlZOG0IrWGhxCcA3SDxKRO/Ug&#10;dfKKIvLLklpE1NSvBeonSa0//vij+fnzZ3ivGpl6kIhISi3U0wLgFdzsBW+NyakDY/Lq58+fxd3d&#10;XWHJKzIk0FzyijpJRYrA0h5pmDKwF3ElHgtxPqh9RUNRxaOu5kwXCHEFAAAAAAAAAAAAMJGFxNaY&#10;NISeaK2aPbfqaQ1SDoY2T8pBEkKLjIitqVJrs9nUm82mJSG1iqJovn37RkFqLVhPC0ILvClw8xe8&#10;Bc4qr7bbbfH09FR+/PgxKq9y0gaSIaZkOxliS5FVVspAXvdKpgyU0mp01JUzXaAproji8griCgAA&#10;AAAAAAAAACCfmcSWNw3hlGgtnnawpWGEllpPi3TRddTOPRFbNEFqUSexYlLr5eWlfXh4aOeQWojS&#10;Am8Z3AwGt8zg59ebOlCre3U8Hsunp6cwp7y7uyteXl4KIiqDvNput6a4ogXkVazPEleR85yUgVat&#10;q0HUlZIuUP7ZTE4XCHEFAAAAAAAAAAAAMD8xsbV0GkItWku0NcUwBWGI3NJSEMp6Wr1ILVKEFjFx&#10;RROkVqqmFgmp9ePHj+bx8bHZ7XZtSmp9//7drKeVmXoQQgvcLLg5DG6N2aOv6LecKZ+fn4v7+3tT&#10;Xq3X6+JwOPTE0JLyKnZOfVF1ElddhJWUV56Ugaf3gfxRV0gXCAAAAAAAAAAAAPBGmEFsjY7WYkfT&#10;tcvUg94UhLVoOx250VixvhypVde1TI94Ona7XRukFhE1z8/P7f39fe99QJQWeO/gRjG4FbKir3JS&#10;B379+rX8/PkzybpX+/2+Wq/XBRGVmrzabrclr3s1t7wipVYW6dFX2mN2ykDWNjiUqCukCwQAAAAA&#10;AAAAAAB4wyyYhjAVrdV4UhASi9JiUVlt0a+dZQotIjLrZ9GMUiukITwej/Vqtepd13q9rg+Hw+m1&#10;7Ha7drvd1h8+fGh//frVPj8/t3PV00KUFrhlcOMYXDOjo69k6sDPnz9H615RJ6+IqGzbtvz582d5&#10;f3/fE1dEVFZVVRFRWdf1QFp55ZXWR355NRBXPAKrk1EVvcqnILJSKQNDGxGpUVe8XfvzQbpAAAAA&#10;AAAAAAAAgDfOAmkIXdFakRSEsq7WIEpLq6tFenSWKbW0tISyn58zedUTXETUNE1TV1VV73a7ZrVa&#10;ncTW8XhsQwrCw+HQbjab2ltP6/v37+2XL19aIqIgtRClBd4auJEMrhFX9NXcqQP3+30VZNbhcKg+&#10;fPhwiriqqqpq21ZNGUgOIUUOeSX6LIEVSx/YE1k0TBE4NWUg0gUCAAAAAAAAAAAAACJaLA0hl1qn&#10;NuOIpSC0jl7aQS6zpkgt3ialFhEdtSgtmXaQR2s9Pz83Wj0tOk/qQQgtcHXgpjK4FiZFX+WmDrSO&#10;EHFFIuqqruuqqqqexGrbdhWTVxPTBg6iryx5xQ5Z7+osKQMRdQUAAAAAAAAAAADwvllKaoW1M1IQ&#10;hrZYXS1ZQ2uU1CIlGouE1CIhwSyxVRRFU7/egKyJqPn161cTIrT4odXT8qYeRJQWuGVwkxlcmtmi&#10;r47HY/n09BT6y7u7u+Ll5eUkrnjqwPAYUgZSlz5wtVqdpJX1SEYkFTnlFfkir9zyqhtjyasQjeZN&#10;GZiKwIK4AgAAAAAAAAAAAABRZhZbc6UgTEmtU+pBr9QiI8UgJVISFkVxbJqmDvJKPoZzfm2e1IPd&#10;WHp8fGxXq1WDKC3wVsBNZ3ApRgksT/SVJ3XgarWqeN2rEH1Fr+JnFaKuDofDqqqqikspiogrisit&#10;ifKKpwucUu9q9pSBkFcAAAAAAAAAAAAAwOIMKQhjUsuqo6WlIJxVapESvaW1sUiso5Z+UNbTIkfq&#10;QURpgbcGbkCDcxJNHxjkFdGrwMqNvrJSB67X6+JwOJykFXVpA4mo5KkCiQksehVQgzpXpNS+km2G&#10;yPLKKy6sxsir07mQV7OlDIS4AgAAAAAAAAAAAABjyRBbc6Qg1OpqLSa1KJJikAzZJcdp6Qd5hFZV&#10;VbWVejAcPErr4eGhDVILUVrgVsENaXAOzhZ99fHjx3K/3xf7/b66v78/yazj8VhZqQODzCImnygR&#10;bcXbI+Oi8ko8uuUVOx/Uu0LKQAAAAAAAAAAAAABwK4yM1tIEVzi/CqlFkVpaJCK0yJBemtCyUg+u&#10;Vqu6KIqGXmuEnR7PFKUFoQUWBzenwZK4BVYs+ur79++81lM0+ioch8OhWq/XgygsHnlFRCut7hUZ&#10;wopEBBbpgmuRyCuaJq+QMhAAAAAAAAAAAAAAXD2W2FqgrtYcUiucD6QWb6NIJBYJ4aX1c4m1Xq/N&#10;SK3D4VAvEaUVhBbRb6mFtIPg3OBGNZgbV/pAGX1F9Ftgffr0qUhFX3WipwyPIXVgOHjdq1TqQHII&#10;K9mviCt+XvLzETWvTHFFC9a7grgCAAAAAAAAAAAAANfCjCkIzyq1jMMdoVUUxcETrdU0TS3OGxmp&#10;FcRWbpTW33//3RARIUoLXAu4cQ3mYrb0gTQy+up4PFbb7bbkAotY1FVZllXbtlFJ1bbtmgyhlRN9&#10;dU3yClFXAAAAAAAAAAAAAOCWmZiC8BJSSxNbR3GejMbKidaqqir0NcfjsV6tVvVqtaqPx6MrSqtr&#10;o5woLQgtcC5wExtMZZb0gcfjsUzVvmrbtvz582e52WxOgshKGxjOD4fDqqqqyhBTa4pEXYmxQYKZ&#10;0VeQVwAAAAAAAAAAAAAALMuMUis8n0Nq1eLcFaVFSrQVKQKLIjKLpxwkJrdCdNbUKK1v3761EFrg&#10;0uCGNhiLKbDGpA8kovL5+bkIAouIys1mU+z3+54Y0qKvSERdhUgsGqYDXHuFFhtXaRFYQVp1gkvK&#10;q94xsuaVR14hZSAAAAAAAAAAAAAAeNeMqKu1lNQKYqsXAdWJKlNoFUVxJKKkzOrSER7IiNzq1jkS&#10;0ZFHaYXHKVFaRNSEtINSallpB1FHC8wJbnCDHBZPH7jb7artdlsQUbnf76v7+/uSiMrj8ViRqH1F&#10;XfQVEa3KsqxC9BUl0gVaQos974mrIKuYtOKRWJBXAAAAAAAAAAAAAABcAdcutei3vKpDnSz+SEY9&#10;LTJqZ5GQWW3bHqiL0mKpBrOitH78+NE8Pj42u92uvbu7q19eXtqHh4c2RGlZaQdRRwssCW52Aw+z&#10;CKxY+sBO+pTh8XA4VIfDofrw4UMZoq2CwArCKsgsehVRgxSBlBBaZEssM30gvUqqUwrBTlhV9Cqk&#10;SsgrAAAAAAAAAAAAAAAuz5VJLRmdJetpaWkHT1FWWgRWkFbWkROldTgc6iCzwrHZbOr9fn96DUg7&#10;CC4JbnyDGJPrX33+/HmQPvDTp0/lr1+/TikE+bFarSrqIrC4vOKRV8RqX5EhrqxDSix6TR2oCaye&#10;vGKPXGRxWXV67CTVQGJBXgEAAAAAAAAAAAAAcH4uILUaNrbp5FXbCaiWfkstLo+iQisms2LnbPyp&#10;jhaxKC0iOvIIrdVqVdOruGo2m01NRM1ut2u3220t0w4GofXp06f2+/fvEFpgMVaXvgBwlWQJrP/8&#10;5z9E9Cqw/vnnn/LTp09ERMXnz59LIqKnp6dT+kAiKv7v//6v+vjxY7nf74v9fl9tNptT2sC2bU8R&#10;WEEwNU1zqoHVNM2KiFZVVaWE1dqI0ArrmqkDRd2rIKzC80KTWFxeMVnVk1fdewh5BQAAAAAAAAAA&#10;AADAGeH307jU4vffxL27gl7FSngk9rzgEsuQWmU4DxKLiJruvmIQV/y8IZZykPpi60hDuXVs2/ZY&#10;FMWmOz/I87ZtD92Ymp/zKC0iquu6rsuyPBLRKUqrqqq6KIqGiOr1el2v1+umKIry//7v/5rHx8eG&#10;iNq7u7v66empfXh4aL9//95SJ7y+fft2SjvY3Tcu/vrrr/b//b//VwSpFd4wcf8zPIHQAgNwQxxw&#10;TIGVW/8qJ33ger2ujsdjtVqtqiCsZA2s1MHFlSaxOjml1sCiYdSVlFi87lVoK0QdLOrGIfIKAAAA&#10;AAAAAAAAAIAb4FyRWl1UFtHvSC1eQys8l9FZ0SgtYpFZJNIKdjKr5udaxFZd1/V6vT6lHiQWqRXS&#10;Dq5Wq/p4PGalHcyto4UILZACN8cB0QwCy6p/RUTlZrMp9vv9KTWflj6QWNpAnkawaZpTXatQ40oe&#10;QVwVRbGmYc2rFf2OupLyite9OkVhMWFVClkVnofXRqydyyYusfj7C3kFAAAAAAAAAAAAAMAVMpPU&#10;OrUJqdV07U3XnlNPKwgsLUoriKyetCJDbKXqagWxJVMOhkct7SA/vHW0ILRALrhR/r6ZJLB4/auH&#10;h4eiaZqybdtB/av9fl/d39+fxBUR9dIHhnpXQWTRq4waCCtNZCUkVi/yiskqtfaVOLT6V4NDRF9B&#10;XgEAAAAAAAAAAAAAcOPMKLWCoAnyqmVjGvacR2rxelpq6kH5SCxCixJRWpbMKoriIOtwBYlFitQi&#10;oma9Xtf0Kt2aHz9+NLl1tCyh1b1n1nsN3iG4af4+6f25W/WviNICi4hO9a9+/fpV7Ha76uPHj4P0&#10;gR8+fChD5JVMH0hEJ5nFhVQ4p4TEEu1SZGnRVyWrgWVKLF73iiCvAAAAAAAAAAAAAAB4d8wptazU&#10;g6QLLSv1YDLtYFcHK0tmFUVx6MbURVEciqI4RWaFQ6YdPBwOoYZWT2g9Pj42RVE0XGh170OjCS2i&#10;V6kFoQUscAP9feESWEFeEf0WWJ8+fSpC/auuq7y7uyteXl6q7XZbPD09lUFgHQ6HiroUgsfj8VT/&#10;iosrq/aVjLAiQ2IZxynqSj4Si7xiIqvozmOpA7W6VzF51TuHvAIAAAAAAAAAAAAA4G1wDqklUg32&#10;nncSiostHpXV0O8aWGaUlkdm8XGd0DpoaQepi9oKKQd5La3NZlMXRdHsdruWRNpB6oTWf//7X/r7&#10;778bCC2QAjfT3wejBNY///xT/vnnnxQElqx/td1ui7ZtS1n/6ng8hucrXgOLWB0sYukD27Zd8xpY&#10;UmJF6mNVyqOVOjA8Ft25ljrQqntlRVpBXgEAAAAAjMC6AQCuH3ymBQAAAAB4xSm11PpZoo1LrYb1&#10;y9SDMv0gj86StbSOZERpBYElZVZILShlFtEwDSFF6mlJqbXZbOr9fn+6bggtMAZ8CXnbLCKw+BHq&#10;XxHRqQZWEFdlWVYhZSCla1uteR/pgqsStbN6ta+MGlino4u2OkmsOVMHQl4BAAAAYCkgfQBYFnxm&#10;BwAAAMBURkqt3CgtIl1mSbEVorTCczNKSx5cYpEQWbzveDwe1+v1aVzTNHVd1/VmsznyOlqr1ap+&#10;fn5uNptNLa+VC63Hx8d2tVo1EFrAAh/Y3ybZAouIym/fvhV//vknHY/H8unpqUgJrM1mUxFRGeRV&#10;VVXVfr9fyfpX1EVfyagqLX0gb+NzqS+ytAgsLfpKq3s1NXUg5BUAAADwToBAiqOkTwEgivX5GbyC&#10;7xEAAADA2yBTanlTD55qTHXtsp5WKkpLq6Wl1tFitbJ6KQh5u5zDjyCytDpah8PBLbQ+f/7MXzeE&#10;1jsHH5TfFosLrPV6XR0Oh+pwOFTr9bpX/0qre+WNvJJzuvNBBFak9pUmr2TqQBl5VbRIHQgAAADc&#10;FG9RLr1RIfQmXxRw86Y+F79FAYfvLgAAAMB50L6/TKynxdMN8rSD3igtXlOrJ7W61IO9Q0osqz3M&#10;PRwOg0gtTWjRq5Brfvz40Wy32/rDhw/t9+/fGwgtYIEPr2+D4d/S7hfiGIH16dOn8tevX8Vut6s+&#10;fvxYdun3SktgUSeaDofDar1eqxFYUlrJyCurBpaIworVwEpFXyF1IAAAAHAmblE2XZlMuqqLoeu7&#10;nnNxidf9Xj9bXtvrvqrruTWRhu9IAAAAwJAzpR70RGnxx0ENrU5wHYmoF41FSkSWFblVluWBOolF&#10;TH7xdIPH43ERoWV8bnqv32feFPiAeducTWCtVqtK1sAKRxeNNZBWRMO0gZrcIpY+kH6nDOzVwSIh&#10;roqiKLuIrEHtKxpGX5WQVwAAAIDNNYunCwimc2341vZ5y5zjPcTny+mc6z18a/v83vBKhRm+fwEA&#10;AHhrLJB6MDdK6ySzrOgsYmkHi6I4dJFcg9SCMbnF16rrul6v16fILS60iKhZr9d1jtD68uVLG+po&#10;QWi9D/CB8DZZXGAdDoeKiMogsIhoVVVV1bbt6nA4rKqqqohoVdf1uqqqQerA1HP6LbMGEkumD2Rp&#10;BHnUFRdXY6Ov3KkD8eUJAADANXItAupMsmmJTeZc8yr+LBTmvq6zv85r+Tl/y1zos+7ce17r5/Vr&#10;f52Lv2/XIsjwnQ4AAMA1MjH14OQorU5kDSK0mODqpR1M1c3Snh+Px+N6vT42TXPgQivU0iqK4hgT&#10;WkVRNGVZIkLrnYMPcreHWgfLElhfvnwp/vnnn3KMwGrbdhWir8qyrHjqwMPhsFqtVm5xxZ+zdIFB&#10;ZvH0geGRR18FkVV0kVgyjSCirwAAANwcl7w5v6B4mmvhqetc4r0du+foa53yMzTxZ2Cp9/eavlBe&#10;8lqu6fPnUtcyet0pUmTiZ/uxc29REs51zYu89kuKMXw/BAAAsBTnjNLqRFRLr2n9gsiSMktGaMlo&#10;LZfE4s9DysFw8NSDWtpBr9D6+++/mxCdRQSh9VbBh7DbQRVYRK8S66+//iqIiILEGiOwrPSBvA4W&#10;Ea1CGsGRUVhSZHF5xVMIRutfsUcKzw2BZcorIkRfAQAAGM8lRNQCAupSwmjp9y5nfffYnD/zzD+r&#10;Ra535PgxXIvAdPEWIrzO/Hl1jr3Ocb25e+SMd4/NkSyZf45LjR3DpaTerK/rEkIM3zUBAAB4mCi1&#10;YlFaTdfOo7Na+p1qsCe0EmkHe1FaFBFZRLTn7eHQaml5hJaVcpALrb/++qslIoLQejvgQ9T1ky2w&#10;/v333+LTp0/F9+/fCyIqpwgsXvuKfkdQrbvIqhyRVYk1rPSBprzq0gfK1IGFIq/4++aKvsIXCgAA&#10;eL+c86b2jCLqnALpUin9XPum/vyc73lq0GzXe459PD/TGT+L5xJn+PJ4vZwrisk11iMfMj7be8ad&#10;Q76kxiTXSL0vV/aezLXmxaPkzinD8J0VAADeJ47Ug6OitLq0g0Svgio8j6YdLIriyMRWdnRWrI5W&#10;WZaHpYVWkFnd+zp4Wx1/HOCC4IPQ9ZJVB2tJgaUJKnmupA5ca/WvaBh9JdMHBmHFa2B5o69IPEfq&#10;QAAAeEecQ0jNJKLOIZPOWfsp2j9RNMU6x/bNul7s9UVe2zlf12xre/+OLRiNNse8c685lWsRBtnz&#10;ZhROsTFLSqbsvthrTrzWuV/jIntNeH3JtR39OSwZnTdlTn+BM0gwfN8FAIC3wwJRWqG2FK+fxSO1&#10;GiGyeOrBI/XF1ilCKyWyeLsmtPhRVVVNRMccoUVEzadPn9rv37+3X758aSG03g74UHN9jBJY3759&#10;Kz5//twTWPf39wURlZ4aWJQQWPJck1rsuVb/yhJYZRBY/GCRVlodLERfAQDAG2dpKTWDkFpKLJ0r&#10;RVu2mBkpnHLbJ6/h+B+LY9ader3uayUaJcDmeJ89c649GmypNW6Fs6Vt896Anyg35pQLs0ipyOvR&#10;2ueIRnOtm/mf9sa8R1PXMNe+Ivk3ZZ1ziLPfkyHAAADg3TNjlBZPOxiismJpB1WhRf06WodYykEr&#10;3WBRFIeiKI5N0wyklkdoEVHz/PzceoQW0g3eJvhwcl30/jxyBNbj42Px9PRUPD8/V0FghWO9XldE&#10;dIrC8gisRMRVqhZWL40gKQKLHeF5QXr6wBLRVwAAcNssKaUmCqklZNRFImZmEiJTZUhyzQmSaaxc&#10;Sq4jr0m5Hu/ei1yPcU2517CYOCSaJb3jpf9u3TLnkldLprZbSqy4182QVrJtbERZss15Tdd+Pd5r&#10;io1zrznie+DSUWJTIw7nGP974oICDN+1AQDgMoyI0rKEFlEk7SD162fxtIOyjhaPzFLTDsoUg1qb&#10;R2h1bY1HaH379q39/PkzhNaNgw8b14EqsIj0OlhEVH779q34888/6Xg8lk9PTz1xRUJi8TSCxAST&#10;V2DFpFY3N6QT7MmrWP2rLhJrUAcrvD4iM30goq8AAOAKWEJOTZBSc9ykn7Kmd+7UCCJrjUWkivO6&#10;UmImR8xF9ze+jM267wiptdjrde6few1Z82aOzpvSN4Wx617yC+vYz69Lfe6dPaoqQzjMKUZGRTcl&#10;rin3vYk+T+ydI61ucl9l79z9Y2MmCbGRMmzK38m5Jdioa1lKfuF7OgAAzM+EKC0ptIK4IhJpB1mq&#10;wZTQqum3qKqJyKqNtWfjBm1caGk1tIqiOIboLCJqDocDjx5rnp+f2/v7+/rx8bF9enpqJwgtyKwr&#10;AB8eLkuWwPry5Uvxzz//lFJg3d3dFS8vL71IpzkFFhFt5Lju4OchjWAQVyuWNpCnErTqXxXGId8r&#10;CCwAAFiAKxJTc0qps8iojJv9c0mIpQSQVzKY+82wlzomskds3dF7KPvk7qH1jXk9nudZ888cgZYz&#10;xy16zQXyf+fc4hfSrM+4V5oCcFSkU6Zg8l6XW1Lx/UeKnrn38uxj7jnz61HPI3ukrtM7zvxOeIaf&#10;D7NtQoSfty/GlL/Lk69hCfGF7/YAAJCH4/up/D4zeO5MO6jV0TodhaifxY5eNBYZkVnkFFpEdOTp&#10;BqXM4sfj42O7Wq2a//73v/T58+eTsEP9rNsAHwguw/BvgSON4KdPn4rv378X1NXBapqmbNv2dOz3&#10;+2q/31ebzaY6HA7Ver2uqqqq6DV66iScgsSKCaxY9BVRL20gr4PVSyFYxOtf9eRV12YJLJe86t5H&#10;/EwDAEDH3HJqYTG1lJRy34B33OD3rrdENNA5pFCOrImu7VjXfc2O6815L3Leh0u/x8lxCwox19+b&#10;GaIJx7SPJXe9S35JXTzKYuSaWTfdJ0Rd5d6Id0f9TNh7irSZIp8G62euHfuPgVOuebDWDNfqXnfi&#10;2toYrxBb9GdV21+5htjel5ZfFxdfuB8AAAB9ZozSkmkHudBqqV87y6qhdYrMIiG0SKQdtIQWazsJ&#10;raqqDtSlGzwcDvV6va73+3292WxqImq222292+3au7u7+uXlpSUhtP7+++8G6QZvA/wjf35677lH&#10;YIU6WNQJrK9fv5afPn3qCSwiKnn0FRdYh8NhtV6vewKLWL2rTIEl62DxxyCt+GNBtsCy6l9Zj4i+&#10;AgAAmldQLRjBMLeYct/sHimkxt7k94qF2SSRWHvMujHx5JVOpnByfjFa+roWeY3GetY6c8o6bT3v&#10;34mx8sucF6NVFo38r9Cs3wNTrmHqmtdAzmfewnl3OPdztLWutY7nOnIidRaQUuZ+Dmkyp4wZLY4S&#10;62XJrRHXlryujPfuLK8xsl5qTWtdc+3I+rE9vGPNvxvKvqk9x3yfjs1ZRHzNKb1wDwEA8N6YUWgF&#10;gSWFVnjk0VC1OILACudBZIX2PRlCS4veok5mhXXDOprQ2mw2dVEUTTjKsjzVz/r06VP7/ft3pBu8&#10;AfCP9/lQBRZRvA7W58+fi8fHx+Lp6al4fn6u7u/vCyIqd7td9fHjx3K/35/SB1ZVVe12u9VqtaqI&#10;aFXX9bqqqqosyzV1kVgxcSUFVtcm0wjyNIWVOELUVTgv6LfMOskrorz6V4i+AgC8Fy4oqDyDzyGm&#10;xkipsULKHJcpFVLrn1vOuNcZsYZHXnnXGDs/Z43s60hcS2yd1FrqesYXSutnUf1Zs8bEfp/ExsUk&#10;UOp6PXt79vLuM5VbkliBuT//xkSTtpdXkGnztbmx18PHe9ZKjfPINj7Gcb2mIBkhb7zr5YggSyjl&#10;iKnUGq75c6yx0HuRu85gLeOaUuvlrKmt5RVS0efO/ySaI8QscqTdlDG/B88kvXDPAQDw1oj8B7PT&#10;KW82nodDq6PVq58lHnvRWcVr6sFTesAQmUUOoRXGFkWxb5qmLsvycDgcjiE663g81qvVqiaWdpCI&#10;mt1uV2+32/rDhw/t9+/fmz/++OMktGL1s5Bu8DrAP8rnQZVYVhSWVgdLHlYNLFn/qpNZg1pXRLRh&#10;0VYbLUqLXiUUTyWoSayTuCpeUwny6wzXTqTXweLvj/llR7x3+JkFANwcc90sXSB6KtY/u5iaKKW8&#10;15oSUtaabmFirHcOgTRmfs7cnH3d1zzH613gvRqMOTV2g9lc8+dYjo2t410rtV5qzTFre8Z5RNLc&#10;oiu27xxrvCXmiMDKkVTWWrmySs65FmHFx3ivTxs/91qWxDmTJPLMde878prnvl7vvp752WtkrGNd&#10;Z44Ai/09dEsz+eN9AfE1q/SC8AIAvGeMz+69p+xxILSKYR2tntAqXiO2NKnVSzmYK7S09hCZFepo&#10;heN4PNbb7fZY13XYs9lsNvWPHz+a7Xbbq6UVSzdI1K+fZX189LzvYDz4x3ZZsgSWrINFROXd3V3x&#10;8vJSbbfbYrfbVSQkVttFTO33+9V6vT7VrTocDpvVahVNH0hMbLVKCsGiKHhtLTOFYPG7Fla4bv5Y&#10;FMX0+lf4YAgAuFbmkFSZ91g9g60xORvNLaZikio5RxESvN+7z1iRNOgbIXVie885zyuBvHvFXltK&#10;Vk25vqgwsoRQ27at8nPpniv39cz3rGH1edZKredZM/a6rPWt9cYILmuPqZIr9xpy97iEAJtDSI1d&#10;07vHGFmlzfNKKznWI61i41LXv4S4ikm/lLSy1siZP3JurrDyyipNfAz2ckiqMXN6czOuzzMvtl/v&#10;Oh1zx8yPraHuM1KoefcZ7CH2ie2R8ztrivQ6q/DCPQ0AwLWSKXdCXPwAACAASURBVLTkY0potUVR&#10;1ExoyZSDUaHF5NWxfU0nuOeiqxV1tOq6PoSoLCa3TmkNV6tVXbymIGwOh8NJZGn1s5Bu8PrAP6TL&#10;oAosomEawZw6WPv9vtpsNtXhcKjW6zWPjjpFX4VaWEU/VeAg+koILa0GliWwTikEFYGF+lcAgDfF&#10;mSVVamCs37vJVDmVlESR9a2b7ua4yH5jhZRnfq5USokeS9gkxxt7eETS7ONjr0FKlJiIsURTao62&#10;jzYmNU+2n0NqxdbxrhW7ptia1rqecTlyyxo/t+RKXddYLiGschkroyy8Asgzfsx8r7SSY71yLSWu&#10;rDEe4eTdb4wEmyKvYnM94iq2p7Vfai/jz84SXUlhdebxsr937eFcEWiaqBnIqFwJtqAA80ipwXd2&#10;8XNiiixHv3k/YGbpFRuXWiPn9593qArufwAALknke8bpNPLI62g1rC1EZaWE1kk2MaF16Nr3JMSW&#10;fKRElFZd1/Vmszmtfzwe6/V6XR8Oh2j9LKQbvC7wj+T8yC8FRDQujaBWB4uIVlVVVfSaBnBFXe0r&#10;MlIHFkr0VTjv2icJrOJ3OsHwAT1LYEFeAQAuxdSboZn3PcdIqJwNYoIpR07FJJI5ximmtPViYik1&#10;35Iyoc8SRWPmeGVUTBRNGXtqzxkrrnmwX7fOQCJZ0skSQEuM589jc2L7aGt590vNTa1praGt410r&#10;1h/50mmO8Yoi6zXFSF275zosxu4/dc1Lk/P5OCaJxq4ZWzsmf3L2j8kh7zhrX2tMag9L/Fhrxl5T&#10;TCJ51vDMj83NnaftZ82JjddeV8546zWw75unYWwPTUDFBJdXVsW+26bG5l6HZ7y2/uB62By5pjbv&#10;9GjMlXua8401YuvI/th5716C8nc59TyG57rG9L8OguwCANwAxneW3lPSv+PGhFZLrykHXUKLHQf+&#10;WAiRRV2UVqtILlk7i4iOVVUd6rquD4dDvV6v6/1+X282mzrUzyKi5vn5uf3jjz+aqqqap6enNgit&#10;7nq96Qav/jvGrYF/AOdDfjEgonQaQS6wQhpBUupgtW27quv6FIXFo68oIq8KO62gFFihHpZHYJXd&#10;l49cgTX4QCveM/w8AgBmY8qNyYx7oKmBHhmUM9+8oaxcc0zkJMeyG/A56/XGsA+w2vybEEyOdU1h&#10;lFgze5yUGIUiiDQ5YwkZ3hdbMzaWr8uvQY6V1yfX5s9T68fmaGNS81Jzc+bH1khdW+x6rPVSY2K/&#10;B2PXYO0VKMty0N80zaBNG0dEdDgc1HWrqnKvEdsXDCnLMvo5u2kas7+ua7VvvV671tH2ju1HNE5W&#10;yXFyrPVdwyObrGvQ1rTEjbaWtY4ldzzzLRE0dd5UIcXHW9fkGWtdp9Xn3D9bWrFxxOdnjOPPs/cW&#10;126OFetq1zC4/sT66pywD5unXRMZ7b35xhraOrF+896D+PuWWtMiNmZs3+9BE2SX9bsOAADGYHxX&#10;6T1lj71z9p1WFVrUF1lmykFShFYh0gsWEalVluUh1M4KUVpFURx3u90xt34W0g1eFvwDNw/yiwUR&#10;DdMIdt2lTCPYNM0phWDbpRHU6mC1LAKrLMt118ajq3riioyoLOpLLJmicCCwqC+zYgKrFO/J4MOn&#10;9oEMH7QAAGOI3aBNkbhHexo2ot97TZYA0m4oW/NiQom3aTfYrTHWdcmb/Km5MXEUHuV4KYR4e2rs&#10;YvJIOxfj1OvT1uISozAklJQSfJycH875/Jxx3n2tNa09Yutq12Bdv2eOdk1ynnZt2hjPXO8aqT05&#10;XNRwKcPbufjhsseaG9tDGyv7pWjyCqZcqWRJqpzXksKSZim013wuLHGUQhNLFimRZImv1Lyx68jX&#10;LF+LHC/XjV0XH8vH8T35fnyMNTcQE0KcVpEuqbXkOqk1NKGjzc2dFxNS8jq18db61jVZsklbN7aH&#10;HKet593XM46G4sqUVsVQFJnCio0Z9LNLyh0n+3rX1w32jD2ty16PNX7wqOxBYl50bsCxhmxTz+Vf&#10;XfF3xbquFNa42Pzk2sqvmSy030EAABDD+L7Te8oee9+Pi1d5Ffoa1haep4RWOGqKRGeRQ2oRq6cl&#10;j1A/i9fO+vDhQ12MSDdo/J6+2PeLtwL+8ZqG/KBPROPTCG6322gdrCCveA0scsirrn3VtQfpFUsj&#10;mBJYJf3+IBza+Hsy+ACp/QXGhycAQAztg5IH5T6xOXSm9tg49cY70XyCit0gt8bINQbz2dyYaCKa&#10;JqYuJZEGe40dI/78BpLJkjzWGHmes05qvnYeGyfX0/b1jOV7WPukxmvrW9euzZN7ae1yfpAjQaCE&#10;50GCaPIoFYEk1+LrWWta66bGWHvIfeTY2H6xOd7rlMSkkiWOcoRSXdf4ciioqsr1eTslz2L9lkCz&#10;5NKYCC1tXo4Mi4kwz3WmBFiO/Ar92pqx9eRaljDS2uT3Lk38aHP5PGs/z3jr2uR4bWxsX+tcri/H&#10;eff17Jmzn7UXZUowZUxPIHnXkfs71pL92ji+j9yXvz2xiK/BOo451rXFIsW0NbR1euf8r4z8uxW5&#10;phjWmNjc5LqFcg/Gi/K6AACAiK5GaPWitAqjZlZrSK26rg8h1WBIPSjrZ4V0g5vNpt7v92a6wb//&#10;/rtBdNb5wD9O45Ef+IloGIXF0wh+//69oE4M8TSCm82matu2PBwOpxpYu91utd1uB1FYXGIVTFwR&#10;E1qkpxQMa62LojhFeZEisAo7hSAEFgBgNrQPQB7EhyRzWGafZ1FLCBGRS1JpYsgcx264W+to16PN&#10;NT9IhsdCj4JS9zTGziWTPOtYa3jGnJ53789sMmrONawxvF07967Fx8m1Zd+YsfLa5HXw+ak5mmCS&#10;cskSS5acIhoKKo+c0qKllhBTsegoKXXkc4/I8czR5NFutzPXXK1W5r4xETWHeJojcuoWBJhXSFmM&#10;jfLKvY7YPsfjUe3bbreudeTenteUmuOVX3OIr9TaHukVk2jWOtYa2vyYLOPyRbbx73ea0PGMV+RO&#10;luySe2r7aVJJmxPbc8wYb3/sWrQ1KC23eiIoNsbonzqGaLgXJcbFrl2uo66vjNfWHzwWecLL6uut&#10;FeA/L4m1LLQxsXnJNeU1ehGvBQDwTuHf5wLtTEKrsGtoDdINFq9y6hSZ1bX3IrHoNQJrILaI6Mil&#10;FrH6WdRFaB2Px57M4kcq3WCQWd37NXi7/O82COAfoHzkB3giikdhff78uXh8fCzqui6/fv1afvr0&#10;SU0jSP0oqV4drLIs1+2rfDLFFYlorOJVXoV0gqvit8ySKQSDtFpMYOHDDgDvD+2DjYf2OkRVTwKc&#10;GsdFUfUkDhMAar+xFr/Rz/usOXK89iHSGucRSv+fvXPZcdzWvv4iqYsvnQ5QhQP8M8wgk4N+yTzP&#10;9zrBmZxBD3sQVB2kk/JFEslvYFK1RZES5Uvdei9AkERSsl1lyzZ/XmtHzzVzHjNzW3PniPYLAmlC&#10;IEL+1hf308dwi9uYGuO3Y2NyzzV1vrAvNZaeN/i7QEppY24mCoqmQFPKAfUWIRXdTgGQ1JgQulA4&#10;FMKgpZAqBnRix6Sg036/H7WVZZm8zSl41XXdVb6YTd3GLW831NTf4Vpq2/Ymn5WLolh03hRsuubt&#10;Tt1G7O+wXq+zzxMDbXPAaw520duh0C0cR8+Tus3UmFyX16UOr1vALtpGj5sDZHYhvPLbdPwcUIqN&#10;C0FR6rZzzxWe59bnuEY/MgHYjfsxMWZ0nvC+Z45DYt3DJvL8Gc1ppM4h0sBrCjbFzjvl7grPNXdt&#10;TvUvbX8ewKCLxWJlin5f9LLx+Y7YvIVf5oCWDpZOCNFZawdxg0KI2bpZIGDL18/yziwKtRCJG6zr&#10;WgshjEjEDbr7yu6sG4nfYJZp8PeyBGKFAMu7sFIxgj/99JNsmkYBKGiMIIVXcHGCYZQgIuAK40hB&#10;Gh8Y1sKiDiwlngGWcNsDgBUs9G8R/UAX/I34OcZifWDFPrDkyM7DqtSApe2x/sHYYJJ+anzsNgZ9&#10;ZII/1h8eHwNJ4djROjF29IGQjIvdh6XQKGdMtD+yJI8l/wv/4fVc6GTOPfaW/Qvuf7bzKjwm7Ivd&#10;JjAGTxT+pODOHKiKHUPbznFThcf726XnmANLvj8FlDxMotBkKawKx4UAJoREIRgJx+cAmRjkSR2X&#10;AjFPT0/Rc1dVlbz9HKjTtu1Vv5RN3Z9z1DTNu//SWFXV1T5jN01z9c/rZVnOnnMK3qXu03a7XXSu&#10;GFDLgXXhceEx4e2FsI2Oz3WSpSDXHEibAmixvimH2Dmga+rY3ONSx+SMn4JFftuPm+pLbdNj6Hfb&#10;WwCmW/VfeiwuA1dy5lhceP6pMaPb8PsT46bGhudDpG0wNzJzXOz4sC0XduVcx6duO7f9ecAZoCu4&#10;/ywW64OJfgf1svG5kXBNlyVAK3Ro0bpZnUhEDIKALbpNoZY7TzRu8Hg86rquBw6tC9xZ7/57yUuK&#10;30TyNHyGZbqwAMjtdiuoC+t4PPYOrKIolLW28DGCWusSDmYppTyIikIrRGph4RleDWphiecowYEL&#10;S8wALDF2YEXXsQ8w/AGFxfo4in0YmZM9H1Sl+uZOGIIcAElIRcdEj4uNIZCA9k+dxwbHxIBSvy/m&#10;oRGCceeOoVBjFi5N9Ju5Y/3tkNtD2Jbqc+fNAlpTfZecN6f/3HPQ9sR9zAZQKdfTpbAqBzrl1paK&#10;waRUu2+bAkxzcCkFlShQokCGjpmCSHPAKYQ8ISiKAZkYGMoFQVOAZwrWTB33999/z95uXdfZ7wtL&#10;xgLA8XjkL3NvRHVdL/48fzwes47JGffTTz8l+6bg2xTky4V2MRAXwqvYuULQFh4zB8hSY+k4ek4K&#10;0FLwbC6m0ffHgFkIy1KgLAXJrg25aFsuFKPnPxeI+e+2IfhJjUmND8dco/+cY3H6vn/2eTNucw5e&#10;0eOXQKtb9SMyBhnj6OPpnzORMdHjxGWwiz53+0HkXKnbn9LU7ea2j+5TroL7zmKx3rHod1ovmwG0&#10;RDpy0G97oEVraHXBundngcQM+m04sIUAZvn9ruu6siwbY0wyblAI0QkhjI8bXK/Xmt1ZLyN+o5jX&#10;4G9kCcRa6sKq61o1TaOqquohlodXIO4r6sICgVYI4gTxDLlohCB1Ynl4VWAIrsJ6WNR5JQUDLBbr&#10;h1Psg8ac7Pmw6tagKgqVEue7JqSKfSCjkIK2hedcApDO6o8s/nGY1HFhH3nM/YcykQmJIlDG0PPF&#10;xi7p87fn71esb+7YS/pzx3hYNAWhwsi9KQCViuebg09T7qpc6JQCTlOwKeybg0w5gCk1hgKiKaAU&#10;gqQ5iBSDQDFoFBsXg0Qp0JNqvxT0rFar2eMPh0P2bazX67Puz8PDwzmH9dpsNvxl70ztdruLP6/f&#10;398vPma/32ff7mq1mh17OBwuehwpUJeCbLH2GGyLAa4YXJuDaiFMowArPJYCNDouBcOo5oBZDJbl&#10;uMBCQHYJHJuLOEy5uHzbEtdXCNjCsSkYFsIc4LYAK7cfDlrNHQtXXiDsmzou8phl7L7E7icITMMY&#10;Lkl3vqV9oyXSN3fsVD9SY8LHgmcN2sj5kBg7WIt82BVrH83bBPM1qXPEFOtbOv65cyHo4nkmFut9&#10;iswR9IrM24zWZB7C/3g2BrQozNIAtCBRg27bA60QavUuLTiIhcwaWn4py1K3baurqtJCCHM8HvVu&#10;t7ObzUbnurMi10L+fjMjfjOYFv0QCiDfhWWMkfv9vgdGZVkqa23RdZ0CUCillIdYFGBZa0dxgZiO&#10;EyzEM9wa1NgSJyeW8msQgIXn2MB+LTJrYMU+dPAHCxbr7Sv2IWJK9u2DqugxsTFi7Hby69g55txR&#10;fRsBFrFxMcAEPNdZOgdQ5Rwb9o2cU5Fxk5AJEWgVAz2IQCS69ueOwaHc8+X00dub6g/bco5POaJS&#10;bqhc19Q14v2UUnYKPi0FTynoNAWcYrBpKWhKQaYpwESPCaFSCJRyYFIMIi0BSClYNAWIpoDQHPRZ&#10;AnW22232WPerwlfV58+fX/0+/ChyP8R7VW232+z78PT0lD12Dt5NgbkUgJuCbUsgWwyoxaBZ2BZC&#10;tBBuUXg2Bc1ygVkMls2BMt8/BchCOHYOGIsde00gtgRwxcbRMb5vCoIlwM/ACYYENEodn+pf2ocI&#10;GLv0GP945u6DzYReweL7pEhDq6m+c4DXqN89/mvDrsH8DDk3gmPC/dEYMQZmqWNSivWnjpk8V2y+&#10;aUo8F8VivX3F5qJy5mdEBGiBxPm5RQsHtsQz4PIOrRbPLq0eUomIEwuBU8vvp2potW2r1+t113Wd&#10;rqpKU3fWfr/v7ye7s64rvuDHNfi7WAKx/v3vfwsA+M9//iPmXFhVVammafooQRDIJKUsARTUgQUC&#10;rGwEYGEIsSi88lGCoRMrBq8U4gCLfgj0fwMGWCzWO1PsA8Kc7DSwuhasOgdU0e0YqKJQI9dNle2k&#10;Soybgky5/VeDUKnzCSF6yAMCoUDgD2bgVGrt7ssi0EXXuccs6fPnXNIfA005MCrmiFoa9ZcDoWLu&#10;pxiAWgqfloCnGHSaA04p2JQLmkLINAeYcuBSDCrFgFIKJKUg0hQ8moNF1wJESyHP9+/fz77du7u7&#10;q3+h+u9//3vtU15F7svmq+rh4eFNfsb+7bffrn7Ox8fHsx/r58+fFx17LVg3B9ymINsUVIsBtVyQ&#10;lgPP5qDZEliWA8ooJPMAKwbHYi6yHDC2BIpNAbEpl5hSSqRgWA7comMvhWDnALAl/TjTUZWCWOH5&#10;5o4JbwcB3AIBYvRcSIAy1xRGGIbwKUyiiR0DTNf6mo1SzOjHxJjRechjnwJdiIwPbzM8bnQOOg8U&#10;zP9cAroYcrFYP6Bi81WReaAcoEXXI6CFYQ2tQf0sEKiFwIkFArOAYS0t6sxSSrXH47Gr67oTp5jB&#10;jrqzhBDm8fHRsDvr+uKL+liTECvXheUhVlEUar/fF2VZKrj6V2VZjgCWILAKQZQghs6svnYWAgcW&#10;xgArhFgDJ1bOBymAARaL9RYV+wAwJXsdWDV3m5OwKrgPMXgU7Q+OT364oePtGGqNbo+MuxRSTdWK&#10;GvSJeIxfDqAabKcAEYjbCQ42zYGlc9b0/O5/kw2mgHnXVu5xwDyQisX0LRnj21PjgBM8SsXuhU6o&#10;KRcUbVsKoGKupxA+5YKnFHTKBU5LYFMOZIoBphhcSoGlFFQ6FybNwaMlsGgJHDoX+lwTyvzyyy8v&#10;+oXKf9FjvYx++eWXF/98/+3bt6vd5rnwbwmcy4VuOYDtXKg2BdFiAC0GznKB2RJYFkKyXEC2BI55&#10;MBZzjYVQbMotlgPEphxiFIblOMO01jdzeKWiE88FYFN9/vRzxy0BUjnnuPUaEchFFzEGXiG4ynWF&#10;TQK04JxzMAypMe5vO1ev61zQNYJXIg66XhRyCQZcLNa7Epm/6GXngZaf3wDGQMvHDPZQC+P6WRRo&#10;DaIGbeDEQiRuUAjReGeWXwshOgCdEKLruk4D6Kqq0n///bep61pfoXYWfxcKxBfvZyUBFvAcJXiO&#10;C6vrurIoCgUHn7TWpVIqWvOKLiKIEnTj/OKdWMqenFgDgCWe62FJ9wFNuYfm9xlgsVjvQLE3+JTs&#10;NKwC4m+CS2DVJKgK7kM2qPLnsGP4FD0PGRv7gBODUHTMEkgV7UstkQ9VwPDDVv+BJWg/GzgB024r&#10;ENgEB7nOva3wPOT/luXAyunLgVLnuqhynFHnwKgpF1VRFDYGolIQKgWggGeItBRApeBTCjwtgU5z&#10;wCmETTHQdA3IdAlYygFJuQDpHGB0KRj6EUDPv//97w//GN+K/A/2PrIuhXVLwdsSuJYD1OZA2hRA&#10;WwrOYsAsB5SFkCwEZOfCsRQYi0GxpUBsyiWWcogVRSGWgrAQgrnHmAXB5mp+XQq3Ms4RBVhTfXTt&#10;x/ljXgJSIeLaovfV35/ccyLu1jqrHZeDsHP6ERmDYFy43/+5yDkRjA/P36/F5W4uhlws1gdWbL4r&#10;Mac0N18zihtEALTEc/2sTpzg1cCdZQMnFgKwZRNAi9bPEgHQEhnuLP9dh91ZeeIL9ElJiBVzYf32&#10;22/ouk5qraUxRlpr5eFw8O6ngrqwlFKltXbgwKK1sBCJDwSiMYLegTWohSWe618VOH0o8/tCnGAW&#10;dWAxwGKx3qBib95TstPAKgdWpdrCvhGsCm47B1b1wIMcHwNVfbtYDqpy+2N9sZpTqWOy2xNjsuFS&#10;OHYBaLoJzCL/w0VuqkvB1LluqzkgRSP6Us6oa8Co0AmVA6FiDqhLABSFT5eCpxh0ygVOKdh0LmTK&#10;gUu5YGkpTHpL8Oi1IY//BSGLlSsf0/5aekuwbilUy4VoOfBsDpqlgFkKlC2BZCEgC+HYJWAsBcWW&#10;ALGYQ2wJDIuBsClH2FIINgfA6D6FUsCwJtil8Otc8BWApps5tDABsaaOpfeFHpc7lsy/3GIBnud2&#10;Qlh1K9AVBVT02AgUo+vUsfDHur/brSAXAy4W6x3oCkDLuH3/o1sjTjGDFGaFDq0Wz1BrEDdoI/Wz&#10;QIAWgMaDrDByMIRZtHZW6M768uWL4ajBZeILMfkbWAKwgGcXluuWDw8PwkcJ0uV4PKq6rkcurLqu&#10;C611CVcTq23byjuxMAGvyP7IgYVlMYKCrGcBFjB+ofCbNYt1Pb0CsMqBVf32GbCqb4uAKr+Ogqpg&#10;7CWgKhXrFx4Xs6Gn2rMglXB1qJABh0Cg0lRbAI8uBlH+HLHbS53bj08BLQBmCXjyt3uumyoGpWIO&#10;qSkgFYvpi0X0XQKjptxQMRA1B6Gm3E8UQC2FTzngaSl0SgGnOdg0B5pyAdNLg6VbwaO3AoX8lycW&#10;67Xlv5O9Bd0CwL00VMsFZznAbAqWpSDZLeDYJVCMArEcl9gcDFsCwnIgWMwJFotEDAFYqi5YLAZx&#10;yv11qatLKTXr+EIEYPmb8vMQIZR6CYiVGotMsJV7W2IYMTi5RG5jFmghMQdEzrUUdMXgFR2D8Bhx&#10;BTdXAnJdCrgmz7EEcvGcGYt1PZ0LtMhCgdZs/SwxdGb5dQ+vbKReVrA/cGfBwSwk3FnH47GPQKTu&#10;LHDUYLZ+5Avu8JmwIEpwt9upu7s7aa2Vx+NRlWWprLXFlAsLE/AK6ZpYqRjBEGJ5cKUwhFfhhyNg&#10;/EHktMMAi8W6mpYAq9eCVcFtnwurUsdNgai+LQNG+f2Bayq1zIGnYGxYLHQRpALGjqlY21uAWXPr&#10;S+DTOf3U7RRzSsWgVKp2VMohRYFUqk7UHJBKwaiYI2rODXUOhLoWgIrBp3PA0xR0ygFOt4RN1wJL&#10;twZJ7xkQLZnQYbHO0cznoTerl4Jt1wBptwRnOZBsDpCl4NgSMBaDYpcCsXNg2BQIy4FgqWjEawAw&#10;6gCLub9i8Iv2hdtL6nkBkLmOMCmlaNtWhn1T0AuXxQZORg/iDIgVazsDjOVArbNcYIm5ootBlxg7&#10;tJJzUcG56BiEY2lfBHLFYFdMOZCLAReL9coK59Rs+sfWMaAVq5/l196hNaqdRaGWEKKPEkQEaIXL&#10;Je6su7s7/d///hfszsrTj3phTUKsWJSgd2Ftt1thjJH7/V55F1bTNKqqKh/t55cKxIVVFEXMbRWt&#10;h4V4jGCJE6QaACxB6mCRhQEWi/WCyoVWLwSs+jEBdIqNuQRW9VAsAatiMIr2h3WjsoBUrJ0AqRRc&#10;CseG58oCUpe0hTArB3DFYBYdO9UeAioPiShUuia4itWJioGpuei+c6HUpUAq1xmVA6Om3FBzICqE&#10;UNcAUOfCp1tAp0tg07UB01sBSgyHWKz3qbcC3W4B0c4FZreAZHNwLAXGbgHE5mBYLgi7FgSbA2A5&#10;DrC5CMSwBtic8ysEXzFANuX4OhdsubsgU04vv03BTwwi+e0c4HUpxMpt8/cz1YZlUGuRAyyy9OeO&#10;gKxsyOX+/lnRhuT/NgWrBmv62Woh5GLAxWK9QWUArdF8lRj/aDlWP8tDLQ+yknGDiDixYosNIgcR&#10;uLOEEF3btpoCLbo8PDxY9/194M5imDXUj3gBHUGsVJTg3d2dcB9se1BU17Wy1kprbeFjBP2itS6V&#10;UiMXFgInlrW2jrR591W0FhZO4MrXv+rhlbhSHSx+M2WxppULrIDJCY5LgNUIPF0RVvn1CEQF41Kw&#10;aknfXMTfCGBh+GuaWDs9V9RNhQgsQgCOMAOkLmlbCrPo8bH2OQhF174PgDnXNRWCKdoebueAqVR0&#10;3xSUugRIpepEeSB1DRh1LoiKQajXBlDnQqdrAKeXhkwMk37ML0Csd60f+kX70hDtWrDsHEB2LTg2&#10;BcSmXGIxIBaDYZeCsKUQLBeAxaIQlwAwCr+o82sKfAHPri/v+ALGTi5g7Piac3u5m5HA8tpd4XHh&#10;OgWmYsArB2JdAqdix8ZuIzx34v7FoNVVQFdk3imEWSOnF+lLgbIpEAZ6DuB8yPUWARfPx7FY08oE&#10;WrRxNL8kTtGCft5HW2t1uMbJjdXZ57hBukyCLETcWWVZNkKITmvdtm2r1+t1D7TqutZCCPP4+Gg2&#10;m42mUYO//PKL/fbtm+WowbF+tItl/3j9k967sIDTh+UwSlBrLf/880+52WwUAFlVlWqaRgEoiqJQ&#10;Xdf1NbB8lKB3YdnnuMAaE3GCOMUGlgRm5cYILq6DFXsj5TdNFutZHwRY9cfNwarIuMEYMXQ85fQl&#10;l8gvY5JQKgaFgvMsAlDnwqwQRC1pC+9Hak3HephUlqUhtaOiNamm3FPnwKmUa8qDKeC5ttQlYGqp&#10;UyoHSsUcUufE9J0Do5a4oW4NoZYCqEvA062B0wcCTD/clwsW6wfXh7h43RqYXQLIlkKxawCxc2BY&#10;Dgi7BILlALA5B9hS99e1wVfo+Fri9lrq9ArX7vRRJ9cU8MIM2MqBWOHxsXP5NiyEWOG5wuNi50Im&#10;6Iq1EfA0cIRFYFbo5qK1vkLIFe0DMOX2QnCOsA+x8e4gem46jq5DnQ24lnzG5bk6FutZsbm6xBzZ&#10;YDuYd/HrmENrEDWIZ4dWixPgyoZZIqidpZRqj8djVxRFybNyhwAAIABJREFUC6BrmkZXVaWPx6Ou&#10;61rTqEE4dxZHDcb1o1wUh7gyM0oQgFyv14JGCfp6WB4yaa0HDiwppY8GpMBqBLIcuKrwXAerFEIU&#10;DmYVBGSdGyPIAIvFmlEutLoxsOr7Z4BV7LxzrqnBuBSQAtLOKhGP7otBKSAj0i+nTQSOKkzAJUSg&#10;FBbArHBM6ril4IrexlzE31T0X8xZdQmgWgqnaJQfrS21FExN1ZIKo/uWQKlch1QIpC5xRqVg1KUg&#10;agmEOhdA3QI+vSPg9MN8uGexWD+k3sXF+BaA7FwotgSIXQrDUiAsF4LlOMEoAMt1gOXCrxznFwVf&#10;uY6vVNRhWOcr5fY6F3rFoBZ1cimlksALpM5XrD0GtPzYc8EWJmDUkuNitzd1bjt0Z2XFJ9I2cuwc&#10;/Jpqp5Arx+WF2BicBua6uEZzaAEcC4+lujng4nk81o+uc4EWhkk/tH6WwTBqkNbQahEALWTCLEQc&#10;Wj5qkC4cNbhMP8IFMAtiIRIluFqtlLVWHo/HHmDt9/titVoNIFbbtpVSKlr/SkTcWJY4schSBMvI&#10;hSXSMYL0jd6v+8cdPrn5jY/1I+oG0OrawGo0jrYREEXHx2BUTr8Jzp0Lq8Il1h62hU4qgEClGJAK&#10;wVMMVMVgFiYAVM5tTcGssM2vw8g+OjbmrkpF/IWAqqoqc4l7agmcmnNNneuYCsFUKr7Pg6lrQakQ&#10;SKVi+mJA6hIYlQuizoFQ1wZQbxQ+/RAfvFksFusd6029eVwbip0DxHJh2CUgLAbBYgDsHAfYOe4v&#10;D7+mYg9Tjq8ltb6m3F4h9Io5vabqel0KvGK1uqbWdDwuqJ0VOxaZgCqEZ+eCLjrGWhsFXgF08uNT&#10;QGvQlwJiKchFxoeAKga5YvNldEzYh+CYfi3GLq5LARfDLRZrocI5vuBzQWyObTTHJSbiBjGsm6WF&#10;EI11kYNCiGyQ5cdShxaAriiKtus6DQKzVquVXhI1+CPCrI9+sesfHwVYwHM9rJwowX/++aeoqkoB&#10;KLquK+u67iEWgCpSD6uHV3bsxqLwitbDovW2bhIjyG9urB9FOdBqAbAK2+aAVb+9EFj1xxCoFDtm&#10;CliZRF9yOQNWjSL+aB8BPVF3FCagE+1bekwKSuXCrFgbhU4eRs25pnLgVeiQAmDm3FMAEANUvs8D&#10;qjDWbwmcWgqmgGnH1DnxfedAqWs7pHKA1FIYdS0Q9UYA1If/cMxisVisF9Orv7FdC4gtBWG3hGBL&#10;HGBz7q9znF8efC11fC11e+U6vVIuLw+8ACDm8poCXok6XpPRhCnXF4VdmHB2pdqAtKuL9tH2FNCK&#10;tU8dE942PReGc1ggfbPgK6MNSM+NhfBrtCQAFxJjkBg3WEfgVmxcqNjYVP9zIwMuFqtXJtCKzan1&#10;81tu/ioWNagBdOLCulmIOLS8O0sI0dfNikUN3t3d6f/+97/wUYN+vmLCnfWhv69/5ItaFGJNRQlu&#10;t1thjJGxKEFfC0trXSqlRhArBa98u43Xw/IQq8ApPlBZa/s1IjGCYIDFYg10ZWg1tx+2TwErv84B&#10;VtFxwRiT6ItF+9H2GJgK+8O2GKwajUnBIdrnj0kBqymYlXOOKQAWg1m+LYz1o8fmwKq5OlRLI/5i&#10;gCqsOzUV7ReL9ZtyTi1xTc1F+V0TTF0TSl0bSF0DRr0iiPrQH2ZZLBaLxcIrzm1cCsOWQLAcAHau&#10;AyzH/XVt8HVNt9dcXa8c4AUM63eFDq9z3F1N0yQdXDGoFbjAeggUjg0hUwIkIWybOg4JILUEYuWe&#10;A2OHVizOUEzsT7aT255bEBw35eJaArgG83PBMeF4TLTN7YPezpx4fpD1UTUBtGLzc+EcmV8bPLuz&#10;PNTqxLNLaxQ1KGbcWdbaI93XWrcAmrIsGyFE5/Y7AF1ZlloI0aWiBhfUzfqw3/8/4gVs+J9bUA8L&#10;gKzrWsWiBIkDqwBQtW1bFUURrYUlgjhBO6yFRV1Y1IFVgLivxBkxgrE3Ln6TYn0k3RBa3QJYAdPu&#10;qRisSr2xTi0xeGPJ+UeuqXBbjF1ZUViFTPB0CZiauw36WH177LxTbqoUvAqdVLR9LurPn8udF8LV&#10;+YqBKRrxN+egooDqEvdU6JxaAqeuDaZuAaVeCki9Eoj6sB9CWSwWi8V6Y3rxN/pLINhrA7Brg69z&#10;3F5z0GvK5XUJ8JqLNEwBr3Dt+6Zg11RcIZyDi/b5Nj+HFIIrJCDWNaBVuL9kLN1HhpMrMWYAtmJQ&#10;D88wagTAgnZE+i4BXAOQNQG4Uq/DKQB2NtziOUPWR1JsznAOaAXzYUYM3VnUodXhDHeWEOKICNAi&#10;MYMNFkYNuvv1Q9bN+mgXrCyIBZzqYXVdJ79//y52u526u7uTh8NBVVWlmqbpY/5olCCAyjuxrLWj&#10;2EDx7L6i7WE9rJgLq3DgKnRhzcUI9o83fLLymxHrveuNQSsbG0O2QyDVt/ttMaxDNdUXq1E1gC7k&#10;+JzYv5TbKjo2Ao5S0CjLIZWznzpuCoB5UBU6ozADr2Jj55xU/raX1qFK1aAKI/7mANU57qlrwamc&#10;KL+lYOpaUOodAakP9+GRxWKxWCxWUi/yIeMlANgc/Hpp8LUEeuXEG065vM4FXtdwd8VgF5wji8Kr&#10;VHvM1RVrmwNdSMQShvtLIdWl+xiDLDo/do26XSnwRdvPAVwpYNWvJ+BWuB1rm+v3NxIZNhTPJ7Le&#10;u8L5xOA9czAfh+GcXjhnpsla41Qrq7ML3FnW2uMUzIKrn0WjBne7XVdV1ShqUCllUnWzfhSY9ZEu&#10;TrMQK1YPKzdKEA5i2ZO7Kuq+CsEWniFWWAuL1sTq4ZV4dmH5/dSvQfrHywCL9RH0wtBqCliF/VFg&#10;RcaPoBSQjP3LAVaxOMAQONFxc1GA/f4UrErt54xZCqxife7vMGiPgSokYv8QwCt/vpSbCojXpAJg&#10;lkb9XeqiopDqlu6pKefUNVxTU3Dq1mDqhaDUh/rwx2KxWCwW683p5h9ozoVfrwG+lkKvHKfX0mjD&#10;XIfXVA2vKdgFYOTumoJdsRhDOLAy5eqacm+F8YUh6KJ9FCy9FLSKQKyU82vOtZULvcREWwpwjebs&#10;yPgo3MJp0FydLtCxQLZ7K2yb22e4xfqwmgBasXm/0ZybOEUKUqiV485q/DoEWH7fL13XNXAxgx5m&#10;0ahBEHcWrZuFIGrQwyzgNK/ykWHWR7kQ9Y+DAizg9GHKQ6w//vhD/vbbb3h8fFTb7VY8PT0pAJK6&#10;sNq2LcuyVHDwyTuw8BwROIBYEXhVCSHoeA+wehcWnt1Y3oXlYVb4wSD1xscAi/WuNQeuXhha2dhY&#10;jF1WU8AqhE/RJQasYnAq8kuQEGol1wmApK8Nr+gbur+/S2AWdUpR9xQijqpYG11fw02VclLFIFWq&#10;DlUs5i834m8KUJ3rnrrEOfVaYOrGUOrDfHhjsVgsFovFIrrZB6hz4Nc1wNcl0OtSl1eOw2upu+tc&#10;2LUEdAFpV5dfL40ppI6ucFwKOrmHchasEqfEoslxS87tFweNFOKwKgRaUefWhYArdHZFAVfQj6n1&#10;FeFW9LXGcIv1kTQDtMK5wNic3JQ7q4dOQojGWjuKGhRCHG3gxgohVyxq0J2za9tW13Wtj8fjoHZW&#10;CLOA03zNR66b9REuOlGI5T8UUYiVqocFoCiKQsFFCcLVwQKJEjTGjGIErbW1SNfDqoQQhbWW1sIK&#10;62F5F5Z/Q2UXFuvDaQ5aAckvSNeEVrFfW/T7kbGpX2XE4JR/g4sti4CVSLipwn0RcVchEzjRcbG2&#10;3GMj50Ksnbqp/Bhao2qubtUUqKrrelS3qm1bmwOpgJOzisb9hU6qFKSaivrzgApIQ6qlDqprAapL&#10;4dQbA1Mf4kMYi8VisVgs1ivpJh/SbgW+rgG9rgG8lkYaUuB1DdhVlqUATk6uXNhlrZXXBl1hG1zE&#10;oVJq8OPsJRArtg+kXVi+bykQI/dvBLBm9inYmgJcsShDCr1GCwFYo+hCIN+9dQHcmgJd/uSRUwzF&#10;c5Ost6wZmOXX4XYIs8K6Wb07C88xgx2IKwsBuEJG3KAxpu26rvUwq2ka/enTpy6sm4UAZgGzdbPe&#10;/TzKe7/IJCGW/zATQqywHtY///xTVFWlABRKqVJrXc65sPy+GMcKlmTxbqwCQOHeSH1NLO/CCt9I&#10;Y29c/eNkgMV6D5oDV28BWqWAVdCfigWk7WG9Kto2G/c3ty+EWASowrE24sQKzxMen7q92L5/vDFX&#10;1ZJIwBBgXQNUTbmpwri/XCfVNVxUbw1QLYVTDKZYLBaLxWKxflhd/YPgUvB1CfS6BfC6trsrB3aF&#10;Nbuu4eoCiShMgS4aXQjE4whjbSnwdQ7kcnNqWVArNjZ23on2EfjybeE+IqArgFmxmlx0XDgXSNvD&#10;ucEQfjHcYrEWaCHQynVndWTtHVmdcDWzrLWDulnCObRCuOW3tdatjxuEc2cJ58zydbN2u53ebDb6&#10;8+fP1tfNcvfpQ8Os93xBmYVYAKSvh/X9+3ex2+3UZrNJ1sOSUpZt2/buqqIoqNOqFiRKMIBY3qXl&#10;a2gVAEoHragTSyHiwkLwa4vIPkMs1pvUHLQCssDVFMSi+7eCVjboj7YT2NSDq/ANLQBSEMM83RSw&#10;ijqlEAdHSeiU2zcFqSj4cn+nvp/CKgROq6WuKmBco4pG/3VdtwhUeYcVBVU5bqqpuL9rQqprA6pr&#10;u6duBKfe9YcjFovFYrFYLNZFevPQ65bA6xawa65mV8zV5QFX6OrKBV1lWQ6iCwFIX6MLzoXl2z3w&#10;mnJz0XG4AuTyyxTUAoagKhw/B7wi58sGXBnAizq1BvGEqSUAZIj0vWm4xXOZrLeg2FxmALRG84cg&#10;P1gnc30UaFFnVieEaO0pdrAB0BKo1dfLim1LKY8AGhozSNYdgM7DLF83SyllfhSY9V4vIIsgltZa&#10;GmPkfr/vIRaGcX+VlLI0xvROLAQ1sMR0lKBfCgezfF0shVMtLO/CkgjeSCO/vBi8gTDAYr0lzYGr&#10;DGgV7scO6N8sAmjl+xZDKzERDYjgDSnWFoNYmWtNjxfEYRVArmy31bnHhWNj+7mwKla/qqqq3j0F&#10;56qigMq3x2pUneOomgJV1E2VW5PqJSHVuQ6qV3ZPvdsPOiwWi8VisVisN6/rfnBdAL1uCbxuBbty&#10;XV0h6AJOkOtS0LXf72VYo8uvu64TRVFE3VyYiCf0bSHkCuMK6bbIiBD0bbGxsb6wP3XOWB/GAGvQ&#10;HlkjGD8CXbQtArHC2lujaMIbwC0GW6wPo3COM5h79Ot+Piv8MbtbazcXZ8SpZlYItWjMYCtOdbRG&#10;biwR1NEKgZZSqj0cDt16ve6EEJ0QomuapodZT09P9u7uTj8+PtpffvnF+rpZHw1mvccLxiTE+uWX&#10;X8S3b9/E3d2deHx8VNvtVjw9PSkAsqoqZa0trLXFfr8vytO7Zl8PK1wovAqBFhlXBgutg+VdWEqc&#10;XFjhG1kIrgZvLAyxWK+tK4CrbGjlb+/K0MpE2ifrVpHz5cQAmmCs9sAqhE2B2ynpmgrHBbe1KEYw&#10;NjaM/vPbvi8HVnk45SFUCK3Oif97aVD10pDqWhF/DKdYLBaLxWKxWD+4rvaBOBd4vVXYNefqWhJf&#10;mAJdc9GF1lq5xM11DuRCIq6QQi5kxA0iAaCmnFl0TNg2c44coHVpPS7fNgBjuBxuDX5YT8YC8ddf&#10;Cm4x2GK9C80ArcGcI8ZzhtpaG9bO6gjU8lGD1JWVjBkMt+HqZgkhmuPx2Pm6WX6p61ofj0fvDDML&#10;YZZ/TO9G7+0CsQhiwb0x1HWtjsfjwIXVdV1ZFMWoHpYlrqsYxEI8SrDE0OE1iBIMFvqmBGAEsxhg&#10;sV5NZ4CrsGEKXI2gFTln+MbQt10ZWtFxOa6qHlZNAKxorB8QB1F+bAxYiYTbKnauEFr5JQan4EAU&#10;dVvRmD8KsM6FVUtAFQB4WHUOqEpBKuB8UHUrSPVKEX/v6oMIi8VisVgsFot1A70p4HUt2JWq2TUF&#10;uoBpV1euoysWXZjr5gprc1lr5bmQywMsf6yUUvgxsf1cZxaQD67CsRRixW6LjsN8PGFYiiRZeysA&#10;WSm4RY9dArfCH96DjAv7qaZgFsMt1pvUhe4sOt+nHcAaOLOcE8vX0Gq8MwtBtCCAQ+jWAqmdVVVV&#10;A6DTWrcAuqqqtBCiozALgHl4eLBfvnwxHw1mvaeLwSzE+uOPP+T9/f3gjaWua2WtLZqmUQAKpVQJ&#10;oGiapnLbvfsKaXi1QjxKsBRCFNbaEqdYQeXevHyUoAdZsV9Y+Mc0+rUDeZzv6f/Deod6aXC10G1l&#10;MH7DGC0Z0IqO0RP9UUglglhAJMASGZ90X/ljQmBFjw3PnXJbeUCFiKOK9vt993ccACzfFkKqa8Aq&#10;CqoAwMOqVI2qcx1V13JT3RJSXQlQvZsPFiwWi8VisVgs1jvTxR/YXxN2LXV15cYXLo0unHJzzUUW&#10;ApBLIRetyYUZ11bKxYVM1xaQBlx+bAiuwuNC2BUc61OcBE5ziT2cCvquWosrAGMgx07BrX77pV1b&#10;PE/KurUucGf5+UPqzPIwyzuzwqjB3pWFeMTgASRm0C8ubrAriqLd7Xbdp0+fuqZp9Gq10ofDoQda&#10;MZgFnOaygtfZu5lvei8XgMUQa7VaqcPhoKqqUv/880+x2WyKrutKAAV1YQGojDFJeEXAFo0S7CMF&#10;HcgaubDcG034K4pw6R8bQyzWS+iK4Cp2nv6CfqHbivadC62S+xi6rEKglAWZ6OLBFN2OHe/PEUKu&#10;8JgYzAprV03tU4BFwRQAczweUdf1wHEVQqpzYVWuq+qS6L9rgyqGVCwWi8VisVgsFitTbxZ2XeLq&#10;mgJdS2p03d/fAwD2+724JuRKxRWGawQOrRjQCttBXFvAEFSFTipgGnAB07AqXHLBF+LurVFU4Rzs&#10;QhpupeYr6bxlGFdI+xCOv9C1xWCL9eq6kjtLk3UnhGhtEDWIAGbZcazgAWPHVgNXM0tr3RZF0Qoh&#10;urZtNYButVrpx8dHs9lsND4gzHoPL/hFEGu326m7uzt5OBwUgKIsS2WtLbquK5VSpda6h1hSytqS&#10;OMHYGiew1UMvB7QKjOMEo1GCcy4sYHhR5osw65q6EFyltul+D67mfqWQgFbA80UfIICKLOdCq6iz&#10;CkOwtBhGBceHbqlJJ1bs+FhfTu0q2g7iqvIwCsRxVRSF3e/3WK/XxtesAmCuAatyXVUhqAKmXVVv&#10;AVQxpGKxWCwWi8VisVgLddGXiBzY9Rqga0mNrtDNFUIuYFib61LI5dcUbh2PR1nXNQDI0MWFAHoB&#10;6VhCv+8BUgi4QnA1B6hSS3iuCffWAHJd0cnl22DTdbhGS65ri8EW6z1qiTsr8SN6LaajBj3MamOu&#10;rHCNwJ3lnFkNgK4sy7ZtW308HnVd13q32+mPCLPe+gt8McTabDbqeDyquq5VWZaqbVsPnCrqxDLG&#10;RN1XfpuCLLKUeAZYpUhHCfo3ovANAHSbXVisa+sVwFXs1wgxcGWCcTZoD3/BEANZc2Aq7Bs4rEQk&#10;GvCS5Vz3FR2TqmcViwOktauQcFf5KEB/rHdXeSh1bVh1zfi/a4KqF3JTvfk3eBaLxWKxWCwWi/Um&#10;9Wqw6xzQdW03162cXNZaORVVSEEXAsBFa3EhE3AZY0YQCzOAKnfxQCxn2w6jCUPH1jVjCkHOE4sk&#10;pHW4wnlQvxYiL44wC2zNfafneVbWpVrgzhrNY7o5w1jUoHdo9TWz4Opmue2DJfWz4JxZtB2BO+tw&#10;OHRlWbYAuo8Ms97yC3oAsfybcC7EAlC0bVuuVquCurD8Ioa1r1ahGwuRelhkURg6sVJRgmEBxf5x&#10;sQuLdS1NwatrgCt//sBNhWAdiwIEEm4rMY4IzFmPgBUmoFXKKeV+CdGDpnA7tcy5r2JgK4j80ylg&#10;5ffbtoUHVkC8dpUQwuS6q3JrVt0KVr0mqGJIxWKxWCwWi8Visd6xzv5C89ZA12tBrqenJznn4gIB&#10;NL4dgPTQK9exZYwRWmtFHF/RelrnOrbOWTLh1mRkYbBGMP4ari0GW6x3ITr3GlxjU/Og4Vymn3P0&#10;IKsjIGu2ZhYFWtbao5TyaIw5gsQMtm3bhjBrvV7r/X6vP3/+bL9+/WreO8x6qy/gi5xYcBCrLMtB&#10;nKCPEsQEwCIuLL/uAZY41cPyjqyzogTZhcW6VBeAK7q/FFwNoBcBUbFfHozcVkHbOZGAyfpVMWiF&#10;DDglhnWpBrGCqW162/78HkKBgKkUwPJ/D+qwAgFWdMxc7artdmty3VWxmlWXwKpzXFUMqlgsFovF&#10;YrFYLBbranoXoOuWkGu/3wsAoJBriYurqqqbAS6/+BpdZVmO+nCmY8sGEYQ5xwTOrTCW8BIXV+jc&#10;iu2/SbDF87GspZpxZw1++E/mTTXSUYMtTmBrVDdLpOMFDxR0+ahBIUTja2bBgTIhRNc0zYeCWW/x&#10;RXsRxCqKotzv94WHWN5VZYyhTqsawCoEWCIeJ+jrYfUAS4yjBOmFPnUxZojFOltXcF2dC66o2yrs&#10;j4GrJW4rTcaHv1RIwacw3m8EsBLHJfumXFbBuEG7lNK2bWtozaqwhlUsEjAXWM3FATZNYwEgBqw8&#10;rAKAzWZjc2pWvTVYxaCKxWKxWCwWi8Visc7WzUDXW4Jc2+1WAMDT05PY7XYCADzkWuLiSsUUTgEu&#10;D7X8Nq3B5QFWuE+BViyeEENgNXBvhduxY0DglodkiAAtsj0YF9mOga45F5cg/YIcE8YR0pjCa4Gt&#10;JNQCGGyxrqOEO2swj4rxfCn9ob7GCWp1bi7Tw6cGJ0DVOnDVRw1SkEXbuq5rlFJ93GDXde1qtWqw&#10;EGb5Obq3DrPe2ov0YogFoOi6zjuwSmNMrbWui6KoAli1otsYurAqIYSHYLQeVu/EEhwlyLqhrgCu&#10;Utv+whQDU/1+ClxFINWcu8qSC3UIiCbhVcwxhWeolA2tlri1qMuKQqqcWEC/n6phJYQwOcAqx10F&#10;ABRYzbmrrhkDGMKqV3JVvbk3UxaLxWKxWCwWi8V6ZzrrC9m1QNdLQK5LXVxLANdUDS4KtODgTwi0&#10;QtglFkYQikgdLb/EgNbMWH+7gxjC4BwiMS+aqr0Vg13hXOpUna2rgi2GWqxLtMCdFYsa1GTdYVg3&#10;K+rMAoFXcLWyfJ+U8ti2baOUOmqtW2ttUxRFWxRF+9Fg1lt6YZ4FsaqqUk3T9BDrcDhUbrsCUHmI&#10;BRIj6LfhAFbEiVU6kOVdWIN6WGTNUYKsq+lGrqsUuKLjTdDv3UJRd1VwAT4rFjCynQ2l5vpzHFrh&#10;4mDTCGD5vrIs+7FhHauu62wIrGgNKxoJ2LbtImCVGweY6656aVjFoIrFYrFYLBaLxWKx3qXeFeQK&#10;ARdwglw5Lq5ULa5cwBVGFO73e7ler2Gt7WHW8XiUPp7Q3Y2rxRHOObCwEG7F+gWJIUxtkyW8zyHo&#10;ihkCQtgFLABbZK6VjgFpm9tOzl/wPC4rpQUwayqNagCzEI8ZbEDgFYgry7u0PMzyx1RV1WitWwBd&#10;WZbtR4FZb+XFeBUnFoVYWuu6LMvKGEMdVysKssg2jRKsABQOZMUgVqoe1uiiyS4s1pRuBK6AoaPK&#10;t8cuoGHfVCxgDFSlHFY60kd/cRCNCKT75wCsyO2NnF3hQgEWiKsKzmkVuqzCWEAPpmhbqoYVADMF&#10;rNbrtQUAD6zm4gAvdVflxgDeCFa9mTdBFovFYrFYLBaLxWIt1uIvgi8JuXJdXKlaXFMxhTHABQdf&#10;PODyaxBQ49vDSEIk3FuYgF2+j0YTLoVbfjmnPwKv/DLn4MoBXCDjB22IRxEO5mMXgC12a7GuInFm&#10;1KBbaN0s78ryQKtx66MQorHxWllRdxY+KMx6Cy++m0Os0IUlhjWxfKSgd3HReliFGNfDohfc1IWT&#10;IRYrqivDqwG4IucYgavUshRcTUGh2BK6rc50WEWPEZF4wFxoFXNdzbmswlhAIYR5enrqIRUwrmGV&#10;47BKAasltasudVcxrGKxWCwWi8VisVgs1pX0IpBrSU2uHBdXTkxhroOrruveveVOIafiCVPurbna&#10;W77NRxPiGT71ECqEW8BlQIu2h8fAgSzxXI4lVYPLj/Hzq7GIwiVgK5qUJeZjCGPbDLVYi7XAnRWb&#10;Z6Uwq6+ZhaEz64hh1OAAZIG4tJbALADm4eHBvheY9dovuJtBLGvtwHWFCMjCsC4WBVglTnWwlLvo&#10;e5gVu5gOQFZ4geOLGmsBvMp1XfmLSRgXOABX4jkCcBJciXFW6yJwtQRW+b4UwIqNjZ0nd4lBK79Q&#10;l5VSynqIlXJZnRMLeA1gdY676pwoQIZVLBaLxWKxWCwWi8V6AS368jkFuS51cV0CuGIRhR5uAYAH&#10;XADkVDyhX9N6W74dBNpQ9xYCt5bWWk3BrdC5BVwGtDJdW77Ng6qrRhMGAMuDKw+7Rk4t3NitxfO/&#10;rCUwi87FknlVjZNDqyOurA7EmYWTO6uvmZWCWlLKI4CmbdseZoU1s3a7nd5sNu8KZr32i2wAsijE&#10;cs39hWu326m7uzv5119/FXVdKwBFURTlFMTChBsLJ4BFnVgFTrWxChcpqHCCWeGvCLgeFmtWKXh1&#10;QWTgnOuK1rkyQf/AaSWGuawDgCUy6liJ57pXFGTFnFFZbcgEWDEHFiacVlJKnYoG9OCqbVtLa1ml&#10;XFbAfCzgXA2rlwJWDKtYLBaLxWKxWCwWi/UOdVUnV46L61qAK+beAoAQcKXiCeEcW8ApnvDp6UmG&#10;7q2w9hYWwq255VpAK9UWAKtZyEWWOccWXdMlVl9rNI+b4dZiqMVapImowdCAENbN8nOenYNZ3p01&#10;qJmFIdCahFmhM8vDrH/++aer6/rdwazXfGHNQqy7uzvx+PioAMjVaqUOh4OCi/xr27Ysy9JDqCTE&#10;stauA5jlF18PyzuxSndh9TWx6IU1Vg9rcEHjKEHWFeFV3zbnusIQVAFjh9UIXBEQlXRchS4rBPWt&#10;CFzq220QA0jHLIFaQZtp29ZQUEVrWgGYdFr5fSEJfRe4AAAgAElEQVSE2e/3iEErX8tqymU1FQuY&#10;W8PqjQMrhlUsFovFYrFYLBaLxXqruqmL69qA65J4wu/fv8s59xYAGYsmxATcwsnpRftVbPsSoEXH&#10;Bq6saBs1D5Al1k+jCEfOrWDOls7dLoohnHBrzQEuhlqsgRLurNGcbgRm9c4snNxYfmmFEB5kNdba&#10;JhItOAmzrLXNarVqAHRd17XH41GHMIssoDDrRwdZI4jldvsLzBKIBaCSUta5EEsIUQGo7Kk+Vl8P&#10;yy2xelgxsg+QvFXyePgC9QPpDHg16bry51ziuorFBZK1SVwUF4OrOUiVglopt1XMXSWlHLWF7ioQ&#10;F9YSaJWKBkzVspqKBaTACji5rM6pYfXCwIphFYvFYrFYLBaLxWKxPppuBrmuBbjOiSecq711Cdzy&#10;C4VccKCrLMvBtiX1tuhYEamVFQFVKuynx0T66e2EbULEa29RyBU60EDGzsUQDqAWgNDNRRXCLIZa&#10;rJESMAsYmxP8osna4ASw+ppZQogWJyDVilOtrBHM8vtYALN+/vnn7nA4aADm7u5OPz4+9oaJtwaz&#10;ile4zQHE8nJuLMBBrK7rpPu1grTWyqqqlLVWtW1brFarAkBprS2NMZXWmjqtUhBr5QEWxhCrxOkC&#10;SZ1Y1LqatKBS8QXpx9C14VUAruCAUt9PlhBY+baBywoBCHIn1+S4SXdUCK5IX78f9tF9IYQWQgyg&#10;WCouMFyMMaMaV1pro5TqH5uDUxoAtNaGxgMKIawQwpRl6aMYrZTSNk3jQdUAWjlnl5VS2t1uh81m&#10;Yx0cs/v9HpvNJstlVde1/fLlywhYffv2DUAaWLlrHoA0sGJ3FYvFYrFYLBaLxWKxWEmlvgNHv0xP&#10;QIbY93ILDACXBaKAa3TM/f09BVwCAL5+/TpybwE94BL7/R4A4MCT2O12Yr1eA4D4+eefxeFwEE3T&#10;DOBWVVWoqko2TSMcgRFCiL7eFoVbSqkR3AIgm6aRSimhlJLGGCmlFEop5beNMaMf/NvnOle9IYC2&#10;WWtVMCaMHlTWWimEoGVdwhIvfbs/v2+j7iw7jiMcuLbcfO3AseWOAWnvFzf3FnNrhU8e69oshvPd&#10;/TZ9volh5BzPIX9wnaZrn//n7nkExMGowel5bkjbYO3O57cH5/Hn9vPLQgj/3LOnqVbAz3d2XWfb&#10;tkVZlrauaxwOB7tarXA4HPD4+AgHsyQA4+C9n6+mz+e+/SX10i+aEcSikYK//PKL+OOPP+Svv/4q&#10;tdby6elJ1XWtrLXFP//8U1RVVSqlSq11KaWsAVRt266UUoN6WHSJQSw8g6w5Jxa1oTLE+oF1Y3hF&#10;XVcxh1XKdWVi+yKoYYU4uKKQKQtOxdrJ+UauqxBWUbeVr2UVbiOICuy6ztZ13TuuUjWtwnjA4/Fo&#10;c+pZzdWyWhoLeInDioEVi8VisVgsFovFYrFYL6LsL+ApB9e5EYVL3FupaELgBMqoeytVd4s6t2xQ&#10;c6ssyx5qHY9HWRRFv+/hUFhvS2utyrLs22OurZTzKhyTcGUNoFfo0CLbqUhCEenroV3gzoq5tWht&#10;rdGccARq0f8xO7VYUYnpull9EhfGc76aLN6Z1Vhr+5pZzoUVjRm01u6FEEchxKFt20YpdVRKHbXW&#10;bdu27Wazadq2pTGG5vPnz7ooCuOdWW+pXtargqwpiGWMkfv9XgEomqYpN5tN0XVdHycopayNMXUM&#10;XiECsdx2JYQorwmx+GLzsRUDWAvhFQVUKXhF61r1i5iobYUzIgL9dg6USo2JbYfHu3Vf2yp1X5ER&#10;Edh1nQVgiqKwXdfZpmlsrKZVbjxgDFrN1bLKiQW8IbBiWMVisVgsFovFYrFYLNbL6OaAay6ecEnt&#10;LQ+3ACAWTTgVS/j09CS32y083MIpTlCEcKuu61EkIVwsoXdqxVxbU/CKjpkCWzHIRQBXLH4wWn/L&#10;wapRJCECl1ZkLdz4aFoXQy3WEp0Bs3yqFp2nbeFqZsGBLEzALLporY9KqaOU8ihcvS2tdds0Tfvp&#10;06dOCNEdj0e93W61Usp8/frVfPnyxXz79s2+FZj1ki+OWYh1f38vAMj1eq32+72qqko1TePj/yrn&#10;xqoRr4m1jmzX4hQzGINYJblg+iW8aPn7zRDrB1Km++oSeEVdWf7iBIwvVvSilYRXIPF9IcRyYGnW&#10;aZULrkKXVawtVufKL6HbykcEFkWhaV0rAMZDKvr3qarK/v333/j8+bPJhVY50YBT0GrOZXWlGlYM&#10;rFgsFovFYrFYLBaLxXqbujrgusS9tRRuWWtlWHPLQy2/hnNwVVUlfBwhXDShDepteYdW0zSjmlrh&#10;Nk6urtwaWSM3Vgx2TWwPXFtiWHMr5dwaQToEMCuxf1OoxXPOH1PhnDOZMwae5z8HZobI3G0nhGip&#10;KwsBzIIDWkKIPd221h6llEdjzNEfVxRFu9vtuqqqWgDder3WUkozBbM+OsgaRQr+v//3/yS5SPcX&#10;i91upzabjXI1sYq2bUulVAkXB2iMqXFyZfW1sBA4sVz7CieQVVlr6xTEIhc7IYbFAf396u8/Q6yP&#10;q4Xwym8viQ0MFxPZ97GAk9AqBaxsUMsqB1hNbYeQKnRvxYCVd2FJKW3btqaqqoH7iowbRQS2bWvL&#10;srTebQXA/P3336jruodZl0KrJdGA7LJisVgsFovFYrFYLBaLNaGsyYCXcG/lwK2Yaws4wa3v37/L&#10;n376CR5quZuSPpoQDmrFIgm9a4tGENKFxhFKKRV1b6UcWFPb4Toxjrq0koCLurXo4tonIwgxhFnw&#10;bedCLXZp/RhaCLMs4nO1UZgFB7Ic1OrdWNZFDGLo2GqCpauqqm2aRu92O73ZbDQA8/DwYO/v7zVw&#10;mjd9TZhVvMSNePkLt3Nj+WZ5d3cnXBExeXd3J//66y8FQBVF0cf/aa1LACVOzqoaAK2LNVgoxMKE&#10;Eyug9+EFqb+ghBcSvoB8HMUAVuQDxpz7agCv3EYSXonpyMDefTUBrMLYwD4vNQRaESDVjwvOOaqR&#10;BVI/i0KrruuMUkqbU7XAaEzg8Xg0qdpW7jasEMIAsFLKvq4VgD4icLVa2bquB9DKFybc7/fYbDaT&#10;8YAOgOHLly89tPr27Vv/j4tBK1+glYEVi8VisVgsFovFYrFYrBnFvvePJg4mAEXseEsAlwXGcIv8&#10;MNcCp3pZdV3385jfv3+Pwq3Pnz/3cMsBJ7Hb7cR6vUZd10JKKQAMIgkB9K4tOnfqXVtFUUghhFBK&#10;SaWUpLW24GIHAShjTDSCsOs6pZTyAEoKIXrQ5MAUBVEKBETR+d3EMWEM4eB2rLW+L3RrjZY5qOXg&#10;lQUwiCKMQK2k6Hwzfc74uUuej/4YOk2JPs9Hk+eIxen55v/f0s3LSmutH9ev6TY5lw36+nnpwHRh&#10;AEBKaY0xRilltdaw1trj8YjNZoPdbofNZoPffvtNO25jHFz3948+T/v2W+olXgACGEGsPlLweDzK&#10;ruuk1lo+PT0pkNpVRVGUh8OhEkJUZVl6N1bovopGCoKALIZYLKqF7qsseDWxROEVhg4rD7KSda0w&#10;hFgDGDXnuEqt6Ri/7c9HwVVOrSsfExirbTXltopFBO52O+udVgBA3Vbfv3+3AHB3d2fPjQfMjQZc&#10;AK0YWLFYLBaLxWKxWCwWi8Wa0lXdW0uiCb99+yZSNbc82ALizi04d1YYSejb4VxbltTamoojDMCR&#10;DMGWGzeKGvT7MVfWGX0yHINxva2sOMIJqDWKIgygFru0WLG6WXQe2s8/TzqzcKqX1TuzhBBHe4oS&#10;7N1XwkUMYujSOgI4+JpZWuu2KIq267r2eDzqn3/+uTscDhqAubu704+PjxaAec16Wbd+0g8iBWN1&#10;sX799VeptZbGGGmMKay1hXWRgjhFCFZa67osywrAyhhTCyEGcYLWxQsKEinoj8XJxVWCIdYPrwz3&#10;1VR04KXwKlbvKlZvKnRaDcDVFJjKgVlAPHIQJCowB1z5ZQpcgdS2Oh6Ptq7rgdtqSUQgQysWi8Vi&#10;sVgsFovFYrFYH0w3g1tzYAs4RRICJ7j1+PgoAIDCrblIQgDyeDyKuq6jtbYQiSPEArAlpVS+bQpq&#10;+fYUzJpbg7i9MARXYSzh1CLEsGRNLH7w6lCL56rfvyIwCwjmmmdgVotT1GAfE2itbZCIGEQAtKSU&#10;x7ZtG2ttY61tyrJscQJkHYBuu93qt1Iv65ZP9hHEcruSrCUAuV6v1X6/791YRVGUXdeVACopZW2M&#10;qd16LU5Rgitr7doDLXuqgTVwY+EZYhVknQOxBMD1sD6KLnRf9WsCsAxpN679bHiFIaSajAu8Bsii&#10;EMvfB3369JANrg6Hg6ExgU3T9C6rqqr6mMBYbSvqtvLQCkA0IvCVoRUDKxaLxWKxWCwWi8VisViv&#10;obMB1zXg1tJ6WyCuLV9rCw5olWUpnp6e5BzY8tvWWmmMUTSG0NfYAgFd1wRZASQbxBmSeWRa1yvm&#10;2pqssYU00PJRhMAQarFL6wfStWGWA1mTrixr7V5KeQRwMMYclVJHAI3Wum2apv306VPXNE27Xq/1&#10;fr/v62W9Jsy6eY0selF1biyA1MXa7XYKgDoej+rTp0+qbdvCQywAlTGmdGsPp3ykYI1TbGDtnFje&#10;gUUBFkOsH1QL3FdZ0YEOMgHBhcOe8kA12afAKgavorWpbBAZGFyMBou1tlsKsZxryiiltJRSi1N9&#10;qln3VQiutNaD+lZVVdmqqkYxgXVdm1htK1rXCniOCHx4eBjUtfIQC3iua3XDmlYMrVgsFovFYrFY&#10;LBaLxWK9FcXmKUYTHAmHTnjsXM2twW2G9ba+fv06cG09PT3BwS2x3+892DJhra3D4dDX2vr06VPv&#10;1vLzsWVZ+vg9meHYUsaYZPygH2NJ7aszYdZoP3Bu+bY+cjAFtajTLIRaBF5J9+/yji5rx/W0LJ7r&#10;Dwn3P45CLcG1tN6tLKmbJZ7rXolgzGTNLDfGDg+xHjL1yWNuTD+/7ed4rbXWGOPnb60zLpj9ft/X&#10;y7q/vzcOetvXqJd1qyd2VqTg9+/f1Wq1UofDQSFwYoG4sUQkSpC6sVw7dWKFbixK02NWT4ZYH0QX&#10;AKzJ6ED34gaGNa5Ct1WszlUIsUawCic4leW0AtDlAiwppTbG9LcvpdQUXGmtrd+mNa5ijqvtdmtS&#10;9a1yYgKv6bZiaMVisVgsFovFYrFYLBaLNT+vG3NtAcucW3ORhKlaW+v1WtA4wlidLe/Y2m63aNtW&#10;xRxbsYW6tOCcWhHA1butABQZIGtyDIbzy6MYwgTUGtTUIgt1ZOXW0+LYwQ+uc51ZOM0303pZvmbW&#10;kSxRV5YQYu9dWwAa6swqy7L9559/ujPqZb0bkDULse7v78V2u1VhXazdblcJISohRKWUqqWUvuZV&#10;XwcLJzfWmrSFcYJ+KcjCEOuDawZgjdxW4b5IRAdiCK3o2rgLRwxezUYEIgKvQCAVIsAq0RatdeWB&#10;la97BeK+UkrZ4/FoPLjy7qxLwBWe62ENwBWtbXXNiECGViwWi8VisVgsFovFYrFYI50Fty6JJFxS&#10;a2uz2WSBrTCKcLVaSa31AAjFYBaC2loIoNYMqCrmwJZvQxxo0UhCGlUYg1gUcKXiB2UCaAEJqJWa&#10;L+N57vejpTALwyQvCrN8zaweZMHVzSIAawC2pJRHHzMohGi6rntT9bJuFi0Yuyh++/ZNuIua/PPP&#10;P+Vms1EAVNM0xWazKVarVQGg0FqXUsremeUXcYoQ9C6sEFz1Tix3gaEAK1V0jyHWO1cIsBa4r0Bc&#10;VtbbKjG+GMTqXmW5rkDgVdiO0wXAj+ncmEFkYHhMzIElpRzEBwIwxhitlDI0QhCn+lVGa22FELoo&#10;CouTK2tU4yqMClytVrauayultAD6mMD9fo//+7//swBAwRWNCfzy5UsPrs6NCGRoxWKxWCwWi8Vi&#10;sVgsFouVpdlYwoR75+xIwvv7+x5s+dv6+vWriMURAoCriSX+97//ic1mI6SUAsBkFKGHWEVR+Eg+&#10;qZSSx+NR1nUtcQJY0hgziCGUUqrQrYWxs8ovdC55BLl8GwjwCo9xSwixwrV083ox0wWNIrQUYgVQ&#10;KyrLsYPvXnZhzGB4OIL0Mbrvzuvnuo2PFcRzWR0rpTRa6769LEsrhLBN0xhjjH16erL39/cijBj8&#10;/fffT9mYN4wYvDbIGvxRQzfW8XgUj4+PCqcaWfKvv/5Snz59UgCUixQsAfQQy1pbeWglXE0sPAOt&#10;sCZWXxcrArGkYIj1YXSt+EACpwDitqIQCyeARGMEe2Dl2qdi/qLgyroaVx5gEWjVYQjBRg4sd6HR&#10;QgjddZ0B0LuuaIyg2x/VvCqKwpKL1Cy42u122G63Bg5cxepb+ZjAXHBFPuycC64YWrFYLBaLxWKx&#10;WCwWi8Vi5ekmcCuz1tYAbAHo4wixAGwBkE3TCHG6oxKA7LpOFEUhhRCi6zoFUl/LjzHGDGpqebdW&#10;6KoSQoziBzGEVAUZS/fnoFYqirDftqSeFtk3CFxabs5aiulaWv2/1P/7GGi9Py2EWf410cs9R0o6&#10;HM9z3j3MwnMdLQNAG2OM1tqUZdnPK1trrUvtGtTLuru7s4+PjxKniEHhzQp2WC/rqrrmWWcjBX/9&#10;9VeptZZPT0/+xe2XSilVaq1rACsfKWhdnKAQYm2DaEF7ihyshRA90HL/IHpeeoEIbZqAo9nkfvOL&#10;+A1rIcBKxQdOWTF7Iu22Pazq4RWN8EPEZRXGBsLFAcJZMGNRgbQ9HONdVx5ShdCKuq5oXCCtc1WW&#10;pW7bdgDtjsejTUUF/utf/zJhfStgDK5SUYFLalux24rFYrFYLBaLxWKxWCwW69V1cSRhThwhrbMV&#10;gq0wijBWY+v79+/yp59+AhzYgosj9DCIxhB2XafqupZaa+GdWSBOLbj4Qd83FT2I50jBIowdTPXB&#10;Qa/YOREYMDCGXDSGkLq0QoNGKnYwjB7kOlrvUAtiBsOkMB8H6GMGj3iOGeyjBH28oCC1s7quOyil&#10;9iD1smjM4Gq10ofDQX/+/Fm/dMTg1aMFYxe1b9++ifv7e/H9+3ex2+3kZrOROF1wVFVVBYCiaZqq&#10;LMsSQEndVs595R1ZNQDvxqJjQ4AVvvApmWSI9Q61IEJwALCC+MAp95WnzKnowL4eFSIuKxIP2AOp&#10;hPOqi0UJkvNoa63Wp5+L9BArVusKxHVVFMUgLpDQdNu2ramqyjZN08Osuq6Nd1wBsNvt1j49PVkf&#10;FQjALnVcXSkmkKEVi8VisVgsFovFYrFYLNbLarFry1obzv3kxBEOHFs+nizm2PJgSykldrudXK/X&#10;qOtaNE0jcZpHk8fjsa8n5YEWiSGUbvJXCSGEUkp6t5YxRkoplY8jpK6tEDZZaz2gCt1avSsLQ6fW&#10;qN0fEzrBMHZrxWBWzKXl57l9OZ0wdtA7tPyaHVrvUJnOrJEjC0PQ1Rs4/Dy4M3t40waNGTRFURhn&#10;rLDWWt00jbHWms1m44+z6/XafP/+XcQiBt19uokr61pnnHRjHY9H6SMFV6uV+uuvv4pPnz4Vbdv2&#10;dbCklHXbtquyLFcxN5YQYg1g5ZxYKwxrZJU41cYKLaD0Re/vZ58rSu4zv1jfoM50YA3iA92+IWN6&#10;cJVwXyXrXWEMsLwDawCq/BK2xRxXvp0CKw+qPMwC0IMruqRcV77eVdM0tq5r611XQgjz8PCAzWbT&#10;gyvg2XW11HFF3VbAGFyx24rFYrFYLBaLxWKxWCwW60NpcrLnEtdWzLFFYgjhwRYAudvtxP39Pay1&#10;0ru1jsejqKqqjyFEhlsLDhJ5mFWWZe/SgnNspRxYEagVxgyGDq0B4Ipsx2BWqmxOzKUlA6AVurIG&#10;zi12aL0fRZxZfj80bfSmDGKk8K6sBs+urCOA3oUVOrOstXsAB631saqqA4grq6qqtmkavdvt9Gaz&#10;0Xd3d/rx8dHiFDF4U1fWVUGWv1i5C5QEgIeHB3V/fy+22616enpSdV2r4/FYFkVRurpYlZSyNsbU&#10;cOAKJ2C1ppGCZLsmiwdZBU4wKwaxRlZLhlhvX2c4sEKAZUhbWPcqBFYmJzKQOKd6WEUjAWkbEpGC&#10;dJvCqxBi0chArfUIYhVFYXe7ndlut8YDrOPxaOu6tgCMjwvc7XZ2DlwBwP39vX0BcMXQisVisVgs&#10;FovFYrFYLBbr4+hVwFYYQ7jb7cRmsxnFELo6XbIsS/H09CQ96MLJsdXX1vILhVlwEYSx+EHMRAzS&#10;fr/Q46y11Ll1TgRh/zhisYOubQpo9WsGWu9DCZhF58Z7mBWZx6Ywy8cF7gEcPbSiMMtau5dS7o0x&#10;PoqwUUodtdb+HB2AbrvdaqWUyYgYfDMgK+nGAiDv7u7E4+Oj2u12arPZKJxiBMuqqkoAlda6VkrV&#10;cPWvELiwQjeWjxrECWSVQojSvfhLkBd3KjuUIdbb1g0BVgitUvGBMddVBxIZiABYIXBcIeHU8v1h&#10;XGAIsTAEVhqA6bpu8DhyXFdu7ABcAYB3XTG4YrFYLBaLxWKxWCwWi8ViXVFXAVsxqAWcytc8PDwI&#10;AEiBrT///FPe399jv98PIvhibq22bVVRFALP8X090EKklpbrL3KgFgKAhQTggosvxNihFY0fdM4s&#10;Ov9NwRZd5wCtpEOL583fnmZgVphEFs5lD2CWEOJgrfXrHmDRtRDiAOBgjDkqpY5CiMYtnRCik1J2&#10;+/1+MJd9S1fW1UBWLFLwjz/+kL/++qv8/v27yokUNMb00ArAJnBj9ZGCQojKTtTGCqyWgxcrg6y3&#10;qZkYwSUAa7Am0MrbK1PgalDnCkOI1YUQCzNAK4wNBNBR9xUAQ+EVBVg+MhAu/tA7ruAAlq91tcR1&#10;ReMCU+AKGMIrBlcsFovFYrFYLBaLxWKxWKwL9CJgy0Mt1y2B5W6tzWYju64Tbduq1Wo1glogDi08&#10;Q64ijB9EJGIwXOZgF8b1uHqgRUBWLHaQJpQx0PqAmoNZ4rmUjl/oPHYYMXgQQhxTICsnYtCd19zd&#10;3em6rm/qyiouPD75RP727Zu4v78X379/F+v1Whhj5E8//SSbplFFUaiu6wopZWmMKZVSpbW2EkKU&#10;ACprbS2EqABUQogaJ2DVgytiv6QXhv5FGrwwGWK9YV0KsAikigIs6rwSpDZVAKw8dOrdVxiDqRYR&#10;oJWCWEKIjriuOg+vyO0ZIYSuqqqHV2VZ6qIorHUF9mhk4OfPn83xeLRSSrter83Dw4P/W5jNZjMC&#10;Vw8PD7i/v7d1XVsPsQDg27dvI3Dlim0yuGKxWCwWi8VisVgsFovFYl1T4dzRYLIpAk0G81O///77&#10;4DwEbPXt9/f3cFDKxxDaoL6WAACllNjtdnK9XuPnn3+WFGr99NNPaJpGlWUpmqbRWus+us8vpK5W&#10;746isYNSygF4EkLkuLF8u3dzedNG6NLqYVYQOagwdJPROfLeqeXmWr2DawCuwv+PtXbwf/FztzyX&#10;/jZkrRXBfLoI+n2tNN+kMOHccnPnI8OHX6SUWkqptdalUspYa01RFKZpGj8XL7fbrXUgWQCwDjz7&#10;541/PvVt5+rSJ2DSjXU8HuXj42NvuayqSjVNUxZFUVprK611LaWsAayMMb3zCs6JJYb1sVbOkTVX&#10;F4taKYHnFy5DrDeoiRjBGMACTvBnyoFFFx1sJ2MD7XPtqqjjKrbEgFYsOjCMDQydV2VZariIwO12&#10;a4Sri0UjAwGY9Xpt9/v9rOtqSVwggysWi8VisVgsFovFYrFYLNYrapFjK6e+1hK31nq9FlMRhE3T&#10;KFpXCwHUohGEFGoBKBzYisYNInBjEYAVc2nRcjpTEYQysg7v+5xDa7J+Fs+pvw1FXFnAGFL5dDJv&#10;8OistTRi8IihMyvqyBLPNbOOAA5N0zTW2sZa21RV1QLodrud3mw2+u7uTj8+PlqkIwYvmlu+xJE1&#10;euL6i4YrxCfcRUHi9OJXRVEoa22htS5xsl6WeK5z5QFVv/h259bqnVjiuSgeJdGeNvoLT9QSyS+4&#10;11dGHSwKsoBnW2TKgZUDr0bgiiy94ypnCY/XWmullNZa67IsOw+t2rbVSikdc17hRLwtAF1Vla2q&#10;yvjIQPeYzf/+979BZGCO6+rbt28AxuDqP//5zwhcuf/F1L+KwRWLxWKxWCwWi8VisVgsFutWWurY&#10;ouMtAVv2HLeWr60FQLoIQiOlFIfDQQCQnz590iB1tfxSFIXUWvdQqygKCpAGLq2u6wqlVLR2lhCi&#10;dHPejYdZtN2NbTFOKOtisYN+cT+49/uG3LdBmlnEoWXp/8DPo/v/A7uz3oaoK4u4r+j/UOL5/w5n&#10;DFGkP0w1KzHhyvKLMaYsikLDPc/KsjT//POP3Ww2Zrvdiq7r5MPDg/ny5Ytwr8OrurIuedLNurF2&#10;u53abDYKQNE0TSmEqIQQVVVVFU71rlbW2pVzXm0ijqy+LhbGbqysulgMsd6WFrqweoCFZ3C1xH3V&#10;RdYeZoV1rloaIYgTsGrD6EAEIMu7rjzM8vtTzquqqnRVVdbvI1Lvyh17Vq2rC1xXDK5YLBaLxWKx&#10;WCwWi8VisVhvRcmJrGu6tSjU2m634s8//5T39/ew1koPtahTC4FDyy/q9Et3dZomVKO1d2khcF05&#10;M8dgm7q0rLWlM3b00YPAIJowVk9LJlLM6LbAszmEOtO4ftY7UGa9LD/PHKaLNQAaa20D4ICTMytW&#10;I2snhNh3XXdQSu2llEchxCGoldWu12u93+9zXFn+fi7WuY6sHmJ5+YvCH3/8Ie/v78V2u/VPdInT&#10;i72nwsaYUkpZGGNKUgvL18fyDq1+DVcbC+Nid7Qu1ghi0TvML6zX1VKA5RfyYhsUqyPbYe0p77CK&#10;Oa/6+EDXT6FVNwexYgDLGNNJKbVSymittTHGKKV0WPMKgfOqaRqzWq0sALvb7XpAF6t35V1XX758&#10;6SMDaa2rKdcVgysWi8VisVgsFovFYrFYLNY7VdKxdU231tevX3uopZQSm83G7vd7bLdbs9vt5P39&#10;vfZQi9TVGkGtw+GgVquVVEr1NauklAOXFpYge3IAACAASURBVFzsIAjMstb2AItsNwRmlQ6AtRga&#10;PDzg8vsaZO7ctesAaHnXlQdalkAsgzQ8jNbP4jn311PEmRWrl2XI/9eDTOueG94YUiKScObmzysA&#10;3sDRuQSyUinV18o6Ho/9PHfXdXbGlXW2zj06241VVVXp8kAr62pjAVhprddKqb4WFqmJtaFuLCFE&#10;ba2t8Rw1WGJImmfrYvEL6nU1A7FG8MpdBEOAZXECWPoMgNUDKg+rPKjyMGsqWlAI0XnXVVmWHa1/&#10;5SMFARhnrTQAzG63M2HNKzjnlRDCPDw84F//+peZq3fFrisWi8VisVgsFovFYrFYLBZrpIvcWtSp&#10;BZzcWq5cDoLaWn1drTmnFq2p1batKstSwTm1AEittQdbhYda3q2FGWcWcWMVtC1wag1SzEKnlks0&#10;ozW1wvpZKaPIyDjC7qy3oxlnVl8vy82F+7l0XyurAdAIIQ7W2qNb74UQewA7ADvvzAJwkFLujTFH&#10;pdRRa30E0FRV1QohOillt9/vaXLaVV1Z5ziykrWx/vjjD/nrr7/K7XYrVquV/Ouvv1RZlrJtWwVA&#10;KaWKEwsofc6nB1ODulg4UcCK9FO7pcKzA4taH/19ixajY728zo0RtMM6WMZa2wMsArGita8coPIw&#10;awCprLWtd16FjiwQ2OXGailla4zR1tpOSqkBDOpeAdBa6/6F6dpM27b206dPmsIrOOfVdrs1T09P&#10;drPZQCll7+7uzJJ6V+y6YrFYLBaLxWKxWCwWi8VisS52a9kggrA/55cvXzzUsrSu1pRTC6SmlrVW&#10;Nk2ji6LoQVHXdcrX09Jad2HkIIb1sBRObqsCQOuAVUPmyQdOLZdA5etolXDRg96p5eZV/Xn9XCaN&#10;HrSuXpZ3a0lSP0vG/tbszno7os4sp2i9rADwhvPvJQBNHIEdTs/ByjuzhBDaGNMB0E3TaKWULopC&#10;N01jqqoyjtfYz58/269fv4pru7LOOTLqxgIg7+7uROjGapqmLIqi7LqullLWcLWxjDGDuliYr43l&#10;i98Nsj4RIcVcF+v1leHCGjmxMHwBWYxrX9E8zwHAwnOdq7DuVUtBFgKwRcZpD7io+wpAR51XvvYV&#10;rXtFl+PxaD9//myOx6PFyZk1qnlVFIX573//CwBR5xW7rlgsFovFYrFYLBaLxWKxWKyzdTW3Vq5T&#10;a7PZiNVqJTzUoktZlsIZPQbuLA+zaOwgXPQgiQvs62QhcGOl9sNjQeBWsPa1tLxTa86hhXCfnVlv&#10;Q5n1sug8u59Db3ACqEcA3pF1CGtk+W0p5b5t24NSaq+UOuLk5mq6rmvrum4XuLJu7shKurEeHh7E&#10;58+fR24snGhf/8IJ62LZ5xpYYU0sT537CEFnp+zdWBhbHRlivQFFXjjAtAsrWgfLLaHtMaxbRQFW&#10;6LRqcfrVQu/CwunFOaiT5eGXtbaLua+6rtMANI0OtKTu1d9//208vKrr2vzvf//r4VWq5tWXL19s&#10;qt6Vz+tdAK8YXLFYLBaLxWKxWCwWi8VisVgnneXW+v333/vmoK7WrFMLAA6Hg9ztdmKz2RgA0tfT&#10;crevcQJYEoAsikIFLi2llOq01h4w9fPpQggF58Lyjhln+PDz6EWwLgnQKnGaCy3dfVBu3UMt78py&#10;+wbPBhKLGXeWn3/3f1c/L8zz8i8rO18vq///uf+nxHP8pMGzc887s/zceeW3cXIAtmVZFgBK4sry&#10;DMhzmxxXlsDCOe2lT6hFtbGoGwvASkpZG2PW3oVlSU0sPDuyVs6RNXBjgeR74pkUh3SY62K9ojJc&#10;WHQ75sLqI/ocuPIgy7uuPMRq8Zzl6QFWGzisfF8TtnlHlnsB9q4rAJ2UUgshOuq+8jWwvAOrbVtb&#10;VZUO617t93u73W7t09OTzal5Nee8YtcVi8VisVgsFovFYrFYLBaLdVVlubWWOrXu7+/F58+fxffv&#10;3/0YuV6vxX6/7x1avn6WN2l4lxacU4u6tOCcWW3bFmENrUjdrIr0U2dWCLQKnCBX6Pii9bSoU0u4&#10;NnZnvRMRkOib+qQwDJPF6Dy7n0NvABxwcmcdaJ0suFpZ3p2ltd4rpfYAGqXUMebKuru704+PjxZX&#10;cmWdUyNrJPeiFdvtVgAQx+Oxd2N1Xde/8Jwby7+IvPWxBFB5guz7ggjBMEaQQqwkUWe9nJZECYYu&#10;LATxgQn3lcaz46p3WyGIEHSwqnVjBzDLtWkPtLwTS0qppZSdMUYLIbTWeuC+8verbVvvutJSSrte&#10;r83DwwN83asYvAprXs05rxhesVgsFovFYrFYLBaLxWKxWDdTrJbQaWeY9LXYqfX169c+etDNEwoX&#10;PWjDelpu0X5bax26tLq2bZWHWDiBq87NsXeurXXz662fW3cJZ5WfP7XWesjVuXn3zrtu8FzKxYMt&#10;CjqUm38H8txZwv/JqDuLYdbryLmy+l2c/leC/P98LTTlnuv+/1+6+XMaadnXyoKr4+ZdWW3bagAq&#10;5srqus4+PDyY+/t7D4FjTsns+e4lIKt3YwEnEk3cWOLx8VG6PFBZ17XAs0UyzOT0AKuHV2TxfyA6&#10;3r+wkzWxwJGCr6oExIpFCZpTtx25sOAunkGMoL/g9u6rCVDV0oXGCHpwJaVsjTFaStnCubCc86p3&#10;YPnaV0IIjZM7zFRVZbz7qq5rs9vtejfZZrPB09OTYXjFYrFYLBaLxWKxWCwWi8VivStlRRDmQq37&#10;+3u4efEB1NpsNna/3wOADaMHvTvLrXso4ACWd2h1AAofOyil7Nq2LYqiKODAgivl03pYRYGWM5Z0&#10;AcQqyTxsidP8rIcZfu7TRw76dDQaUWeAqLtNkPg4hlkvrIURg9Y57nycpI+a7CMpabwgnmMrO2NM&#10;p7XulJMzM2m45/J6vTbfv38Xv/32G+q6Ft++fbP//ve/xe+//w57upOLH9tZjiwXKwhg7MZyfwhv&#10;jVRKKWWtHbmx3G37Olm08FwYIejprwdWYurJzy+Ml9VEPaypKEHjXFl9fKBbU/dVRxYKrnp4Fbiw&#10;GkQAlhCi1Vp3ZVl2ADqtdefdVwC6qqq0jw50F2+DU32s3n21Wq3ser3uowPhcj6/f/9uHx4erIdX&#10;X758wbdv3+y3b98AnKIDz4BXDK5YLBaLxWKxWCwWi8VisVisl1fUrXUp1PL1tLqus3Dz6E9PT0ZK&#10;KbxL63g8KjdeN02jNpuNLopCdl3Xw6yqqpS1tjDGdEqpgRnEzYn2NbI80MIzfOhrHfmUKmIyoaVe&#10;Cjdv651gCid3ln/coTvLu7Ys+ZsxzHpFUZjl5P/23pVlrbX+fxfWRvP/d18vy6ecUTNS78oyxhRN&#10;0+iqqjrHcfTff/8tf/75Z7ndbk3XddKZP/SljysXZI2eaN6N9ccff4hff/3V539KALJpGiWEUKvV&#10;qs/blFLS7E3vxgqL0tFCdv5FQp1Ykljfom4s1stpBmKlogQNTvGB9AKZrH8lhGjcRbZFAl7hGXJF&#10;AZZSqm3bVpdl2VVV1Tlw1ZH4QA3AdF1nPn36pFPuq1h04JcvX/4/e+ey2zaydeG1q3jRJVHjyOiB&#10;hx5kYuR1/ucx8jz9OoYnGfRQg4Z1ECW68FJV/0C1qSJN+ZJ07PTp9QGELpZtUqYYoL6stcNQXgGn&#10;9BXlFSGEEEIIIYQQQggh/zi+S2pp+OPu7k5Wq1UAELR68P7+3ifVgxKrB/1utzOa0gJg4vqkrom7&#10;tHbQWtuiv4aepXWDWv+mCS0cpVYxlFo4igoXxZZKi3TUSob+Oq9N3hcTj9/Edd+zVYOUWW+DyqyR&#10;ikGk8jGRkRZHoakOR6VmhuM51J0/iKksRKEV285slmWmaRr7/v17fzgcJJ7XQVNZd3d3+vkIybnx&#10;7HrB5548Xa1gTGNJ7DU0y+VS1uu1nU6n1nufVVWV4zhgrgBQOOemeZ5PvPdTEZkCmKVbCGEKQLcy&#10;2dJZWRlOEcZuTpbul34g+GF4PZ4psdIKwZAknroqQZwiiukMrF5lYCquhkILA7klIk3btm2e5633&#10;Xn9Oa611OCayXJZlrm1bB0BrBLuUWFVVAYDf7Xbh999/782+0vTV5eVliP8QAejLK4DJK0IIIYQQ&#10;QgghhBBC/kcZXexL1kfx6dMnAY6jeQDofCAAwOXlpUotiSkto7O0ttutTKdT0TlDm83GvH//XtfD&#10;TdM0tmkam+e5ztGyxpie1PLe54ijfWIqq7vFKVxSpI/jawqc1uMLHMVGuj5v0y2u01v01+lVkKQh&#10;lKH84/r9KzGyfq/r9Ijr9AH9gImux+t2iNsewA7ATkT2AHYhhK2I7EMIe2PM3ntfxdfWeZ43TdM0&#10;ANr5fO62220nSLXB7ObmJq0XfNY6+XdVCyr39/eyWCyGg7wMANO2rS2KwgKwTdNk1trhgLBhnWD6&#10;odOfqR8KwcM0FgBKrLfgOyTWsEqwTdJYXZwVRyml/2ugxrHXtQkhdAIrvqZLY6USS2dfaQLLWquP&#10;nXPOxVSWExGX57kXEf/161ev9YFRaJ2dfTWWvmJ1ICGEEEIIIYQQQggh/xoeTWqFENI1whCl1oPq&#10;wbGUFgCjs7Sm06n/7bffHtQORnnUzdGqqirLsswZY7Ra0CUJrUbTWForqBWD+rw+RhQace3e47hm&#10;nzZsdQmtZLYScEpiaT3dcFH0QTIrvk9cy//JjFQMAjEBFT2Ox2mUk0Ec84RTS15aXdmrFYyPG5xS&#10;ga2I2MPhYGPVoAFgttutXywW8ueff8rHjx9Fz//vOZ7niKyztYLL5RLr9Vp2u50AEN1BACbLMhsP&#10;Ih0U1s3AGlQK9uoEcbK6+iZKjMH1rC4rBV+fZ0isdHPx1seo6pi8apPEldYEdrLqjMCq0wRWKrGa&#10;ptE6QZ2J5Q6Hg8vz3M1mM9c0TW/+1W+//RbW63UnsNL6wPV6HcqyDBcXFwEAVqsVqwMJIYQQQggh&#10;hBBCCCHAac3vXPVgt3Y4Uj0IjMzSuri4kLg+OVo7WBSFR3+OlosztCyOEqsTWgAy55yL66TNUF7F&#10;5JWLNXHd+BcdBRPXcgucAgvheFghXevsqgbxcG5W+l5wLf8NiW7lgWTEMTykf1tN2aWOJh0X1Qsp&#10;xfsNgCwGmWye5/q9rixLMcbIZrORDx8+YLVadVL306dPCMeTQvfjyfXzZyeyBrWC+otlPp9rQqpL&#10;ZFlrbezxtMaYVFR1Bi+EkCWGL5VY59JYqcQa7hs/Ba/ACySWH2zpRTAdKtggpqpwElhaJ9jFGIcC&#10;S58zxjTe+05iAWiLougEliaw9OLbNE23Tzr/aj6f+9lsFhaLRciyzGv6qizLAGA0fUV5RQghhBBC&#10;CCGEEEIIibxkntaTKa0///yzqx2czWZhPp/LX3/9FVRolWUpRVG4uq5tXdd+Nps5ANZa6zShhSiy&#10;rLWtyq1wnIXVS2bhGDgokIisuPlkREyazkpvNYmVrhnr3KxUZmkKqJNZnJn1OpxJZSld+12aykIi&#10;sFRixdtOXMVKyjqE0EmsmATsgk6bzcb89ttvZj6f+5g4/KH18hdXC2oa6/b2Vq6urmSz2Wj/pdlu&#10;t0ZErLXWWGu7+JmKq+R+L6EV35hOZJ1JY+mJzTTWG/AciRUvUkORNezZVIGltyqsmiixVGY92NJZ&#10;WcaYpmma1lrbxKhsa61tUoGlCaz4PxW6TedfAQjW2rBcLv1YfeB3pK8orwghhBBCCCGEEEII+ffy&#10;7OrBcymtsdrB2WymP9cYY2S/39uyLP1QaEWJlbVt67Isa40xeVwrzUIIzhjTxrXUB0mssS3KrDS8&#10;EBCdQpRRKrP08WMyC8OaQcqs1+O5qSycqgW7pr2xTRNZicSyMR1oAJj379+bw+EgMVUY7u/vwyP1&#10;gk+KrqdEVneCAccBdToPSD9E0+lUvPdSVZWZzWambVvrnLPOOZvnuZo7i0RipWIrHvQwjaXmjmms&#10;X4CXSqwYO+0kVkxgOcQEVrLVyW0tIhVGBBaSZJZzrsnzvEYirnQWlog4AL0KQZwRWOn8q48fP/pz&#10;9YHAafYV01eEEEIIIYQQQgghhJBn8lT14GhKa6x2MI5B6WoHAYRzQqsoCq/r7SLiiqLInHM5jo1V&#10;zlqrtYFPiiwRSYMKaYghRJEBJHOzoiw5J7OAkZlZXN//uYykslJpNJbKEvQlVjto1nuwee+tMUYr&#10;Lg0AU9e1ADAXFxduv9/jiXrBJ3l2IivWCgJAr1Zwu91KVVXm3bt3XfxM52JprAyJsIqDwHozsQaJ&#10;LD3YLnnFNNbb8YMSq8XR3Hc1gjhVCQ7TVhWOsmpUZhljmhBCY62tvfdtrBPUjledteXyPPdN0zg8&#10;IbDS+VffWR9IeUUIIYQQQgghhBBCCHmKl6a0HtQOqtD6888/JZ2jhTNCKxFZtm1bZ631dV27PM+d&#10;996JSBo+OJvGCiH4ZO1XJVaRHJPOzdLEDyizfj1UZunfBoPzMIRgkvX9NGj0YE4WTi18NsTxUfp1&#10;Y0xb17XNsszUdW3fvXvnQghmPp/7tm0NjufWd/GiasG7uzsBgPv7+16tYPwgdf2H3nt7DMrY0QNN&#10;P0ghBP1gmbFtILF68AR/PV4isQYXQa0R7KWvMJLACiFUY6msEELTNE2XxPLeN3Vdu7IsWxFp27Z1&#10;eZ47EfF1XXcS6zGBhTj/ivWBhBBCCCGEEEIIIYSQV+JsSusltYOPCS0AIY5acZqkcc55a63z3juc&#10;klk5nkhjabVgTGZ1j5Pj0DRWT2K9VGaRtyP+bTyOASITXY3Hyc+MVgyGOCcLUWrFVJbJsswCMEVR&#10;CIBhvaA8Ui/4KC+ekXV5eSnL5fJBrWAIwbRta621tq7rTmJhYOi0ZhD9SsEHSSwwjfXmjAyCC8Nt&#10;LIkVJVY6D2sosDR51UthiUg1TGRpEivP88Z7r1KsDSE4lVhFUbivX7/6siwdvkNgAawPJIQQQggh&#10;hBBCCCGEvBoPUlpjtYPfI7SQhEREJMQGq669ylqrQQBnjMm9994Yo2u6Y2kslWKpxBquD3e7/RKZ&#10;1d1hKuunM0hl6XsdkHiY+LzgeO6Y2LCnQaVOaKkgRSK2dE4WkvNvrF5QGakXfHRO1mMiq5uPFWsF&#10;5e7urqsVBID9fv+gVjCEYOJQLxtrBceE1rBSUD9YaQ9j+sYxjfXKjFQKpnFRvdU4aXdBw6nmr0kq&#10;BVVMVcltBaBKU1hDieWca4wxNYAmDiHsthCCU4klIv63337z6/Xa/80Ci/KKEEIIIYQQQgghhBDy&#10;M3kspdWbo/WU0AKA+Xwe/vrrrzCbzXxd176qKluWZajrOhRF4UXEWmu7QIJzzgPwxhgfawdTgRXS&#10;+zitB/dSWb2DOSOz4ut6siLKFT1myqzXR3A8zTqBhfh3it7GJf6m8zsYCSqFEKyOnNJ6QcRkltYL&#10;rtdr/T0vXnd/cSIrqRU0AMz79+/x7ds3M5vNztYKRnOXHmR3cDgZOomvOyeweBK/AUmlIHA6wfRi&#10;1dl7JDOxEomldYLDxFUlIgckUmsosQDUmsKy1jbOuU6S5XneDRis69pPp1O33+/DbDbzKrA+f/6M&#10;y8tLDwosQgghhBBCCCGEEELIr89zagcfFVrxP/bLbDYL8/lc/vrrr7BcLkMUUWndoA8h+LqufVmW&#10;3jnnYjLLH3/deBpLb6OkUs82XEvtagOTdX49Lq2sU6nVCS/yepxJZaV/Nw0bdbOykttUYKXprK5e&#10;sCxL45xLU1kCQBaLhUpXHWP17HX4Z4usu7s7uby8lPv7e2w2G9ntdjKbzQDAzGazdACYyfPc6Owr&#10;PZAzNYJWRNKuxe7kHpzovXglzezP5alKwXiRUpnVXQTjliaxVGKNbQdNY6nEMsZUAGrvfWOM6aoE&#10;RaQB4Oq6dkVRuG/fvjmtEQTg9/u9XywWIcsyrwLr4uKCAosQQgghhBBCCCGEEPJP47uFVlmWAkCW&#10;y2Vo29bMZrNwOBzCdDrVtVwjIqFpGq0F1LVdXed1WkOYZVkvmRUr4Hyyj1pT19v5JIXVOwYMEj9n&#10;jpOprJ+I1gsOnlahKDh6Gh0l1DmfZHaWep7sjPcxY1tZlmKMkc1mIx8+fEBZlrJarf6+GVl6Emqt&#10;IAB8+PAB6/UaFxcX2O/3nVGz1hrnnM3zXLsQ0+rAB0Irfk3fgKHhE56wb8OZSsFUYvl4Mvckloi0&#10;UWCldYKduIr1gQcc01eH+Fi/VocQKu997Zxr8jyv03lYbdt2KayyLN1kMulqBLfbbQDg//zzz3Bx&#10;cREuLi78arUCAFxfXwcKLEIIIYQQQgghhBBCyD+QHxJanz9/xocPH9C2bYjBFMR0ViiKwtd17Wez&#10;mQ0heK0arOs65HnezdMaVAqmM7G6asFEZo2NCxpuaeLndKCsGPxV6CoG0+BS4nB63idp4eue11QW&#10;AJNlmYiIbDYbEyUr0nrBkTlZZzknsrrvSj8IOh9rPp/LdruVqqqkLEsDwFRVZbIs62RUcjAPzFxi&#10;8HoCS+NryRvW3Wca63UZmvTT0wE4Gtl0AGAb76fzsLq5WCqxYvLqELfenCwcE1kNgKau6ybLsgZA&#10;O0xhGWMe1Aiu1+vw8ePHoBZXBdbd3R0FFiGEEEIIIYQQQggh5J/Mdwmtjx8/+tVqJff39/7i4kJm&#10;sxmstd57b/b7vUVs3tJ0FoBgrQ0i4p1zPXmFftChS1wl8ildT+7E1UjrmiQiTJJbVgy+EprKOlMv&#10;GAZ/rzRZ1SWu1PsMW/hCCNY516Wz9vu9CSGY9+/fwxgj1lrZbreP7d7ZusEXzchK5mMJYiQsz3MJ&#10;IWgiq5NYSGQWkkQW+gYv3c7VCpJX4qlKQSQprNiTqjJLU1hpGktnYtUYSKxBOquTXt772lrbZFnW&#10;4lgp2GKQwgLghjWCSOZgUWARQgghhBBCCCGEEEL+B0nXNIejeHBzcxM+ffoEALi+vh6dn9W2rdlu&#10;t2G322E2m3kRCUVR+BDZ7/e6/huMMeeSWN2+DEIpKj66BVmtq0M/tKK3rBj8dUjrBYfb0OP0HE8S&#10;ZDIiYvM8N957HUHV/YzD4fBDc7KeJbLOzccqikK89yaEYJxzorYt7Ux8YkaWiq90gBhrBd+YQRpL&#10;hZBWCnadqYnE0mpBnYtV45S0GpVYIYRKZ2IhzsUCUDvntJ6wLYrCAXBVVXkAfjabeYzUCKZzsFRg&#10;xX1+cGh/5/tECCGEEEIIIYQQQgghb0CXZAJ6QisAQBRaIRkZFNbrtUnTWfP5XLz3Yb/f26qqUJZl&#10;mM1mPoSQtW0LEQlpMssYA+89RER/3wPpkazxp+IjfY3X20HFoMTdlzPBBPI3cmZWljKUkqnH0crB&#10;0VFSeCi9DABT17WUZSn//e9/BcB3zcl6USIrnY/lvZeqqnpmTm3bwMaNJbDSNyI9wXt9mXqftYJv&#10;QmrYfVIpqALLpYmsEEITZ13pbZfKQlIjiERiee8rALW1tgHQZFnWiEjbNI2rqsoBcNPp1BljvLXW&#10;aworxmJ7NYLAo3OwKLAIIYQQQgghhBBCCCH/SzxWOdgJrZjOEgD+XDpruVyGw+EQRCRst1sURZEK&#10;rGEyC4P1+rRK0GgKK/bUdbc4+gAfH+uIoQcVg8mxMJX1kxmrF0R/9lnqbbRS0IQQuvuxla97jOiA&#10;jDHive/mZFVVJbPZ7MHf8/r6WiXmo9WS5twXNJUTf5DOxwIA7Pd7qapK8jyXdC6W934satYJrTPb&#10;8GR/7L0lPwk1sCNprBC/5nGKkGq9YK9WMCayOoEVqwV7yayhxEq33W6ndYLtb7/91u52O7ff751K&#10;rPV6HS4uLtxqtQoxheU1hXVzcxOS/w3Q2/+f964RQgghhBBCCCGEEELIm/JgDVTXSG9ubjQE4K+v&#10;r0MMB/j1eh3+/PNPbcFyh8PBIY56KYqiAdA65xprbSMi3fqtMaYyxuh6b41+C1etz8egQ4vjmrED&#10;kAYjPOL6clx3Trfh+jR5PVI/k7bmpc5HkuY9E0LQRFbne7z33WNrrbRtK03TSFVVMplMZD6fy3q9&#10;ltQ3ffr06UkpNJbI6v0AHRAHAOv1WubzuTjnxHsv3759MyJiJpOJOOeMc85aa3vyKjVz8bF+fTSN&#10;NbC45G3o9Z2qHY9pLI/+hUerANNaQb1oVUkiq5uZlUosa23jnGtwrBJsRcQBcIfDoVcl+PHjR600&#10;7FJYnINFCCGEEEIIIYQQQgghAAYJreeks25vb83FxYXXH1BVVfdz8jwPTdMAQLDWdoIphlk66ZFU&#10;zRmdk5TKjnRLZmYZ9OduDVNBiMfAVNZP4ly94MDPaKJumLgbVg6mqSyJ7scA6BJZACSdk7XZbM7t&#10;2ujcrLOJrCH39/eyWCxku93K4XCQuq5lPp9jOp0CMSpmrR1NZMWoYE9i6eNBn+bYTqdvIPkJnOnD&#10;DMnXNI3lo2jyALpawbg1ItKJLJxqBWtNYmkayxjTWGubVGLpVlWVm8/nDoBfLpcOx4uqH0thxf0b&#10;229KLEIIIYQQQgghhBBCyL+RZ6ezYnjAL5dLt1gs3Hw+d9PptEtn5XnepbPSZNZwSxJaui5cI7Z4&#10;xU1TWX6waRtYb02XqazXI/Ez3VN4GDxSz9Obl4VTYKnng7z3tmka45yTEIJpmkaKougt5N/f37/I&#10;97xoRlZKURRS17VYa41zTpxzxlqbSipBtK4xjTXsxBwmsoC+0KK4emWSXtJzaayQRD/14tPieGHr&#10;SSycuYh57zW5pVsnsdJ5WMvl0q/X6wDAr1ar56SweHUjhBBCCCGEEEIIIYSQ56ezACCs12uzXC67&#10;ZNZ0OsV+v0dRFMjzHDGZJd57McYY7306A0sFh6awNJGVpc9hJKGV7FJvPhPoBt6C4Xys4QwtfU1P&#10;aqWzsVRqGWMEgFhrxTknAExd11KWpfz3v//tHNDl5aXoOfjUzj2ZyLq7u5PLy0sBgM1mI7vdTgCg&#10;rmsBYHRHrLUSd9DE9JjVHY+JrLRasCes9IM0VhHHmVlvSjrEr5uNhURixZlWDYAmhNCISJPOytLN&#10;OdcYY7rnsyxr6rp2ANqyLB0ArxJLnCxL9QAAIABJREFU52HF30WJRQghhBBCCCGEEEIIIS/n0XRW&#10;bMACkrlZ1lpvjPHT6dTVde2apnGIqSwAbQwq1ADqtm17a8C6NhxDD12IIa4hd4ksEekSWTjNyiJv&#10;T8/bDGsG9b5WBeJhM58NIUjTNAZHeWVii1/HxcUFAODDhw8v2rFnVwvqD764uEBZlt0vT61a0zSd&#10;tBr0XfbmYCWPDdDrXQTwsGaQtYI/j0dqBYexznQIXyeyBvWCrUqs9KJljGnyPNc0Vts0jROR9t27&#10;d21Zlk7rBL9DYrFGkBBCCCGEEEIIIYQQQs7TW0M9VzWIOOJlKLMQ133runZZlnUjY7z3TZ7n9Vi4&#10;YSizkjVkB8DH1q8QhVaayur2VesFKbl+Hue8S/K83qY+R1v2HlQLasBJ5ZW6oyzLJM9zqapK9vv9&#10;g995fX39pP95VGSd+wFVVUme55JlmTjnJN2xdOfjwLB0uJc8tlFYvR1J7+iDWkEMZFa88PSqBVOB&#10;pY/1AqYCC6cKwbZpGlfXtauqygEYTWIhmYclImMSixBCCCGEEEIIIYQQQsjT9GSWiEDDA5rO0rlZ&#10;WZZ1MguAL8vSvXv3rhWR9nA4tFVVtbF9q0V/zEwjIiqxWpyfkRVwXGcOyb6l671c+317ho16emvi&#10;fRl6IJx8k0GsGLTWStu20jSNVFXVLfCv12tZrVbDQNPZnRkVWcNvWK1Wsl6vBQD2+71UVSVN00jb&#10;ttK2bVcpaMxRug12XG2cHrwZHDj5dRieKZ3ESuKeozOycIyIumEiSy9oqcwSkbaqKjeZTLqLVyqx&#10;9H8AAMf/GcAqQUIIIYQQQgghhBBCCPlhHlQN3tzchLRqcLVahfV6HbIs89vtVqv/vNYM5nnuyrJs&#10;vfdO13xjdWA7FFhJs5fDqelLb9PwhLaDkV+DsQCSzkQD4gip2M7XE1qIQSfnnHjvxTknTdNIXdfy&#10;/v17TCYTmc/nDxb8P336NJzF1WMosh41S8Nf0DSNlGUJ3SHvfbejegB6MDobKw4IS39v+qb09oWi&#10;6+0Y1gpGOz42J0tnZanE0gtUi6PAcgDatm27C13TNK4sS5fKsTSJFSOtYxKLVYKEEEIIIYQQQggh&#10;hBDy/TxaNaghg/V6HZbLpYv3PQBfFIWr69o553RulkMMMYyksB4ksmLTl641pwLrXDKLvAJJCGlM&#10;yPRGQg3nZg1TWeqDrLWiiazpdIr5fI66rr9b+JytFhwYsI7JZCLv37/vfmmcj4U8z5Hu6CCZ1R1Y&#10;2q84mI0FPCHSyKsQkNQKJiZ8mMhSmdUTV+n9dMuyrJNY+v3GGL9YLML9/X24vLwMwHEmFnBWYhFC&#10;CCGEEEIIIYQQQgj5cR6bmwUA/vPnzwDgf//9dz+dTp2I+KIoXJZlzlrriqJoEYVWMgertyWprOHa&#10;croOPWyJ45ysX4uewxlWDQ59kIiIMaZLZLVt233/4XCQ7XYri8VC7u/vn+2DHp2RNWS73QoA1HUt&#10;8/kc0+kUata89+mMq97O64EOzN45w4dHnic/gZH5WMOvDY1476ITQnAhBJdKrBCCM8Y4Y4yz1nZp&#10;LP2e3W4XttttyLLMf/z40a9Wq3B9fR3SmVjpbvyM4yaEEEIIIYQQQgghhJB/MQ9kFnAKG3z8+NEv&#10;l8uw3W7Dfr8PVVWFoijcbrfzzjlXVZXX9V/ENWG91Q2nKkGtE+wkVmzs4pysXxA9HxKn030pqRrs&#10;jNbAB3UtfgBgrZWmaaQoiu/2PtlzX7hYLGSz2eBwOHS/LJo0ASDGmPQAejsPAGkSK/25sWqwuyWv&#10;xyMmuxfnFJGxasFu0wtRlFleJVasFXTWWq8Sq6qqUJal//333/12u/WfP3/GxcVFN1SQEosQQggh&#10;hBBCCCGEEEJejYAkiBJCCJ8+fcL19TXu7u706z6+1td1bYqicABslmVORLxzzllrhzOwXAjBq8xK&#10;NhVYPglRcA34jYgOZ/j+j7kcGTw/rBrEUGbleQ7vj6dOlmU/FF56ViJrLOLVNE3vuTgfqxNWibjC&#10;0NBh/I0gb8vYxaK7iIiITwx5T2glnaZjFyYPwGdZFpqmCYvFwk+n07DdbsNyuQwqsdTyP2OfCCGE&#10;EEIIIYQQQgghhPx9nF2Hvby8DMvlMgDAbrcLOM7K6q0PW2udMaaXwhrZunXlEAIGEksTWlwP/sVI&#10;PU+kJ7TSnsH0vjGmS2NpMkvHVe12uxd7oRdVCyoaAbPW9uZkdUcyKEkExdU/kVPfYL+ndHhhSZNZ&#10;DxJb1tqQSDBfVVW4v78HAHz+/Bk6G+tMGosQQgghhBBCCCGEEELIz0cDDcNZWfj8+TMWi0WYzWZh&#10;MpkEHJNZoWmaAMAbY4L3PhhjujVjDT+IyHAdOZVX5NfjsXFQ3deG6/hpwGmsXnDIZrPpnr+7u3tS&#10;CnyXyDrHMDqW7jQevgHDWNrYffIGJOa7u6gM5mh19lwvRIqIhPTCBcDv93tst1sURREmk0mYzWZh&#10;sVgEANDZWCO7wQsZIYQQQgghhBBCCCGEvBHX19dhtVqFi4uLsNlswnw+DwDw9etXFEUR8jwPzrng&#10;vR9t8ErXjdFPXA1vh3Bt+B9COl4qRRv8lDim6gGXl5fP8kGPiqznmLC/GUqsX5tRU66WK41+RomF&#10;qqqQ53koiiJ8/foVAKAXPK0VJIQQQgghhBBCCCGEEPJrs91uw+FwCGVZhjzPQ5ZlATitBTdNA6C/&#10;TvxIXeBzXkN+PR6MlnoN/tZEFvnX8OiFJRr47naMzWbDixMhhBBCCCGEEEIIIYT8DzEWenimqHoq&#10;pUX+xVBkkZfS68IEerPQAADGGPHeizFGyrJE0zRS17W8f/++e81isZD7+3sm8AghhBBCCCGEEEII&#10;IeQfwHw+FwCoqmp0XTfPc+jooTSxcya9c24UEdeMyQMeFVlnZhc9iRrWZJAb8NCkhpH7tK2/AIML&#10;Syqu0tvugpTORgshiA5x09vpdIr5fI66ruVwOMh2u+1+/uXlpbxBhSUhhBBCCCGEEEIIIYSQZ3B/&#10;fy+LxUIAYDKZyPv379E0jbRtK3H2kdFwg64ta/ghWWuWc3V0I89zvfjX5UHibgytm1S0hnLIarV6&#10;lhPKnrt3KXVdBwBwzvV+iQ5vG5nt9RJRFcAT9Vegl7zSv2kIwSSP9TWpzDIiItZaiRcvEy9mUhSF&#10;1HWN3W4nAOTDhw/dL7u+vpZPnz4hOX8EFJuEEEIIIYQQQgghhBDyGnRrwZ8+fRIAuLu7k8vLS7m/&#10;vwcAxICCAJA8z1VMaaDBWGuNrhHH9eLuMZK15MFG/hmMrtUnTigVXN3sNBEJzrkf/uXfXS2Y53m3&#10;49baoIZNdxw49WFGmMD6ZyIigiR5BQAmXowMjueQic/Z+ILuOWtt97iuawFgZrOZAMB6vZbVavXY&#10;xYoXMkIIIYQQQgghhBBCCPm5pDWAAI7BAwBYrVby4cMHbDYbmU6nUpalYGR9OM/zbo0YgBERi2TN&#10;OK4bC47rzSKDoAQeSWyRn8dIsupBeGnwtYBE/aQOKL3vve/5IwAoiqJ7brFYdPef0wz4LJF1cXHR&#10;/aDJZNLdz7IsqMTSHUuHuQ1sXEhtXHJwvVvyeoxUCGLwOI1/dheooazSTURsCMGGEKxzznrvbQjB&#10;tG1r9TVFUXTfq3OytF5QL46Dc4EXL0IIIYQQQgghhBBCCPk5jEqsJI0lbdua+XwuIQSz2WxMnufd&#10;Gq9zrlv7RSKwksea0LLJ4zQ0wfXfX5fHgkqd8xmmstQRNU3Ttfq1bdt9/2w2e7EMenYia7PZhPl8&#10;3pmz7XbbfW1MYgHwen8gq84dPJ7xPPm5jA3UG8Y8NQraGfZo1bvbY7Og7WRWWZbd6+u6tmVZynQ6&#10;lc1mIxcXF10q6+7uTjS2SplFCCGEEEIIIYQQQgghP5UHEuvTp09yd3f3II31119/mcPhIO/fv+/W&#10;ep1zNs9zY4yx3nsLIEvXinUDYBGTWIO15cdqBrkm/HYMyvb6DXtJYKnzQiqz9L4xJmgSS2WWjqz6&#10;Hr67WhAA9vt9txPx1qfVggB8vO+RGDokBwlKqzdnZKZZNwMrseLDBJYF0IkrAJne6n1rrQWQ1XWd&#10;WWttlmUaJzX7/b4z88vlUn++zsqizCKEEEIIIYQQQgghhJCfx6jE0tasNI2F4xquqarKhhBM0zS2&#10;bVtrrbVN02RI1oSHa8RJQkullkl+txmsTfeCFvo1Vg6+HSNNet1kqXg/jDkh730ns7IsCzqqKm38&#10;S5sAn2IosrpvvLm5efBDttttOBwO4evXryiKIuR53lULql1LImRe76fyKj3IpF9xKLfSN4S8Lj37&#10;PRjEp3HQTmbFi0+GaNv1frqp0Grb1mZZZuu67iTWfD6Xtm3NsGKQMosQQgghhBBCCCGEEEJ+Cmcl&#10;llYK3t7emouLC3HOmel0KiEEU5albZrGZllmrbU2hJANZRYSiYXTmnGvbjDZurE2idDiGvCvRTiz&#10;6dd86oSAY2JLx1E558J+v8d2u+1mZM3n87DZbF4kf0YTWcOEzuXlZVgul90PLssy5HkesiwLVVVB&#10;7RpiImu489FIjfUm6sGSX4xBrNMktya5+FgkMktEcpykVp4+rus6A5Dt9/ssz3NbFIUFYLz3RisG&#10;b29vDWUWIYQQQgghhBBCCCGE/DSeLbEAmL/++svs93tbVZWt69pmWWZDCJlzLm+aJjPG5FmWdWvC&#10;IYRuTTjZNJnVCa1orroQRbIeTV6ZNHykT6WPBy17unkR8fH1D3xQ0zQAAGttyPM8FEURvn79isPh&#10;MOqDxoJVKS+uFpxOpzqoK7RtG8qy9GrXVGaNSCyfbrEqcfiGpAkt8jaMzcZSsdmTWTjVC/YuSnqx&#10;EpE8hJAbY3LnXJ7neQYgy/PcNk1j67q2RVHY/X5vd7udBWBeKLN4USOEEEIIIYQQQgghhJDnMWzi&#10;AvBQYq1WK1GJtdvt7Gw2s1VVWQ0nhBDSJq4cI6GGMaGV1AoaHMVV2gTG9d5flxBCGJVZ6n6SNJbX&#10;NFae5x6Ar6oKabUgcGz+e+p3Dp/IHnv13d1dwOAEur+/x3/+859QVRWAbjZWFxWLv6QTVkjmZg1S&#10;WDo3C8nz6U6esoTHr/NE/gkc/ywSREQvXun7jhCCXlS8iJh4v5uPFS9ceQihFZFCRNrkceu9b621&#10;znvvjDF6UgfnHEIIoaoqzGYz7HY7zGYzXFxc+NvbW/Px40d/d3eH6+trfPr0Sfc1jHSmUn4SQggh&#10;hBBCCCGEEELIeXqLqo9JLCRBhuVyab58+WLLsuwJLOdcbozJcVwHLgB0WxRaeQghi9/TrSWj3/jV&#10;CaxkbRrpc+Tnci5YlMy8GhsZ5ce2xAF5AF6DT2VZ+rZtA4BQlmWYTqdhv99juVyGsizDarVSD/Wg&#10;KTDlUZGV8vnzZ1xdXYXdboeqqkJRFMF7H9q2xbEOM/R2eux+8prRN4EzsX4thvWCUWKl87EyAC4R&#10;WmrfCxFpQwht/Lo7znfzPsosn2WZDyGEsiyfJbMA4NOnT91JMtKZypOHEEIIIYQQQgghhBBCTpwV&#10;WABwrk4QgJlMJvZwONiyLC3iyBgRyZ1zRZ7nufc+B5CLSE9kASjSxi70E1m6pcJMBuvQPRhweVV6&#10;9YIjwaSe24lf96nACqc6Pp8EnwAcR1bd399jNpu9eMeerBa8vr4Oq9Wq+2Wz2SwAQF3X3c4557pq&#10;wUcqBXv9iYPHqYRIexiHlXLk55NeMCSq73TrzceKEkstu0ZIH1y8dGuapnDO5YfDoUC8iJVlaauq&#10;srPZrKsZvLq6Mre3twaAubu7e6pqUPebEEIIIYQQQgghhBBCyBMpLMR116HE2u12ViUW4qgYANlk&#10;MsnKssystXnTNGfXf5HILBzXf3MRsbqhPyNL93M48oa8IXqujIyHgjohPBFqik1+3lobsiwLRVGE&#10;qqq6Rf3Pnz8DOPqn5+zTWCLrQZ0gAFxcXITNZhPm83lQcfXt2zeISNd3iKPAciLiNYWD08wsfexw&#10;tHUqu4Zb+ru7x6wX/PmMRDjTVJZWCobkfhZCcDj+TfN465CcB9HIqrjsBGaWZWjbNjRNgzzPUZYl&#10;NJk1nU7hnPNXV1fIssyv12sDwEeZ1asa1P1O9xlMZxFCCCGEEEIIIYQQQv6dPCuFFb9sbm9v5erq&#10;ymw2G9ntdna5XJpUYjVNk1tr81gnmFYIlsNaQZwEVi4iWbyvbV4ajtB6wS6RNdgerZgjfy8jI5+G&#10;qazU4/TuD7foCjwAn+e5F5HgnAt5nvu6rgNwDEotFotwf3+P1WoV/vOf/zxrP59MZA3ZbrfhcDiE&#10;r1+/oiiKkOd5aNs2GGMCAK+36Fs5h34y65zE0kQXeUWeEITDVFY3IytuatUzHGVWetEqRaQUkVKf&#10;y/O8AFAYY3JrbZ7neZ5lWZ5lWV6WpS2Kwu73e+u9N845s16v7XK5FADm8vJSL7LmGeksXu0IIYQQ&#10;QgghhBBCCCH/Jh5NYaVVgjjOwJKrqyvjnDPT6dTOZjP75cuXbhZWKrGQrPtmWZbKrBIPE1k6O0t/&#10;1lga62ydYLL/XOP9SQw8zJiT6cZCxeBSz/ckVYKp++k1+DnnQtM0YbvdoiiKMJlMwnw+D5vNJlxc&#10;XJzzQKPPn52RFdM54Y8//hAAuLy8DFVVhfV6jel02rNuZVn6uq69tTY457y1tktlDQ/izKZ9imnn&#10;IkAZ8erEv/vwgpdKrDSRFXA8cX28MPkQgk9O7JA+DiHAew/nHADAGAMAcjgcZDKZIMuy7nd572W/&#10;3zsAfr1eA4C/vb3VE/w56SzEfaYYJYQQQgghhBBCCCGE/C/z7BRWWiW4Xq/NfD4X773Z7/e2KIou&#10;vNA0TT6ZTLKhxErkVSkikxhiGMqsPG6dFEtmZJl43wzWogXHUMVPe5PIo+j6ukqasyksbd5TmRXb&#10;+DoXZK11AHzbtmE6nXoR8V+/fkVZlsMxUwCAm5ubJ9fwn0xk3d3dPegtvL+/R9wpZFkWnHOhKApv&#10;jHG6k8lBdQcRxZYeYC+JpSIifdOSr0HfxKf2l3wfL01liUiXzIrR0C6RlUZK44VsErdCRMosywrn&#10;XOm9L3E0+PnhcCjats2bpslxvLBlOHav9uZmPSedNUhoMZ1FCCGEEEIIIYQQQgj5X6S39pmujZ5L&#10;YVVVZa6urrTWz2y3W+u9V9mUaXtWnuc5js1apW4hhEmUWN16bwih1A0niZWmsR4ksnS/Y72gHkcP&#10;prHehDRo1JNZY1scL/QgzGSMCc65kGWZi+OFwmKx8DEgheVyGS4vLwNw8k9PCcyziayU6+vrcHd3&#10;BwBYLBapNesiZc65YIwZ9iE6nY2VGjmdnRUP0o7UDPIkfUMeSWUZnNJzNn4pw8iJPVYdqTO4RATW&#10;WjHGoGkaNe0CQKy1IiLy7ds3KYpCvnz5IrPZzOncrM1mIziTzvrjjz/k7u4u3NzcpPKzOyw9lJ/z&#10;rhFCCCGEEEIIIYQQQsirMCZ+ADw/hTWdTs1+v+8SUnVd6xyrrG3bPMuyPM64Krz3ZZLESlNY3f1B&#10;xWCXyBIRG0KwmsLC+FwshhFeEQ0MDaRVel/X8x+diaUSKw0yhRB80zTeWuustUFEgjEmVFUVdrsd&#10;ZrMZPn/+jI8fP75on58lspSLi4uw2WzCfD4P2nP47ds3iEiYTCbOOdcdUCqwNIkFwKnEivfTN0Hf&#10;GJFoSvR9fdERke8mvvfnRI/+WUzytwk4VQymJ3Nv5pm+XCUW4oXJe98JLQDw3gsAadtWiqIQAPLu&#10;3TsREWjV4G63C7PZDFdXVyHLMv/582f78eNHr6I1rRtUoTVSN6j7TgghhBBCCCGEEEIIIf8Uni2w&#10;7u7ucHl5KavVSqqqkqurKxNDAma73RoApigKW9e1DSHY2WyWtW2bA8iKosibpimcc91MrIHEmgDQ&#10;dFYpImlDV1cpGELoVQrGTdf/HxwLawXflkGtoEqsMXmlrqcLM8XnvDHGAVCJ5UXE13UdAGA2m4XF&#10;YhHu7++xWq1CGqB6inMi62wqarlchvV63YmK+XzuQwi+bdtgjHHee++cc3FOVu+ABltvRhaSCsFB&#10;NZzaQRERfTN5Rv9kzqSyTJSNOisrlViduMKpKjKE4x8ufnvoZJams3Ay8MYYY5xz3eMsy6RpGgNA&#10;iqJwAGQ2m/k0nXVxceHj/yYIl5eXeuLL9fV1eMb8LIBCixBCCCGEEEIIIYQQ8mvzXQLr9vZWhims&#10;EII5HA5dEivLsmy322WTyURHx2Te+0KrBeN4mC6Bpbep2ErTWHHsTCezYiIrTWKZ+LiXxkrXbrn+&#10;/6qk45+AfjjlgcRKXc+Y/9EGv6qqfJZlAUCoqiqUZenn83nYbDbatPYiHk1kRdmgQkAuLy9DVVUC&#10;ALvdLvznP/8JVVWFLMv0QDrjhkG9IPqWrpfa0u+N91WSsGLwDRhJZZ2tGIxP2eTEVoE1/JlpEqu7&#10;FRETE15q4AWAGGPEe29CCGKtbRNDL0VROO+9hBD8brfzv//+uywWC7/ZbMKwbhAUWoQQQgghhBBC&#10;CCGEkH8uZwUWcJqDBQDDGsEPHz5gsViYzWYju93Oxp9liqKwAGye57ZpGoujbFLxpHOxUolV4Ji6&#10;msT7YxIrnY/Vm40VQrC6Dox+rSAG9/X46AR+IiO1gkpXMZgksbp01sDlPEhkJU183jkXyrL0zjkP&#10;wJdlGabTadhut2G5XIayLMNqtQJwbFUb7MMoL6oWXK1W4f7+HldXV51JQzInSzdjTM/CnUlk9Q4u&#10;3n9WvSBTWa9DkppKMTj+zUx8TQineVlpn2aPYa1g/Bt3F670YhYvoHphs9Zas9/vTZ7nrq7rtigK&#10;t9ls/Gw2c9vtVi92flg3uFqtAoUWIYQQQgghhBBCCCHkH8azBNb19XVPYKU1guv1WgCY6XQqiNV+&#10;WiWYZZnd7XZZnucWsUrQOZerwIqpKhVYKqkmIQR9nM7MKjAyGytuVmdkATCDSsHuGFkp+KboWnlI&#10;BFbnahD9zpjvSYWWiDgRcd57Z611AHyWZcEYE+q69vf39w/mY93d3Y2t04/ybJEV+wplOCfry5cv&#10;nZWLcTFnjPEDedWOdSeiXzGovYsW6GSDprJ69YLk5/JEKivg1GNqRkRX+rrez9BUVawW7CRWrCzs&#10;oqXWWmOOg7OM994AkMlkYnA8j6Sua/Pu3TvXNI0gnj/T6dRtNpsAQK6urkJVVbi/v0cqtK6vrwEA&#10;FFqEEEIIIYQQQgghhJBfkB8SWAC6GsHdbmeWy6Xx3puiKIzOwgJg27bN8jzPAGTGmNx7PyaxCsRK&#10;wVRgJc/p19MkVk9i4ZjISudiPagUHBwrF/9/IoM0FnBaA+8a15KtF0RKagXbeL8dJLJ6bXyHw8GH&#10;EPy7d+/8ZDIJAL57PhbwuMjqqv1ubm7CH3/8oR+MUFVVWK/XYTqd+sVi4auq8jgaNgfAe+9dnJfV&#10;HRSAFoAeXIsosQaCy8YDVeGRvoE8iV8RlVlJKuvcvCytGuy+hIHAAk6yKKkQNEkqy6rM0lSW915l&#10;lq3r2lprG8R0VpZlbdM0pq5rUxSF07rByWTi1+u1zOfzbn5WVVVGhZZ+MM4JrXQ/QaFFCCGEEEII&#10;IYQQQgh5HZ41A2tMYA3nYP31118GgMxmM/PlyxdblqW2X2W73c7meW6ttXld15m1NvfeZzjWCKYC&#10;qwBQaOoqSWWNpbBGk1g4NW6l674PJBaDK2/GWK1gwKk1T9NZYymsLrikQss556y1PnohP51OvYj4&#10;uq67INT3zscCnpHIUpERY14CAJ8/f8bFxQViHCwURRHquu5VC3rveweVpLBUYj2YmYVTZC1E9E18&#10;kMpiveDr8YTMGqsf7H178vquVhAjaazkvtp6q8ksY4zx3hvnnH69FRGXZVlb17XBMRHoZrOZc84Z&#10;nZ+1Xq+DCi0A4fLyMjW9vcrBm5ubzmmNCC2AUosQQgghhBBCCCGEEPL38GT6CjgKLABnBdbFxYUB&#10;AJ2DNZvNTFVV9v379ybPcx3jkllrbdu2mbU2c87l1trMGJM3TVNYa3MMBBZGUlnxawVOya0c4xJL&#10;N4MYaEiOd1Rica3/5zKSxgJO4iqEEHwUWKnE0q1zPYnQ6sJLIuKstc4512vha5omlGUZ/vvf/4bZ&#10;bIZ0Ptbd3V24ubkJyTnw6Nr7i2ZkadwrWjP/+++/i3POeO+7g2rb1hVFkcqsNIWVbiq5spGImkHf&#10;AvIkfgPSisGBsFKxqFLKjHz7g2ho8pxJt1Rgxb99d7HTuKtuxpgGgPXeGz1Xsixr27Z17969ExEx&#10;X7586eZn7Xa7oEILR9kVhpWDeJ7Q0v0HKLQIIYQQQgghhBBCCCHfxw8JLK0QVIGFuMY6m8269dZ3&#10;797ZEEInsQBkzrksy7Ksrus8z/PMe59774ssy3oSC0dJ1YmsgdQqQgiFiOj3pAJrVGLhtB7cO3ZK&#10;rDclbVU7JYr6AisdDzUMKrVxLlYXYoqJLJ2N5eJ8LV9VVZjNZmGxWIQYkPo5iaxzLJfLrl4wxsO6&#10;esFYLTisEuzsXFI1mL4BHscZWQFHoZUmd4azlsBU1uswIrM6iRVvDY5/uzGZpaRx0WGEtCez0kQW&#10;zggt730DwBZF0Tjn9Pk2hOCapnHv3r1zImK+fv06KrSGlYNDofXHH3+IDpp7Yo4WQKlFCCGEEEII&#10;IYQQQgh5nNE17HMC6+7uTrRVamwGVvwWM51OZb/f92r88jy3TdPYLMssjqNa8rquM5VX1toMQC4i&#10;RQghH8zEOiuv0K8RzOL9TpTFTdd2z0ksHSmUvgdc3//J6Pr+gDSNlQqskNQG9mQWHoaVOv+T53nb&#10;NI2z1nahpaqqQlmWfj6fh7RW8KXzsYDnJZ0EOH6o4ofJXF5eyu3trbm4uLC73c7OZjNbFEVe13UO&#10;oLDWls650hgz9d5PAczSTUTmIYQpAN0mOA2GK/Dw5E9P/N7JzhP9dUhP9pHBb0A8yTGIHGL8JK/j&#10;bQOgFpE6hFDH589uItKEEBoMDgM/AAAgAElEQVTnXJPneQ2g9d43zjlXFIWK0rZtW5fnucMxvtir&#10;roxCy2+327BYLEKWZV5N8OXlZVitVt2HCYBWauLm5mZsjlYKhRYhhBBCCCGEEEIIISTlu9NXAHB7&#10;e2s+fPiA9XotALoZWLPZrAsIFEUhdV3buq5tURS2aRqdg2Wdc11iKtYJphIqTVaNbiMCK8dRgmUh&#10;hLEk1nAt/4HEApjGem0GtYLpuv5wLV/X7Bsc1+QrAIe47QHsdBORbQhhD2BnjNl77/cADtbaSkTq&#10;tm2bsiyb//73v+1sNnPL5dKVZelXq1W4vr4O//d//+fjvulu/n3VgsD5esEvX774sizVtPmiKJz3&#10;XiNlQ0vX4HjSp4IjS0yfpny8vtdgKutXY5hKGiazejHRZMaWPm80dad1giLyIImFUyIrCyHUIpJZ&#10;azPvvTXGNM65zFqbJrO6dFYUWgZRaMUYY5fQms/nfrPZyNXVVciyzMde2e+ZozX2fhBCCCGEEEII&#10;IYQQQv59vCh9BYzPv/rw4QOurq7Mer0WFViIM7CQCKNv377Zoii6tdXJZGIBZCGEzDnXJbHyPM+9&#10;9/lQXoUQzsmsHFF2RaGVxec6iSUiaZMWJdYvyAvTWGcDKjFkkt7vhVeMMU5E3OFw8CEE/+7dO3eu&#10;VlDDI8+VWMAPVAteXl6Gqqq6esHFYuGrqurVCzrnXJ7nrff+QeQsOeAMD3sWbfKmpfOy0hlFqSih&#10;zPrJnJmXNSqzRMSklXxJRaQkj9MLWlcviBGJJSKZiNSIQktEMhwrBrM8zxvvvcXxw9J47zNrrX6o&#10;XCq08jz3aeWgc85Mp1O/2WwCALm6ugqbzSZUVRUAdAmtp2oH9TgTKLUIIYQQQgghhBBCCPl38az0&#10;FXC+PlAF1mKx6ATWbrcbFViawFKBpbfOOU1f2VRepRJrTF6NfE0fdwILxzSWyqssjovRx8M1X31P&#10;KLF+AQZprPhU77lzDWtORLoKQZVYqdjy3nffF5vSXDqO6kdrBYHnVQt2rxurF7y6ujKbzabrwszz&#10;PA8hFHGbAJik9YIiMg0hzPU+gGmsGZyk3ZvR8urP1Q9EWi9ogNPJzxP/dRipGAT69YLA0eZ2885w&#10;xuQmH4AmPq7jyd9EcVXH9F4tIk36GEnVoN4iyqymado8z1sRaQG07jjJ0KWVgyLiv3796heLhRcR&#10;LyJ+v9+H5Bj8crkML60djO/RubePUosQQgghhBBCCCGEkP8dfjh9dX9/L1ofuFgsZLPZCOL8qxCC&#10;ORwOvTCAzsDSCsG2bXUeVlr1lxljOnmlcmp4Hw+TWfr6NIGlEiv9HRbHNXsTJZa2b+n6vb43lFhv&#10;yKBSEDgJK12/79bs41q91gpWIlKFEA4ADiLSqxXULYSwd87trbV7a23lnKsA1EVRNHVdN7vdzg1r&#10;BQH4m5ubMFhD/zmJrLRecLPZhPl8HrbbbScs2rZ11lqfmLg2iogGxw9Dd1+tHY51cF06K24Sf6ZE&#10;KcJU1hszTGbpczglsvTDYeKHYWyYX1op2MbnNJHVIKaz0v9NoEmsNJkVX9to5SCO9jfL87wB0NZ1&#10;3eZ53lpr27ZtHZLKQQC+LMuuBlNEuhlfcY6WrNfr8JzawTSl9Uj1oL4HAIUWIYQQQgghhBBCCCH/&#10;VF4kr66vr/FY+gqArNdrAwCbzaYTWN57s9lszPv373Xd1DRNY3e7nc3zvEtgZVnWE1jOuTzLsiyV&#10;WMO0VSq0MJh/FV+fxa9ng61XI6j7RYn16zFSKfhoGisGTjqxFVNXLY7r742GRtL7ANo8z1sALgmT&#10;+K9fv/rffvstzOdzb63twiJn0ljPWit/sci6ubkJf/zxh1rjrl5wt9uF2WzmoxDwcTaWc861ej+1&#10;eno/+VBo3aBN3iytqpOknq53YFGsvPQwyA+QyiygVx/Yk4vx76fP+eS1QP9i1vtfBTjNxermYyUD&#10;BG2UVnoe1Sq19Hzy3mfGmCZ+iNoQQmuMab33Wdu2bTwvu5RWXdcGgC+KwtV1bWazmdc5Wrr/ae3g&#10;/f09niO1WD1ICCGEEEIIIYQQQsj/BM+WV8B4+goAVquVVFUlOK43Sjr/ajabCQDjvZcQgqnr2pZl&#10;aeLapYmpKzuZTKxz7qzAstbmcT01rQgcS2Klaa30vq7D5jiFDLpbnESWxK/rOnBPXoES65dgIKzS&#10;2VjDuVgqsbRJrdXxPYgCC7FZLZVZGmay1qoI61rQttttWC6XXmsFf4SXnDi9ekHt8by/v7dXV1fG&#10;OWecc9mXL1+ysizzLMvytm1L51yZ5/loxaDeBzDTGsK4pf2cPdsbpZaN+9RZXlYMvj5DqzuIKKaG&#10;t0s7Jbf6wUgrB1Vm6odEKwebEIKm+uq0TlCfi9+r1YOtPhfnZjljTIPTB6uNH6wWUbpmWeZ2u50v&#10;isIB8FVVhbIs3WQyCVo7GJOHYbFYhCzLfFo7CADnqgeBfv0gqwcJIYQQQgghhBBCCPnl+SF5BYzX&#10;B+I0P+psfSBO4sq0baviKLPW2hBC1jRNZq21SASWSqg0hTVMYCUSK8NRbqUVgp28wsME1rBKMJ2H&#10;NdyAYwPX8H3juv0rMTIeKF2vfyCuEEMjcatwrBbcx2rBXby/F5EtBpWCAA5t21YhhDqEUL97966u&#10;69oBaBeLhfvzzz/9x48ff6hWEPjOasGUi4uLkGWZ32w2Mp1O/WKx8FVVeQA+yoJ0MFivYhAne1dr&#10;fRySVFaMs/VSWfGD4pHU2IEVg2/CmWQW8DBxZHA0vWlKSS9sDhhNZqm4bOLfvFXzj+O506WxYlqr&#10;0aRW/J4MiR323mdIzsOYFMxUaMWopEccSJfnuRcR473XlGHYbrc+TWldXFwAUXqlUmuY0gKAT58+&#10;pe8bk1qEEEIIIYQQQgghhPx6PCmvgPG5V8PqwPv7e1kul8AT6aux+kAca/vssejMWuecBZDVdW3z&#10;PM/yPM+apsmGCawQQh7XRbsk1pjYwkN51asPPJPC0vpArRJMpdzZKsH4/nG9/pV4QmINZZbD0b2o&#10;i9GQSRcsicmsNEzSikiT53nrvW8BtFmWdeOi6roO0+nU7fd7v9lswsXFRVitVj9UKwh8RyJL34D4&#10;YTWXl5dye3trrq6uzGazsZPJxHrvs7quu45NY0yJmMgSkWkIYYpBKis+N8UxkVXGTSOOGmfMcDK/&#10;qfE1AFNZb8Uzklnp/fTDEuKHZGiBHwjQ+FjTVr3UVZrOGrvFSaDqh651zjmtHkRMaqWVg4iz3pL9&#10;epDSur+/x++//+41pbXZbMJyuexJLU1pAUxqEUIIIYQQQgghhBDyC/Ld8kq/Npa8WiwWstlsZD6f&#10;y3a7lWH6qigKqeu6mzeFKLHyPLdt29osyzqRZYyxADLvfW6Msd77Tj6llYA4VQdmOM3EUrGl0ipd&#10;b8+TgMkwgZWmsLp9HFQJ6vtHifWLoGv1gzV6HfvjYshiuP5eo5/GOgDQFNYewE63EMLeGLP33u+N&#10;MZWIHA6HQx1CqIuiaJKf6ZfLpSvL0qvI+r//+79u/FCyb8/iJYms3vwj4Lgwf3d316WyjvsgonOy&#10;sixzIQTnnHPGGK15y5IZR3k4zczKcOrf1Piiw2lonL7hEt/sdH96+8ZU1uui77V+SM4ksxTB0fKa&#10;cASIqTuc0llmsNlogi2O54qN1YOa1NJzKheRGjGxhdMcrfRcy9UYI5FY8ec4a23btq2z1jprrXfO&#10;OQB+mNKq6zrMZjPvnDPT6dRvNpsAwK/Xazx3nhbwXUktgGKLEEIIIYQQQgghhJDv5fz/Jn9EXl1f&#10;Xz9IXgHHuVe3t7fy4cMHLBYLE+sDsdlszG6364IYafqqrmv59u2bnc1mBkl9YDr/yhhjjTFZ0zTd&#10;enmUVlmylp4jSV4hkVZJlWCWVAim35eKq3S0j9YHGpzW5rtQSVwL5jysX5Bh4ASD8T/x/PYi4pNw&#10;iRORbn0cgIZEugAJjmvsaeikdUfLqoERFWMegI8jevx6vQ4ANI3VuYNk357Nd1cL3tzchLgIL5eX&#10;l+H29lZ0AR9AKIrCffv2zcaZQ510UJmFk2TIYn9i9wGMr23wUGgA/Q/HMAnUdW9SZr0+adXgI+m4&#10;gOMFMJWRHqcLn0dSJYnj372Ntw6ASqwWx3OlwUmAtvEcakeEVprkSiOR+qFrcKyzbHGMQDprrWvb&#10;1qmQBeCbpnF1XQedpfXly5ewWCy62V9J9WBPat3e3gYdaveDUgtgBSEhhBBCCCGEEEIIIS/hWfJq&#10;OPPqOfIKxxEkZr1eYz6fy263M7PZTCaTiQCQqqpsWZZSVZUpy9LUda3JJqsCS+sDY52gzr+yOM7F&#10;0tSU1gYOU1h5XBPtCay47q5fG9YHjqWvtNKQKax/IE9VCkZf4nEUWmmdYHeLuH6u9YI4hUQaAHUI&#10;oXHONQC6oEjTNG42m7mmaTyS9fHlchnKsgyr1epvOb6XiqyAOKhNP+BpKktTKdPp1HnvpSgKl2WZ&#10;SVNZSHoUQwg1jpY3w1EujA6RS7ZUeoRoDk2yfxJCAGXW2xGenpuVCsheOuv0LT2JpfPQ0srB4QVW&#10;pVY7FFqI0grHeGQ+TGcBaK213es1nRUtcptlWSe0NKUVJZaNrwk6Ew6An81mfjKZhMPhYHa7XZjP&#10;5x5A0Hlay+Uy3N7eyvdKLX1P04fp2//Y34YQQgghhBBCCCGEkH8R3yWvgIczr4CH8mo49+ri4gLO&#10;ud78KwD23bt3gmT2lW6avjLGdDOwcFxz7FJYKqSQzLJKkle926HAQpK+GqkP7NbgU2GFk8wSJLOw&#10;BiksgBLrl2WwlBxOT4dUbGkiK60YTEf01ABqvZ9KrRgIaUWkS2M1TdOlseIongdprJubm/DIaJ0n&#10;+Z7vlHjkAIA//vjD3N3dyXBWFoCsKAqbzspyzpV5nk8ATEIIE5xmY80QZ2aF06ysEsBERAr9fv0A&#10;ymDIHJJoIwYfIH5w3o5nzM4am5/lB7e9OVV4OENrOEsr3R7MxxrOykq/njzu1Q7GxFZ3qyktnaWF&#10;GMdMb+u6DgD82DyteMw+nacFHKXWS2Zqxff4sT8BxRYhhBBCCCGEEEII+TfxonlXwPmZV8BRXr10&#10;7hUAU9e11HXdVQci1ge2bWvLsjQqsLz3FkCms7AwSE3F5JVNKgJ7MuvcYzxMXp0LkAyDJLrO/lgK&#10;q3ufKbF+DZ5IY3Xr7GkKC6cmsxpxNhaAvYgcQjIbK73ftu3BWrsHcLDWVofDoZ7NZnXTNA2Adrfb&#10;udls5oazsUZE1ovXrb9bZOmb8unTJ7m+vpb4Qe9O+Ol0ar33WVVVeZZleezhLJxzpXNumuf5xHs/&#10;FZEpotBSkZUIrRLABFFkoT+IbpjY6nVzso/z1+AJmaW33f2YsgP6QmsostLbVGadk1pDUdWTWanI&#10;irLLJa/tUlrGGIcot6y1DkA3QyuVWrvdzhdF4YqiCHiG1FosFiHLMv/582cA6GZqjUkt4CS2KLUI&#10;IYQQQgghhBBCyL+cF8+7As7Lq9VqJQDwXHlVlmVv7hWS9fGmaexkMjEAjIqqEIJReWWMsQAyfaz1&#10;gRiRWRhIqjPP6br5aPIq3dI5WDF1lQqstC0rfY+ZwvoFeUalYG8eFk7r5DWO6+ZVvH+IW09iAdiJ&#10;yD6EsDfG7L33VXxdnWwtgHY+n7vtdpsGUwDAj6SxXkVkdd/3klSWyiznnMqpyVBcDaTWJJFZJaLI&#10;Qr/PUz9sJvmwUWb9Yjwis4Az6axYC9kZ4/iBCzimntzgwzfc9MOYxiLdUFhhRG4hkVmJ6HKa0kql&#10;lvfe6S0Ar3LrcDj4WDvodZ7WS6TWZrMJaVprKLUAprUIIYQQQgghhBBCyL+SHxJXwPPkFaLEeUxe&#10;lWXZE1fpFtNVxjlnVWLpbZrEwklCWfRrAB+VVuhXDXavT5rMxgRWL4E1WFN/sLaevN/pY0qsX4gR&#10;iQWcAiJ6f0xiqcjSNNYBQBUF1gFnJFb82qGu6zrLsqqu66Yoip+exgJ+UGQBz0tlhRCytGIQwMQY&#10;UwLoUllaMTiQWyq8yhBCCaCQ/iC7sTlawOmDB8qsX4eXprMGWyq09P5zhJaLw+nS2kAXHqkWxBmZ&#10;lbx+tHJQb1VoYSC1dPtRqQUAf3MFYfo3IIQQQgghhBBCCCHkV+JvS10BJ3ml4grAA3mlM68ek1d5&#10;nstw7lXbtjbLMgvAqLB6qkLwXBIL/XlY3RZfO/YzRtNXGK8QlJHb0RlYGFlnj+8919rfkDMS66WV&#10;gnWsEqzSSsExidU0jdYK1tbaSkTqtm2H6+rdGvgjs7G+ax06+55vir+s++03Nzfh06dPACCXl5fh&#10;9vY2XF1dhc1mEyaTid9sNv7du3euaZoWRyPd1HVtrbVNHFanHyodYtc9N5iHpZa4J6riH0pwfJMM&#10;Tm+GhBC6D1lM+fAD9kaEECT9gJ2ZYyZI/n44ffAExyF0GnHV+yq09IKcVg9mOEqpDFFqRaHlcLzA&#10;t/ED/EBkxa81cUZbr3IwhNCKSKvyKs/z1nvv8jx33nsXQnBN03hrrZtMJk7rB3Wr67qX1PLe+7qu&#10;w2w28845AyDsdrvugrNer6Gfp6qqHkgtHTwZ3yNcX1+HP/74Q1KxFQb/qo+IrfQJSi1CCCGEEEII&#10;IYQQ8lZ8t7i6vr4GcJRXumY2nHe1XC4BQK6uriQKrJ68cs6Z2Wwm3vtOXlVVZcqy7Mmrpmk6eaVz&#10;r7IsM4m4ssaYXnXgSyVWOh8LgMoqFVl28PyYuHpUYMW19UdrBAFKrF+ZMxIrlVk+hOATmdUbyROD&#10;HJ3YGtu8902e53XTNM5a24pI27atK4rC1XXd1Qje39+Hjx8/htXq/9k7kx3JcWRrH2ryGLKzcSNR&#10;i1zWojcX9Y4/+nn6dQq9qUUt6wKFDKCzKwbXxH/hMrnJZKQod3lMaQcQJJFGSu4RPgS/OGZ/BG/3&#10;1Md57i/cmGJQurLu7u7c/f19/vj4mN/c3ORVVZXe++Lx8bG6urqapBiESDOIIb3g0Ef7UIpBesFa&#10;isF3pMR0g+B7pX5WzKEVdWnhCKvGY+j1tWab975zzjVsbEcuLV5HC0DPUw+2bdvxWlo4gq1g+sHn&#10;52f/+Pjob25u/O3trX94ePDSqQXodbWANLfW8POI/bgMbJlMJpPJZDKZTCaTyWQymS6l+MLUGa4r&#10;QK93NYRlj4+P7ubmxl1dXbnn52cHIKuqygGY1bziG8ErDOkDpftKpg8UKf9O3XJlr7mv1gAsc2G9&#10;Q51QF4ubOQha7XFMK/hM7iu577ruKc/zpyzL9kN9rLEu1m63a7Isa5+eniZr3lu7sYANQRYwvolk&#10;vFZW13XZw8MDf5FSesEqy7Jd0zRXZVleee+vlDpZ1wCuKMUggN3gkKm89xWmL+QMBweXM5j1frQy&#10;3SBwqJHl1wItIs5yD5YblNIOIhFm8XNOtDnM4rW0APS8nhY5tZqm8bym1u3tbe+cGyHXbrfz+/3e&#10;A+ivr6/909PTCLWA9BSEgIEtk8lkMplMJpPJZDKZTCbTq+tscAXMa10BR9cVq3UFgldU72pLeAUg&#10;I3AFoOj7Pmf1rkYnFqapAVOBVq4cr4FXs9SBw9q5Aax3rAWIhWGdmtxY4/r3YMwg99XeObfXUgrK&#10;fZZlT33f7/M833ddtwdQl2XZ/PXXX+3f//739vn5ufv8+XP3+++/97/88svmtbHGx33OYD4+0ZWV&#10;//XXX1VVVWO9rCzLdn3fk+tq5syi9sGhxV1Z5MySVFvWyzKY9cYlYRawKdDyQyyBJtWpxdxZM0CF&#10;BYAl+1kKwhFsLUEtiJpaRVH4x8fH/vb2tm+axgPo9/u9//z5c7/f7z2vq3Vzc0NvTDOoBSy7tQCr&#10;r2UymUwmk8lkMplMJpPJZLqYNgdXQJrriqcMfHp6cgAoVaDj8Kqu65zOocCrruvGuldg8Ir23vsZ&#10;uJLAaglosTpXHF6NpXfkHgxcsUxlmwKs4edj6+hvRJG6WP1wHKuL1eLophrdWAkgaw/gua7r2ntf&#10;39zc1E3TNADax8fH7ubmpru7u+vu7+89LuTGAs4HWeMc0pU19I0vnuvr67zv+2K/35cAiqIoyrZt&#10;dwPI2mGAWBiglQBaBLIoxWDFttI5VygvYnkfgMGsN60TgBbBqxDQGvOA0ibcWhrY4q6sTrq0OMji&#10;ECvm0OJgS0ItiPSDEmpdX1/TfY9ACwPU2u120RSEgO7WAgADWyaTyWQymUwmk8lkMplMpgvpZHAF&#10;xNMFAqe5rna73VjvCkBWlqV7eHjIbm5usrZtXdM0+dXVVdZ1nWvbNi+KYoREIXjFa1+BwSkNWCW4&#10;smhtO+a+ooxkGRk6BkDF18JPAliAubDeuiIQi9fD8mBr3sy8wetgTSAWABVkZVn2BOCZ3FgAaudc&#10;3bYtQbH29va2y/O8524sAD2tJ2/lxgIOL4hNNOTVBHBYEP/3v//tvn796n/99Vf/888/++/fv/ur&#10;q6t+v993nz59ckMxvLbv+yzLsqxpmrwsy3wgx+qLFNMX40iX6cXIXpQY4vshxoMBN3oCBwBiL8g3&#10;IvpZ8Bcl+73iPyeH4y8/USw/vIkDhwJ2bmijVJP94RI+x/HFnIO5tYZ9Ad2lJSHX5JhihUNrHENQ&#10;a4hpBcyirffed03T9Hmed1dXV13bth5AXxRFVxRFT+e73a4H0FdV5fu+7wH4//mf//H7/d53Xeev&#10;r6/7b9++YXie+vv7e9Dr8O7uzu/3e/ft27dJGkIqgEnPK4Gtf/7zn/LntAS2tNeUwS2TyWQymUwm&#10;k8lkMplMpo+pTcEVrVFJcPXt2zf84x//AAD3888/O4JYt7e37v/+7/+yL1++4OHhwQHIbm5ugAN8&#10;clVVZfv93u12u6wsS+e9z7z3o4spz/Msz/PRdVVV1QiuMKxLS3g1wKnCe5977yc1sMhVtdQGkTJw&#10;wXU1gjXuvBoehyy1M9bAEuvlBrDeqRIgFpk9CGb1YGvSmKcWrJ1zNYDae8/rXo1b3/dN13VtVVXN&#10;ML5t27arqqqr67oH0D88PPi7uzuZUpDuedvnYOt5UlIMAijqui4pxWDXdbuyLCsM9bDIfcVdWcyR&#10;RSkIR1eW955SDJaY5wad1csCpk+kvTjfpqRDS3zohVIOkhuL+qStcnQ4iRSEvCBdKAVhK/fceQXh&#10;voLi2pJOLT+tq9XH3Fqhjepq8RSE0q2VUlsLQFJ9LeDsGlv0szGZTCaTyWQymUwmk8lkMr0vLS/6&#10;bOS4AoBQusA1riueMrAoCte27WTtuOu6vCzLEVxJ1xWHSxC1r2Q6QSy7sta6roJ1r2IAC3NotQiw&#10;hp+drZO/MSVCLFrrpo2bL8iJVTtWFwuA6saiNi2loHOudc61WZa1T09Pcs0auJAbC9gOZI1z0ZP5&#10;r3/9K6M3o2/fvuVfvnxxt7e3+cPDg7RN8lpZO0xhVRBkYVovq3TOlX6aQ1TmBzWY9U51KtAKbL2y&#10;n21uoaYWmGsLA93WUg3GQBd3glGblnqw67qOUg7Sfr/fj66sUArCqqo8gP6///0veG2t1DSEgIEt&#10;k8lkMplMJpPJZDKZTKYfXKvcVsC6GlfAAVwB8TpXBK6+fPkC731G4ErWusIAsLz3Y8rAsiwdWL0r&#10;DE6mvu/zEMSSkGoNvJL9BKSk2yrivqI17aX0gaDzAWCN5XXY3gDWO9YKiDW6sDDNKKalFNxzYEUQ&#10;C4dUg09t2z6XZbk6peClamONz8UWk8i5pCvr69evbr/fZ23bZt+/f8+vrq7y//znP8WnT5+KpmlK&#10;TGteTUAWWM0sah+gFkGvsVbWsE2K4UGn0waz3qHOAVqDtTL2Ip9ALUaxpVNrAqAUIKXWxgLCdbN4&#10;n9wTxKI9ObcA9JSCEAEYVxSFf3x87Llbq6oqX9f16FS7urryzrn+27dveGNgi/9MTSaTyWQymUwm&#10;k8lkMplMl9dqtxWwHbgCAIJXADICV09PTxNwM6QJXHRd5XnuMDiuwBxNBKs4xIq5rzR4FQNbLHWg&#10;dFtp7iueNpCX1uHgita3J/WvlI1kAOsDKAViYZqBjNaeCWQRwGpwAFg1AnWxhvYn6iOI1XXdviiK&#10;pm3bpqqqpq7r7vHxsbu5uenu7u66+/t7D6C/NMQCtgVZ43z0xK5JMZjnedl13a7rul2e56Mzi8Ms&#10;MJcWpiBrhwPEIqDFC+QZzPpgWgG05J6AFp1raQeXXFpq+kEJoKgNzH2FALiCSD0IxbHF3VoYUg5i&#10;SEVI5865HsKtRW1UWyuWhpCei+vra39JsAWYa8tkMplMJpPJZDKZTCaT6Q3ozYCr29tb9+eff2YE&#10;rrR0gVVVOem6ApA9PT1lV1dXWdd1rm3bvCiKEWBxtxUExMrzPOqSQsBdFYFXtEmIlYnjjK9b842t&#10;YdM5fFr6QMAA1odRYP2bwytAyS7G1qa5E2t0Y3GIhQFeiZSC+yzLnpqmqb33k5SCdV0319fX3Uun&#10;FCQVW05GGl5Mk7avX7/6X3/91X358qX/6aef3MPDg9vtdh2O9keX53mWZZnDoZgeL17nWIrA3DmX&#10;AeBgSloqx3ugvT8UvuuZxXIMpbhhnLcX8tsW/XzoBb0CRI4Ua/hdyHF4Qblhz39HqH7WWEsLB2gl&#10;bZo9gJ7SEDLqzQn4pMYWg1ed937mxsI8JeFkPufcBGg1TdMDGN1aVVX1dV2rbi3nnG+apiuKwg+Q&#10;a+LUGsBWf3Nz4wHg4eFhBFsA/O3trb+/v/dfvnwZwdZ+v1fBFhX2o+ceOMKtf/7zn5MfzP/7f//P&#10;y/cM5UNW+9ka3DKZTCaTyWQymUwmk8lkWtbZ0Ao4gKv//d//BXAAV3z9R9a4+vbtG/7xj38AgPv8&#10;+bP7/Pkz7u/vHQB0XTcBV13XuZubG9f3vdvv91lVVaiqitxXWVmWblgvdgCypmlG2HN1deXIdVUU&#10;xVj3Ks/znNaYCWD1fZ8dlqHzCZACA0/OOc1xNYmlGAGwTql3Nal7JaHV8DPh6QPJmSWBlQGsD6IV&#10;EGs0ZHjvuSOLUgBOYLzPMxQAACAASURBVJZzrvbeE9DaA9gP57y/BtDmed4AaIqiaJumGdfBsyzr&#10;P3/+7H///Xf/yy+/+D/++AODG4vu/XLPyyXnTE0xuNvtcgBVnuclgMp7X1G9LOfcjqcW9KxW1uDO&#10;olpZY70s2oY3moK9WfA3B7pXc2a9c8kXN3BS2kHg+AawuqYWpg6tmWOLbyFgpR0H0he2GKCZTEGo&#10;pR4kt1bXdZ7gVtd1k8dCYCulvlaKYwsAfvvtN3z58sUDB5AtHVvARVxb9HM1mUwmk8lkMplMJpPJ&#10;ZPpRtRm0omPptgLm4AoAtBpXwLLj6m9/+xsw1LkKpQskp9J+v89krSsgnjow5ryS0EprE8dr4BVf&#10;j+apA2cQS3FfOZZSUHNfzfYGr963VkIsuf7c4rCu3HjvmwFW1d77vXPueYBWowuLjsHSDfZ9P4It&#10;AHVZls1ff/3VDoakFkD/0ikFx+dm6wn5vKkpBquqyuu6ppSAk3pZWZbt+r4f4RWm6QUJdF055whk&#10;Vd57nmJwUi8L0/yidK8Gsz6AVgItuZdpB2UtLUCHWdyhNR7H0hBCgVohiAWRZlD2iz5O3ke3lgRc&#10;YCkHZRpCSkGYAraG5y4pFSEwB1vAPB0hcIRbKWALMLhlMplMJpPJZDKZTCaT6YdW2sLImeAqlCYQ&#10;wAxc3d7euoeHB8drXK0BV5Qa0HsfTBeIAQIRxMqyLOfnS+BKSyG4BLUwTxOYki5Qq3XF4RU/B4T7&#10;CpY+8IfRiRCrxzGj16wulnNuTyALwCytIATEyvN8j8Gd9fj42FZV1QBoqS4WpuviwAukFCRdJLUg&#10;SUsxCKD/7bff8i9fvvQ3Nze4vr7G09MTALi6rl1VVW2e567rugyHJ91lWZbRC9d7z9MNcpvlpPZV&#10;4NqkHIcnO8P0ibU0g+9YMuXgcEx9QPyD3fE3Bw612O/A8NkySz3ocfyd8jikARyP10It3qYBK6+k&#10;I+Rjh3vqvPcTlxalIwSrscXTEOZ57tu27Yui6IbHNIK6uq77uq79brfz+/1+kooQgL+5uekBoOs6&#10;f3193ctUhADw888/ewCIpSP8448/PPuiNElH+K9//ctpcEu+zgNgy9ISmkwmk8lkMplMJpPJZHrv&#10;2hRa8RSBw37sj6UJBICff/7ZUZrA29tb9/379xFcPTw8OADZzc0NtFSBnz59cn/99dcIrrz3zjmX&#10;5XlO4GqSdo+nC5QQi6cQHKAUwSkNOFH2rhnMolSB0nUlHFjRWlee1bbiG4dVXk8dOKt9JdakLX3g&#10;B9dKiCWzhHGIRWkFaxzcWDWOKQT3zrlnSiuIo1urBlB3Xde0bdt679ubm5v206dPrXOu2+/3/U8/&#10;/dTnef4qKQVJl7xCNMXgr7/+mv38889Z13XZw8MDUe0CQFEURfn8/Fw556qyLCsAV33f79yQXpA2&#10;z9IM4uDOqvwx1WDpnCsHd5bMdWrOrB9AmkMLWOXSAo5QK/TGMQIfBrW4W6vjxwJqcffWxFmltae4&#10;sjR3VsilBQa0eBtPQdi2rS+Kosvz3MccW/ScDDW2CHhN0hE+PT1NHFvA+a4tYNOUhIDBLZPJZDKZ&#10;TCaTyWQymUxvQy/itALS3FYAEHJcee+z5+fn0VE01LVyVVW5uq4dBucVd1w9PT1lV1dXWdd1Ms3e&#10;bJNuqyzL8sHssNp9leDO0tIH8rSAobSBk1SBQ8wEWmG6/iwNGUvuK8AA1ofUiRBrBFjOudZ7z91Y&#10;NQ6giuDVEwY3Fpgji7Ysy/bkxuq6rimKomnbtgHQXl1ddc/Pz93nz5+7oij63W7X//HHH/4lUwqS&#10;Lv3LHUwxSPWy7u/vcxyK8o31soqiKNu2LTGkChzSC+7AoBWGFIOibcdAFqUnpJpZBrN+YGlQKxFo&#10;0XEw9aDYkqEWpm88MiVhB+HeWoJXbpqSsI/FYABdzrnRqaXV12L32CMRbJVl6XlKQubkSq6zBQB3&#10;d3cT1xZgcMtkMplMJpPJZDKZTCbTh9RFoBWQliIQONa2AoA1aQL3+70jcIXjGmtWlqXz3mdt247w&#10;yg+pArEArsDcV7z+lZLuT4VYODidaC14EXRhWC9mgGoGsFLglbZ3St0rLMMrbW/w6gOKr1mz1/e5&#10;EItA1jMOqQP33vsnCbScc8993++zLJu4snhdLEopGKqLNTwG/pDeN8gCpjAL7E1Nq5flvS+apinz&#10;PC8BVF3X7TAALe/9BGZJVxYOEIvDrBJzmFVAz1NK92ww64PqTJcWHadArZ7FhqAWtcn6VdyZNYNa&#10;p7ixtD4ZhwF+0XV5SkLu0qLjPM891djqum5iay2Kwrdt6+u69re3t33TND5UZ4vg1uPjoyewBQAp&#10;cCsVbAGb19wCDHCZTCaTyWQymUwmk8lkWqeTgRWwHloB62pbATq4wrBuyutbkdOqLEvXNI2LgSte&#10;4yq08bSBss4VHWMAVPL4hL1MESghFl83jgG3S8GrybEBrI+pMyFW55xrGMQikEU1rkZgBcWN1XXd&#10;vizL577v98O4mjuxEKmL9RpuLODyIGtyDZlicGgeX/wEs8BSDEpnVtM0V3meq+6swY1FMOsKR1dW&#10;NcxZ4ujKMpj1g2uFS4sfXwJq9YGtE/sJyOJ9a2DWEtSSx7Rpjq0sy3zTNH1VVZN7J7DVNI2/vr4e&#10;nVt1XY9Ai9fZCqUj1FxbwOkpCYH1zi3A4JbJZDKZTCaTyWQymUym1XqT0AoIpwiMua0oTWBZlu7h&#10;4WGsbzVcelzfzfPc7ff7jMDVUMNKPZb1roSbagavQs6rJafWcA2t3lUsVSCdO0zXjtW0gQJegcVy&#10;eAXEAVYUXgG2Nv1RtBHE6nCAUBOIBebGwtF99YQDyNpnWfbUNE1dluUzd2LVdd0MdbHaLMvaLMv6&#10;h4eH7tu3b/6XX355tZSCpJf6xQ/CLFkvq+/7rO/7Yr/f53Vdl1VVjc4s733V9/1Oc2Zh6tLiQCsG&#10;s+QbVyhXqcGsD6yNXFrAeekHJ3CLpRjkxxJmhVITqukFEXBghQAX9SMBbMnNOTc6twhqpaQj5K6t&#10;3W5HzwlSUhICwEvCLcAAl8lkMplMJpPJZDKZTKb09dVToJUGrIBlaAWkpwgEdLfVcKlJmkCqb1WW&#10;pcMArsDWVuu6zoaUgI7DqqZpsjzPJ+uwKeAKCpRKdGVN6lrxeaADK0ofqDmuMndY9FsLr8Diwc61&#10;vcGrH0QrIVbH9mNKwWHjEIvXxXp2zu0RqIcF4LlpmjrP8z2Aumma5ubmpm6aptvtds1+v+9ub2+7&#10;PM/733//vdcg1vA4+L1fXC/5InBAuF4Wh1kPDw/5brfLvfeF9754fHysyrIcnVld1+24K8s5t6MU&#10;g3Q87GW9rEWYpbwpqTBreCz2JvLB9FagluLc0mBRDHCtcmyBQS1+zNuoncYOe7WeFktL6LMs6/q+&#10;Hx9L27aepyOMubaG53JWawvYDm4B62tuAZu4twADXCaTyWQymUwmk8lkMr0XbQ6sgMtBKwCIpQjc&#10;7/ejy4r2OIAoJ91WofpWeZ7TOqq68fpWUEDSErgKxUT6tRpXIWBF491wLJ1WLwKvAEsd+CPpBIjF&#10;jQxUE0s6sWoAVOdKTSmIwY2FAWY1TVN77+urq6uapxO8urrqnp+fOwD9W6iLxfXiIAvQYRZwrJcF&#10;ILu6usqfn58naQafn58r51wFoCrLsgJw1ff9LM0gpoArBrNofoNZpokSgRawPdQCpg4tvud1tU5J&#10;Rxh0WsVSDFK8dGXJuTAALA62eG0tvvE6W3SOiGvr4eEBvNaWlpKQnjsOtgAgBW4BSHJvLdXdAgxw&#10;mUwmk8lkMplMJpPJ9AF0VlpAYJvUgEBaekBgDq1SUwTe3t7Cs9pWVO8KLE3gbrebQSwAWZZlTsIq&#10;cmER4JLACQFwJWMXgBWPPydN4ARkYQ6qQtm7HNbDq8mxua9+LMm15gDE4ttJEMt7v3fOPRG04sdZ&#10;lu37vt9nWbZ3ztVd1zVUF2u/33d///vf2/v7+/7m5qbjEGu4z/41IRbwsiBrcj0Os8AIv4RZ//nP&#10;f4rdbpcXRVECKLz3VV3XVVmWFUEs59wOLKWgY/Wy1sAshcbLN6vxMThLNfjD6CWh1tA3gVusbZaC&#10;EIhCLe7ckjBp4r6iODrX3FpaDM0XSkmIhRSEfEt1bYVSEqbW2wK2hVvAMuDaKD0hYIDLZDKZTCaT&#10;yWQymUymrXS2wwrY1mUFAFtBq7/97W/A4LAqy9IRoGqaxmFwWckUgby2lXRbNU2jpgykjQMtCaYA&#10;tWaVCq6oPQa+MHVVLTmt+DqvTBmo7d0QvwSvYqDK4JVpVCrECmTo4hCrxQFgBSEW5rWx9v6QXrAm&#10;kAWgzvO86bquKcuycc61dV13j4+P3c3NjVzHxWvWxeJ6jRfJBGYJVxbA3gAfHx/zm5ubfL/f558+&#10;fSq890XbtmWe56Vn9bL6vt8RzMIAtBJgVsk2ejMsIjCL7l11Z9kbzo+hF4Ja1NcPfQSt+Bsad3Fp&#10;YGtSW2sYF3VuaU4sKG6sWB/vD8WLe1a3LMt80zR9VVXRWltFUXhybxHUCtXbks4tAAilJQQOgOv7&#10;9+8eAE5JTQicnp4QMMBlMplMJpPJZDKZTCbTRlr3B/aJaQGBuMsK0KGVlhoQmNa0AoBUaDUMT0oR&#10;SPWtuq5zXdflvN4Vd1tpzisOmrDgvNL6A3BK9qU6rbRNuq5SUgby58vglelsuXAqQdqHINZYE+sc&#10;iEV9Q22seoivu65rALRVVTV1XXfX19fd09NTB6D/9u2b1+pivSbEAl4HZE2uK2EW1cv68uWLA4NZ&#10;VVXl3vuiaZoyz/Oy67qxZhbBLAh3VgrMcs4V3vsSQKHYVt3wJqm+iQEGs35kbQS16DwKtcQmUxCO&#10;bi3lTS+WknAClTj4YudBeEXHa+J5Gz9fcm1xtxYGmAXoKQmX4FYoLeFSzS3gZdxbgAEuk8lkMplM&#10;JpPJZDKZTtCLOKyAbV1WwBRaSWAFHGtanQqtOKAiiEVwKsuyScpAcl7xYy/SBOIIiIIgKnQeA17c&#10;NSXnVrZJikC2xdxW4/ODI6BSTQwGr0znKgKxNDMDZeai9dkOh7pVHQ7wqsU0peAMYpH7igMsHKBW&#10;zdMJDuNb2ghiff782f/++++9BrGGx8Mf3o8JsgBEYdb19XX+9PSUV1WV13VdAig4zGIgq0IEZlH/&#10;sN9hcGQ550oJszAn+kkwa3hM9qb0g2lrqEVzBsBWz/qkW4u3TfbDG6EGubQCglGwFWpzJ6Qe1CAX&#10;ObJkrS1qL8tyBrnOhVu0X4JbwDQ1IRB2bwFvFnABBrlMJpPJZDKZTCaTyfT+tIm7CtgWWAHzWlaA&#10;7rICwqkBgSO0olpWvKaVTA84TDuDVjxFIAZohUP6v5nzSttCbivZLyFWzF0l55LgCoEUgZF75K4q&#10;DrWg9CelDAQA0c9l8MqUrESIRWu8fO2WZ7+SEItv+wFcLUIsvlFNLDCIlWVZn+d5/5YhFvB6IGty&#10;7RjM+vnnn7Ou67K+77OnpyeqZ1VggFkAqq7ryhjMUs5DaQYLtoVgltwA9mbHHpO9Sf2gOgNqhY7X&#10;uLVCllTu3Aq5t1JqbU3OIQDUWni1BLRS742DLqyEW1Rz6+HhAbe3t33TNOOHSVVVXktNuNa9BRwA&#10;F8Et4E0DLsAgl8lkMplMJpPJZDKZXk/r/1PzwsAK2MZlBQCh1IASWj08PGS3t7fgNa3atnUxaMXr&#10;WvV9P4NVqekCvfdOc0SFgBQ/p7YE95Zaz0qMoXbKmhVKDzhJEzj8CNa4rng7l4RXk36DVyYpuS4c&#10;g1iYZ9DiEKt1zjUspeAEYkGkDtTOoUCsx8fHtqqqZrfbdfv9vru9ve3yPO+Loujv7+89gP4tQizg&#10;dUHW5PqnwiwAFdXMAlARzHKiZhbmTq1qaK+G+NGVhaFuFhSYpdF8/lgs1aCJ6wSoxY+DUIvNEXNr&#10;0ZshMIdZM9DljnW0kuEWbae4t2Jt/DwwxgOHlIQErfgxVsKtrut80zT++vp6ArnIqUXP45rUhABO&#10;Tk8IrAdcgEEuk8lkMplMJpPJZDK9G10cVgEvC6wA4JzUgLe3t/DeZwSrnp6esuvra/hATSsIpxUE&#10;sALmLqZQikBgBrKSARZvjzm5VrisuLvKiT4JrKThgNe6CpoRTk0ZOEwATbYObApArJgZQZaAoXSC&#10;tDWY1sUaXVgxiJVl2b7v+z0UiPXp06fWOdeGINZwrz1wWFN8KxALeH2QBSTArP1+n7VtezLMCriy&#10;rpxz5MiqAFTDeO7MoutIeyt/46THML4BmjvLpGlDqEXnRMWjbi0tDSEE1MJ6sOUxrb2lpigc5og6&#10;sXg770sBWkO7p2Pn3CTloAa3ltISEtgC0FMKQrA38lhqwlT3FqCnJwR0wAWkO7iA811cgEEuk8lk&#10;MplMJpPJZDKdrU1hFXCeuwoIpwQEpsAK0NMCrgVWqakBqZ23xaCVTA/IwZWsa4UAWEIARi31nwur&#10;xPxL4GrSLtxV5KqS6QIh+te6ruSxwSvToiKpBGmvrb/yjdfD6pxztfd+ArGGrUbAjbXkxOIQi657&#10;d3fXcYjF3VhvCWIBbwNkAQJm0YcSwSwA2d3dnSOY9fDwkO92u3y/3+d1XZdVVeUYYBalGcQAtIQL&#10;Sz0Gg1k4phksB8vrmGaQvRmTnZV/wBjMMiUrBLWA88DWgluLgy3tvwBSwBZ/ox2PGfSaHOMIuTxW&#10;wCnevybloIwd4n2WZR0YuKKN19yivq7rfFVVo2OrbVu/2+1GyOWc65+enhByb10ScAHLNbiAy7q4&#10;AINcJpPJZDKZTCaTyWQa9SKwCtjGXQWkOawAvY4VABC0ApBpwIr6NJdVSmrAuq5HiJVlmWuaJpPQ&#10;qu/7nMMrDVrxbQuAJfu9Xt/KRY5l+ZbJcSq4UjbI80TXVfA4tu5ha7wmrhWpBLW11Y7tJ04sBrLq&#10;AVLVBK8wwKxASsEZxHLOtbS9V4gFvB2QBQRgFth/IqyBWQCqWN0slnqQUgyGamaVOEAsyuOaXDcL&#10;sFSDpmVdCGoBUzcWtc/AlrYNb6xAOtiaAC6e/m/hOAlInZN+UHNuEdxKcWstpSYcnsuegBa18dpb&#10;WnrClwJcwGkuLsAgl8lkMplMJpPJZDKZALxBWAWkpwMEDu4qIC0lIHCsYwXE0wJqtayG6ZNcVgSz&#10;IJxVIddV3/e5O/zhvQitmNtpE4DljjWquPPKKccqsBIZrtRUgSFw5cJ1rsD6L+K6AmxN16RrBcTi&#10;a6eerYl2OLiv2mFtc0wl6JyrAdQEsPyQTlCDV6y9FltbluUIst4zxALeFsgCFJjFXFlABGZhSAfI&#10;QRZtBLSEC+sKU8A1qZmFoyur8MfaWbJuVuiNF/zY3FmmNbqUW4vmZm6tSR+mACvVsQWIN2NMXVrS&#10;wcXTESa5tviW6ODyWqwcF7DxzmprgUEsgl0x91ZRFCPwotpbWnrCh4cH3N7e9k3TeGA94AL0GlzA&#10;AXKFABewzsUFvDrkAt7Qh6bJZDKZTCaTyWQyfUCd9h+JrwSrgG2AFYdVwDKw4mkBubtK1rIKuazK&#10;sgRwTP8nXVdlWc5qXYEBKQJYGqg6BVotxEq3lVOOJ8CKQSxtvfQUcBV0Xq0AV7Fjg1emk+USUwli&#10;uqY6roMOa5NUF6vBtCYWh1ETgAU9tWANoB5qYzUQTqy6rsnxtQixhsfGH+qbWZN7iy/IzWBWlmUl&#10;hhSDmjtLA1p+qLMFkWYQ07pZM2eWeDOmx2Ewy3SWNoBa8pjOk8BW4jYCGnYe23fAYg0uCZ4WgZZ0&#10;YPFYCbeGxz0DXbydjjWgRZt0a2nura7rvExPSICL0hPS83cu4AIAcnHd3t56ADjXxQVsA7kAA10m&#10;k8lkMplMJpPJ9Eq6CKgC3hasAo7pAAFgbQ0r4DRgtdvtAOi1rELnlBqQA6whG1TUbYXpWuQYL0EU&#10;35YAlvc+CMXYMb8veY9O2yuQKpgikIEpcq8h0E/tfI9Iu4Er06Za4cKK1cMigNU65xrv/QxiDaCq&#10;1pxYvC3Lsj0bU3dd1/CaWB8FYgFvE2QBF4BZYDWz/JBa0Cu1shjgGmGWc65krqwJzOL2WUzftOlx&#10;TN5EnaUaNJ2hC4CtiYsrBWy5eY0t4Ah+JoCLtanpCGOuLQ66mOV2PA7BKGAZbp2yee8nKROhuLc4&#10;0OK1t1IBlxP1t+i5JcC1NkUhAKxxcQFvF3IBBrpMJpPJZDKZTCaTKaDT/1jayFUFXB5WAaenA9SA&#10;FU8JuASseApAOo7VsuL1q6TLipxVcjssOxyAVOh4aYs5tNj1ZYrAmbtKni+4rbQ10WhdK6enCoTo&#10;PxtcAQavTNtpBcSSa6IEr2jfsn2DOcSaACynpBEkgNX3/R5Aned5IyGWW5FOcHh8k4e33TO3jd7q&#10;i3X6rCXCLBzeJAu+5Xle1nU9uqzKsgwCLe7Qcs6NYwaXFq+ZVWBd3SzwY3NnmbbQSqgFpKchHPcr&#10;wBZwBFGAnnpwKR3hbC/BEQLpCRn0OmmT0GvpWBlPMTPnlpaOkJ9nWeZl/a39fg/NwcVTFMoaXGVZ&#10;+qZpfAhwAcCSiwuY1+ICLgO5gDcFuoA3+AFtMplMJpPJZDKZTDhz7e5UUAW8LVgFICkdIAdW5Kqq&#10;69rJGlZbAit+Tm1g6flCLiuCTQS2Uo/5WG3ewOYwLZUycVkxMBV1WQ1Puway3NA2+wd/1j77h38W&#10;cyq4mp0buDJtrQWARXu5yX/Ol/WwQhBrrHdFAGvom9XD4qkEh/nquq67jwixgLcLsoATYFbf99nT&#10;01NeVVXuvS+apikBFG3blkVRjM6srut2RVEQqLrSgJabpxmscABY1QCwZN0s7cPIUg2aXkxnuLX4&#10;eSrYorYY2NLexPmbORB2bYHOMYVGURcXMIdbTkkXuNUxASy5SeCVWm9LnhPYWkpRWJalL4rCU42u&#10;tm1HsEV7YNnFBWwPuQC9JhewnZsLMNBlMplMJpPJZDKZ3q0u5qYCtgVVgA6rCFQBp8MqQE8FCKSn&#10;A6R2clcNwzNKFchBlUwJqAGrvu8dd1Yt1bWSYEpu5KzyLB1gCHKduYVAVY5ld9XsHFPXFahNcVXx&#10;9uA/+IsYiBius8EVYGuupvO0woU1y0Q17GU9LAJYLYDGOTfWw/Le0zHVwJoBLHJiNU1Tl2VZ933f&#10;kBtrmLPd7XbdR4NYwNsGWcAGMMt7XwAonp+fq91uV3A4Rc4sMKAFVi8LU0eWBFolDh8KPN0gWXJl&#10;qsGQQ8uAlukiikEt4CywRW0j2GLzaWALDEzJfgJCAHNtsU06uSTskucq+OLnEm6FQFRo84dvnR0/&#10;jrm05DXkmLWAS6YopOeRABZvK4rCyzSFIRcX8LKQC3hZNxfwIqALeMMf9iaTyWQymUwmk+lVdFE3&#10;FfAyoArYBlZJZxUArK1dxd1VPB0g34MBF2oniAUGqehYAiqeClBzXElQdYrjKnXzSorBYS9TAqrQ&#10;KtAnodUkTgCqkKuK98XA1bj+uQJcxY4NXJleRCtcWMD8H/VlOsEWh3pYrZ/Ww4qmE5T7tm3rPM/3&#10;AOqu65qqqmoOsMAg1u3tbffw8OA/CsQC3j7IAs6EWXVd50VRlE9PT0VZliXVzgIDUwE3Fk83WAHY&#10;4QCvKM3gmGpw+BDRUg06HFIQanlfzZ1lejG9ANgCBjcWm28GtXAEU0HXFnvj522hlIRr4Nbo3NLA&#10;lxvSAi4BKr6lurS0ubYAXOTYovimaVBV1aRPS1Mo3VvcxXUpyAUAHHQR5ALS3FzA+aALOC91IbAJ&#10;7ALe+BcDk8lkMplMJpPJtKjz/wsuAVIBbwNUATqsur29dQBwThpAAIilApSQSnNX8T2AjI7JTUXO&#10;qlhKwBiwkk4qYL37KrbF5vLeR91UbJPQKmXPAVWsphWoPwCtwOPp72YBrrTfyxSgZeDK9OJKcGHx&#10;Y74+ycufdGxr2TYDWHSMwX0F4criTiwc6mI1bds2V1dXddu2XVmWTdM0HYD2+vq6y7Ksz/O8L4qi&#10;/ygQC3gfIAtYCbO+f//urq+v86enp3y/3+e73S4HUDRNU15dXRUEsrIsKzE4syCAFg5OrAnMcvO6&#10;WbxmFndmhVIN8v8KMXeW6dW0IdiK9dGbolfe8Gf/vaAALGAKsSaOIyU+FW5xqMT7tHpciy4rvsUg&#10;WOoYCbh4rHRkxc557S0Otuj5I6gl97FUhedCLgC4vr723759A4Cz3VzA6aALuIyrCzDYZTKZTCaT&#10;yWQyvXO9WUgFbAuqgDRXFXCAVTIFIACckwZQwqphiqxpGsdrV1G7dFfJdIAUxwFWyvkSsALmkEq2&#10;Mdh0EuRSXFQxZ9UMaAmnlYwHi5m0QU8ROIFSEbcVKAYAjwPmryMJvUJ9Bq5Mr6aVLqxg+RM3TyVI&#10;jqzaex+tiaW5sXAEXTWlESyKohnmbJ1zbV3X3UeGWMD7AVlAAsz6+vWr+/XXX7Off/45+/79u3t8&#10;fMxvbm5GmFWWZU51s0LOLAiApbRRPHdncaBF6QYzHNxYsVSDkOcGs0yvoRPAFhCGWYtgi80podbY&#10;FnBtAZikJNwabiXBrph7KwV2yTZtjIzT+qjNe++zLOuapkFq3S0CXV3Xee7iolpcRVFcBHIBQIqb&#10;CziALs3NBbwe6ALeFOwC3smXDZPJZDKZTCaT6Q1om/84e0VIBVwWVAFpKQAB4KVhVVmWQMBdRWNj&#10;wMpNa1ON4AoBYBVyUoXAVsx9JcEWc1nFUgOm1rBSoRWm642OjYXX/9E+Bq143LlpAmfnBq5Mb0Fn&#10;uLBobZCnE+xwTCXYgaUSJAeWH+phcWiFuSurJidW3/cNBpD1/PzclmXZAGj3+3232+0+PMQC3hfI&#10;AgIwazjNgCPM+vLliwOQPT4+5nd3d9nz83NeVVX+119/FTc3N0XbtiWAIsuysmmaEWYVRUGOKzXV&#10;IOZ1s0qkpRqUH0jah8b4GA1omV5TFwZbvI27sXifx3yOzeAWaxvj2LilPdmEtfZFIAXo7qyUOAnM&#10;tD4Ot5Dg4qLHHzvC/gAAIABJREFUL2txnQu5aN4lyEXHMTcXAKxJWwjMQRewLnUhcDnYBRjwMplM&#10;JpPJZDKZNtSLAirgZSAVcH7qP2AZVAHLrioAJ9WsWgOrQqkAOcAC4vWtYoBKwiYOpGJ9fNNAlea+&#10;UuJCkEp1Wyl7DqJmqQAD64wcWs22ALSCiBv/Jl1wW8m2GMQycGV6UzrThUV7qoXVMXglUwmOLiwM&#10;AIuOB3D1DOHQguLEAtBSKkGCWI+Pj93NzU33+fNn//vvv/fDWteHgljA+wNZQARmkTtLwiwA2dXV&#10;Ve69z7z3RV3X5JqaOLO0VIPQUwxSOzm5Sq+nGszZlpk7y/RetQHYkudRuKW4tmi/BdzSam6pdbgE&#10;8Ep1cwVTFkrApbm5oMApvp3j2tLOJcCCgF4EtGSMrMcV2xdF4Z+ennB9fd0T5Frr5gKwCnQBaY4u&#10;4HRXF/A2YBewKfAC3tkXGZPJZDKZTCbTh9R2/9G1EaACXhZSAXM3FbA9qAKAU1xVElpJKLXGWRVz&#10;W/FzDrFCDioNKMVgUwqIikEvNocKruh4yWUFxV3lpin/toJWwHwdEhQHYFO31TCxbJrI1jtNr6Vz&#10;XFiYrtfJeliU9q/xx1SCjTukFpykEYTiymrbdgRYZVmSG6stiqJ5fHxsq6rqALRXV1fd/f19f3Nz&#10;0wHov3375n/55Zee1qo4xFJeh+9u7ee9vlGcBLMAZLvdLt/v9yPIKooib9u21FINQqmbBQa2oDuz&#10;ONAiVxZBrYzttQ8uemyTDwoDWqa3piWwBVzGtcXmVf8rgvYRuCVrboU26dSSsIr3nbRPBVynwq81&#10;UIvNHYRcYGCLH4ecXFpNrv1+j91u13dd5wEgz3PvnOufnp4g3Vx0zF1blwBdwGmuLmBb2AW8S+BF&#10;endffkwmk8lkMplML67Nv4i+FUAFnAepgHVuKuBQowrQU/8BaaAKmMMq730mQRW5qob2DADyPHf7&#10;/T7b7XYYnFZj+6mwitopBorDSjv305R9E7hEbRp4AuYQLGWcj6cFTNoLQLWUBpCvGfKaVhJmXQpa&#10;ybYYxEr6m9PWNU2vrXNdWOwf2TnAIjfWCLKgpBKEnk6wpnOKx5BOsG3bsR4WgLaqqs4d6mL1z8/P&#10;5ASbQCwCWMBhzegjQCzg/YIsQIFZACZ1s75+/er++OMPd3d35+7v7/Pb21vX93329PSUV1WVe++L&#10;pmnypmnKq6urouu6krmySghXFhjY4n0QQMs5VwznOaa1s0Z3FvQPO/lBM55rHwT2xm96S1qCW1u7&#10;tvg1z3Ru8f4Z1NLaFZglP9R432aAi9o8S1+Y6uiKObO0a4bO6bHFnFw8RgItgl3StRVKWUhurlht&#10;LiAOugCApy4EAK1GFwCsSV8InA67gG3dXcAy8AIMeplMJpPJZDKZNtWrwingdEAFnAapOKACzoNU&#10;wOluKmBaowrQU/8BQGqtqlRXFaUAJNhE81A/76M2MGeVTBWYAqu0c9piTizaUvoWgNUEnAEqoHKB&#10;+FgMb9NgltwgxsWgFY9NrWsl22T/anBla5emt6YFiCXXFvkmMyZ1/pBCkLZGgKwagXSCmitLbpRK&#10;kCCWc65tmqbb7Xbdfr/v+L38CBALeN8gizQ+Bg1mDV3Z3d2da9s267ouI5i13+/z3W6Xl2WZN01T&#10;Ykg1ODioKqqdRXWzoKQZBHNuYXBkDRBrrJmFQKpB6O4s7T8qxscpf/nsA8H0VrUEtoB3A7foXEtN&#10;OIE0CvQKpScEna/cq1Aq1Ka1h+DYmrHKXODtoVSES22am4uO9/s9UkEXkJa6EAC4q4sgV8zVBcRh&#10;F3BeGkNgG3cXcLrDC1gHvEgXAl/AO/6SZTKZTCaTyfSOdJn/YloJpoBlOAWc76AC4i4q4Lx0f0Dc&#10;TcUhFaC7qYADrCI3FQAspf4D5in/NFA1XCpr29btdjtggE7U3nWdS3FVSReVdFrRfKfCqiXnlQao&#10;QrGReWeAaoA+dB4CVGo6QP6YxRofd1PFXFYp0ErCptna4WtAK8DWKU1vVwsAi/bjsYu7sGjfumNN&#10;LAJOtT+mE5y5sELntGVZ1vR93+R53jw/P7dlWTYYnFh1XXfX19ddlmX9w8ODv7u76+7v7/3Xr189&#10;h1iBelj8sb5LfZQ3l1Uw6/v37+7x8TG/ubnJAWRVVeV//fVXUVVVnud5CaCo67oqy7LA3HE1SS2I&#10;uVtLphkkhxbBrLPdWYABLdP71BLcivyR82Jwi+JjgEvZAExqcvWBuIukLIzBKq19DdTi5y7BuUWP&#10;T4vjzi0tTSEfT218jwF+XRJ0AYB0ddHxqbALWE5jCKxzdwFx4AWcn9IQSINewJsDX8A7/3JmMplM&#10;JpPJtIHeFZgCtndPkc5xUQGnpfsD0iEVMHdTAek1qpYcVSnp/4ZLZjGnFW/j8IrDIQ5vzoFXjqX0&#10;S4VX/Jw2pT11DxofAFahcw6eQv+sLjeIcQCQBK1ELDCdT2oJVBm4Mn1IaWuRigtLW/fT/rG884cs&#10;SeTGojpYHY4OrCjEciKdIB13XdfIelhucGHt9/tut9uNECvP874oiv7+/n5cH/voEAv4OCALSIBZ&#10;sm7W4+Njfnd3l3nvs6W6WZRy0Hs/gitgWkeLt+EIscoBbhXDOa+ZtdadRfvxPyyk7APE9J60BLaA&#10;k1xb2jlv0+AWtXstFuvdW5PtHMClnIdcXrNz3h4DVMB6qHXqeaiPHj93ZKXU4UoBXRxs0Z73yZSF&#10;wAF0AUDM1QWsg11AOI0hsA52AacBL+AyLi/SpdxewMXBF/ABvtSZTCaTyWT6kLrsf/+cAKaA81xT&#10;pEu5p4DTABWwDlJxQAWkO6mAZTcVP26axpVlOXFThVL/DdPPHFW8naf/S6lfRWMlsIIOl6C1nwqr&#10;YqBKi/HhdIAh9xTFIBAzgVZKHAdWGsxa47JCYD9ZAzRoZTKlS647ijVA2vO1vxQXVoehXhWOIGsE&#10;WI7VuAKm9a8g4BWEC4vXw6rruvv06VNb13V3dXXV3d/f9zc3N93nz5/9Soj1YdY6PtobUBBmAYcv&#10;SRJm8a2qqryu6xxA0TRNWZZljgOQKghkNU0zSzUIpZYW20q+uQV31vABKO3M3HI8+4CTHzb2wWJ6&#10;z3qDcIv2Xowbx5wJuDSwNQNcAl4BYVeXCr/E/lUh11KfBr5SoBZ/bjRHF99rgOsUVxegwy4g7uwC&#10;EK3ZBaS7u4B0hxfwctAL2AZ8AW8afpE+zBdDk8lkMplMF9GLfCm5JJQCtgVTwDKcAsLuKSC9DhVw&#10;vosKONakAoAtIdVS2j/usKK9BqRC+xCo4m0BKBRsxwnwaetz6FCKQ6fF9H+ib2zTgJWyyfgosALS&#10;XFaAQSuT6VytBVjQ19GCLiy2TQCW934GsaDUxoIAWMN5u7YeFvDjQCzg44EsQDwm7/34pYzcWV+/&#10;fnV//PGHW6qb5b0v2rYtARRd15V5npfcmQUGrCTQEn0SaKW4szho0z4sZx9+BrRMH1Ubwi3ZFpo3&#10;BXB5ETu2i/jNAJfW7uYpCVWgJUBYNJVhKnTa8nx4bpLAF8WGQFcK1ILi3qLYmKuLYJfsk7ALOAAu&#10;QE9jCAAhdxf1S3cXcBrwAs53eQHroRewPfgCLg+/gBcFYMAH+2JpMplMJtMH1sv9h8yJQApIh1LA&#10;5cEUsM45BZzmngJOA1TAcqo/OgaOgIratHR/wDKkyvPc7ff7TEKqYfjopuIp/jT4xOM1lxVvUyAQ&#10;sACmeAwSAdOFYNUqOKXEOK0ttLHnRK7B0T+bh9bngDDUgha/EljJ9hSolfy3ja0hmj6CtPXDhbW8&#10;2XoZjs6rnh23bE8uLAJZtTvWxZqAKygpBCFSCTrn2q7rGjBARvWw2D3MIBYBLOC4/vGRIRbwMUEW&#10;oMAsIK1u1t3dXfb8/JxzdxaAom3bcrfbFVqqQShAK7ClurPIJp0NH7T0Hx6h/LrjY9Y+oOzDyPTR&#10;lAK2gOgfgLJj6Zy3jX0MRmn9s70SfwrgAo4frsDxQ5e3yy3F2RUFYbQ/F3KtHZcyhzyWsfyxxqCW&#10;dHrF9imwK5TGcKlmFwDE3F0AsAZ4AVPoRcALON3lRXpt8AVsC7+A8wAY8OIQjPThvqCaTCaTybSx&#10;XvwD+hwYRXpNKAWcBqaAcFo/4Dw4Bax3UNE+BqiAuYsKwKqaVMA03Z8GqXhtqiUXlXROEdSSMQhA&#10;Ka1NAqdTQBSfNxa3Em5x95MKq0SMBrlCbaG1NA1K8TEhYIVADO+HNm5jaKWOMWhl+pEl1woD63V8&#10;jW7yD96O1YXHMYXgLJUgjg4sAleTelgIgCsoTqw8zxsAbdd1TV3XXVVV0XpYX79+9RrEUl77H3KN&#10;4CO/cSXBrFCqwd1ul+/3+9GZ9fT0VFxdXRHIKrIsK5umqQBUeZ6XCLix5OZ1d1YxQC0CZ/kAsXJ+&#10;T9A/mKEcmzvL9MPpleAWb6f/fvDiOtoH5qT9DMBF43ulL7iJeA1+hepzLUKuEJwa7nWzlIPamBDE&#10;isEvui/v/SRVIUEt6k+BWzKeYFdKGkNgvbsLCAMvIJ7SkPYx4AUcXV7AeqcXEHZ7AevBF/B24Rdw&#10;PgAjvRIII33IL7smk8lketd63Q/GF4ZRwDKQAi4HpYDtwRSQ5pwC1rungOUUf8ABSMUAFXAepOLp&#10;/jQnVSq0Wkr7N9zqBA5pbWtAFY3XYFMqpEq8zgQ4pcKqhDYo84eglPyn8BiwGo9fGFilnNONBaab&#10;ytYDTR9dawEW5utdtK4l62B1zrnWD+kEnXBhQQFYCDiy3FA3q+/7hqUTbIuiaNq27cBcWGfWw+KP&#10;+8PpR3gzGx/jGph1fX3ttFSDfnBQ1XVdlWVZ9H1fYgFeBbYSCtCCUjeL7eV/qBjQMpkWlAK4VsAt&#10;rW0p5izAxcasBlyivxdzS5gl22PurhjkgtLG94tACgH4BAVQQcAoLSYEsWLwi+bk4wl2QTi4KJbg&#10;VaidO7hkKkQNaK0BXsARcsnjlJSGwNzlBWCV0wuYpzcE0t1ewDrHF/Cy8It0CQgGbAfCgFeHYVIf&#10;9ku0yWQymWZ6Mx9AWwAo0loQBVwORpE0KAWsd0sB24MpIOyaAtLhFLDsnqL2WB0qADjXRaXVpAKm&#10;6f7OgVQSCA0PM8lhpQEsKEAqBVTRNdYCMO+9vFeCRKfCKu354LEzKLWwRrYErMb1s42AlTwOtaXE&#10;gF9rSbbmZ/qRFAFYwHx9DFDSCA5rVTx9H3dgdQO86iBqYSECsSAcWVmWNVAgFlamEgR+bIgFvKEv&#10;mheWCrOAeN2sP//8M7u5uckBZDzVYFEUOdXOwgFKFaFUg7FtiC2cc6X3fqydhaMrK/cHV9YItYYP&#10;Z6qhFfpwp/34uA1omUxHpcAt4CzAFRq4FnBpY5YA1yQuAXLN+s6EXEA8haEKw7YGVPJetJhUiCWv&#10;lwK7tHpdodpcMj7F3QWsA14AoKU0BMIuLyAOvfj5mvSGQBr4Al4PfgE6AAMuD8GA00AYsC0MA94c&#10;ENP0ob+km0wm04X0pt/ctwRQwGkQCkgDUcB5MApIB1LA5aAUcARTBKWAOJgC4q4pYJrWD5g7p4Bl&#10;OAWkuacAnAWoQiCK+oB5TaqU9hRIFYJRGnDiY6EAptC4GKhaA7wgXFXifE3bSbAKRyDF3VhLsGoW&#10;AyAUB9F2KrDS2lMglgErkylBCQCL9to6Fy+v0eOwptMNsKrHwXlF5wScaD8BWAPkWkwhiAFi5Xne&#10;7Pf7tiiKBkAbSiX48PDg7+7uut9++w0rINYP8bfxj/TGN/3pLtTNGr4AqqkGm6YZa2fleV5674u+&#10;70uCWSe4tCZQDGF3Fndo8S8EJ6UbHJ6HH+l3wGQKagO4BSy7tS4KuGicGKP9F8oi5FI2GrcEuUIw&#10;aNw0IBZp4/AumBYwBrFigCxlXGiuVLAVAHPAypSFEoTJvrUOLwAIubwARKEX9T88PABANL0hMAVf&#10;qW4vYO74Ai4Pv4A0AAa8LAQD0kEY6a0AMa53AMdC+iH+MDCZTK+md/nmuDV04ro0gCJdCkQB6TAK&#10;WAekgDQoBcTdUsByKj/gPDAFHNP6DfemOqf4OfVr7ilgPaACg00SUJ2TAjAAh4AFJ9Wp4CoGnFJh&#10;VmwcLuugkuApBVapfcDMOaWugbEY2QcxZty/JLDi11uSrduZTAdp63aBNbPQ+paWRnDmwoKohYUD&#10;3Fp0YWHqyGoA1F3XjXWw8jxvnp+f2+vr69Y51zZN0+12u84512upBH/0eliafrQ3wySYJVMN3t7e&#10;ur7vM5lqkIBW27blbrcruq4rsywrCWQ555KBlve+dIc6WQSzSndwZJU4gCuCWjLVYAhmGdAymc5U&#10;KtwCznJvhWJk+wRwiWtqsIofay4ubZyEYasgV2zTgJbYUuBXsC0EmZAIv7TxgXtKglhaWwxsaTHe&#10;z91dGuiS6QyXYBgflwK9eLs8jtXzon7p9gLWgS8gPdUhcDn4RXotCAacD8JILwXEuC4Jx7jeMShL&#10;1Q/zR4rJ9EL60G8alwRNXKdCJ66XBlCktSAKSHNGAXMYBZwPpIDLQSkAyWCK+pZcU8A0rR+dS/AE&#10;AKe6p4AwhKK+WPq/JReVBEDAuH4yg1NQ4FMIJqW0afPRMe+T9yfbBKiarB8tXYvaMF9vWtwSYZW6&#10;hhWBVZMY9vOIwaeXAFbBsWu+n9ranMk016kAS6zPxNIIcnjVQtTDcs6NYGpp4w6soa0lkOWcGwFW&#10;LJXgsFbww9fD0vQjvkEGYRYQTjX4/ft39/j4mN/d3WXPz885pRosiiJ/enoqrq6uCgBF13Vl13Vl&#10;nucTqLW0uUN6QYJYI8yCcGe5cLpBq59lMr2Q3gDg4n1jjIBVWkwq5NLGnVKzqw/0nVWvKwK6JrG8&#10;TYNPa0HUOW0xEKaBrdD4JeClwSuI9ISpfSnQCzi4ukLpDSkulOIQ0MEXMHd8URtwOfgFLAMw4HIQ&#10;DEgHYcBpMAzYDoiR1oIxYBs4xvVSoEzqBwBnL6Uf6g+wdyr7Zd9ALwWWNG0Bm0hroROwHXginQKg&#10;gHRHFHA+iALCMApIB1LA9lAKmKfyG+436pgClsEUoLumeDs/XoJTKan/UpxVMUC1BK4g3E6p8Oel&#10;21yaUyoEpUIuqZPqUqWsS6XAqiFwC1ilxWoyYGUyvSHJ9TfxXUquSwHKP0e7Q6pAWo/pBpjV4VAD&#10;q/WHNIIcZNU4OrLGNIJIdGCVZUkgq83zvHHOtW3bdhC1sCiVYJ7nfVEU/cpUgvT4fyj9yG+cM6Al&#10;YdbQlX379s2RO4tvBLPKssy994X3foRZmAKpJHeWP7iySgAcapVgdbMg0g0657IBbM0cWuJLDKB/&#10;eTCgZTJtpBcEXKE22U4fdkeydSHIRddZAbkm/QJmSUilAbB+oX02D9s00BR1SGljAvOsAlahttBe&#10;xvLrp7aHUhRq4CqWvlAAsVVuLwBYAl/A0fEF4EXgFxAGYMM9r4ZgQJoTDFgPwoB0GAasB2LAMhQD&#10;tgdjpFMAGdfWsIz0WtAsVQbXTKaDXhMapWhLsCR1Cmji2ho6kWLwCdgOQAFpEApYB6KAsDMK0GEU&#10;EHdIAWEgBWwLpYADdKIxHFQRmKLzJTAFIMk1BRzBEj9OhVMp4IoDJw5bQtApFI9I+j/qD8GsUwFX&#10;bA5xn0vwKQSv1oKq2RZYV+J9IVjl3NwxlQKrIGKhtM3Ws8RYKMdSBqxMpjesRIAF6OtKvA6Wh55G&#10;sMPgkvIH5xU5sWrvfRsCV15xZmVZ1pADK8uypmma0YXFt6qqOudcv9/vx/vhqQQhXFjA8W9P8b7z&#10;tr/kXlA/+hvqDGYB61INggEtAEVRFLn3foRZKe4sDrn8IZUgd2hRysGZO2vYy1SDs/pZBrRMptfV&#10;RoAL2M7FNR5vDLloL+MlxJJxMdC1ti9Ut4vHJ9fzkuMoNhV2nQuxqH8t8NpiD4ShF/WFwFYqFKNj&#10;DXwB81SHAC4Cv4Bp2kPezgEY7w85wIBtIRgQBmHAehgGpAMxYD0UA+JgDEiDY8DlABnXubBM6lLw&#10;LKS3DtVeWgbx5nrrMOeldUl4FNK5UInrUoBJagk4AXHoBITBE7AOPgGnASggDqGAsCMK0EEUEHdG&#10;AefBKCBcV4ragLlTSralQingALZ4Kj8AM/cUS723yjUl+/M8XxyLAIRiYAY4ptYDoNemWrtHBDIt&#10;wSytbc2cDGSdU3cqQxg6pYCq1D6webUYBPYa1OIxUMaMewVWabGaToZV/LopsvUzk2kbJQAs2stj&#10;2jjEiqUR7HBwXNGenFiNO6QVjDqwCHR57xtyYQFoyYlVFEXTtm1X13VXVVW33++73W7XkQtr+Lu9&#10;//btmzcXVrrsjTYCs4DlVIM3Nzdut9vl3vtMwiwwdxaBrCzLCFCN0AoK1GJ9Jd8GqBVLN5iJjUMt&#10;7b9ggv/Rwp4T+z0xmS6gFwZcoTbZN8YIUBWKUyEXjRdwTIVcIlbGTcDZStBF45bcXnJMEGotwS4R&#10;c1adLJwIsSh2aQ5+b7JdzhO4zuQaMXiVCrZ4P2+XMQCwBfwCDqkRZdpDGgPMARhvOxeC8bZTQBgQ&#10;hmFA2BUGLAOx4XElvUetAWNAGI4BcUAGLEMy0luCZSFtDdFiemnAdgkZtLucXgPubK0tYdGSXgom&#10;aUoBTKQl0ESKAScgDJ2A7cETaQ2AApadUKQlRxQQB1FAmjMKOEInHrPkkKJ2CaQoToImYD2UorYQ&#10;dAIOsGqrdH98LBiACkEl6kOC20pr59dAADDFYBKfYw3MitxbsLYUG3dWO11SAV4xGHVKP0SMPF8D&#10;q2ZAagFWafPIOWPn0fFrgBVga2Qm0yW0FcBySh0sd0gnOO4xdUo1GOAVgBFguUgqQYohJ1bIhVWW&#10;Zdc0Tbfb7TrnXH9/f9/f3Nx03IX19etX/8cff3j629AgVlz25nvU+FzwF8sad9Z+v8//9re/zYAW&#10;d2eVZVmQM8spTizZzvr4RhCrxBFkkUsrY2DLuUPqwbPrZw3Pi/2+mEwvoA0BF5AGtJYmCUIucQ8x&#10;yEXnHJQku7lE7BrQNZmH9SfV74ptgTFaysMZBEsFUFBAUwxiaSBMm+OU9lS4JceE+k6BW7F+ANEY&#10;YBl+0bEEYMABeGnxl4Jgw/2qIAyIp0UEphBsLRAD4lAMWAZjwHlwDNABGRCHZEAclAHLsAxIB2ak&#10;VHDG9ZoQba1eErq9B20BBl8SvLwHvSYcWqs1MIkrFSwBy3AJiAMmUgg0ATpsIp0DnYB14AmYwifg&#10;PAAlj6UbCjhCKNkOHEEUcIRRMWcUME/Xx9soVjqkgDQgJfv4ObVdAkql9IcAEfWBQaIQtAJzVKWM&#10;WQOi+Pwpc4VgVGgOXAZGzVL4LazhyA3KnKF1n/Hc6TBrNkaBTTIemF6D718CVkXnWAOsbP3LZHoZ&#10;nQqwxLoHASwPpQ4Wpi6sYBpBDWL5SCpBllKwRcSFBeEO+/btmx/+3rRUgitlb8xTTX9LIqkGNXfW&#10;3d1d5r3PfMCdhQFmZVlWAiiapqnyPJ9ALR9wafmhfpaf1s4qcHBpcZA1pht0rH7W8OUnHx6aAS2T&#10;6R1qDeACFiFXqPNUyDUenwG5JnOIsdq4FNA1iVsBumJflFL7ejFnKO2h2u6GVIYcSoWAF2/HGbAq&#10;pV1edwmqxcbI62jj2HO7GfyiYy1GzgNMARgQhlqpEIzaOAQDEAVhWnsIhvE+CcNknOYOA86DYqRz&#10;4RigAzJAh2TAOlAGhGEZaQmaAcvgjJQC0LjWwjSpU+BaSO8Jupnep06FQ5rWACNNKRCJKwUoAXGo&#10;xLUVYCJpoAmYwyZgDpyA7aATKQU+AesBFDB3Q/GYFAiltXMQxds1uAQc4ZRWS4r38/MYkAKmQCkU&#10;tyWUAqYgSfbLPiQ4rZZAFxBPKRjbh+ZZaoeSlnCID6XpS2nn8yfBplhfADAt9c9i2POgxfF4rVYV&#10;xBitfbZ+9B5gFWDrWybTa0lb3wqsHy2tvcgUghJgSXjV+ENNrNGJxWGVhFq8zTlXM3BVA2jzPG+6&#10;rhuvobmwfvrppz7P874oiv63336DpRI8XfaGrWt8XjjMAo6pBofu7Nu3b47cWQCy6+trp7mzmqbJ&#10;r66uCgCF955cWQWAitIOOuHEwrxmlpZucHRmYVo/i28y3eBobzegZTK9f60FXMBmkCsWK/vGYwGe&#10;ZP+poIv2M4Al4qNfiNh9nQO76Pwc1xcQAWFySwFKp+z5fdAxh05A3KEl5wqNkddZM25L+AUcoZWM&#10;AYCl9Iex+YAp9KJz4AC16Hi/34/AagmEAVNHGJAOw3ifBGJAOhSTsSlgDAjDseE5WHxPW4JkwByU&#10;ATosA9YDM2A9NJNagmikFJgmlQrXpNbCtiWdC+MuoS0B31vQudBma62FQEtKhURSqdCIKwaQSKeA&#10;JKkQWAJ0uATogAmYQyZgDpqAOWwC1gEnIA06AevAExB3QAFhAAVsB6GoDUgHUXJMrI4UcARJFM9q&#10;QkEDTjLuUlCK+qGAJDlW9kG4qRKA02wMsM6Bdc4eU/izqo6U2GJjUvqSIRX7+QTXa9wcPF0MVNF4&#10;dl8yXptL6mxYxe8jVbZ+ZTK9DWnrVwlrO1rmG9pLx9MMYDnnWn+EV7Sv3QCxnEgj6IUzy7NUgjyF&#10;YJ7njXOuvZALiz8fpkH2Rh7W5LnxDGid4s4qyzL33hfe+2K/3xdFUeTSmeWmsGrm0uLnwzHFlwAK&#10;p9TPgg6z8uHx8ZSD8r+H6DkwoGUyvWNpXxKW5F8eco3n/H79maCLzREDXcAyxBrbFuJOgV2zfmVb&#10;7HOJdcDY83sWkEIAOp07hvrofrS+2Dh+PdkfeozsmuDjQwAMOAAtLQaYpzdcipPz0XkIhAFhsMVh&#10;GICzgBiwDMV4H+/n6RFPhWMyHghDMiAOyrRz4DRgRtLAGaDDM9JaiEaKwTSpc+FaSKnQbUmnQLlz&#10;dCrQe+86BeKcohTwk6otAFFIMXDEFYJIQBgkATpMImlQCdDBErAMl0gxyKSdc9AEzKFSCnAC0qET&#10;7wfC7idl0mr/AAAgAElEQVStj4/TABQQhkk8dg2Eor0EUXQMzFP1Dc9HMHYJRvG4WIwEQQLMnAyl&#10;6BZi80KBTNo47XqXHsPvDfo/6GrAKFQ/apbOL3HcyZBqeByLbiolDoFYKPEIjAm1z9Z8xFpPKqzS&#10;+gxWmUw/uC4AsNbUwRodWDjWw6o9g1hepBAkyNV1XVOWZQ2g7fu+4XWwyIllLqyXk73JxxWEWUC6&#10;OwtAVlVVXtd1XhRF/vT0VJRlmWNeN6vIsqz03qvwCkqqQRzBVjHEcJBVuKFeljvWzZJQy8GAlsn0&#10;Q2ot5PJxwAVsB7lk/3h8BuiiNg5v5BcnbSyHRX4hfjK/37amV6h/aezM/RUbx7cQ9AqBKpcAxKgP&#10;CqhKAVGhvqXrheZNuOZqBxigQzDerh2nuLx4LKDDsKV4vo+BrTVQjLfzvlPhGO+XMSFIBuigDIjD&#10;MjkOmAIzrR+YgzNAh2WnAjSuEEzjCoE1UgywcYVgm9QSfItpDZhL0aXg3UdVKtRJUQz8LCkGhqRi&#10;oIgUAkZcIXgEpAMkLgmTgDlAirVLuATEAZPWz8UhEzAFQimwCYgDp1B/yPUE6OBJa9fg09L4EIAC&#10;piCJzqlfQqhQfKp7is97KoxKiUmYIwqleNtWfTihBlbqfEgATWKjvjVOqHMAFWIx8nHgqLWQCjKe&#10;zS1juIL97nxQFeoPjYnOpa0txSTu2WQyvXFp607+sgBLQqwGx3pYaipBH66NNaYQzLKscc6NDi9y&#10;YX369Kn973//2+92u+76+rp7enoa7/Hu7s7f39/7r1+/+j/++MNT3WGDWKfLPgDSNHmePANa0p31&#10;66+/Zv/4xz/A3Vk3NzcODGaVZZk3TcNTAY71sxjUmgErBFINsmOealA6swpM62ZpKQfpC1KmfGEE&#10;MPuiZkDLZPqg0r5sLMm/AdAFqJCKxwTHyRhlniTYxcaEYNcYy+K0+BA8OwV4qf1Od3JpY0NATJ6v&#10;Sgl4al8qiBraF91dl+g/NQZY7/Si46VYYO724vHUr43h5ylgTGtfC8dC8/CxQByUAWFYFovjIAyI&#10;QzMtHlgGaNo8wBykheJIGlQjaSAttX8tcFujFDgX0hK0e0mlAkKuFODyUoqBnSWdAn5SpQEirhAs&#10;WurTwBFJA0QSIoXipCRQAubASM7D4ZIWH0untxSjOZx4DMEiYA6MeP8SdNJiQ+0h+MTPZRsHUNR2&#10;jmuK4pdqTwFHAEPHQBgWpcS8RP+pfTQvIq6uE/tkHakZBGL3tASRZlts3oV+nBEj+ydx7DnRYNNs&#10;nFsPqdQY985BFUncu8lkemfif/OS/GkAS8IrSh84SSPoDukDO8zrYEVTCXoGsTxLIdj3fZNlWYPB&#10;idW2bbfb7VrnXOuca5um6aqq6pxzvVvhwgIsleA5sg+GdE2eK89gFhB3Z93e3rq+7zNyZwHIJMzK&#10;83x0aNFephuUx2BwyykwyzGXljs4smbpBt3RqeXcAXIZ0DKZTFFpX0iW5E+HXKG+NaBrci4gghav&#10;wSq1j0EN3h+FXTTOL6c91GLl3CNEYveRCrTUeVbO4U8YG62FJUBPkguL+nFCHa2UeWP9qfem9dNx&#10;4LGHHiOW4oD1ji8gnNJwCXKFANc5cIwfa4ArBMmAIygD5rBsaT6tPwTNgCnA4nFAOkALxWtwTAI1&#10;Ugh0aXMAaZAt9RpcGoQ7Zz6pGLS7hJZA4CUUAzGXUAzuaEoBOVwaDDp3TkCHRcAcAC1dRwIkbQ4O&#10;iIAwSEqNl/NrcAlYBkw8hvdL0CT7Q7BJ69PgEaBDJ2rnTiY5NnVcisMqxTEFzIEKMAdA58TJmJR5&#10;1s4R608Zi8RUgyfMy2PWACTphFLbxHO/FlCFgFIqeAqufyixUOLlY+FjZIxUcE6XBqlC8y71x8ZE&#10;53MnwCpx/yaT6YOI/51K8icCLHf4x9t+OO6GYw6xWrHn4Gp0UzmRPlA790oaQTBnV9M03fX1ddu2&#10;bVdVVVfXdQegNxfWy8o+ONZp/pu2onYWmPtpv9/nu90ur+s6r6oqL4oib9s2z/O8rOu6CKUbdEod&#10;LT9PMyihFrm0RmcW22eYOrWcOwNoAQa1TKYfWdqXlhT5lwddMmYSLyBBLD52bQkfQmPVecW40Be+&#10;SbyfAzUZ+yacYKf0s+fjxSDV1v3nxtCxFrMUR8ehvlAssJyqMAbG+PkaOCbHkWLjT5nnVMAVAmfA&#10;FFItza/FabEa+JJQDdDBVQo0i0kbnzpPCKRpCkE6qVMA2Clac+9bKwZjtlQqQNJgj6aU+5aQh2sJ&#10;EC3NExqv3ReHR9pYDpGAMEiSsTKOz7sElmLX0eBTCDIBYdCk9a2BVbGxpzirYvAJOIIWaufn9Pel&#10;Fsv7TokLXfecmNfsTxmLFWDogv1YiEFgnlm/MpfsU2PF8wElfrZ3G0EqPpeYLxgfUezaqfHHTnNV&#10;mUymBfG/K4HZGk9wPcMds8SsAVg8fSAdUwrBxns/gVcukE7QTYHWYhrBqqomEOvx8dHf3Nx0nz9/&#10;9ubCehnZh8ppmjxvnsEsYNmd9eeff2Z3d3eZ9z7z3meUbtB7X7RtO0k5yNMNZllW9n0fglYzsOWP&#10;tbMqHKAVB1scZnGHFgGtbPiCO6mj5QxomUymEyW/2KyR3x50LY3R+ifnAgBocRpw0s4lXAjNEwRY&#10;yrjQmJB7S72eWwZaMk7GTK4biInd1yxmTT+bcxNARcfnzLEEmnjMqfeSOldsPtmnXY/PuxTPz4E5&#10;HAOWUx3y2CVHF7WvmWPtPHK+pTn5vPL4HMilxUi4BuhAKmXu1PtaM08MjnFpsE7qpYBT6j2fojUA&#10;5xylAjIJeaRS7leCIK4YFEqZJwaLSBwahcalwqpYHD8mEAToEEe2L/UvASZtvnMgVWj8kjsK0IER&#10;oIOipXgBVxahVixOu34oLjRmaS5tnlB/SswW/TgfKuHEOWbjE2OQEDe5J/FYg7HDxLF4JI6TY0Lj&#10;1WMn1kb462FhLk2h/ti4xfddeY+pEo/FZDL9QOJ/+5H89gBrkkJw2Fp3TCU4urDcAT7VAFq/AK7c&#10;FG61oTSCbdt2ZVl2TdN0APqrq6vOOddnWdYPtXr7b9+++S9fvvjhXg1gXVD2gXO65r+BK91Z19fX&#10;jtINUv0scmYhkG6QoJYL1M9ySirCYc9rZ5XumGpQwiwDWiaT6VWkfQlKlV8GXcB62JUyqYyZnItF&#10;/VCcBp2CcQwKhMYH53ZzMEV7dYy4Vixezi8h01LcbD7lXlVwJe5PjYn0Q4txbj1YCkElDf6E5tDi&#10;xe9QMgyLXTsWJ/tOiZXXTI3n51qbfI/Q7ou0FnitcXbxebS5luaT/THH2NJYTTw25V7ktbXrh9rW&#10;gK+luVLnjI3VpEG9rZUCuV4KVmkAJ6QloLQVjEqZU86nzc9BERCGMKF+qSWAJK+5JZzic78EoNJg&#10;DO9XQMjiuNiYU+KXYiXIkX2h46Ux2nVj9ydjQtfQ7il2Le06EFBFtrFjt9CPM2NC15qN522ROPW6&#10;4nEjFi+eE3ltBNrGcexaoVgs9KnrHWJObb6U987YPaTGz4MMVJlMpo0k/y4DXgVgTdxXnrmqnO64&#10;qmU/h1eIpBH873//2+92O3KE9QB6cmHxNILAEWIRwBqer9nTteb5Nh1lH0jnS/4RAEB3Z339+tX9&#10;+uuv2T/+8Q8Q0Hp8fMxvbm4cGMyidINN0+RlWY4wK8/zPMuyEkDRNE1VFAXVwFpKMUg1tQp/dGlx&#10;d5aabhBxoOVwTDkY/TI8PlEGtEwm0xnSviylyl8GdC2NicXNFuvHjtcBXrN2MT42VgNC1B6K57BD&#10;zjuLVe4lGKdcfxFcLcylzhG6nnPrIRgdazFr5uLtdLx0nVBcbFwoVs4buk5o7tj8oXvQxmnXCo1b&#10;Grt0Ha5YusQtwZfsW4JQKWBrTewSBIvdS2iO1PtLUWzuLXTu/XFJ8LK1lkDOkmL3F5o7BLgkhArN&#10;sRWM0u4lBKX4PKHradeJQamlewPS4JIWd8r4NWND4zRgc2q89phisCd0He0aMk6bL/W6sbjUGGwL&#10;icYYMb8an3K9IfBUJ1QIBMl55b2FrpECp6Jj2f3JcdprO9SvrmGI11HonpYUiouNX5zbKWstqZLv&#10;DyaTyRSS/DsJSAJY8m/nVICl1cGidH+N975zzo3uK7fgunIMXhG4IpDlImkEnXO9c66/v7/vf/rp&#10;pz7P8/779+/eXFivI/vA2kbz30zhzgKAf//7347cWTLdYN/3Y6rB/X6fA8jKssybppmkGsyyLOe1&#10;s3CAU9WwX4RaTq+fFQJaBLXOAVqzvfYly748mUymc6V9qUqVsiYdDD2xP+UCIbAE4CTgFbruDC6x&#10;xflgTOD+JCDQxqeOC42ZAKjE+NQUihy+hOacXF88xqW44Bd55bpBULQEn2J9sTh+zn+/QuNkX8q8&#10;fGxo7qV47fGGnoOUcbHrpYxdunZontB9xOK1+WL3LBUDU2tcWRocWgN0QnApJV2jVAycAesdW6m6&#10;JCA7FzjFtOSc0gATkAZ0UuJT54hBqJgTaw34kqBCa1/ql3+zaH2p84XmCs0j27XxKWNTx4XGSJBz&#10;TnzoMYdi5byhcalxqddGGmSCEqf286cmdT55Lzhq0rZw7dicPEa9V/58KfehPobAOHmt0H2e456K&#10;Hb+UiyplbNJ7p/K2kizl8ZlMJtMqBf7WmZyy/eSY/c17NsBi26SmlVuAV6ytzbKsaZqmzfN84sIq&#10;iqKTaQQB9NfX1x1PI3h3d+fNhfV6sg+0bSX/YAAQdmelpBv03mdN0+RFUeTe+2K/3xdFUYwuLV4/&#10;yx9SBSZDLQxpBtl+As0g0g1iCrTccGxAy2QyvQuFFodTFVgnVkNP7E+9gBYXW+AOjQ0dR+PZAr4W&#10;J/dqvzJHbPxsbGCcOkZc65T40D1tAdaC9yAeozonoEM4CUc4tGFjVFijxfJ55Lx8bGjuU+O1+4nd&#10;05pxsevJewy1x64t206ZZ2mulJjQ+14sLnSd0Hxa/Jr325THlRJ/KV3a4cV1SaCliS/Wc4W+j4fi&#10;U+fQxse++8t4CSdSrq2Blth1JNRYmjf2OFPmCs2zNEdsfGxs6rg1Y0L9vC91/nPmDsybAo3keWrs&#10;luBodq219xuZexYfmF8bM9uLa4XGBscH5ojNI/uDx/Klprw+l85DSrmnU/oPQWdAKsDWUEwm0+UU&#10;+O4/Hkb2WwKsSR0sHB1ZjdxDgVcxB1bXdR0YxFpKI/jbb7/hl19+6SXAAsyF9VKyD7zLSP6hASCe&#10;bvDLly/u8+fPTqYb3O/3+W63ywFkofpZ3KWFAWQ5Bq6o3c3rahHwklArBLS0lINuaOd7x/64WPqi&#10;fjgwqGUymd6A1iy+hrRijXUpMAUurb1GdJFb3HtsrHYPaj9buNdiNUikxijzxOaIjU0aF7jemjFR&#10;sEX3lTh/LP6i9yIBRwzESLAUgkop8bFraPd1yrjUsaeOT72HpcelzRW719DcKfOnxKW8Ty7d+1Js&#10;yn2dM88p87+Wtvo+rMGUtfOvmSMUGxsXgjVLc2uwJHYtDaJo8y/NuwSjUudamkeDOGvGauMoNnZ/&#10;oestjQnd35p4bAd0QqAkde6XitfuP2lM4DpIHadcT44NzRGbJ3R9bb5ovHzpbQinYrFLc6x530y/&#10;G0W2JmIymV5ake/s42FkrwGsyf5EgNUCoLSBoxMrBK84xNLcVxjqYJVlGU0jSC4sLY0gAHAXVugr&#10;aMpzbkqXfSheTvIPhfGY0g1Kd5ZMN/jnn39md3d3Y8rBUP0svnGXlhPpBJ2omeXj7qw1QCsb2lKB&#10;FsR58Ivq8NzZ76nJZHoz2mKhc+V661JwrD/1Qktgagl6yfjQ8WK8WECPxcbuWQNY2lg5x5rxwbGB&#10;cSFINbneimutGXPqvcWeh+jjiY1JgV3iuqvglZxvLXw6B36lzrF2HtmfAoUuDa1SYreAVGug2KW0&#10;BSRbUgr42VKpkCgWe+rYpce6Bjotxa0BW0v3GgJCob4YqIvBpdg9nQu1qD123RPGnQViVo7RwEkI&#10;sCzBHg2AnAOIYnAoBFuWngd5PXVs5Lra+Ohj4T/ilWAqFiN/pyaDEuBU7JpL97F2jtT3u/S7CcjW&#10;OUwm01tS4Lv85DSy51lAaOMAq3f/n70z2Y0cybbtJumNmoooIAIJ3PqAnBTqJ+sfL94kB3eYg0TE&#10;IBJqvCH5BqJRh4fHOjYul7QXQDhpZjRSrsgId67cx17TWJMFVqvSV1BlBSEkl0tfNU1zquu63u12&#10;g3WwZAnB/X7fS6zUMoIAU1hvAf/hXB9TaE0tN+g2t36WKzkIYHM8Hjfb7bYXTyGZFZBcMaFVYVxy&#10;cHBvGAotuOPui4Drk+8PhRYh5EOx1EPWKxReofFLia/Q/awpv/r9gMAKzZUjwXznTzk35bq55y11&#10;r973aIWfcdTfd76BuArNs8RcoTl986beU+w6sXlC5Miu3L9H58imqX9nT7nmHGE157Nw7nVTBdRU&#10;yRWSPLFrpMittcVWbM4csRWaawmxhenCYwlJcwm5s9j1AueGrpl7bnAuY47QPMH7W1BKBc9JEFOx&#10;+VIIjY/NlXytJQQVwGcXhJD3Q6bA0t/RrM0nsKS8kptXYCFQRtB6PZ/PffpKiKz+GqF1sJ6enlqw&#10;jODVw39cL4P15QbAazoLAHS5wd9//x1SaOlNyixXchDARpUa3NR1va2qyiw9CLGelmufIbSk1Crw&#10;ktgqhLySQst9mfB9yB99+FbvH//sEkLePVcqvFLG5FwwKr2AbPGVcmy1x+SXd7xn/pF0mSjBRn0J&#10;oseaJ3eOS56/1LXXvP+UObxjBgMWllapgsya2xqTKq1yhVWKcEu5h5TzU+aYI7feMzFplSJ/cs+f&#10;KrmWElwpcis0bqqMkv2p87kh8tUjHFIE06B/oqQa3ceFzveKF/Fd8RL3njLH3HlC9xOdT84ZmDdl&#10;7qTjiWIqdP2Ue5oyFwUVIYRMIPCZvd+Vzfq4k1Our+nancCqRbtca0rLK/maLbDgSV+Jec7n87ne&#10;7/f9WlgAGr0O1uPjY3t3d1d//fq1/fXrV5tSRrB7D0dvn/cNJ4vBf4Qvi/6i1u/nlBuU62d9+fKl&#10;PB6Pvcyqqqo6HA6bzWYzKAtYluUWRkqr6x+spQW/0HL7bu5K7JcAquJ17ayBdFNCy0muZKEF2B8+&#10;+UGSEPIZeCPhBaR/GAuNm3LvS8kv67yYnIqet7AEM+cOiZOEOUeCZY4Q89xXtliKzJMslxa4n34/&#10;8f1e6vc3a87IvN5zRhcJSK1cUXVJQbW0lFri79Up95QqiyLXXfTzb46EurTsComuVMmFwEP7BDmQ&#10;IgaC31smJGtG4zJFl9WXIrusuZaUZqMxmcJnqXmCc8n51JwxYRSVS4E/Fynz+/quQUqlnJM6X9Z1&#10;lxJUAJ8tEEI+PpnpK/0q179yosdJrf4Y49KBUmJNElhdf7R8oEtjnc/nerPZ1BApLADN4XCo9/t9&#10;fXNz0/rWwWIZweuG/1C/DabQipUb/Pnz50Bo6fWzAJQynXU+n6vNZlOVZbk9nU6DsoNt2/ZprIlC&#10;a9P1u9KGg4SWR2gVxeuaWr3A6iSXFlpQx0Gh1b2P/PNMCPnULCW8gEnSC1hGfOXMEzsn6SH7BAHm&#10;u150bES+5Ygw75gE8bGGZPPN7x03cz6zfyEROLrHxPtMnnfBuX19IVmVdW7kurExyaIr8HdO8twW&#10;S/69+B5I/DycImdeG/M+e2fNHRkz5wF9bC5fX66ASJEPyfMvleBZUMTMucdLyaKL/Z4yrhG6TurY&#10;4J934/rJcyUSO2cVMQVQThFCyNIsKLAa0SYFVr8VRVG3r6UE+60oinPbtrKUYHANLCmwZB9eZNfR&#10;nX86nc7b7fZcFMUZwLmu6/p0OtXb7bY+Ho/1brerd7tdvwZWwXWw3jWbt76BT0oL+0tBCwD//e9/&#10;AaDthBYAtPv9vgBQfPv2rT2fz+Xd3V1bVVXTNE3Ztm253++bTmg1x+Ox2e12TSeSqqIo6t1ut2nb&#10;duOEVveXx6b7D/3UCa0zAJfYOuNVeJ062XWSUquTWFu8/KXkrlW560KVHRRyq4EoP6gkltxa8V71&#10;75n6PzEh9lvdTwghn4nUv/9SHuzmPkTo/gnLfajhuw89z9QPieNPm+FEi2wfnbuEBBP/B1uIZClh&#10;3IMMiaQKiSTxtrR0a9sWRVG04nPQ7Pn1+ztX6hm/r1RBFL3/iFBaVEQliOmsP3Oe+/DNNWhPuP8U&#10;kuXawkGupf+HgTU/sy71EFq+h7mSyvp71HeN7Af7ViAw5zgnHRP4c7SI/Ij8G5ot2jy/s0nzryWH&#10;3D0WReGTZNnXCJ2fkExKElGB/x4mySjPvYzOTfjvMETKOe9CTDn4nZ8QQsIk/s9jA2Gl2p3Aarsv&#10;E05atQBGEqsTWFpinUW7S1v1SSwtsLr2U/d8eiCwOhHWn+cE1m63Gwms7hr1P/7xj7ooiuZwOLR6&#10;Haxv3741f/zxB/71r381ANo///yTZQTfAfzH/+3xfiHLWT/r9va2eHp6GiSgjsdjtdvtqtPpVG23&#10;2wrApqoql6DaoCs1iNc1s0YJrUhb1b1u5JwYJrOk2JJCa5DUElv2OlpA1v+hRgghJIO10gwzHi6n&#10;njgnRTJnfrN9hgTLaYuNyRFisfNzZNxUKZMq4qZeb+rPl/y+rviemuMTfqe+6+S81ynzBftCf69E&#10;/m5Y+7/rFJacf+3PqrMeXocePgc+Z+ekUEKkpEqSRNlUYZE4NigqJoqZ2HVS5czUn3OqDEr92WL3&#10;Nuc9Tbm2b0xSW+b3zin/ncR4UykFrCOmAH5/J4SQJVihfCAwLBvYdGksmcSqnbByr3gtIXjuJNRZ&#10;HHvTVlabE1iulKCbE53AcuUDt9ttfTqd5LpcjRZYm82m+eOPP8B1sN4n/KBwPZhCyyo32FH++PGj&#10;0ELL2rbbbXU6nSpZdtBtZVlWTmYhQ2i5ZJY41utnbTBeS6sUr26/v++uxGDKOlpQx0Gh1b2f/LNO&#10;CCEXYM0yXheQXzlj15Bg3r6FyrFNFWJJ5ybKumh6aMK9LCnoUu4h+71ITCFNlUlJv9cFUlXZf24T&#10;mfJ+96xdOnDpRFeItR4OOxI+D8/tn3puqlRYQiJMkQDZAi0lYZNwL0tLtDXu4VL3kXz90HwTvisu&#10;JWannjtX/qadSDFFCCHvmgXTV4C/fOAggYXx+lfWOlgDcSUTVfCUEgwJrKZpBvOGBJbcvn792v76&#10;9avlOljvH36wuC7G/6UkrJ/148eP4vv378XXr18Ln9DqElnlFKHljltj/Sw9BkAljuX6WXodLVlq&#10;UN9vL7LEvktpuTb9niVJLX6YJoSQ6+LKH0LnnnwJCZYyh7dvghALzZfbnjIuWeS9QaLNbMt8T5cW&#10;jKGxS0nR2P3MElEZrPXf42xS/h57g8+gF3kAnjnHJCkw8X9Um5uEWVyYJAod75wzzp2TKppzf7nn&#10;L/lnYE0pmztH7rWuTkg5+F2aEEKuixnpK7fflw90xxgLLCexpCiqxbEUV1pgnaEElttHl7ySbVME&#10;FoBGS6zHx8f2t99+69fBmiGw9HtG3hh+ELlOZgktAOX9/X3x119/lXd3dwWA8nA4VF++fOlL+jmh&#10;1bbtpq7rXmqVZVnBU3JQH4f6ICRZt1VKbOmUVoUXWWWVHSy7tyFUdhDqmCktQgj5oKwtv4BFUhhT&#10;JlgjOTZ3nslpmBXEyJLv6ZrJtyntufMH+2L/jcws33dJYbv0fB/1i+jcz7RLfyZe6gF/sH9i6cPQ&#10;vFPeh8WSPAvKmiXFyWLSCXjzVODUeZb8c5E+AaUUIYQQgwnpK/2aUj5wkL7qygV6BZYoJ+jWt6pD&#10;6SssKLAOh0O73+9rGALr27dv7c+fPymwPhD88HLdDH4/ev0swBZa3759K37+/BkVWqfTqQJQxoSW&#10;TGtpkeWTWKrk4EhqQayfZayjVah9q+xg0bX5hJb1ypQWIYR8Ui4hvxwLlSKbOsk1pFZmi5CZImaJ&#10;e1irVN5aYjBp/oXHTGFtwTvikv/tvzULfaa9WHpkgXlnj4nJgndWjjG5f4GfO+UeUsfkcKk/n1cv&#10;oiT8PksIIR+fBdNXQKB8YGD9KyeypLgaiCZ4yghqYQWxDhY6cdU0TZ0qsIqiaP7+++8mV2ABXAfr&#10;vcMPPO+DoND697//XQBAitD69u1b+fz8XOQKLbfp8oMJImuQziqKQsots+Qgxmtp6XQWU1qEEEIu&#10;xqUfhC+8Js9aQmatay41b9LYxJJwi14zcdxbCMZZ4+f8d/LG8vezMOsz7tSH8jM+W6+dmFlizkVL&#10;y6W+xxnv6Vql73K4dJppsZ/lkiLKwe+ihBBCJCukr9zWiJKCvvKBfQLLEFd1J6jc8akbYyasIMoI&#10;wkheATifTqfzdrs9F0Vxruu6BgUWMeAHpfdFttD63//93/L3339HrtBya2hVVVW1bbs5nU6bqqqq&#10;siy3p9Nps9lsBpIqRWq5Taa0POto9SJLpLVGZQfVmlmFaJud0ureX/73QQghZBZvlQZZWIb1077x&#10;HJd8L1dPtuX+2ZjxO31LIfmZvhCGftbP9JnyLVJhs87NFRYTvyO8SXm6C1znrX/f9oRvIKEAfn8k&#10;hBCyDGulr8Tm0le1k1kidSVLCMrNJaT0Oli9jEopG1gUxel8Pp+32+25aZpTXdf1EgLrjz/+wH/+&#10;85/GElgAywh+FPhB6/0xVsbG+lmALbTO53P569evIiS0INbQOp/PVVVVFToB5YQWhimrXlRJeWWJ&#10;LCW/dOnBUblBIbJkMqvCayrLlR2UaS1XejArpQWw9CAhhJDr4hrKoq0kxfrpr3S+t37fr+rnWPPP&#10;4cp/vpbiEjd59Z8315QDC3/enjvXtfwurlESrfbevJV8kvB7HyGEkLdiifSV2u83XT4Qw9SVVT6w&#10;l1cijeXElSWtanhSV1J0nV8eMp8AnKXAcscUWCQGP6i9X5KElpNZwDJCS5YdhFpLC4bcSklpOZkl&#10;0tIxo1EAACAASURBVFlW2UGZ0iqd3OoklhRbhdqY0iKEEPLpuQYhJrmwvFjzYtdQRvGaeY8/xzXd&#10;83v73Pne7jfEWj/LtZXxm3ahK5BOEn5HI4QQ8h6ZKa/cvi4f2HR9UlpZ8spJKymyrARWn8Jy0son&#10;qwKlBc3t5TFznsD6+vVru9lsGi2wgBeJRYH1seEHvvfPokLr7u6uAFAeDodqv98X2+22Qie0TqdT&#10;td1uq/P5XG02m0qunyVLDzoZlVFqcHCMYTpLr6FVCZHlXUdrZkpr8L5SahFCCCGvXJsU83EFSZ+3&#10;uoE3/8EF13Qv5DJc2+fjt7ifN38Prk00WfC7FCGEkM9KRulAuZ+y9tUofdUdW/LKKiHo1r86d1LL&#10;ianR+leIiKy2bWu3BlbTNAMx5gTW6XSqt9ttL7BOp9NgjS4KLKLhh8ePwypCS27H47Ha7XbV6XSq&#10;bm5uysPhsNlsNlVd15UuNwgjnYWA3DLGy3TWQGaJcoN9Uksks1JSWoUQXckpLYClBwkhhJC1eC+C&#10;LMQVyLNU3s2NZvJRf665fMTPqu/mZ3oPUikEv+sQQggh81khfdWI/pT0lVsHq9avUCksV+5PbjFp&#10;5dqLohisfeXOb5qmPp/P9WazGQgsLa+QWEIQoMD6jPBD6cdj8DuVfyGmCK2fP38WAMqY0Lq7uytl&#10;ucGqqqrj8ehSWQOp1bbtpm3bbSegvOtm6aSWOxfDsoO65OCg7CDSU1pwfSw9SAghhHwOPoIsm8I7&#10;EmyETOa9C6Mp8LsHIYQQcr2sVDowJX3VqjWv9KsrFyiTUrqcYFRaydKBZVmedPKqfnlgXEOksAA0&#10;x+Ox3u12FFgkG37w/bisJrR2u11xPB4rAOVms6kAlHoNrbIsK1duEEbiqm3bykpleWTWthiun9WL&#10;LJfOslJaEDJLp7Q6eTVKa7H0ICGEEEKW5rMKtI/KEmLwM0qXjww/9xNCCCEEyJZXcn/02gmsgbwS&#10;W1L6CqqEoCgbOBJXMCQWPIkst53P57NOXkGIK7kO1uPjY0OBRebAD9wfn0klB//888/i27dvhRRa&#10;Dw8Pvcza7/dF27alE1owpBaAjRNb6OQWVNIqltSSfWqrjNfUlFah9mVKS4qulJTWYJ9SixBCCCHv&#10;FQo3co3wczQhhBBCrplEeQXkp6+arq8RUmsksNQ6WCN5hWEKy5UOrNEJKrkGFiLJK9cHlbzabrfn&#10;oijOWl4BaM7ncw2g2e129fF47O/dElg/f/5s//Wvf7UUWMSCXwo+D5MSWlpodV3l7e1t0bZt2bZt&#10;+evXr/LLly9ll3AqT6dTtdlsqvP5XJ3P52qz2fTlBpum8a6lBSOV5ZFY1jZKZxkprbIoilKtpaVL&#10;D+amtKzXlwNKLUIIIYQQQgghhBBCPhwXKh0IvJYOrIXMiqavYJQRDK1/BU8iS8suuf6VTmBtNpva&#10;iSu37Xa7uiiK5nA4tLe3t/XT09NA0lkC69///ncLABRYRLJ56xsgF8P9R10Aw//w3d+W//3vfwGg&#10;/fe//10AwP/7f/8PANr9fl8AKH78+NF+//69+Pr1a/vr168CQHt7e9v885//LJ+fn4vD4VB9+fKl&#10;3G637i/Oqm3bqqqqsktmdWK+Ost0lixB2JUdPDqZVRSFmcxy5QkhZJY7Vq+DlFbX5u7NSasKQNMd&#10;NxgmtQopsZTUku9tIV7RnQf9XnfH/V+wlFqEEEIIIYQQQgghhFw/S8krN5cDGJcO1AksI3XVAJBr&#10;YQXTV9YWklgulVWW5Vmuf1VV1RlA3TRNfT6f681mUz8/P9fb7bYuiqLebrdNURTN33//3Xz9+rUp&#10;iqIpiqIB0D49PTXdc+XWCaz9ft8CaP/8808KLBKED9E/L0klBwHApbRcQuvHjx9FJ7SKX79+FdY6&#10;Wm47Ho/V3d1deT6fKwClXkfLJbSssoMYSqpRMstYa0unvXJTWrrkYGrpQf1+epNaofUQKLUIIYQQ&#10;QgghhBBCCLkeVlj3yrV5SweKcoEuiSVTWLVos9a+GqSvZJlAvflEllU+sKoqc/0rAM3xeKzd+leH&#10;w6Hd7/f1zc1NWxRF4xJYTmB1QQkmsEg2fHBOZgmt33//HefzufQJrd1uV4TW0ZJSC6L0YCe5XCrL&#10;Jay8Mkvvi02voeX23dpZlSw3KLdI6UF043JKDw72KbUIIYQQQgghhBBCCLkuFpBXbj+5dCBUyUAM&#10;SwfKNJZZPtBKX+VKLAhxtd1uR6UD9fpXj4+PjRNYcpPrX1FgkaXgw3Li8Aot4EVqxYSWW0dLC639&#10;fu8E0GAdrdPpVG23234dra7soLmeli4tiASZpcSWFFy65KAUW6Xad6UHZULLJbLmrKc12KfUIoQQ&#10;QgghhBBCCCHkbbiEvBJbY7zqbbDulVsLS6yJ1UuroihG5QNjEiu27lVZloPygbH1r2AIrM1m0/zx&#10;xx+gwCJLwAfkRBMVWsBLSssJLeBVan379q1wQqvrKm9vb4u2bQfraB2Px+J4PFa73a4vOQigdDKr&#10;bdteZLk2GBLL2lJSWqLEoBRbZaD0oExrFcbraKPUIoQQQgghhBBCCCHkOrmwvIqVDmzxmrLypa9c&#10;2cCByMrZnMRypQfRySuZwpIJrOfn52a73dbb7bbGS0JstP6VKx/YvR/Nt2/fWp/A0vKq+z2Yvwar&#10;kXxe+FCc+JgltPQ6WgDKx8fHwlpHy21W2UFrHa3T6bTJEVvW1gkrq/TgKKUlSw925QUrvIiqUqSy&#10;vEILlFqEEEIIIYQQQgghhLw5F5BXgH/dq1H6yigdqCXWWb9aCazUrSiKPnUFkbyCKCEIoAmVD/St&#10;f/Xt27f258+fA3kFUGCRZeCDcBIjWWgB+etohcoO3tzc9AktJ7WcxHJSCy9rZ22M1FWSzHLnIyy0&#10;rJKDKetpyWQapRYhhBBCCCGEEEIIIRdmSXnl5lPrWwFDeSUTWHJzqStdQtBXOlCLrF5iuWSV3re2&#10;br7BGlgydeXKB55Opz55BVE+8Hg89j9L6vpXAAUWWRY+/CapLCK0YmUH9/t9AaA8Ho/V3d1diS6h&#10;ha78oBNaEGtoScGF9DTWFkJm4UVo9TJLlx50qSzRLkWWXE9LtgOUWoQQQgghhBBCCCGEXAyfuAIW&#10;kVeyjJ5LWgHjda9q2DLLySpf+cBR6UAtopAotFz6Sq+BJSWWS2ABaKzygYfDob29va2fnp7a+/v7&#10;dur6V917aP5KPL8qQgbwgTeZQlRqaaEFjNfRCpUd3O12xfF4HAij0+lUbbfbgdSCWENLliG0NpHA&#10;2kqBhbHI0qUHR2tpYVhy0FpPq+jaB2UH15BagF9sUWoRQgghhBBCCCGEkI/OlcgrVy7QrYGlSwYG&#10;176Cp3SgJbIghFbbtie37ysdqNNXrnTg+XzWCTGzfGD3swfXvwLGAovyiiwFH3KTOcxeRytWdvDX&#10;r1/lly9fyuPxWLiUlkxoASh1Siu0lpYlsGCILAzFlxZZbr9EoPSgkFpuo9QihBBCCCGEEEIIIWQB&#10;rkhetZ1QapG27tVAXhVF0cuqnBKBUmLJta6sda+qqqoBNC6BJdNX7vVwOLRg+UBypfDBNlmC1csO&#10;wliXCiKldT6fq/1+X1praemUlpZZofW1VInB1LW0KryKrAovYmpNqSX3k6RW9zvif/+EEEIIIYQQ&#10;Qggh5N2QuN4V8LbySpYQNNe/iqWurP6iKE5ivy6Kou+XqStf+govkqrZ7XY1gOZwOLT7/b620lcs&#10;H0iuDT7IJksySWgBQ6n1/fv3vuxgKKXlxNDpdBqUIJRracl1tKTQ8qyNlSS7VFKrXzdLv2KcznKC&#10;q3CCC8tJLfn+U2oRQgghhBBCCCGEkHdPRuoK8Asrud+6OZWkAhLkFUT5vYC80gmsft0rK3kVKx0I&#10;JbTcmlc6gZWavjoej/3P8fj42N7d3bUAGpe+cuUD//Of/zQAQIFFrgE+vCZrsUjZwTkpLRhSS6e1&#10;2rY1JRU8ksvq79pkcquXWFcktUa/E5YgJIQQQgghhBBCCCHXxkx5pQf08kqkrlpMlFdqc6LKu/aV&#10;Kxso0lhBSeXrd2tf6dRV19/kpq9+/PgBWT7Ql74CsssHWr8DQmbDB9ZkbSaXHQSAP//8s/j27Vvx&#10;8+fPpJSWXEsLwGA9rbquq5e/46uB2EK3thb85QSTBJdIY5mlB4XACkmtJcoP6vd9stTqfl/8e4IQ&#10;QgghhBBCCCGErMaCJQPd8SrySggpn8hy617VEGUAkV9GsC8dqJNXMoEFkbyCSF+dTqd2t9vVvvRV&#10;9z40Ln3F8oHk2tm89Q2QD4/7S6z/G07+Zef+Nfnvf//bN3Uprf54v98XAIr/+7//K37//Xecz+ey&#10;+0sXAMqyLIt//vOffUprt9s15/PZyaAaQPn8/Fzd3NzI9at6waSFVtu2I5nl2oDhWlmyrSiKTTss&#10;LTgQWkJi9VLLSSyxedfU6o6BV+nViyy5b0gt+bsojP1CfijQ/xjJDxKUWoQQQgghhBBCCCFkLhNT&#10;V3LfbJPyqttxfU3X14q+bHllSKxR+gqdzHL7bdsOhJUTVD7JJUsHlmVZl2V5bpqmbpqmcWksAM3z&#10;83PtxJXbTqdTn74qy7K9vb3t01cAWlc+8MePH+3379/b/X7ffv/+vQWAP//8kwKLXC18KE3egskp&#10;LV12cEpKC11S63w+V/v9vvSVHnTpLQTW1FLrZZkJLdFvbpGklpRaRTdGlhMs1fFgE1ILot36XbAE&#10;ISGEEEIIIYQQQghZjTXWu3LzepJXA3kFI3nVSaqRxDKSV0F5lZrAkuNkm690oHt1pQMBNO718fGx&#10;ub+/79e+KoqiORwOLTLTVwDLB5Lrhw+iyVsySWgBY6l1Pp/LX79+uf7RWlq73a44Ho/Vdrst0K2j&#10;BZGE0qUHrRKEXcnAXlpZcsvXZuwvIbVkOUKf1ILow1rranW/O/59QgghhBBCCCGEEEIALJ66cset&#10;m9eQV3rrJQ488srYj8qrbjtb8ipFWsm2sixrdOUDdelAAI0uH7jdbuvT6TQSb27tq6enp/b+/r51&#10;a1/J9JUlrwCmr8j7gA+eyTVg/824cEoLAA6HQ9WVKpRl+8rT6VTd3NyUdV33a2q1bVs6ieXW0JL7&#10;MCQVhMSy1tVaSGqV6v4tqeXaINog+lLX1YKnn1KLEEIIIYQQQgghhAy4RMlAseljKasaWT6wO5Yi&#10;S4qgyfLKWu/KJ65k8goJa16dTqe+dODxeGx3u10NoDkcDu3Xr18H6avffvutkfKK6Svy0eDDZnJt&#10;LJbS+vnzZy+wAJSPj4+FLD3ohJCv9CBEUgsva3GN1tNySS2jjGCS6EqUWqXo79fRghBcEEILwzW0&#10;erGl2tx7vXoJQoBiixBCCCGEEEIIIeQjsoC4svZTSwYCr2mrkbzCq6iKyauQwArKK19JQTdGjtfi&#10;Sgqsw+HQbDabvnwgjNKBx+OxhUpfdWPx9evXdrPZNCF5BTB9Rd4vfLhMrpVZKS0AcFLr+/fvg5TW&#10;w8NDkVt68Hw+V5vNZiS09LpanrWxkqVWaE0tl9BSUstt7liuo6VLDvZSD4F1tYB1SxB2v0f+3UMI&#10;IYQQQgghhBDyDnmrkoGx9a4wFlh6q4XQMuWVb80rKaYgZJWvfGDbtt71rtyr25f3GCsd+OPHDyyR&#10;vup+j+av0Gok5K3hw2TyHlg0pWWVHry5uSnati1//fpVytKD2+22kFKrqqoKQGmtp6VfLXHlWzfL&#10;6pNj4E9oSaGl5ZZMZ/WSS5UbnFuCEJ52prUIIYQQQgghhBBCPgArpa6ACSUDjWMtq1q8SqoG9tpX&#10;g/258koeu5SVlla6fCCA5vn5uXGlA+UWKh3YvTdNTF4BWekr/fsh5OrgA2Tynpic0gLGUut8Ppe/&#10;fv1y/aPSg1pquc2tp4VOaEGktNaWWl3/qE2VHXRraVV4EVF6P7SulixBONrcP3Zz0loAxRYhhBBC&#10;CCGEEELItRISV8C81JWbf07JQHWshVUogSWTV3VIXsFTNjAkr6zXoij6Na+qqqqdvNpsNu3j42Oz&#10;2+3q3W7Xdvffy6vb29s2VjoQAJzAorwiHx0+MCbvlaSUFvAitXJSWr7Sg1DraZ3P58JJLSe0sJDU&#10;stphlyG01tbS6SwrqTW1BCGAy6W1AIotQgghhBBCCCGEkLVZqVwgME5dudeUkoGDda7wKqwaz3pX&#10;8liKqV5qQUmrkKCy+mLrXWl5BaDJXffq/v6+zSkdCHDtK/Lx4QNi8t5ZNKVllR78/v07LKnVtm35&#10;8PBQ3t3dDdbScvtVVVVt25YpUiu0plYswaVSWZbM6tfXwlBmSZEl01klXpNZVglCKbtCaS39+0nZ&#10;Z1qLEEIIIYQQQgghZGVWKBfojkNrXQGviSrXl1Iy0B3X4limrUZrXnUSqtbSKrau1RR5hS5tBaAX&#10;WFJeOWl1Op3a3W5XS3n1/PzcytKBK8kr63dFyLuCD4XJRyKY0gLypRY6YaPX05JS63g8Vtvttpdb&#10;WFhqWWks5AstKbP6+5KCqxNXA7mFV4FVCIHlK0EIwExrQY3Rvy+WISSEEEIIIYQQQghZkUxxBcxL&#10;XY3WujJSV8klA2GkrWDIK4j1sPQaV6H9KWUDEZBX5/O5dWtfnU6nFp51r+7u7iaXDgSYviKfCz4E&#10;Jh+R5JQWYJceBICp62ktLbUy188alR+U8sojuqaWIJRbMK0FvPyDyjKEhBBCCCGEEEIIIeuz0DpX&#10;vv1Y6qpRYiuUujJLBqrygQNJhaG80n3nkMzSbTDKCKbIq8Ph0Gw2m3qz2dTn87kF0Gy329qJKyTK&#10;q1+/frU/fvxoATB9RUgAPvQlH53VSg92Qy4utbSw8u2HXjFeUytUgnCwqZKDZlrL2CCPL1GGUMxP&#10;CCGEEEIIIYQQ8qFZSVy549ZdY4XUVQu1xpUqGTiQVrGSgdYrDGmlBdda8ur29ra9wLpX1u+NkA8F&#10;H/KSz8TipQfleloPDw/F7e1t8fT0NElqASjLsqwsqdX1mymsnJKDCUIrVIJQ75tprS55NZBaC5Yh&#10;DO1TbBFCCCGEEEIIIeRTMFNcyeOccoFyX/brxFUsddXCL6zM11RZFSobqM+pXx689a/XKq8Alg4k&#10;hA91yWckmtICrktqbbfbsmmayrW515SygjljYJcgHK2n5dkKJbmkzJLlBpcsQxjap9gihBBCCCGE&#10;EELIh+BS4krMNUpddRLK9TVdu5RYKamrUQIL43WvggILgWRV7NUnr8qyrIuiaKDWvLqkvAKYviLE&#10;Bx/iks9O9npawOWllkxmOYkl91OlldWWIrYCr4O0lthk2UHf8VJlCPUxxRYhhBBCCCGEEELeNdcg&#10;rtyYQLlAnb6qRb+TWr7U1ShxhcySgSkiyyoVKCVWURS9uMJK8goAtMCivCIkDz60JeSVbKklhRaw&#10;jtSS+3VdDxJa6GQWgNKX1PKVHswRW0grPThKa3XialR+EBgks7LLEHa/F4otQgghhBBCCCGEfAgu&#10;Ia7cdRLEFZBeLlAmr0KbTl0N2nIkldXmE1gAGt8+hLwC0JzP53ZNeQVw3StCpsKHtITYJEstK6UF&#10;LCO1Hh4eyru7uxJA+fT0VN7c3AykFoTIgpJZLsWVmr4KyS+IcoO+tJaSWU5euWO9ntYorQU7nSXL&#10;EK4utgDKLUIIIYQQQgghhKzPG4orOaZR/Y1q95ULjMmrYOoKQJOauIJnfauU5FVZljWA5nQ69Wte&#10;dWUFWyevup+1ubS86n43+nesf4eEkA4+kCUkzCLraQHAFKn15csXHI/HSkqt8/lcnE6nyqW3zudz&#10;td/vB3LLKkUoSxKmprF8Y4DBOlpSZlltfapMyK5eaOFVWFllCOU6Wm4dLr2+lvs9UWwRQgghhBBC&#10;CCHk6ohJK2A1ceVeY+tchcoF9rJHlQts8ZqkGkgs0TZIYOWWDAyJLF+pQACNTFw5gQWgeX5+bm5v&#10;b/ufBy+SqwXlFSFXDx/AEpLOxaTW4+NjcXd3N5A4u92uLzv48PDQH+vNCay2bb3lB91+SioLAeHV&#10;XccUXRClB7v9Ci+iaUoZQldy0B0DFFuEEEIIIYQQQgi5QiakrYCVxJVvE0IrtVygWwOrbzOElRRZ&#10;k+VVLHmFTlaVZVm7tJVb7wovUqovF3g6ndrtdltvNpv28fGxub+/p7wi5B3CB66ETGO21ALC5Qe7&#10;IaWTWjc3N8Xz83MBIbWOx+NAZm02mz6lhRepVch1tdAJLIiklq8EIfKSWyOhJdpGa2phWJawUG26&#10;DGHy+loYiq2rKEUorkUIIYQQQgghhJAPxsS0FTCUGL59eby0uNLlAmMlA2vj2Ju4Qkb5wNSSgRBp&#10;KymxAvfcHI/Hdrfb1bvdrnXH+/2+pbwi5H3Bh6uEzOdNpdbhcCjculro1tZypfx862rJY12CEMZ6&#10;WLkSKyGlJQWXtabWoCQhhiJLyqu3FlvWMVNbhBBCCCGEEELIB2XhMoGhvlniSmw+cTUQWCJdJfet&#10;coHu2BRVmF5CsJlaMtAlsc7nc7vdbmuXuJLyCkBzc3PTPj8/t4+Pj+3d3R3lFSHvCD5MJWRZLiK1&#10;7u/vi7/++qv8/v072rYtn5+fC7eulpNabl0tqwShXFfLV4IQQm7NFVjWfqQMoV5Tyyo96FtPyxJb&#10;cH0LiS3dxtQWIYQQQgghhBDyAVm4TGCor3XXEuJKlxecJa4Ksc4VPAkmLaxcG4CRqIIhrbrzzlZf&#10;SrlAqLSVVTKwqqr2+fm5cSUDi8B6Vzc3N21RFM2PHz9wd3fnfm5QXhHyvuCDU0LWYzWp1XWVwIvU&#10;enh4KG5vb4unp6cCQLnf74vD4VD4ShCiK0PoShC6TZYgRCe0dGqrbdvSJ6pSX2HIre6ars2UWXIz&#10;xFZOYsu9f1GxhZdBUjQxtUUIIYQQQgghhHxALlAmULb5xNXgfFES8BLiSpYQjEqrlISVL3UlRZUU&#10;WHgRUkklA33rXUl59dtvvzUPDw8t4JdXUlwBlFeEXCN8UErIZZgktYCh2HJSCwCstJaTWinravlK&#10;EB4Oh1KntUJrbPmEFgKJrZQ+jNfSmiq2rNdCpbiAKxdbAOUWIYQQQgghhBCyFAtJK32cWibQtY3K&#10;BKpSgjlrXCWJK9gSa9JaVzl9VnlAVzpQ3tOUkoHd+xdd7woA5RUh7xQ+FCXk8mRJLcBOa/3rX/8q&#10;ACBlXa2pJQjl5ktrbbfbUq6thZkCKzBO3o9LbRUrii2Z5LLEFsS57nc4tRyhOZ5yixBCCCGEEEII&#10;WYYrSFu516XFlU9atXgVVGbZwEKscwUhnnz7OSmsoigavdYVPKmr8/ncbjYb196GSgbu93tzvSsE&#10;SgYCgJZXTlwBlFeEvAf4AJSQt+ViUiunBOF2uy1Op1O12WwKdMksKFHUirW1oNbXkoIrUVIllx+0&#10;xJYYFxNbss0ntiDGS4Hl2+TvkqktQgghhBBCCCHkjXmrtJWY17u+lRBXjehrjPbcxFVMXI3KBCJD&#10;WMnzrTYIYeVkFTxlAt1xXde9wDqfz33Karfb1bvdrj0ej+2ckoFAeL0rgPKKkPcCH3gScj34/6UU&#10;H65iUgsYrqsFADklCA+HQ6HTWnd3d+X5fA4mttwm19SCElypZQh1v1V2MCS24ClFKFJaqWJLr7Vl&#10;bpFyhHBjut8lU1uEEEIIIYQQQshCXEhayTZdJjA7bSX6zLWuxH5j7M8WV0iQUqkiS5cMjEksGKmr&#10;3JKBwPT1rgDKK0LeI3y4Sch1kiS1gPnranXDvCUIv3z5AnjSWm5trbqui/P5XLm1tY7HY6nX1Mop&#10;QwiM01g+wQWRykKe2CqMfSmy3AYMxVcvtzqB5dqg2pdKbek2yi1CCCGEEEIIIZ+SGdIKuGzaSooY&#10;WSZQCystrWT6qg6UDUwWVzCSVrLN7cvzU8oFlmVZy/WuXJsrB3g4HJr9fj9a6wqdqLq/vx+UDLRS&#10;V3d3d971rnwlA4G4vIo8N6G8IuQK4YNMQq6fbKkFLFuCsDu93O12hRRaem2tzWZTnM/nqqqqAq/p&#10;rEKWIXQJLWSusyXb3D5gJ7s886SKLSulpUWWLD1orbN1VamtbnKreQDlFiGEEEIIIYSQa+GC0kq2&#10;6bSVa0tNWwGvZQJ1AmtQJlBstdGfLa6AcblAX9JKjwnJLSmsrPWt3FZVVV3X9ej+N5tN+/j42Dhx&#10;tUTqCrBLBgKT1ruSv39CyJXCh5aEvD/M/25zpRYQL0HYDTPTWr61tdq2Lc/nc3E6nartdhssR6jL&#10;EKITXVJq6dSVldxCgtiy5sOr0HKvhdjXQquCf10tX/lBK7VVwi+2oM5fLbXl5o5BuUUIIYQQQggh&#10;ZG3eWlqJ+VPTVr6tFzOqzRJV/b7sE7KqDYkrX+IKhqzyjbHGy9KAsXKB5/O53Ww2dVVV7fPzc3N7&#10;e9v/PLpc4N9//w2Zunp+fm4fHx9bX+oKAFZc70r+fgkh7wA+oCTkfZOU1rKkFjA/reXW1nJlCPXa&#10;Wk50+coQ1nVduEQWjJSWbEtIXCWJLasPGKWzdHqrMPZ1Ssv1SYmlyxFOTW0BlFuEEEIIIYQQQj4A&#10;KdIKWG9dKzH3QFTJ/YS0FSBklSgdaJYJxHhtK2/qCmLdq27excSVa3fHrVrnykpayXKBciuKoi8V&#10;CE+5wP1+Pyl1BUwrGdj9juGB4oqQdwwfRhLycVisBCGQn9aaW4YQr5KpLzPoNim2rBKEwDixBUyT&#10;XuI+Kim2OgE1SmuJdp3OMtfVEq9wx0ZqS0svYCy3fCUJgTeQW+r6hBBCCCGEEELItSWt3KueZ+m0&#10;lTtOkVbekoFu35egCpUK1O36HLfVL6Vyat99hcoFWqmr4/HY7vf71lrryr1/U1JXAEsGEvLZ4UNH&#10;Qj4ui5YgBNLSWo+Pj8Xd3d0orfXlyxcgsQxhVVVFXddWib+R2IInsYUJYkv3yWM9t9yK8dpaA6Gl&#10;jgdlCBdKbQGUW4QQQgghhBBC3oiZKStgWWnl2nOkFTAvbdViuNaVLg1olgmEkEOhta6ghJTsumoJ&#10;qwAAIABJREFUyxFXvhKBvu10OrW+coHH47E9HA5trFwgcNHUlfu9EkI+GHzASMjn4OJprZwyhKfT&#10;aZDUenp6KmPra8ktJLYwocxgSHy587rxSfcntkLvB1JbukyhFlg5cqsvSdj9zq1xmtXklrgHQggh&#10;hBBCCCHvjDeQVrK9XUhaSUE1JW1lJa1cW632R2UCRdtAPgH+tFVOn9tSxJW1zpUrGZhaLvDHjx/4&#10;7bffGp+4ApCVugKG8oriihDCB4mEfD4Wl1rAMK0FYLEyhHp9Lawgtly7TmrJsdZ445yitdfcKkKp&#10;LU95QktsufdMyy3ZHpJbo9KEC8otXxvTW4QQQgghhBDyDllBWOm2qLRy92FIKz1ukrTqztHlA32v&#10;TkbJhFWLV4kk94PJq1CbJbVipQbd5hNXdV23bl+Kq6Jb+8oSVynlAl3q6uvXry0A6NSVJa4Apq4I&#10;IfnwoSEhZJW0FgCklCH8/v072rYtXVrrcDgUTmIdj8diLbEFo2xgruyy5pDXNVJbUlbJ/dBaW/oV&#10;YvygDYH1tjBdbukxmlhai+ktQgghhBBCCLlyVk5ZWce6LZS0AjKklW8TSapeWgmR5Utb9SUDRZvb&#10;ajFPkqzSY0OSSh67tiXElZNW6CSVE1bu9e+//8YlygUClFeEkHT4cJAQIpkltYCh2NJpLSBchjBl&#10;fa1csVWWZeHEldte1jKtirIsKwixhaGASpZX8jjUJubr01m+fahShKoEoVmK0ChTaG3A+nJLtzO9&#10;RQghhBBCCCFXwAVSVrExfcpKXScorcTYRvdbm7GuVaxE4EBezUlb6T6fwLLaQvOVZVmfTqdmu90m&#10;lwqU4mqz2bR6nSt4xNXt7W379PQUFFfAvHKB3Z8DBKC4IoT08EEgISTEm5QhjK2vlSK2fGtsSbHl&#10;k1zb7bYXSjmiKldowU5tlapfJ7V862uZ622phJYUXrlyC3p8QG7pfV8b01uEEEIIIYQQsgKpwgpY&#10;PGUl2y1pZckq96qllSwDKJNYs6VVIHk1SmGF5JLrj7X5ElbWfCkpK7mFElfb7bZNFVe+da4A4ELl&#10;At3vmRBCRvCBHyEklWSpBcwrQwgAWmz99ddfpVtfa67YqqqqcKmstm3LpmmqsiwLiHSWJbl0Mku2&#10;yfZYm2vXbbofr9JKi6xeaIkUV7LcEvuLyy3g+tJb6l4IIYQQQggh5MOwkrCy2qamrNxrq86Llge0&#10;pJXatJQatKOTUR5ppde8GuxjIYEVanPX9CWrfNuS4uru7q6Xhb51roBwuUCAqStCyPrwwR4hZCqL&#10;liEElhFbqWtsabHl9o/HY+nW0zqdTqVcW0tuS0gu1x5LbYn5dOlBU3QJeaVLFPpKEMbKEabILYRe&#10;V0hv+doouAghhBBCCCEfjoWEFbBOysq1e9NWS0kr43jwKssAinYtqvpxXdtIIon+2bLKbb7kVdM0&#10;rd5vmqbV9zRFXHXvcSPFVeo6VwDLBRJCrgc+wCOELEH4U8rMMoTAUGx9/fq1AICUUoS5YktKrbqu&#10;++QWlFSS7VY5QiBdcrm+VKHlzn/5TF24cTKdZa6zpY6tV7mZZQkxFFil+P33QuuC6a2U49eODMGl&#10;7okQQgghhBBCLsK1CSt3TzkpK3FvI2klygDOllbiVSavvGtcOWnV3aOZsEJAPIXKA8pzZNpK9rnk&#10;VVmWrd7f7XZ96cC6rltxTnt7e9vLq+Px2DphlZq4mrrOFcBygYSQ64EP6Qgha5Cc1gLmiy1gnNiK&#10;ia3j8VgAKJ3Yur+/R9u25fl87gWXk0KHw6HcbDa9EHJlB2U5Ql2aEPALq1i/kFQjkeVZY6sQ+3Jd&#10;rcEaW6oMoUxxma+GyCoLW2LJ9rdIb1ntqyS41H0RQgghhBBCyCSuSFj1+4kpq749MWXljvu1rgr/&#10;mlayLfQ6SFcBw+QSDIm0lMDqfqY6do7cQgmrw+HQ7Pf7xskrS1zd3983p9OpfStxBTB1RQh5e/gw&#10;jhByCZLFlpRawLJi6/Hxsbi7uwuKrW76crvdFpbYquu6T265VJYrR9g0TeHSWXIfokxhLLWFgLBK&#10;6bcEmJHS8q2xFZJbwKsYG7QhUI5QyTCo/qXSW3ofgXYKLkIIIYQQQshFyJFVwJsLK/c6ElbunJC0&#10;8m1WycDAmlYhaWUKq24+r0QKCaZUgeXrd+UA0aWtttvtaN/dv0xZwSgTuNls2qIomoeHB7yFuAJY&#10;LpAQct3woRsh5NKEP/28odjqpioPh0Ox3+8Hgut4PBahcoSHw6Hc7/e96JKbS3DpfWubmOAqJo4d&#10;3SvGckuuuWUdS+ElN53ogmqfkt6Ccc7FBZe8ZiqUXIQQQgghhHxMVpZVVttawgpYJmUl22WJwEaM&#10;syRWrfqD0sqtX+UZly2lpo7VmysPWFVVK9tgpK3k+lbu/drtdu3xeGz3+33rE1di/FuJK4DyihBy&#10;YfhgjRDy1qwitoAXuaXFFoB+nS1LbH3//h1t25ZObO33++LXr1/lly9fAAzX2fKVI9Qyq6qqvkyh&#10;ldryrbUFjIWWLBuIgLAK9euxPrklyxJimM4Kyay+TaW3dJsvvSXTXgNplVOesDsBwHULLoCSixBC&#10;CCGEkGsnV1YBVyWsrHOkkOrb1HhrA15Ejy9lBYg0lRinJZY89pUHNNe5QoJoKl7XxBoJKN9YOW9R&#10;FMGEldxkycDz+dzu9/s+heWElXvfdJnA4/HYHg6Hdr/f9+OcuHp8fGyttBUAUFwRQj4jfHhGCLk2&#10;rk5sxdbZ6qYvt9ttcTqdZqW23FpbepMlCXMSWLq/Fetp6bFyXrEfTGvJPuPViavV0ltAsDwhjPPW&#10;FFyhdkouQgghhBBCrpwLpKus9jcXVnNTVsax79Wbuiq6Na2cgPJJK7nNTV25a8g1rHzrWaFLVu12&#10;u8Ex8FIm8Pn5udluty3wWibwdDq1MnW12+1aWSbQvZ+xMoEA4MTV9+/fWwCguCKEfDb4gIwQcu1c&#10;TGwBgCtHqMUWAPz111+lFlvdVKNyhC61tdvtis1mU6SuteXSWXrToqtpGq/QAvLkVtdehJJbckz3&#10;6l1bK1aaEIbUstJboW2C4AIwElZLCC6rLyvFJa+dAyUXIYQQQggheayQrALS0lW+Nt0+S1iJc1KE&#10;lU5ULZmykiKo33d9TlrlbClJKt/Y1M2VBSzL0s3byyqXtvKVCTwej/2aVjptFSoT6FvfCgAorggh&#10;5BU+BCOEvDcWEVtAeJ0tS2wBQCi1hS6dFUttuXKEvtTWZrPpZZYQV4MyhLlbLIGlx8rklrVvzK/L&#10;EFoCa4n0Vmp5wjmCC3o8MBJHU1JcOW2vnZRchBBCCCGEJHOlskr29WMiwspKbi0lrIBxmmpqymog&#10;qfAqhkappu7adfczNKF9fa6YYyStUs6DElWuXGDTNK1MYfnWtgqlrZzA0mmrm5ubtiiKxietALtM&#10;IPAirrS0Al7FlZRWAMUVIeTjwwddhJD3TpbYAoZyK1VsAdPLEXbTeVNbobW2rJKEsvzg6XQqrfW2&#10;fFtqAqsNrMml292+E2NqHpnQGomsSHpLCy+IY71ZZQhTBReMMQC8gqt/XTDFldP22jlBcgEUXYQQ&#10;Qggh5H1zQVlltafIqn5f3muCsOrbJ5QEnCKsdH9Kymogq4rX9ai8pQF1GcHULVZWUAssJ6rkvpZW&#10;cg4nrWSJwMKzttVSaSvgtUwgEF7fCqC4IoQQBx9kEUI+GhcVW8Dyqa3j8VjsdrtBm1WSEMBAbuk1&#10;trTckvs6aYXE8oIpm5xHliN0/SnpLTEGgf4UwWUluPrxAcEFcb4WVcmCC1itVGFsDkouQgghhBDy&#10;bpkiqoC3k1XApHKAwIrCSpUABPxlAeW5g1cloUwZpVNWa2xaWjk5pUWVPMdJKye0fNLq6ekJskSg&#10;XNMKAEJpq+fn5/bx8bHV0gpYtkwgQHFFCCF8WEUI+ejMEltAfJ0twC5HCABTUltfvnwBOqG13W6L&#10;0+nUv6KTWq40oU9u6XRWSoortYzgnC0jvVVArb0VeJWprGTBZWwQ81iCC3K8SmPNSXH5zrNYJMkl&#10;7yMXii5CCCGEEDKXFUUVcKWySpynRVXftpawEltWmUBfyiq0ObE1Z9+SVpaokiUB0Umq3W7Xyysp&#10;req6buW6Vr4SgW+RtgLC61sBFFeEEMKHUYSQz8ZiYguYV44QCMstl9oKya02cb2tqqqK4/FY5sot&#10;vWkR5dtP3azElnE9K8WVJbjUPowxKYJLJ7SsfrgxwNVKrtg8kPeSC0UXIYQQQgiZKqqARVNVobG6&#10;b6qscsetO1eIqEFfYFwj+4WE8m1LCauRuIKSUb6UlRNbufsp5QZlSUDXFpNWAJrz+dzu9/vBulZa&#10;Wj08POD+/r4JSSv33vqkFbB+2qr7M6KbNBRXhJBPBR82EUI+O/FPhzPKEQJ5qS0gXW7F1ttaQm7p&#10;vqZpvLJKS6kpqa5QYstdQ45DnthySStrDS6d7JLj4MYJieWEmE9wQb0OJFegVKE+r3+dKbl8/RcX&#10;XQBlFyGEEELIe+eNRJXVF5ssVVa5/hxZJdv1dXzpKn18SWGlZVIvhWKJq1hqytoPbdZ16rpu3TpW&#10;a0kr9yql1aXTVsCkMoEAxRUh5JPDB0mEEDLm4qktIF6SEACc3GrbtnQlCfV6W0vKrbIsC5nWcm1u&#10;PS7Zl5CsWiSxZc01U3AVLvkFBAWXG2eKLLVBnRctVYiXgbMkFwB9vnWuRY7kivVB31MuFF2EEEII&#10;IW/HHEkFLF7+LzTW6l86WSXbs2WVUQ4QXbtem8qSWJOFFZSEQkAgxcRTTppKz+tKA7o2Lalk2UC5&#10;plVMWm232xZAs9ls2vP53B6Px3YpaQUAV5C2AiiuCCFkwOatb4AQQq4Q/YFx8CnT+tDZjr+ttUJu&#10;tUpsDa7z/fv3Xm65a/3f//3fqCSh6396esL9/X0DoHh8fCxub28BoOjSVMXxeMR+vy9+/fpVfvny&#10;BcfjsRcvUti4tbZubm56uVXXdbnb7Yq6rgsns6qqKpqm6dNaTmg1TVNWVVUCKOq6LrfbbdkqkSVl&#10;U1EUU9NbBYAqNJfYH1xTCS6v6BJz6GSWFFdFd9/mOlxGikumu5Ikl5G2SpJc3R8/U3K5c7txOQku&#10;+Wdaj20j5xexBxihL28pD08ouwghhBBC8nljSeXrmyWq1H21r03tYLzo72WVOLf1nBuUVZ3kkf2D&#10;MoFdx2CzJJYo7TdFXAWFVdu2fV/RrXklx7RtawooMV/t7lGM8Sa5XGnAoij6c6SkKsuyKcuyb6+q&#10;yt1f65NWdV330kq8T835fAaA5h//+Ef7999/4+vXr42TVp1Aa8uybB8fH3F3d9dWVdUCaJ+envA/&#10;//M/QWm13+/d9/X+z9Cff/4JYCyuxHd8lgkkhJCV4EMgQgjJJ/4pdGZqC0hbbwsAdHLLKkkIwCu3&#10;YsmtqqqKuq57qQWgdKLLV5owN72VUlIwlvjS431zG339K4YCy3fsS2xZpQuDW47kwvDPXUxyAeM/&#10;pzlpLn1+7M/84okuYF6qC6DsIoQQQsjn4kKSCrgOUSX3vW0zklWD8R6ZJftG7WLrSwSqtlxxFU1Y&#10;6T5fesqXwgqdI8+TUktKKrm2lUxdyeNOJvWyqqqqtq7rVpcHdEmr3W43eA93u137999/O9HUAPGk&#10;FWCvawUMSwQCTFsRQsi1wgc8hBCyDMG/T31fCn1rbQF5620Br3Irdb0tYCy3YmUJ3Wvbtr3MkqUJ&#10;u8sOhFZd11WoVCEMGRUSVyHZlTOfT34J4eUTWoM0F8IpLhhjpKhyY9eQXHDjAHjTXKINGM+zpuiK&#10;nXcR2QVQeBFCCCHkupkrqIBVJVXsHKt/JKvU/WlB5Tu/NVJV7nUNWQUoAWVIrMZq0/sigTU4lu1r&#10;Casp47SkghJYqaUBq6pqi6IYyCprTavud7OKtAL8JQKBVcQVpRUhhCwAH9wQQsg6xD/NrpTaAvzr&#10;bQFpcsu35tbpdOpfndgCULr2uekt13c6nQZjrcRWiuSKpb604LLmDyS6BiIrQXoVkbY1JBfUGH2s&#10;RZcltGC09/0Lia7QmKuQXQCFFyGEEEKWZQlBBby5pLLGLCaq3BxGqsqcxyOj+uNAf1OMZZVs12Ir&#10;VB5QJ7BGr04caWllSSktmZYSVvpa1npVbstJWbmEFTBcz8q9J9vttnXtek0rXR4wR1oBwLdv39o3&#10;llYAxRUhhKwCH8gQQsjlePdy63A4FF++fAGAsitP2O8vkd6CkFAuvSXTXK4vluYK9aUms0J9htQK&#10;lR+Ur/CNLYyyhEa6S47NlVzwjNH9kOcaUky+ItDen+8IiC7r2GI12QVQeBFCCCFkGd5AUAH5qaiU&#10;c6wxI0kFrC6q+nYloqzxuckqYJqscpuWVMF0VShtVYzXpgomsXxjfPO7TUsoeFJVuSmrp6cnyNKA&#10;LmUlSwO6fZey2u/3LaUVIYSQFPighRBC3pZ3I7cAjAQXgNLJrVB6C0LiuHbZFkpvWUJLJ7a0DAuk&#10;qJLSXSl9lvDyiS4nrhJkl052pUiu2AZ1XjDNBQzklRwDY3yu6DLHXIHsSp37ZeBCwgug9CKEEELe&#10;C0vJKeAigirlPGtMjqSS+1FRJeaxBFR/bIxNFVW63yexRu2wRRREmxRd0VKAqce6bW4Saylh5dJV&#10;vpSVKwmIjJSVlFZOWAHAtUgrgOKKEEKuHT48IYSQ62KS2AKWlVvA65pbAOAE1/39fQEAa6W3XKlC&#10;l97a7/dAJ7jQCStZijAkuKz1uFLSV6HUlu6zhFeK1NLHhuQKlSaMpbZKvAorNxZi3ilrbw36AWSJ&#10;LjFej5FY7ZeWXSnnv4nwclB8EUIIIcuwpJhyLCyoQmNmSSrAK6pSJNWoz0hUudeRqFLjLREF+JNT&#10;WmQ16pxGzNsY7SFZ5Vu3CkiUVDJNlSqvgDQptaSw8pUFPBwOiKWszudzL6jce+yk1eFwaFNSVgAg&#10;pdXXr19bAKC0IoQQEoIPQwgh5Pq5KrkFpJUmBIAp6S0ptp6ensrb21u0RnlCuR7XFMGl1+DChPTV&#10;FKllJcUix1pgackFXxviaS0poqQA8/YBpsQKiS4AIzk1aE9Mdfn61pJdsXGLCS9gHekFUHwRQgj5&#10;PKwhpoBsOQVMT1ClnOsb1x/r92EJSSXmGQkndV4sUTUY5xnTePrkeaN2sTVqnkGfTlbpPmQkqnyJ&#10;qRR55RNfemyh1rDCTGFV13UbKwvo3j+dsnLtVsoKSC8NCLxIq2/fvrUAQGlFCCEkBT7cIISQ98nF&#10;5BaQXpoQWC69td1ui4eHh/L+/h6+8oROZvkEl+vDBMEVk1iAP+G15LmB82AkudwYXYowqzyhrx22&#10;6ApJLC26oObQfVDn9OPFvNYYyVTZZc2X8znJNzZljuzPY2uJL4DyixBCyNuzlpQCJokpYP30lG/s&#10;4NiTotLjpkoq1+6VVO4cY/xIcEVSV9YGDCXWpDWsxGauazVVVi2RvEoVX2VZtqfTqYmVAMwVVnVd&#10;92IKqizgw8MD7u/vGyes5qasgPTSgEC+tAK4rhUhhHw2+KCCEEI+Dlcjt4D09BYwXntrv98Xv379&#10;KnV6q5uiL09oCS4rwSVLFPrW4NputwBe19nS625Z63AhIcWVI7V8Ka8UqaXbxfWkVLJSWt7klpHy&#10;klIsVXQhoR9qHiultYbs8u7rL8GRhJevzSI2bhXxBawrvwAKMEIIIWPWFFKOFcVUbNycOeYIqtic&#10;UyQVMJRPcvxIaMUkVai/yCj/pzYradW3uTGyz+3PkVcyERUSU1PFWMqaVfK4LMt2rrCyygLKlJXr&#10;u7m5aQFg7ZQVwKQVIYSQOHzgQAghH5tV5BYQLk0IrJ/eShVcvhKFMq2lBZcuVYhOYOWmuOZKLX1s&#10;SS73s3vGj+Zy7Tqx5eYx5JVsGwgwIZtioiulz72uJrvcOcDFhJc1b+5nrw8rviSUYIQQcr1cQkY5&#10;JkopYBkxlTOPNdYrp4DlBJWbWwkncxyGAkmKrRRJZY0LiSqrzxJVPikl52hUm5RS/blaWGEsocx2&#10;33GbkLSaIq9C6Sl3fDqdoAWWW7tqLWG1RMoKeJFWU1JWAKUVIYSQdPjQgBBCPh+LyS3gMuktAJgq&#10;uHSJwtgaXPIVQOn2fULLJ73csS/BNVdqxY5jfaFzuj8DVtlCS4LJ+YqUdgxllZRgIZHlk1i5sgvG&#10;+NFrQHjpfd88o3ETpJevLcQS4mvKdYcnX1CCARRhhBAS4pIiCpglo/opFho35UZCIglAMD2lx1pi&#10;yRrbynkN4eWbp++LyKe+LSKzQpIKGMso2Te7JKBs0zIKETGVKp/WOvbJKSeuLDnl2uu6bne73aDv&#10;cDjgGoQVsF7KCpgtrQCKK0II+VTwSz8hhBAg8d+DVMG1RHoLeBFcOr0FpAuu7jyzROF2uy3cWlta&#10;cMlXiGSSa5fCy0pxWWtzxUoXriWt5LH7OVLn0O1qTExq9dfDq5xyY3V7SGjJc1JlF4wx8Ly+lfCy&#10;+vvjBOmVMn8KKeNz5pz92fLSEkxDKUYIuQYuLZ80C8goYF66ae58ofFeMQUkyynf/KN+Q1BpMRUU&#10;VOLcVvfL44jMikoq0Z8qsPQWLBOoRZVKQpkyyieOuuvESgKuKqvcPYRK/8kxTlK5Nieo5GtRFM3T&#10;0xNub2+b8/ncy8BLCStg/lpWwOIpK4DCihBCCCiyCCGE+FlUbgHT0ltAWnlCIE1wAeMUF7qyhMCr&#10;4HLiSwgtoFuHa7vdjtJbMsXlxkqh5dpCpQqtMfCIqTnSKmWOkNzyXUe2ta+JrpHUyt1CQkttMM7z&#10;iSxLYq0mvNy53XuTKr1iY95CfOWct4ZUS5vojWWYhGKMkM/BW4snzUIiClhOHs2ZM3TeqG2GmPJd&#10;Q7YPBJOaPySoRucb0sk6R4/XkqlvS5RUwDAxFRJTltjyyatB8iomqnLEVIpoyhnn60OkzJ9VGlBK&#10;K7cvxRSExLLSVZvNpj2fz/2rE1b39/fN6XRqgcsKKyAvZQVQWhFCCLkc/GJNCCEkh/RvIAumtwB/&#10;eUJgnuACgJQyhVJwWWUK5WtIcslShboEYa7kWip5JftyxZdut2RYpM1MalmbOC9LdilRtYbwkmPh&#10;5gRG0sonokayyjjfHGeQJL7kNRwZ8ivUnsIaEmzuef4Jr0iKxaA0I2TItcmlEAuKp8G0K54354Zj&#10;sqjH+h1miKnQPY7EkbuWmj8kpwbt6nwtilLGpwoqOU9j9M+SVFZ7YaSpfIIqVVT5pJIbGxJTsb7Q&#10;OaGyf1pWSaElz9OySpYCdPevJZVrl+mq7XbbSmEFoJGyCgCWFFbAtLKAQLqwAiitCCGErAO/7BJC&#10;CFmCpH9PUuUWMF1wAXklCgHg4eGhkIILAHLX4ZKSq23b0qW4fKUKq6oqDodDud/vAZHestbj8kku&#10;Xa7QSoCFJJY1BgFpBaSntfQYS7L52iKyKyi1jHZgXMYwRWhNEV5Q43SfeY5HekGd52sfzOGZx5rL&#10;154lv9T1QvOk9sXIPfeS10qf+B3JsblQrn0e3pM0mstK0qmf/oLnr3WtqUJKn+uTRknnTBRTgz5j&#10;DksmDdqVWPKdE0tQhcb4BFdIRgGe9arUeQORlCqrLAmVIrOwgJiy7g2qxJ9cjypFVp1OJ1jrVm02&#10;m8HPstlsWl0K0Ikrl6LSsiqWrgKAaxJWAFNWhBBCrgN+sSSEELIW6d9s3lBwAS8prpDgAoDUMoUh&#10;yaVLFW42m+Lp6am8vb1FjuRy4qq7hTKnDSrN5fpSJJYbmyvHQhJLy6ucNgC94LJkl7EBYam1iPAC&#10;RuktLZSscTDG6rap4ms0xiO+fOdYZAkwfU3PtYPnJ9xTDlPmWeLab/LZ+zOJM/I5WVksBS/9RnMs&#10;9QOH5kmSUUA0IWW1pV53JKXU9ayxPvnVSybPHD45BcC7/pQ+L5ayCgmolH5f+sonr5IllSWbQm2p&#10;Mss6zzdGzxMSYLHyfqltuuSfS1C568p1q7bbbd8uSwG6MoGpsgoYpqsAwAmr+/v7FgCuTVgBlFaE&#10;EELeHn6rJYQQcmmS/u0JPZRaQnAB4zKFluAC4mUKAYwk136/LwAgRXK5V2s9rhTJ5cY74SVTXDq5&#10;lZrwypVYWoDp/dh5sblCbT5Rps4b7Ec2dK8uDbaE8II1BohKL3jG6v7gOUCS+IrNuYQAs/qXlmBT&#10;7mEuc+Zb6/P4u/mcT9F2/byhKJrCWjc7Z96l7yk2ny89kSqifHP4JFHs/MG4GVJq1BcRU16pZQgn&#10;65z+OCCX+rZMQdUknKv75NpWUmo14j2dLamstlRxFZJQKTLL7U9JUMk2d25VVWYZwFxZ5UoBuj5L&#10;VgGAtXYVAMTSVcBQWH379q0FgDXWsAIorAghhLxP+K2REELINZD+jemKBRdgp7gAf6lCAPBJroeH&#10;h1KvxwWMk1y+Nbn0q05pyXW4YvJLj4MSVt3bsGiJQawotnyviAivwrMWl3EOjPOC/QB8YxAYp8fI&#10;ebXEiokveM7znQNP22hfPxRZUILltAUfzlyZGFtz/mv4/H8N90DmcQ0PMJe8h7V/npT5Qw+WcwRU&#10;aK4cEaX7U2SU75yYFEuRUsG5hdRxbb5zLDHlO2dOekr2m33GBqjUVaFSVHKMbF9TXM2RWdb5crwU&#10;TFpA+drcub5Ule/VlQGMySqXrurEFdzY1FKAALLSVcDVCyvgOv7OJ4QQ8snhl0hCCCHXzFUKLmA5&#10;yXVzc1MAgG89LgCT1uSKpbm06Doej+V2u4UuR+hLecXacoWV1WbJqVSJFRNbbj9VcFnCy9gAf1or&#10;S2oFRFVMfA3GAaPEFzxjYcyrrw113uhVPhRZSoIF5vXNmfL3hm/MJaRY7B7mjl2az3rtz8pbPqx8&#10;L9eOjvWJJ2AR+ZR0D8aYVBGlx4ZklNmfKaRG7ep8SzQN2o3x1vUsgWWOmyivon3GOPO1u5YpqLRM&#10;6n5ur3xycy0prkJt7tyQgApJKfmKLmmlx1ZV1R4OB+z3+6au6xZ4SVXVdd2X+XOCCojD3CKbAAAW&#10;7ElEQVSXAQSA3HWrgOmyChiXAwQorAghhJAY/HJICCHkPfLmggsIp7iA9SQX8FKyMLYmly/N5UTX&#10;drvtZVZ3O+X5fC6c6IISWlaJwtxyhlqUGYIoS07FhFWuxHJj3b3IsXpej+AajBc/01JiK9QP3xhg&#10;JLRSZVZIRpkS68ISLDZmcKwf5iwkxVLvLacv6cFTojBLut4K531E1ngv+NDwlanvRfJ5IcHUTxYv&#10;oxgakCOjUsaNztM/g7rf0Pkp9zYQSWr+mIwa9QmpEzs/JKXcqx4fW49qMC4gplB0qadMOQV40lMx&#10;AeWTP+49gxJU6lqmzEJAKs0RXKE2Sz7F0lOxsbr8ny9VdXt721iiSqeqgHEZQABRWQXkr1sFTJdV&#10;AIUVIYQQEoNfTAkhhHwk8r7BeR5WWYILWE5yOcEFLFeuEBinuZzcyhFdUGtz6fKETnTBWJ9LyquU&#10;di3AYrLLaruUxArJq9gcied5RVd3H4uJr+6eommuRKE1klERkbW0BBvse2SYd7xBSGTlSrHQtaZ8&#10;Bp8sxVKvl/kQrCdTqEVvY8G5lmTN+7rWB4qL3FeKPPLeQPraXLGBU+TTlGvmiifrnBT55B3nkVC+&#10;8b5rj+YzxJLv/DZyXqrAikkpa1yKuMruN0QQYJT3S2mfI7l8cyBBZunzQ3OG1p1KTU7pdi2kzudz&#10;GxJVMlUVE1WAvWaVW7cqJVkF+NetcrIK8JcCnCqrAAorQgghJJVr/aJICCGELMkiggtIS3EBaZIr&#10;VKoQmCa5AHjTXMBLksuX5gLCossqW+gTXTLRpdfo0q8+qZWS9kqRSkhYJwsTJRaErNLXk3Podn3N&#10;iNwaCTHRp+WVu4clxNZg35BUXql1IQk2OFdcLzQekf5cKRaaP3Wseb71oCogjOZIrhi558+53qrf&#10;TaaKumsmQ/RMvsQFz537w2TLKkuyBd7TFHGVI9SmyqeUe7Fkkm8Ob1uGxBoILEM0meenSCk152pi&#10;KiCRRimpmHDS46GkkdtfUmaljrUklRsbklWhVyehgPREVaj8X0qqykkqmaoCXmTV8/NzCwApZQCB&#10;aetWAeumqwAKK0IIIUTz8b7NEUIIIeksJriAdUoVAvmSC3gRXQ8PDwUA5Ka5ACBUthB4WbcrJ9EF&#10;vAotJ8WsvlzZFXuFIZosWeX2Y8JrCYnla8+RW1P7MC/VNRqj57XGdT/b1HW6UoSWT2aFRFZUinnm&#10;is0XHKsfShliKll0JY7Jmi/20Cwg0pKvMXPsW7PGvb6nh48595o01hJJg0nC/+6miKWc+4nOp+/X&#10;uL8c8STbR1LLI7QsiWSOCUisJIGVI6PEdXxjfUJqNG6KlOqunySfxH1Ek1Y5oilXZk2ZO3bNJSSV&#10;HH86nbDb7UbrUOlX2beEqAIAa60qICyqAH+qChiLKmB9WQUsmq4C3te/GYQQQsiivKcvjoQQQsgl&#10;WUxyrVWqEAivyQXE01zAsqILAFLX6ArJLv3q+o7HY7ndbpEiu7pbN8sbynRXivBaSlaltOvrShkF&#10;Jb48gm00X2pfovyCa1P7Ibk1GBuYazBfd0+hsda9LLZelxI3sTnMMRF5FRNkvutEj62HYx4RlSPB&#10;Upkj35a8j5cJPmASSxMRPsnTLDhuzg0lyyhLhEXkUspx6Hyv2IqIJ9915sinuedbgkm2x8aORFVg&#10;nDlfjpRyba4fQhjpPkv4xPogygAuKZpgyKzcdl2mz7fOVK6k0mtTuXlcmkr35UgqAEgVVYC//B/w&#10;ulYV8CKqgPxUFfCuZBVAYUUIIYSM+Pjf6gghhJBlyf9fJ1eWXMA00RVKcwFD0RUqWwiERRcA+Nbo&#10;ArC47LKSXcBYXlkiLCa83FifRMp97d6+qMSyhBMS01vWfO66IYEVE1yhfnFtLa5MsfX6I5kSbDCu&#10;u94kuTVFbE2QYuYY+SDLmMuaIzb36DgizXKuF7p+6vnevthDPY9wy77OBK7xu9GSDzOT57IE0WCi&#10;/KRUrG+OROvb9H175JJ1nHrPo2tNEFhz5dPg3LWklbqvZBmlfqaokJran9OHhJSV64MhyNZ4dfdl&#10;SSWfoLLOsaRViqSaUvIPAHxpKgCQpf8AeBNVwFhUAdPK/wHzUlUAZRUhhBDyXrjGL2uEEELIeyXr&#10;39XIg8BkyQXMF125ZQsBv+gC7EQXMFyjC0DSOl3AdNkl1+yS/RBJLUt4ecoUes+LpcKuSVSlXsua&#10;M7d/yhzi59ISDK5N/HG8hOAazTdBbo3mSxBbuVIrJs1C9+fD6s+SWr6He+q+Uq+R2n8J5tzDNTy8&#10;jN1D6IGt2Rf4Ny1HXuXelymxWr/ASpFXc8TVHGllnWudl3xOmyCs1NiBxOquGZRNKWOW6IcngYWE&#10;JFWsD4miS18LRunCKWkoS0KFBJVV0m9quT8ACJX8A9LTVMC6ogp4lVVSVAF5qSpgmqwCJgmra/j7&#10;nhBCCPkQXMOXQEIIIeQz8G4lFzBfdAEvpQuBeKoLeBFea8gu4FVyyX2f8IolvHzyampfTDhN7YNH&#10;VCGzzKA+V8x/UQnm9uUYeS+ivxBTme3ij+6U8YPzJgguc0xgHmuuUH+u3Er5eypFhiVLrYDQmiO6&#10;luSS17rkA8/Qtcw+S2B5/q1KFVcpP29QKhn3kCOtRv2eeS1JNUVYheaxElCha1sCajBPN5eWQaO0&#10;lNyX5muibEJsTKgfHimlz83tw8wyhKG0U0hchZJVOYJKp6hk/1KSyu07SQW8JKpyJBWQXvoPWK78&#10;H0BZRQghhHwGKLIIIYSQtyf/G/M7El1AnuySqS5gvuxy/XLNLgDwCS/XN0V4+VJeSEiATTlXix4E&#10;ygWG+iwJtpagMu5rEckVGif79Fi3H5vXdWNm+suYD8a+PF5LdJmSS80buq8Qk2RXpuhKvZc5498D&#10;OQ9QvWMtSQVkiaq5kmp0nCmrQvc0EmCGpMqaKzCPFFbQbT5ZFZNP7lwlfUx5FBqbK6tSxqzZn3Nu&#10;bF4ISRZKQOl+n5zynQuVusqRU3KMT1AB4zWpAGQlqYCwpAKA29vbNlVSAfmJKuBdiSqAsooQQgh5&#10;cz7ilzlCCCHkI7G45AIuI7qA8BpdgD/VBcyTXcBrGUPgdc0uAFhCeAFATklDAEiVXjGxldMfSnwB&#10;60uqJfpluzXGmic0Ts+35ljr3mWfIaJiwiskhNYSXqPjiPgKnhsg9ZzgXLkPKCOiLPv6mWQ9GPXJ&#10;Ju/k8X8LfAPmSqnR+ICUil0vJs0GgkjNr8VU9DoRQTX6HfhEkm6bI6r0WC119NjUOa17X0tW5c6R&#10;O3+uXIqJKdnuGzMnPQUgKUEF+AUV8LomFZAvqYCXNNUUSQXE01TAeqIKWE1WARRWhBBCyNVCkUUI&#10;IYS8X6b9L6UT01zANNEFTE91AdNlF+BfswuYJryAlxKGUngBr5LLjc0ta9jdTzDp1d3DquIrlPpy&#10;+8B0QTV3DtlujQldS/dZ17Tm9107dH3rXN98KefFzo1dR7fDEFZyqJo7Jr98fcHjCTIsdv0UUs9f&#10;4jpzH4amnr/GdUZCZtA5X0RFz4uIqX4/JJZ0m57bGmu1pwoqNzYkqXzXT5VPvvvLFVrWtZeWUVPn&#10;yElLTen3jdHiCQCmpqeAFyEFvKangBd55Ur8ueNQmT8gLKiA5ZNUQH6aCqCoIoQQQsj6UGQRQggh&#10;H5d3KbqAdWUXsIzwAl5LGrp9d45cw6u7h2TpBYxLGwLp4gt4SX/FxJXbB5Akt6xz5RhrnpAoShVY&#10;oTFuX45x+76+0FifYMoVWGvIK5+4miq+Yvek8Y2x5k0Z57tOYM5ssZX6oDP0M+ReM5PkB6pamHgn&#10;nJbCGrWFrucTQ1Zfyjjftawx1vxzxNRaUmuu0JoiqabMOUU0pYwpy7IFgJhwShnj+gEgRVwB8Cam&#10;3L4UU8CLsNLjpJxyx770FADINai6e/UKqr///hvAi5hykipFUAHpa1IBl5NUwPKiCqCsIoQQQsgQ&#10;iixCCCHkc7KK5HK8pewC8tfsAvKFF+AvaehepfACxikvwC5tCMBb3tAdWyUOgXEJQzfeEl9yXEhI&#10;AWniSooxLdJce+pcIdmUIpr0HEuN9Qmk1Hl9P5t1njy22nLlVex83/WsuVLGpEix1OtMmTf3/Ll4&#10;ZOEqD1RDwijl+innhwRVjnyKXTNHcKWIJWucdf7S504RWrGxuUIrZ2xsnJZFOekm63zfXMCLzNJz&#10;Aa/iypeEclIKQDQxBQA+MaWPrdJ+3f0M5BQQLu8HDAVVTE4BeYIKeDtJBVBUEUIIIeSyUGQRQggh&#10;xGL604UZa3QBtugC5ssuwJ/uAvITXkBaSUNgKLwAW3oBaUkvAEgVX4B/bS9gKLvksU59hcZaZQ+B&#10;obRyx7myzEqC6XGhawPzk1puvDVW9umx8jq+a8tzrDEp54Z+npRzY/ek8Y1JkUu++w5dwzduCRk1&#10;R5qtQa5cWuoaqcLJGh8TT6ExOWJrrtQKSanYubF7SpVJrt8SSr5rxsbKa8mxVtoJQFBEuf2YZNLj&#10;rD7ftS3RBAxL+AFhKeX69VpTwLCcnzzOFVPyOCangPz0FLC8oAI+jKQCKKoIIYQQYkCRRQghhJAp&#10;rCq6gPVkF5AnvIB4SUNgfsoLmCe+gLTEV3dfwVKHwKsMs0oeAq/JL2Cc/uruuU+A+cZrEQWkSyvf&#10;WOBVmi09PiSvXP9byKvY+SnyKkdcheSOT1yFpFFoXKpIWkpKpcxzKVKk1ZLyyydzYte5lNgKzZ0q&#10;l3LPjZ2/pNSKySfXJ8drsTRnvB7ruxerHJ87dvuudJ/r98krmZQCbCkFjNNSwGspP9m2lJgClktP&#10;AfESf8DyggpYT1IBFFWEEEIIuTxX80WNEEIIIR+KeU84FpBdwPLCC8gvaQjEhRcQTnoB64kveQzY&#10;qa/u/iDbtQBzbcC49KFr80kt15aaBHPjpXwC4E1l6bYUaaXbrDRZ6DrWvVn34lhSXKWcH5pD962V&#10;tsqRVqnprZRzprJGOitFROUQklYpaazYOVMTVbHr5citNcVUyvlWUgl4KYMHhEWSa8s5x7qOTELl&#10;XkeLKNeuxVSqjALGCSnXJmWUawPGa0sBmCylACQnpoA0MQWkyykgLT0FrC+ogKuQVABFFSGEEEJW&#10;gCKLEEIIIW/FRWQXsL7wApZLeQHTxRcwTnwB8VKHQFx+AWEBBqwrwYCx1HJtwKuckjLMtVsCzTpX&#10;yyrAFk9zhFVIqqWcP2UOa56cpNVcYRWbIzRf6vVSWTqVlSO3cqTVUmmsnGukSqfY2LUFl08sAWG5&#10;JNul+NHzpM5hzeMTT/r83PMs+STnlBJKluezxshzpYgC4skoOdZXts+1dT/D4FwtpGRbqpQCxmkp&#10;IC0xBaSJKWA5OQWsL6gASipCCCGEfHwosgghhBByzcx/4nLlwgsYSy8gLL6AZRJfQHrqC0gTYHJf&#10;J8CAZSQYMFwHTLbLvpAQA+Jiy5JiOedPEUxWn57HmitFeMXmit1b7D71NfR1QteKXQ+Yn75aI1GV&#10;ce1VHv7OKS2Ycq6UNoAtbty+Ey/AqzyxxlkSKTbOuo68xhxBJeeK3Weq7MoRT8BL+glIk0+y3RJQ&#10;bmyOiALSklGyH/AnpIA8IQWkSykgX0xJKQWEy/oBy8opYFqJP0eqoAIoqQghhBDysaHIIoQQQsh7&#10;Z5HPM5cQXkCe9ALWF1+AX34BeQIMWF6CAfEkGPAqwoCxDOt+jkEf4JdiVp+WYrLPJ7Z8fVqQyX43&#10;Pjaf7LfEUY6cCgklfQ9LiamUsdbPr6+fcq3YtUPkzDsXLY1ChGRQ6pxS5Di0gLLmSBVReqzu09ef&#10;Ir9CpfUsUSWvoSWRr1+2OeEEjKWTNaclpHzyybUDcfkkz3MCChhLqO59GP2cvlJ9wDgZJfctGQWE&#10;E1JAmpDqfpZZaSlgLKWA5cUUcJn0lGMhB09JRQghhJB3DUUWIYQQQj4Di33mWVJ4AWHpBbyd+ALC&#10;JQ+BdAEGLC/BgFcRBtgyDLCFGPAqxXS7IyTGnBSTfUBYjMl+PUbOYYkyYJrg0nNY4kyf65vfdy1r&#10;fI78cuSms3zkSKop14m9NzlY0ihEjugC0mVX7DqhZJIjJqX0sSWRUsfHxJIekyqs9BxONDlS0k7W&#10;PDr5BIzTT7LfEk96bEhAAbaEAuIiCsiXUUBaQgoICylgmpQC1hdTwFWmpySUVIQQQgj58FBkEUII&#10;IYQMuXjCy/EW4gtIl1/AWIAB4fSXYykJBvhFGDCUYUCaEAPWlWIOS45Z50lRpsf6ZJgmNM4nznzj&#10;c0VXznnWzyCFW+519TVTWFJOrUWu9ALisig0rxREDilnfOdPvaZ1nr6eFEtSCumxPrkUGqfns1JO&#10;1lifdNLnWWtCAfPkEzAUUIBfQgHpIgqYJ6OA6UIKWEZKAcuIKeDN0lMOCipCCCGEkI6r/9JGCCGE&#10;EHKlLPu0aiXxBawjvwBbgAHzJBgQT4IBYRHmiAkxYCjFAH9CDBhKMSBdjAFDIWYdS0kGjIWYlGVW&#10;v0ZKMyAszoCxPLPOcUhJ5ghJtTnn++5BYsm4FHLu2UeOOEuRPDEsmZSCThdptMiJXTMki+acb92H&#10;lEpAWCwBYbmkz5eCyTe/lE3AUDJZxyHxBPjTT0BYPgHzBJRDiyhguowC0hNSwDQhBcSlFLCemAIo&#10;pwghhBBCrgGKLEIIIYSQdVnl89aa4guIyy9gugADlpFggC3CgLRUmGOKFAPCSTGHTowBY0EGjCUZ&#10;EBZlDi3MgLEk87VpeQb4BZkWaSnn+NCSzRGTVrnXAWxBN4UUoTaVkETKQQufFLS00fjuLSaLcq5j&#10;yaTQOTGxZLXF5JJDJ5yAsWxyxKQTEBdPQJp8AqYLKEeOiAKWl1FAmpAC1pVSwOJiykFBRQghhBCy&#10;IhRZ/799e8mVFIihKHj3v+oeWUJ0JiTfyqoXMWUGDGwdGQBgLtOEr+RY/ErGAlhyLYIl/RCW9GNY&#10;uSOKJecvxdZakSxpX5Al7WCWjEezpB3OykhA62mFtdKKaUeeJ+34dsaZKDaLvfg0ah2EWlqRaPT5&#10;aDxqaQWlMhqWknZcSv4PTKUVmspocCqj4Sk5Hp+SfoBK+hEquRaikvtjVJksShVxCgBgEl+7wAEA&#10;kOTBee5s/CqzRrC1rSiWbIexXhRL+mGs9AJZ6V2QlTPRLOmHs9ILaEu9mLbUCmstvdi2thXfzroS&#10;7d62FXfO6AWhllYkaumFo9ILSGtbQSk5HpVKKy4t9UJT6QWncjY8Jc/Gp6XREJW8F6OKKAUAQM/X&#10;LG4AANzilfnv7QhWRmPY0tthrOxdjpWtWFb2olmyH87KXkBbOxvURu2Ft6tGwt2n7YWdq86GoVF7&#10;AWltLyiVvbCUbMelsheZylZsWrozPJUjASo5HqHK1RiVPB6kijAFAPCHTL+0AQAwhdfmxqsRbOls&#10;ECtHw9jdUWzLaDBLxqPZ2khE6xmJay2jwe1uRwPeG0aDzp1G4lDPSDTqGY1Ja6NxKXkmMPUcDU/J&#10;+fiU3BOgykshqghSAADsmm5ZAwDg57w+c94Zw8rVKFbOXI21vBnNthwJanvOBrc3XYl75Wy0edOR&#10;QLTlzXi050xcarkSnJbujE/l5Qi1NM13BgDg90y/KAIA8KdNMa8+EcaW7opkLXeFs55Zghrzuisg&#10;9dwVllqeiE1rH4xPS0IUAADTmmJiBgCAh0059z4dyLY8Gc+OeDq0cd2ToeiIN6JSzySxqWWKbwMA&#10;AE+adhoHAIBJfe0M/clwdpdZAtw3+2QQusvEYWnE179/AAB401dP/wAA8IPM6PmN6PZtvjwO3cnP&#10;BwAAE7GpAAAAid2A+QhKAACAZRUAAPh5v7z3iD0AAAAAAAAAAAAAAAAAAAAAAAAAAAAAwKz+AbpJ&#10;ljCn/hL5AAAAAElFTkSuQmCCUEsDBAoAAAAAAAAAIQAQ9MogWnYAAFp2AAAUAAAAZHJzL21lZGlh&#10;L2ltYWdlMy5wbmeJUE5HDQoaCgAAAA1JSERSAAAEKwAAATMIBgAAABh2iQAAAAAGYktHRAD/AP8A&#10;/6C9p5MAAAAJcEhZcwAADsQAAA7EAZUrDhsAACAASURBVHic7L15lBvlmfZ9SSot3TaGgHEWMvkm&#10;c04SCJPJm5nknJmPNwnLwEyWNwGzGsySbXhDlklCBmyDMcYLNhgbBj7AwEsYtoQlhJAMQ/JCWBIw&#10;xph1JjMEkklmTUIwYLtbUlVJ+v6ovkt3PXqqVFKrpe7W9cvReUpV1WpJLYeuX1/3fWcajQYIIYQQ&#10;AgDY11jnW+43Ju43jHP2UY/TSFjNfUnnm8fjzul023a/3f5eHc+0OT6Zc8x9mTbb7Y538nW29XfG&#10;ioltAHjFuC+rbL8MQgghZIjJUFYQQgiZpWjxsC+aUsG2imhowC4UkmRDmrUX0iKtpOhEZtjuT+Wx&#10;dhIi6Xgnx9LKiF7sS1rT7otbRWjYVlNyUHAQQgiZVVBWEEIIGTT7GrcGAoGwLwKJIGkG80Lfdr+T&#10;c+pJxy6++OKvNxoNyA1A2219P25/mu1O1m7PMffbiDvWzddoMpl47xB3LO3X2Lbj1smc025fmvuy&#10;fe65566Vb4VWsRG3z3ZON1//ilp/Z2yLANGpD0IIIaQvUFYQQgiZKkQ+yPZ8tTYA7I/2UiHulnQu&#10;EC8iWs5dvXr1UgCo1+vhhXa9Hnx5nGzoRFqk+Xrb4yStac5pJyomKy26ERZJwiHueCdiI0kw2Pa1&#10;ExRpzo/bl1ZeJH396tWrz5On0+YGAFljzRjbaYRG3OPqUpZX0BQcL4DJDkIIIVMEZQUhhBAbZtph&#10;PprlEjrp0MlNBEK4btq06a/1xbtIAhEHer95oa/PtX1Nu1unXw8ky4pOkxaDSFUkbSftm+wxG92I&#10;i6Rj7dIVensySYskuWDuz2azkX36fqdCQx+Tx8lms7Hn6e+ftLb72uXLl69FVISYQsO2z3YO1Lpj&#10;Yv0ZmimOV8AUByGEEAVlBSGEDCeTkRH1lPsigmL9+vVfB5JFRKfH5PFsj9tOdqQVGEB6IdGppNDH&#10;zH1Jazf7kraT9qU93mtZ0e6cboRF2n2ynVZitCsFsR03RYbt3Di5kVZQpDk3zdfLtt63cuXKlYiK&#10;ijhp0U5w2ETIKwiExivqxpIUQggZMigrCCFkZiOy4d1oCocDEJUHOtEQl3SwHTMlhLlPr+H20qVL&#10;15gCoV6vx4qIdsds+/Rjp5ENnaYu2qUf0kiHdjKik5RE2u1Ojtnux5HmvG5+n0gjLNKeZ54TJyGS&#10;jvUinREnLvS+tOfEfZ2WGN2kJtLIDZugaLfviiuu+DJa5URW7TPFhHnMtsYdMx9HzpXUxosT6wsA&#10;/gWUHIQQMuOgrCCEkOmB9HY4EE3pMB/Rvg6mdLDKgssvv/yL+sK+VqtZBYBNFsQdSzqnVqtZjwF2&#10;WWETE+3KPkxpoR9b/jvWrueEKRnSpCZs25NZO9mX5v5k9yXtb8dU/P6QVl6k/Zp26Yu0+zqVHe1W&#10;2W73tZ2mNzpJZgCdpy/SCgxzv3lO2mOZTAa5XK7tOfI4y5cvXwO72JDtnOWYCA5JcuxAs7mo3Agh&#10;hAwAygpCCOkv+wJYgCAJ0UCQgtgHzdGZtoRDbKLh0ksv/bK+2LeJiW5kQ6ePkyQ7bLLBJisAe4mI&#10;uT+NiGi3L+m+bTtpbbcvzfF2x5L2dyshJvPf/6n83aEbYZH2a9OKirTnphEaaWRG0rFOJYbtmE1a&#10;mPfTyIp2AkO+VzuhkUZW5HK5lnP0vrRCI5fLYcWKFasRlRM2aRGX7HgVTZHxwsSPi0kNQgjpA5QV&#10;hBAyefZFMxFxABCZdBFXRmFKCFNE1PSxVatWLTNFghYK5j7bMZtsSNrXiZBISk3YxIO5dpp+6EYw&#10;dCIb2kkHczvN/U72Je3v9JzJnN8tcd9nMiKiUzr9XmnOn4zYMPcliY+4c7uVG7KmER/tRAbQWamJ&#10;TVro+2lTE53KCn2ubOt106ZNZyIqLWTbFBk5tAoMm+yQfa8iEBu6eei/tHwYCCGEtIWyghBC0iOp&#10;iAMm7u+P1vGbEemwefPmz5opBZs8MCVBGhGh16THSXpsUzYklYy0K+MA2je5lHOA9MkI27myL82q&#10;v17fT9rul3iYCiEx2a/rBdNBVvTy+/daZMTt70ZgxG2nFRzt5EY7odFJE9C0zTuT0hdxgiPuHC0y&#10;bNJCzrUdM2WH7bGXLl26HlGhEZfaeBVNgaETGoQQQmKgrCCEDDvSK+JgBJLhgwgSEkmpB51+CLcv&#10;ueSSr9qkgSkMbJIhTjiklRVJQiRNzwozCdGuh0SciOhUMqRNReg17Xa7Y53sS3Osk3N68TXdMtv/&#10;u99vIdLN95uM/Ig71onoMO93IzvSpDT0dprURpzYiBMZaRMaSbJB1jhZESc79GOZX3/hhReeg2hS&#10;Q4SFmd7QYkPfdiAQGzsQiA32ziCEDCWUFYSQYWIBArFwMJqlGlK2ocsuYoWErBs2bPia7vWQJCTk&#10;mCkpbLIhbWqiXXoibfkGgI6TEZ0mIvR+c59eO9mX5n7cvqT97Y5N5typfAwyWHohSDp5jMmKDNv+&#10;NDIjjdRIm96YrMCIkxdp+mKY5SSmfLAlM0w5YZMdccey2SwuuuiiZYiXFTnLPi0vMgBeQyAwJJ3B&#10;VAYhZNZDWUEImS0ciCAlIX0jdM+IuF4RNSgBgaicCO+fd95558XJhiQBoc9pJyvSlIGYssEsJ4lL&#10;QiQJCCA6RSONfJisdLDdH4RomMzXEDKd6FSWtDs/jdxod7/T5EY72REnNoCmvJBtc00SGe2SGUn9&#10;MGyywiY0dPpCH9u8efMX0ExcmEkMvWqhEZfQkO0X0UxmUGoQQmY0lBWEkJmINLTcF61lG2ZCwpqM&#10;QFNItOxbuXLlyiTZ4Ps+ALQVEXptl5bQ4kEeu10yQssIWzICSJ+CaCcgbOfYzjO309yP29fJ8U7P&#10;I2TYSSs4epHi6LXEmExSA7AnM+Iagdr6Ycgxs69FUvpCnyP7HMdpkR1XXHHFGYgKCUetNlkRJzt0&#10;rwyRGBQYhJAZBWUFIWS6sQCBhHg3oiLCTERowVAHULviiiu+3K7EQgsE3/etckGEhKy2x4x7bJt8&#10;iGtemTYZoRMQtrXTcoykNWnbdr+Tfd2cQwiZGaSRH2kTG+a+uARHWtkRl8hIU3oCtKY0bLLDVlpi&#10;JjXaNfi0yQ4RGo7jxMoO89iqVaukZ4aZ0LBJDrm/A8BLALZMvKUUGoSQgUNZQQjpJ7pnxHwEMsI6&#10;qhPN5IMuyfBl3bBhwxLf91saVGrJIEJA7zOFhCkrzMfT6QmzD0RciYZZgpGmWaWIB8CehpD95tqp&#10;fEhzP25fmmOEEDIZOk1y2Pa3kxtxkiPttu2+TWiY92VfXM8MU3KYgkPkhByzyQp9TEuQjRs3fhlB&#10;OsMUGFnEpze00HgNgczIIBAabPpJCJlyKCsIIVPJAgQJiQMQpCX2R2tCQosJW4lGfcOGDWeZkkHu&#10;a2EhssKUFzahYZMS5gqgJT1hK8dIEhJx/SKA9iUa+hxzn2DbF3dO3HEb/G8DIWQ60i7BkVZcxG1P&#10;pvykncRIO57VTF/YUhhmssJMaNhSGLJPzr/kkkv+Gk1ZIWLCQavAiCtDkaafL4LlJYSQKYCyghAy&#10;GRagOVljIezJCFNAmKts+2j2jFjl+75VPMTJCvOYlhG29IStjEOvZoJCpx9sIgKIioV2JRpJa9w+&#10;2/24fUn7CSFkGOlFGUo7wZFGaJjnxPXLsKUvAFjTF3FTTMwGn1pumPLiuuuuOw1RWWGmL+KO6XN0&#10;acmrCNIYPwPwWPJPhxBCWqGsIIR0gi7jkIkbdcQLirBsQ61aVvgrV65cGScktIiwJSOkjEOXfZhr&#10;XIlHGjGRVLYBICIwuklGTLZUI2k/IYSQdHRSejIVJSZJ6Yy4aSZxzT7T9MVISl+IuJDUxrXXXvtp&#10;xMuKOKGRsRzLAfg5gt4YWxAkMVhGQghJhLKCEGJy4MRtfzTHf1rHel5zzTWn25pW2lIPcdIhSUTY&#10;khSmfNC9KcwVQGQaR1z5BhBfkhGXnOgmJRF3v91+Qggh0492iQzzfjdlJ/q+OZY1rqTEtoqQsIkM&#10;m9Aw0xfSM8N2TO83S1Mcx8HKlSvPQbzs0GLj5wAeRyAyXuj250IImT1QVhBCRE7opISIiYic2Lx5&#10;8+kiAkwhYZMNnudFZIOser95TEsIW7PMuEkftuaXcf0kdKlGmn4Scj9pFSZTtkEIIWRmk7bUpNvS&#10;En3fbOIZJzbMvhi2SSW2UhFTaNgEhikr5DFsYiOfz4f7li9fvgL2hIZsvzax/j0oLwgZWigrCBkO&#10;bEIidtIGgPrll1/+ZVtaQmSDLsPQ0kKO1Wq1yHlJZRxJUzi0iIi7b+sfYfaXAOwColfJCP5/KSGE&#10;kE7pJJ2RRmokiY24fWmEhhYZWlIAiKQpklIX+Xw+0uxTH7vooou+hmb6wmz0aaYwXp/Ydy8oMgiZ&#10;1VBWEDJ7OQTAhxAICl3GIUIi0uzyiiuu+JJNJJjlHLphpaQnbKUenudZ5UTa5pc6QaHlBBBNRGgp&#10;odfJNraMux+3jxBCCOkF3ZSXxN1v1x/DvCWVkySNVY1r4mmmLrLZbCRhodd8Ph9uX3TRRV9HtGmn&#10;lhamyHgdQS+MrWAjT0JmFZQVhMxcFiAYB/ohBONB90Zrf4mWhpYA6hs3bjzTFA8iHaREw/O8RBFh&#10;loHoc0Us2Mo4zIRE3DhQfWsnJGzbQhohEbePEEIIma70IpXRqcyIExmmwLCNWTVLS7Sk0KUmtjKS&#10;fD6Pv/3bv/08gDyiAkOLjDySRQZTGITMMCgrCJn+LADwYQRC4l1oP2lDrz6A2urVq88zhYSZgDCl&#10;g+y3NcqM61lhCom4CRtmiUYvGlsKaZtZEkIIIcPCZHtmpBEbcZNLtKDQpSZmM05JZsT1wRBpIXLj&#10;+uuvPxVNSSFrHvEiw0xmvI5gtOrjoMQgZFpCWUHI9EQExdGI7ythkxP1jRs3LhGJYDa01GLCTE3o&#10;c5ImdWghoUeH2vpKxKUlkpIRaZMS5nbSPkIIIYQ0aZfKsEkLWdP0yUhq8GlKC7N0pF0TTy0wpHFn&#10;JpNBPp/H5Zdf/jk05YSWFlpW6G1ZX0MwjWQrKC4ImTZQVhAyOBYgaHqp+0qYjS9NIeGp1QdQW7Vq&#10;1ao4ISEywSYkbCUdZl+JpPKNuHGgnQoJ22puJ+0jhBBCSO/pJo2RRmTEpS+0uLCVk8i2FhciKfTE&#10;ES0yrr/++kWIygtdRqITGTqZofftRNDY8z6wjISQvkNZQUh/kT4Tx2BiKsftt99+oi6jSGpwqVMP&#10;ulxDn2/2nDDTEnHNL83vb/aTMJtamoJCywkgvq+EbTW3bfcJIYQQMjiS5IW+n6Ynhm2fTlvEyQtd&#10;EmImMvR4VD1CVffA0E085Zh8jZSYiADJ5XL46le/ehGijT5/AeAJUFwQ0hcoKwiZGmRU6NEwyjdu&#10;vfXW02x9IGzNLF3XbekjUa/X4bquVU50IiRsPSZMEWHrKQG0TtroZNqGwP/vIYQQQmYXadIYaSaV&#10;mPuTykl0CkOLC1s/DD1eVU8lkWMiKbTAyGazKBQKyGazWLZs2UrYS0teRSAyXgQnkhDSMygrCOkd&#10;CwAcjKCkI5Ka0FMxRBqYcsF13ZYyDi0rZJ98rVniYRsraktL2MaEmrICaDa/lG2g+zIO/v8MIYQQ&#10;Mnx0Ki/aJTFsJSP6vpnE0H0wdM8L2+jUQqEQERlaWhQKhYjQ0CLjzDPPXIdo6cjrCMpGdoDpC0Im&#10;BWUFId1xCKK9JiQ1caqWCraxoLLaBISWGHp0qK3kw9b8UgsI874tPaHFQ7uxoHo1t233CSGEEEKS&#10;SFNKYq7digzd+8JMXZgiwxQSWl7EpS7knHPOOWcFor0vpNHnawgkxpapfl8JmS1QVhCSngUAjkUg&#10;KWoAarfddttiMzVhTtowBYTc1yUdWlrY0hNS6mH2sZB9nTbBBNKVclBOEEIIIaRfdCIvklIYZvNO&#10;vdr6YOhyEHNkqu59IT0vzNSFlhW6nMRxHJx99tkXINrgcycCcXEvgJ9N+ZtKyAyGsoKQVqSc4xhE&#10;R4XWb7755tPMZIMtIaGlRJKsMI+ZPSvM9IQWErVaDQCsvSbSCAmWbhBCCCFkJjGZ8apJ00j0GFVb&#10;zws9eSSp54VOX9iERqFQwHnnnbccQeqiYKy7ALyEYHwqJQYhoKwgw42ezPFuNEeG+hO3+vXXX/85&#10;WxNM3eBS+kroVUSE9KHQ6Ql5HLPBZlITTFtCwtZHgkKCEEIIIcNIL0SGmcTI5XIAEJEYZkmJ2ftC&#10;TxXRvS5EXsg+ERpr1679OoLURQHN9IVOYrB8hAwtlBVkGNGTOkROSM+JT+lEg1maodMTNklhygrb&#10;19tSE3HlHGazS1uviW6bXhJCCCGEzEa6Gauqt+PKSHTPC5u0kDRGXO+LQqEQSV3Y1vPOO28pWlMX&#10;Ii+2I0hfUFyQoYCygsx2bGLCl+0bb7zxr2z9JWxlHOaq5YSkJ3RqwmywqQWEnsYhckJuceUcsnba&#10;+JIQQgghhAQkiQxb6sK8rwUGAGsPDBEXuu+FCA1bjwtTWuj0xapVq76KZupCSwzZ3g7g56DAILMQ&#10;ygoyG2kZIYoJQXHrrbeeZivp0LJBkhHSKDNOVph9KGwlHjY5oaWFKSeA+GkcFBSEEEIIIb0lzTjV&#10;TktHpHxESwstKLSksPW80D0u9OjUiZ4XZ6EpK7TA2I0gdXFzn946QqYcygoy0xEx8W4A70IgJmoA&#10;PAD1G2+88bOmmDDFg/STkHOq1WqspNDlHJKWkK+bTGoizTQOfYwQQgghhEwdaSSGbVs37LSlL9r1&#10;vJD0hfS8MKVFNptFsVgMt9esWfM1BNKiiKa8MAXGE2DTTjIDoawgM5U/BHAGgH2gGmN+61vfOlX6&#10;QZg9JszyjWq1GhkdqqWF2YfCFBPyPfTIUrPXhE1OxE3pkH16NbcJIYQQQkj/6aR5Z7sRqmbZiEgK&#10;LS+SUheSsNDbel2xYoX0vDCbdr4O4AdguQiZQVBWkJmAHiVaQ7PnhHfLLbd8pt1YUF3O4bpuRErY&#10;pnnoEg+znEPuazkRJyaA9KkJ/jskhBBCCJlZdJq+aFc+0i59oRt1isDQaQs5pvetXLnya4imLmTd&#10;BeAXALaBqQsyTaGsINOR4xFtiFnHRFnHzTff/FkzLaFlgykkzKaXtuaZ5qQO3RjT1msCQGR0qO4x&#10;IWuasaGEEEIIIWT2YZMYst2uD4YuI7GNTpXVnDSiVzNtoZt3rlmz5osIZIUIDC0yXgfwFIB7+/JG&#10;EdIGygoyXYhNT3zzm9+MpCfM1IQpJmyyQksLvS1pCSnxECGhSzriek4IcbJC4L8xQgghhJDhJU3p&#10;iL4vskJukroQkSGpCrPXhZSM6BIR3aBT7y8UCli5cuVXEEgKB83URRFBrwumLsjAoawgg2ABgEPQ&#10;mp7wAdTM9IQkIrSIMCWFuerzTTFh6zGhV52kSJrIkdRrghBCCCGEkDjiSkhMeQEgbNRp632hBYb0&#10;wLAJjLjxqFJSUigUsGbNmjMQyIoimgJDVkldvAQKDNInKCtIvzkewEIoSXHbbbedoptYmhM7TDGh&#10;t+WYLgMxx4qavSd0aYfsA9BxzwmB/4YIIYQQQki32EpF9H5b404tLvR9nbrQY1L16NR8Pm9NX4i0&#10;UM06z0IzbaHTF08DuKWPbxEZUigryFSyAMAXAByAaFnHaWZDTFsZhykp5L6tH4XuPSGPKZM6dFpC&#10;l3V0MqHD3CaEEEIIIWQq6XbyiE1gJE0ckdIRPRZV97yQ5p2rVq3SY1LNXhe3AXixv+8Qme1QVpCp&#10;4A8BrIBKT9xxxx2LbT0nzPINm5DQ0kJ6TtgaZOrUhEgK28QOW3LCtq1XQgghhBBCBkHakpE0k0ZE&#10;WpgTRvSkkXw+H6YszNSFSIxisYglS5YsQ7RR5+sA7gewtc9vEZmlUFaQXnA8gHcDeBcm+k7ccccd&#10;p8SlJ+JERLVabUlW2CZ3aDmhxUQn6QnZtq2EEEIIIYRMZzoVGKbEsPW6yGQyYYmIbLcrFZH1/PPP&#10;PxOBtCihKS/GEDTqvLW/7w6ZLVBWkMlwPCamd9xzzz3H65SDbnBppidESlSr1URZoR/HbJCpSzzi&#10;0hMAx4kSQgghhJDZTVLPi7jkRbvUhS19oQWFrVREykkcx8HZZ5+9HM3UxRiAfwWlBekQygqSlgUA&#10;DkUwwcMHULvrrrtOso0F1XKiWq223Nf7dINMs6mmTk/oNW6cKMUEIYQQQggh6ZMXOm0BIJQWZo8L&#10;SVqIvDBTF8ViMTJdRHpfOI6Dc8899ywEDTqLav0Rgski7HNBYqGsIHHIeNFjMNEY8+677z5J95zQ&#10;DTF1rwnf90MhYZMVttSEpDJESJipiU5GiuqVEEIIIYQQkk5giLzopOeFTBixlYroXhciNFasWPF1&#10;NMtFZH0QwM9BeUEUlBXEJCIp7rnnnuNq9QmRUFPpifqEiPBrcD0XNb+GqlsN91Xd6CpfI0KjXq/D&#10;93yEj63SE/VaHbV6LSImkiQFkxOEEEIIIYSkp914VC0r5JbL5ZDNZJHNRVMXobTITkiLXLalVMTJ&#10;OSgUg7VYLIbbS5YsOQdRafEQKC3IBJQVBAh6TxwMYO/vfe97x+mUg5Rk6FV6TZjpCbPEQzfGNBtk&#10;RuSEurUTE7KtV0IIIYQQQkj3JKUuZFtKRXTPC1vJiC4VkW09XUSXiJjrkiVLliIoFSkBGEfQ6+Kb&#10;fX0zyLSBsmK4EUnxBgD1u+++e1GcpNClHkmywiYpzAaZUtqhVwARWSEwPUEIIYQQQkj/iEtdCFpW&#10;mNNFpGREmm3GlYpISYhtVdKihEBcUFoMKZQVw8UCACsB7A2gBsADUL/99ttPkzSETU5oMVGpVGL7&#10;Ueh+FiI99OQOAGGaotOxooQQQgghhJD+Y0tdSMpC9pnyIq5Rp61Bp15LpVIoLS688ML/jUBWjKCZ&#10;thB5cQdYKjLroawYDkRSzEcgKFokhaw2SWHKCnOKh57m4XleKCek1MPWKJO9JwghhBBCCJlZJKUu&#10;TGmhG3PKKs05ZTyqORZVJywkZREjLYoAdoHSYlZDWTF7OR7AsZgQEwBcBGkKF0D1hhtu+Io5XlR6&#10;TtgSFTpFYZZ4yDhRPVbUNl4UYHqCEEIIIYSQ2YJNXsiqkxYAQmkRl7bQJSO6VET6WWzatOkkNKVF&#10;CUAezbRFGcBOAFf19Q0gUwplxexDJIWPZqmHSAr/7/7u775o6zVhpibalXpIiYfZKDNJUshKSUEI&#10;IYQQQsjswSwVMRMXZoNOcxyqTVqYaYtCoYDLL798IVplhSktfgngtv69ejJVUFbMfBYA+CKAAxAI&#10;Cp2gqAGoXH/99V8T2aCFRKVSCYWEbp5pygkp8dDpCS0mzB4UABMUhBBCCCGEDDNJJSN6mohZKiIy&#10;w9aYU+RFoVDAlVde+Qk0ZYWUiIygKS9GEJSKXNjnl056BGXFzOQE2Es8qhM3f/PmzV83UxOSmJBt&#10;swxESjxMOWH2nkiSExQThBBCCCGEEJO4PhcAEht0Oo6DTCYTkRa6XMRxHFx33XUfRVRWjBjbDoAK&#10;mLqYUVBWzCxOAPBhBNM8TElRu+mmm75gK+0wG2XaSjx0g0zdh0LKO+TWLkHBzxMhhBBCCCEkjrTS&#10;wmzQKaUiMhZVpy9EWkjJyKZNm04AMIpAUsiqpcXTAH7Q79dOOoOyYvojKQqzxMO/5ZZbPq/LOHSD&#10;zLhVJn6YJR7Sg0KXduipHWyQSQghhBBCCOk1Sc05bQ06ZaqIiIukUhHHcXDZZZcdh2bCwiwZqQB4&#10;BsAP+/26SXsoK6YvCwAcB+BDaDbKrN55552ftU3xMEs8dKmHXj3PiyQpRFLoEg9KCkIIIYQQQkg/&#10;saUs5L4pLaRExCYtZNVjUCV1sX79+sWwl4qUAfwIwLb+vmqSBGXF9GIBgCvRLPGoQwmKuLSELvXQ&#10;x8xGmbVaDb7vh3JCSwoAoagAKCcIIYQQQgghgyNJXtgadJryolAoRNIWkrQolUrI5XLYuHHjiWjK&#10;ilFEUxf3gOJi4FBWTA8WADgUwNGYGDX63e9+d7GWDJVKxSopzL4Uaad5iKRoN2ZUr4QQQgghhBDS&#10;T5LKRGwlItLfQtIWsprSolgsolQqwXEcrFq16nOIloqMAvgJgO0AdvT/VROAsmKQLABwAYB9oASF&#10;SAVbisIs8bClKERS+L4flniY0zwoJwghhBBCCCEzkbgGnWbiwtaY02zKKaUikrYolUpYvXr1qQhk&#10;haQtRhGMQL0eFBd9hbJiMISjR++7777jRVCIbLCVepTL5URJoUePSomHpCgAtDTOBCgpCCGEEEII&#10;ITMPW9pCVpEV5k0ac4q8KBQK1rSF4zgYGRlBqVTCsmXLvoimtKgC+BWAOwfxmocRyor+cQKCMo/6&#10;vffee5wpGcxSj3K53JKi0E0z9ddpMSFNMpNKPCgnCCGEEEIIIbOFTktFJGmhxYUuFSmVSqG4kFKR&#10;FStWfBHR/hY/BXDHIF7vsEBZMbWEDTPvu+++Y3WCIq73RKVSged51pGjkqQQOaFLPCQxIZM8mJ4g&#10;hBBCCCGEDCOdlIqIuMhms5ERqGaJiE5dnHvuuacjkBZzEIiL7wN4ckAvd9ZCWTF1XA1gPgD3H/7h&#10;HxbJyFBdvqF7UIig0Pv0eFIpEZFmmXrUqNmHQosJSgpCCCGEEELIMGLKCgChrNANOW3SIq5ERJIW&#10;E2Uifw2ggEBc7AawcVCvdTZCWdFbpNSjBsD93ve+d7LneS1lHNVqFZ7nRSSF3Lf1odDTPHSCwpai&#10;oJwghBBCCCGEkCjtSkV0rwtdIqIbcuqERalUQqlUwpo1axajWRoiSYsXAHx7MK909kBZ0RsWADge&#10;wAcBuABqd9999yl6qoeUeEg/ilqthnK53FLyIbJCjxyVqR56ogcAa4qCP09CCCG9Rn6xGwT87xoh&#10;hJBeYisR0WkLLSz0FBFZpTxEjz69+OKLT0RUVsxBcF34EILxp6QLKCu6ZwGAzZhIUUys1W9/+9uf&#10;MftRyCpNM2XV/Sh834fneRE5iDcdiwAAIABJREFUETdyVH5mZl8KQggh3TOVF+Qz9bGHhan67+hU&#10;//eZ//0nhJDJEdfbwkxamNNEJGmhS0RyuRwuvfTSo9CUFXPV9hiAGwC8OoCXOWOhrOiORQCOg5IU&#10;APw777zzszoloUs9tKzQDTV1qYeUfois0D0omKIghBA7k71Y79XF/qCkQb+/71R/v0H8t20mf8/J&#10;Pg5/lyCEkOS0hayO44SrlIdIiYguDbn00ks/ikBQzEHQz0LSFh6AfwfLQ1JDWZGeBQiaZtYRSAof&#10;QPWuu+76rG6YqeWErJKm0EkKKRExUxSSoBA5QUFBCJlJdHshm/brJnOhnOZre3VON1/b7bGpYjom&#10;Nvr938B23y/p+GSea5qvncxz69VzmMz34e8zhJDpjO5nIffNtIVOWdj6WpRKJWzatOl/oSkrdNJi&#10;HMBNYNIiEcqKdIio8BAkKSr33HPPp6R8QwuJOFmh+1GIrJCSj3ajR9k0kxAyKDq5YO2HcEj6etv+&#10;Xj3/Tr7nZB9jUEmPqT6/HZ3+N66b/yb24r+jtseIe9xeXPD3SohMxfOeiuc02cckhJBeoRMWct/s&#10;a6GniGhZIaNPJW1x8cUXH4Vo0qKA4NryZlBYxEJZEc8CAIehOd2jes8995ysm2aajTJNWWGWeshE&#10;D7MfBQUFIaRX9CIZMBnpMJmL+nYX7WkeO2477eN2+jz1tvx/uGzLMb1fGiRnMhnrtnm+iT6PTI5c&#10;LpfqmPySqvc3Go3IfvOYbCd9nvR/383/1neamkh6LNt5nZ7f7fOMO6cTcZL2MTt9HP5+RQjphLgR&#10;qJK2kBGottGnIi1k3bBhwzEIZMVcNMXFzwA8DIqLCJQVrSwCcCwC0+X//d///YkiKLSkEDmh7+uJ&#10;H3r0qAgKSVCYkgJgmQchw8xk5EGvxEKa79GJCEgjGtI8rr7g19ty37zIlwt9+f9aQoYFESR6ld8p&#10;5C9/WqTIcdu/TVNqJMmFduIj7ni7VEcn56a9n8RkBAh/dyNkuEjqbyHSQkpEstlsJG2Ry+XCCSKl&#10;Ugnr169fhKa4KCBoNfAfAO4ezKubXlBWNIkkKe67777jRDZIGYcpJ8zpHuVyOTxfSwpz9KjZj4JT&#10;PQiZ3XQjI7qVEL1OI6QVCu1ERiaTCf8/rlarIZPJtAgHLRpklWOPPPLI9GugQMgs4ZBDDgl/AZFu&#10;92lEh+zXdCM62iVFeilB2j2nJLotm+Hvd4TMTtr1tdDTQ7S0kMkhpVIJIyMjcBwHa9asOQVAEU1p&#10;waQFKCuA5ghS9/777z9OJyLMfhQ2WSGlHiIoZLKHlhQArKNHmaQgZGYwFcmGblMK3SQUzOO256Ll&#10;aaPRiAgF3VtnqnjwwQcpIwiZpmiZ0SukjEZ+mRcRIr/g679WJqUtzN+lOhUhtnPijnUjQiYjQTp5&#10;DELIYGnXjFP6WkiJiK2vheM4GBkZwYoVK05BIC2KCJIWt2BIpcWwy4pFAI578MEHj5R+Enqyh8gK&#10;ERO2sg+z5MPzPDQajVBWxI0e1SshZLBMFxnRLtWQdDzumNkPR/5/6b777puDoB+PP7ESQsh0xVE3&#10;AMh98pOffE1EhlwIAPGywvYHonZ/PEorPtr9XtdpCqTdY3RyjBDSP2w9LbS40HJWZIWtNCSfz4eJ&#10;i7POOuurCH5X+ycADw7sxQ2IYZUVqx955JFzZBqH67phI0xbaYcpK3TTTFnjSj1sTTMJIVNHtw0e&#10;u5UNacsj4pIOelv3YtDpBp3Q6lW6gUkGQshMZjJpD53qkFVuWoBIuYstvZFmn94v2+Yx22o7J+nr&#10;k+i2dIUQMjnM3/HkZiYt8vl8WCKim3DqpMXo6Cj+5m/+5gsI0hbjAK4Y5GvrJ8MmKxYAOOyhhx66&#10;tV6vw/O8MBlhm+yhV908U9IXtukeuvaa5R6ETA3dJiHS9GOwnZuUbEgrIwCEzex08gpAeL+X/OhH&#10;P6KMIIQMHYceemhPf+GSiwgA4ar/Sgq0/s4na1zvjXar/pqk43HnJZ3b7jh/XyWkd3SStNClIVpW&#10;SF8LSVt85Stf+RqAnwN4BMBrA3txfWKYZMV3HnzwwSMlSSElHyIitJyQpIXZl0K+ThIZ+oLDlqTQ&#10;KyHEzmRKMNIIBdkXJxXaiYgk2aBTD57n4YEHHqAgIIQQEnL44Yc3dHM9IHrBAiQnNcz7afp2mMf0&#10;mnbbBgUHId1jS1no6SGO4yCTyUSkhZSH6JSF4zhYvnz5XyHoZ1EDcNUgX9dUM9tlxQIAVwOo3X//&#10;/ceY/Si0oBgfH29JUugUhTTcFEkhEW2gadQpKAgJ6KYUoxPxIGuaNIP+hdA2fUK2Pc9r/8IACglC&#10;CCE94bDDDmv7C6NuypdWdti2e1WyorcpNwjpDvN3VnOCiJ4kIn0tzNKQNWvWHAtgj4lbAcCdAH45&#10;sBc1RcxmWbEIwHFQUz6q1WqkH8X4+Hi4yrbICjlXjyC1JSnMGyHDRrsSiqRjvUpD2Ho/yL9JMwU1&#10;WSgrCCGE9II0siIJkRVyMaNr4eV3UrN3WpzQiNuXtF8ft31NHO16cxAyLOjfX3UPHUlaiKzUKYtc&#10;LheWhaxbt+44BLKiOLH+M4DvDejlTAmzUVasAXAAgCoA/957710sTTGltMNMUejmmVpS6KaZurEd&#10;kxRkGOhEQrQTEEnSIUlEyLZuXKvlQxp++MMfUi4QQgiZ9RxxxBGJv5DKxVChUECj0Yg09rM1he8k&#10;qWGeZ7tvnmvuM6HUIMOC+fuvJC2kTET+rebz+VBeSMLikksu+RiaskLWCoArB/aCeshskxWLABwN&#10;wP/hD394vNmXQicppKmmpCnMMaS2vhRMUpDZSKclG3FywTwel3rQ+/R9+UVJyjIkzZQWSglCCCHE&#10;ThqRIfHzQqEQXiRJSsP2+6/5u7BuNGoeT9NDgwKDDDPm78oiF3UpmOM41n4WEymLoxGVFs8AeB4z&#10;vAnnbJEViwAsBFATSZHUl0JW3ZdCelPoyR5y8aRXgP+nSGYOcSIh6dxukxFx8kGkH4AW+XDfffdR&#10;MBBCCCEzhL/8y78MfwnWNfXyl+B8Pg/AnkI2ZYdOSNpEiF7N8/R9G5QaZCajf6c2+1noEpFCoRAZ&#10;dZrP57F+/fojEfSwmIdAWtQR9HCckTiDfgI94DAAxzz44IMLfd+H53mRnhM6PdGueaYu97A1z+T/&#10;yZHpzKDEhOB5Xjgdo5NEBCGEEEJmHvJ7s+u64T5dapLL5cKLqmw2G1tmov8gmCQw9D6NTXDElbKm&#10;7atByCAxE0v634/8Di5N4/V2rVbDkiVL7pYxp8uWLTsVgbT4IIAfD+TFTJKZnKxYBODohx9++Giz&#10;eaZOT+hVxIXICs/zwpIPkRQcQUqmI2n7R3QiIbSx1eforzHlXTcSgukJQgghZPajUxdp0MkMERvy&#10;O4jtj4W2vhp6O21pSZpmoXH3Cek3tj8WStpC97OQhJOeGJLP52VqyJ4IUhbPAfjJAF9Ox8xUWbEG&#10;wAEPPfTQUVLyIb0pTEkxNjYWSVboRIVICrnZyj1m6PtDZgE20WA7HjdRw9YrQosJ2Za/NGgx8f3v&#10;f78IwAUhhBBCSP/If+ITn3DNZIb8Tm4rL+lEYFBekJmI7fd5kRYi+fL5PHK5HIrFYtjPQhIWq1ev&#10;PgGBrNgTQfPNawf1WjplpsmKawHsA6DywAMPLNJpCp2ocF03Ii0kTWFrnqkv0gAmKUh/SFOy0S4d&#10;kbQtN/l8NxqN2PKMe++9l8kHQgghhExrPvrRj7b0y5C/LIvY0JP7ZI3rm5G29ET269V2LO4+Ib3E&#10;NjlEbvLvQBJLjuOgWCxiZGQE69ev/0sEJSGlibUK4LrBvZJ0zBRZ8UYAVyF4U7177733ZOk9IUIi&#10;SVLoqSBy0WbaWaYoSC+ZjIxImqYhJhVAmIKQxrDdQllBCCGEkOmOlhVpEaExMjKCRqOBUqnUUvJt&#10;KzmJS1rbmoDqbcoM0k/MP1KKsDAnh0gTzssvv/xgBAkLab65J4KykOcG+DISmQmy4jAAX0IgKsr3&#10;3XffqbppppR6jI2NRco/yuVyKCkkTSGyQpd8ACz3IJOnnZxIm5LQ982mlgDC0iWRExQNhBBCCCHp&#10;OfLIIxsSk9fNP7WwsCU0APvUEsoLMihs6WpzYkg+nw9TFqVSCZdddtn/RFNWzEMgLJ4C8OjAXkgC&#10;01lWvAfAKgR1894PfvCDE6UxppmiGBsbs44jNUs+9IQPgJKCdEa3QiKuZMPsGSECQj6zmu9///uU&#10;EoQQQgghU8DHP/7xSIlJoVAIL/BsMsMmNjopLUkrM3idQtJiS1mItDBLQ0qlEi699NKDEMgKKQ3J&#10;AHgJ00xaTGdZ8R0AtQcffPBokQ9S2jE2NhbKClnlmPSxcF0X9Xo9kqawNeUhJImkJpedygmzl4Tv&#10;++FnVKCUIIQQQggZPCIw5CIPQDhpIamMxFZibhMZSc0/9X7bNiE2bKXjtv4upVIpLI+66KKLPo4g&#10;ZbHXxHrVAF9CC9NRVtwNoPbQQw8t1GNGdV8KKfmQtVwuWyWFHrlo1p4RIkxWSOiEhOyTUqNO+0lQ&#10;VhBCCCGEDB6dtkgil8sBAAqFAvL5fKQvhm2KSVxpid6myCCTwbxO0SkLacIpzTdlasiEtCghKAvx&#10;ANw0wJcQMt1kxaJHH330Vt1rQk/5EDmxe/fuMGEhQsNW9qH/zwFAS7SeDCdpyjmSml7G9ZOQUqM0&#10;cuKee+6hlCCEEEIImWF84hOfaHvxJKNX5UJQywqzLN0mL+KmFMb94ZXigpjEpSzM5puSFhoZGUGh&#10;UMD5559/AgJpsRvA/QBeH+DLmDay4rDHHnvs/lqtBtd1I80zdV8KXf4h50iaQhoP6uaZLPkYXqZa&#10;SNx1112UDYQQQgghpCOOOuqohv6Ltp5OImucyIhLY9hWgSJjuGknLUyxNjIygnw+j/PPP/9EBNLi&#10;XwBsGdjznw4f2q1btzZc1w2nd9iaaO7evTvcJ5JCzjUnfQCt/6jJ7CepnEP2tRMUQHQ8qOd5uP32&#10;20cAVKbwqRNCCCGEkOFkdNGiRWNaXrQbr5pUQiLbehUoLoaTpLIQSVnIeFORFaOjozjnnHOOR9DL&#10;4pqBPfcBf1DXbNmyZZme4qHHkZr9KSRRUalUICmMuEkflBSzl05SE2kSEyK6dKNLzd13380UBSGE&#10;EEIImRKOPPJI6wXZ6OhoeCGZzWYj1ztxjT3TTicxYRp99mOTFtlstqWPhZYWq1evPgqBsPAA3NL3&#10;5zygD+RhAL704x//+JO1Wg2VSsUqKbSsGB8fb2miqftSUFLMTmwNLuV+XEpCN7yUbc/zkMlkUK1W&#10;235PyglCCCGEEDJI4gQGgFBg5PN55PP5tiLDLI9PU06StE1mNjZpIaUhMjFEPl8jIyNYt27dxxCU&#10;hLwBwPMAnujbcx3QB+87jz322JG6P0W5XG6RFLoMRJpo+r4fjnw0+1MA/Ic0G4gr5zDFRdyY0Ewm&#10;E/4fteu6id+LvScIIYQQQshMYeHChS0XO9Is0ZxGYk5FpLgggpk2F2mhm286joNSqYTR0VGsWrXq&#10;IwgSFiMAvtG359nnD9saAAc88sgjR0k5h5704boudu/eHZEUuommJCr0DYiPM5HpTbuRoUn9JPT5&#10;0rOkGygrCCGEEELITMEmK+LI5XLI5XLYY4894DhOSxPPuGae5ghVW18MgX8wntmY0iKXyyGTyUQS&#10;FpKyuPjii/8czYSFD+BbU/78+vjBeiOAqx599NGjJCGh0xRaVkg5iNmfQhIVthotMnNIKu2QNS4x&#10;kc1mQzEhqQkKB0IIIYQQQuJZuHBhY3R0FIVCAcViMSIrzMRF3LVW0h+KmbyYmZjXW7r5ZjabDT8v&#10;0sdi3bp1hyKQFSUAL2GKS0L6JSvuBlB7+OGHF5pNNGXShy1RIZJCRpJK2QclxczBJiaSyjlMUVGt&#10;VsMIm/Dtb3+bcoIQQgghhJAuOfrooxsAwtj/nDlzwmkkZqm9TV60m0gi923bZPphkxbSy0KPN3Uc&#10;Bxs3bvwQgnIQkRZ/N2XPqw8fnMO2bNlyvzmWVCSFJCtkW8o+JFHheV74j8YWSyLTkzhJEVfaoVcp&#10;+wGAO++8k2KCEEIIIYSQKeSYY45pOI6DQqGAefPmhT0vzN4XSQIDiC8ZYbnIzEBfl0lZiDnetFQq&#10;oVAoYPXq1f8LgbR4GcBDU/F8nKl4UMVhW7ZsuV+XfWhJoWWFLvvwfb9FUrCJ5vSlUzGhpQQAVCqV&#10;fj5dQgghhBBCiIEMMhgfH4/sl/KR0dHR8LosLn1h9r4Amtdu9Xo9vCZg6mJ6Ij8jMzkjP+9sNhsO&#10;MVi2bNn38vk8Vq5ceTSADwF4pNfPZyplxWFbt269v1arhfLBdd1wNW/yj0PLCf0hz2QykW0yeNJK&#10;CvNmlnbor7/jjjv4wyWEEEIIIaSPxKWZjz322IZMbhwbG0Mul8PcuXNRKBQiqYs0pSNaVDB1Mf3R&#10;Py8RVEDzD85qwME4gLdiCoTFVJWBhKUflUqlpexDr2LvbGUfZj0UGRxppnXYek5Iz5E4br/9dsoJ&#10;QgghhBBCZgDHHXdc5KJMygTmzp2LfD4fKR2xTRwxe16Y13pMXEwv4sabSsmQ4zgYHR3FhRde+BcI&#10;SkL+DcDTPfv+U/Ah+M6WLVuO1P0p9KSParXaMvGjWq1GGmmyN8XgSZITZo8JWaUhahKUE4QQQggh&#10;hMwOTHkhzJkzB6VSKRQY5rjUpARGmlGppH/oa0DpY6GlRbFYxOjoKNatW/dBBE03RwHc1ovvne3F&#10;gygOA+CbpR9yq1aroZiQkhDP81rKPwB+EAeFmZgQgyYfTt0ZVs6tVCrhGFpCCCGEEELIcDM2NoZX&#10;XnkFL7/8MnzfR6FQQD6fD/8aLzfdwFEuguW6Q4/StPXCI/3BlEe6r6S0cvA8D2efffaPAZQRlIX8&#10;j1587172rLgbgP/www8fLc00XdfF2Hgw6aPqVrFr9y54nofx8jh8z0fVDXoXeL6HWn1iLCkmJMXE&#10;Z5Afxqklbb+JbDYbRrpcz8Vt37qNPxhCCCGEEEKGmE5T08efcHxjzpw52HPPPVuGKdhuAKwlI0xc&#10;DIAM0EAD9UYdGWTg13xkG1lkvAyQCcbgAtiBYJzpWwG8E8Dtk/qWPfrBvgfAikcfe/ToSrkCz/cw&#10;PjYO13Wxc9fOsPxjbGwMnuehPF6GX/PDRou+70ciQAA/cFONKSlktUkKoNl7gpKCEEIIIYQQ0gMK&#10;X/jiF6q6VMTseWGbNGIrGRF4DTm12BL4juMgn883x5rmC1i3bt2fI+hh8R8Anun6+/XiB7p169aG&#10;TPQYHx+P9KfYtWuXtUeFREZMc8YP2NSQVk5kMpmw0SkAfPOb36ScIIQQQgghhEw1hdNPP71aKBSQ&#10;y+WsAgNoTh6Juwm8rpw6zD9uSymP0XTzIAB7A3gSwK+7+T6T7lnxne98pyEfIulBYY4llX0iKLSk&#10;YJpiajHrusxurroHRb1eR6VS0WNoCCGEEEIIIaQfuDt37sTvfvc7VCoVFAqFsNeF7nEhvS3MHhd6&#10;G2B/i6nEFETiA3TvyqVLlz6KoIfF+7v9PpNKVmzbtq0h40mlR4VOVMjkDyYq+ktSHwr9j1l+FvLe&#10;M0VBCCGEEEIImQ4sWrSoAQTjUUulUtjnQoYzSNpCr+aEEaC1xwWvO3uH2QhVJyzy+TxGR0exdu3a&#10;wxFMCLmn08fvtsHmGwGslovdarXabKg5MaZUykEqlUokVaEFBYCwcSOt1+TQQkJWW++JSqXS8nW3&#10;3nor33xCCCGEEELItMH8Q+pJJ53UAIJGjm94wxtQKBTC60v5A6ysZoqfpSJTh76Ol+t8+TlMXIO+&#10;BqAC4AgAzwL4TerH7vIHtGbbtm3LqtVqMN1jfBy7du2C67phokLul8tlVCqVsEyEiYreYktR2KZ4&#10;VKvV8LxbbrmFcoIQQgghhBAyYzn11FMbIi3kOlMSFnqAA6XF1BOXsCgWixgZGcH69es/AGCfidN/&#10;kPZxu0lWvGfr1q3LfN8P+xuMj49jfHw8nPihkxbVahWu60Y+PBQVkyNJUMgHxPO8sAkNIYQQQggh&#10;hMwmfN/Hyy+/HN53HAdvfvObw74JIizMUhGbvNDwGrVz5D2r1+vIZDLhey+ceeaZ2y655JI/RTAh&#10;5N0AfprmcTuVFe8BsLpWDzqz+jUffs2H53uRm+yvN+qo1WtoTPwPE9fYmWyGpR9dENeLQvehqNVq&#10;cF03OCfbPP/mm27mm00IIYQQQgiZFUhafPHJixsAUKvX8Ovf/BqlUgl77bUXsl62WSJSbyCby4by&#10;AkDswIcMMhQW3ZKJ3hpohE4AQSlIBsDbAYwD+GXbh+vwB/Gdx7c+fmSlHCQqdo/tDko/du7Czl07&#10;w4aanuehXC6HF866dgigreqUpD4UcSkKyglCCCGEEELIMCHiQjDTFiIvRFT4vg8AEYGhV4DXrp2i&#10;r1dzuVw4yaVYLGLTxk0HAngDgoab/7ftY3Xw5r/xiSee+HWtVotM/nBdFzt37sTOnYGsGB8fD2VF&#10;vV4PL6TjYjYknrhyD5EU8v4KN954IwUFIYQQQgghhAA45ZRTGo7jYO7cuZgzZ05kmojcdE/FuL4W&#10;vIbtDC0r5FYsFuE4DjZs2PABBOUg/wzgd0mPk035/Q578sknf+15XtiPolwuY3x8HGNjYxgbG8P4&#10;+DgqlQoqlUo4olREhRmvIfHY0hPyA87n88hkMmEvEC0qCCGEEEIIIYRE8X0fr732Gv7zP/8T//3f&#10;/w3f97HHHntgdHQUpVIJpVIJxWIRxWIR+Xw+bA4pt2w2G/6xmG0M0iN9QiTVItewZ5111jYAOxG0&#10;mHhv0mOkSlZs3769UavVwoaa0kRT0hQ7d+60ln9w8kdn6A+/jBqVfxgAwl4UJkxUEEIIIYQQQkg8&#10;p5xySngx6jgO5s+fj2w2G6bV9QhUucjmBJHukWvYXC6HTCaDfD4fJizy+TzWr19/EIIeFo/GPUaa&#10;Bpvv0TZExpFWq9VIkkJ6U+gfrPlEaaLs2HpS2PpRiMC44YYb+EYSQgghhBBCSErkD7ynnXZao16v&#10;47e//S2AQFzst99+qNVq4bWXTBMRcZFm/ClpRV//S4BB+oQA2IWgHOStAP7D+vXt3uAnn3yyISUH&#10;tkSFjCstl8th6YceEcMfYDympEhKUVBQEEIIIYQQQkjvOO200yIXq3vvvTfmzZsH13UjaQszdQEg&#10;UkEAMGkRh55gmc1mIwmLDRs2vBvAPgB+YvvadsmKN4p40IbJdtPNSSgpkrE1zhRRYc6kJYQQQggh&#10;hBAy9ezYsQO7du3CfvvtB6CZBrBNC5HUu1z7ZjIcedoOPSF04j31AFQRCItXzPOTkhXv2b59+3My&#10;4cN1XezatQvVahWvv/56OKZUl4XYantIE7McRjdq8Tyv5f36xje+wTQFIYQQQgghhEwxn/rUp1rG&#10;ns6bNw9z5swJS0R0fws9TYTTQ9pjDpCQZqabNm2SdMVPAezQX5M0DeQQSUroVIXnedZUhfnD4Q8o&#10;HjNN4bouRQUhhBBCCCGEDIhvfOMbGX0N5vs+duzYgVwuh0KhgHw+H15gO44TljVIA0k9LYS9Gu3I&#10;Na/2DGefffZPAbgA3maeH1sG8uSTT14mBkkaa0ozTWmoKeLCrNfJZrOUFQozSSHvz9VXX81PMSGE&#10;EEIIIYRMExL+aPz7a9eu/VepKNB9LSRhoctFmLJoRUscKQmZaLi5G8Coeb41WfGZz3ymYUtVmGkK&#10;SVSYPRb4A2liK/mQhAohhBBCCCGEkBnBL//t3/4NhUKhJWmRy+XCpAVTFvGY1RjiHJYuXfpPCNIV&#10;b9DnW3tWPPzww41CoQDP87B79+5w6ofZq6JSqcSWggw7tkkf0kH2uuuu4yeWEEIIIYQQQmYmI+vW&#10;rRuvVqvwfR+u60b6WUj1gf7DPq+TA2zTQYrFIhzHwYUXXvg+AM/IuS3Jig0bNjSkiYg5CUSv5uQP&#10;vvmtaKtWr9dx7bXXZigqCCGEEEIIIWRGU16yZMk7dMpCEhZy0y0AdNJi2NHeQKcrJqROBsAb5XhL&#10;z4pDDjkklBLSq0J6VFSrVXieF+lVId9MRrUM+w/BLPsAgKuuumq43xRCCCGEEEIImV28tHTp0jnL&#10;li0bmzdvHnzfh+M41n4WclHOPhZN9LjXWq0m185lAG8B8BvAkqwQUSFSQhpqmk01dWNN/cYPM2LO&#10;5CbvJSGEEEIIIYSQWcf4yy+/jH//939HuVzGnDlzMDo6ilKpFPa2MHtaAOxjIZh9MpcsWfLPCITF&#10;noCRrNi4cWPjoIMOisQxpAwkyQjxzW7tUeH7Pq655hq+MYQQQgghhBAyS7n22mvlmm/Opk2bdmez&#10;2fCa2RxIUa/XwxYBkioYVkyHoN4nH8AeAF6PyIo/+ZM/iSQrJEmh0xTSr8J8Y4dZWJilHxQVhBBC&#10;CCGEEDJUjH31q1/NrFixorHnnnsil8vB9/0wcS+Swvd9CosJ5DpaemBOyIoqgLmAKgM5/fTTG3Pn&#10;zo3MiTVnxmpRoZtrDjM6USETPwghhBBCCCGEDB+//vWvUSwWrY03zfGmwHD/0V8P6xD/cNZZZ/0b&#10;Ak+xR5isOPjggyOTP6S5pk5YmMKCoiKaqPA8DwCwefPm4f3EEUIIIYQQQsiQIteCV155ZUNSFHoF&#10;0DLedNip1+uRBAqCdMVbMvLmPPzww42RkRGMjY3BdV3s3LkTlUoFr7/+Onbt2gXXdTE+Ph6WiEgN&#10;DjC83UzFiEmjlMsvv5ySghBCCCGEEELIH23evPnZsbEx+L6P8fFx1Go1VCoV1Ov1cFqIThcMI/qa&#10;WlIoxWIRa9aseXcWAD7/+c83RkdHI8kK6VOhe1aYZSDAcIoKeUPlTa3VahQVhBBCCCGEEEKE504/&#10;/fR5MiFkZGQExWIRxWIxLA/hhBC0lIGIkwDgOnEn6X4VZo+KYRQUNkRY8P0ghBBCCCGEEGKwq1Ao&#10;AADy+TwAwPd9NBqNUFQGis2gAAAgAElEQVSw0WYTwzfUHAB4y1veErEYMvlD0hRxE0CA4TRAIily&#10;uRw8z8NVV101fG8CIYQQQgghhJBEtm3bhne84x2YM2cOXNdFo9FALpcLr62ltcIw94W0jTEF4DsA&#10;sMcee4SyQgSFKSqG+c0TzMkf0lCTEEIIIYQQQggxufLKKzMAcPPNNzccx0G9Xkculwuvs3WqYlhb&#10;LTQajfB9UL0xm7JCRy5sN5NhTVQAQC6XQyaTCT94hBBCCCGEEEJIHPl8HvV6Hfl8Ho1GI2wmKSUh&#10;wPBJCo32CxPb9SwAzJkzp6WhRVyqYpjfQIB9KgghhBBCCCGEdMZLL72E0dFRlEollEqlsNFmPp8P&#10;+1foQQ7DTKPRwFlnnfWb7O233375nDlzIjJCN9WMK/8Y5ov1TCYT1hYRQgghhBBCCCFJnHPOOW/w&#10;PC9MVMhqiophR3sJJ5PJ4E1vehPGx8djyz+04ZF+DcMmK/Rrz2QyuOKKK/hJIoQQQgghhBCShtde&#10;fvllvPnNbw77H3qeF/4hXNL72Ww2/MP4sF5zh9fecqBdv4phe6MIIYQQQgghhJBe8eUvf/kDjuO0&#10;pCp0uoIENBoNOPPmzdvbLAExyz/MrqTDKi7E8LAEhBBCCCGEEEJIh/xCGm0WCoWw6aatZ8WwXnMD&#10;Td/glEqlkXYn65Gdeh0m2OyEEEIIIYQQQsgk2JHL5SC3bDZr7VsxrNec5uvPvv7666/YmmuaJSDD&#10;bHYEeeMuu+yy4qCfCyGEEEIIIYSQmYUuA7GVgwyrqDBpNBpwXNettDvRtDvD+AbqDxCAAgB3wE+J&#10;EEIIIYQQQsjM4X/qZIVOV0g5iDTZ1O0YhgXtHcIGm2NjYwDYkyItS5cu3TXo50AIIYQQQgghZEax&#10;P9B6UU6aaBeRBYDdu3cP7MnMRBzHAYDSoJ8HIYQQQgghhJCZwdatW68d9HOYSTiZTKalmYe+L6UP&#10;Oo4yjMkLSx3RXABtS2gIIYQQQgghhAw9H9bX3Labed09bISNNeXaGwB+85vfhAd1HMWMpAxzZ1IA&#10;ZuPROYN+PoQQQgghhBBCpj/bt29/qF6vo16vo1arQbb1NaY56GIYiUwDAYDx8XHrwWEWEybmB2bl&#10;ypW/HMwzIYQQQgghhBAyk4iTErqJpr7mHGZhAQQuwslkMvjtb38bKXEwt2WVN3IYJYb5mic+PO8E&#10;8CsA1QE8JUIIIYQQQggh05/za7Ua5Ob7PnzfD9MVkrAQhvF6G2gNTjiZTAbj4+PhAXPOq4xSaTQa&#10;kRqSYTM9+o2TsTIXXnjhC0uXLv0fAJ4d7LMjhBBCCCGEEDLdePbZZxsiJ3zfh+u60PelJISyApHe&#10;HdlsFtmjjjrqS/qA3mZJSBRdP6S2awDeNMjnRQghhBBCCCFk2vEeERGSqpCeFe36VgwzmUwGa9as&#10;eUNWdrzyyivWRIU5KWRYpYX+wMgHzPd9rF279nkA/w+A/3dgT44QQgghhBBCyHRiNYDzPM+D67pw&#10;XRfVajW8ua4Lz/PCdEWtVmv54/iwYfiGTFZ2mrJCiwqbsLDtm+03E/kwbdq06XFMNCslhBBCCCGE&#10;EDL07P/0008fo5MU8gdvW6pCGPQ176Bu2i9ks1kA8LIAsGHDhsyvfvWrUFLovhVmD4thRzq26nSF&#10;67rYuHHjjwH8OTjSlBBCCCGEEEKGmW9v3779aJ2mqFQqqFQq1mSFrRxkmJkICpQd2VEul/HKK6+g&#10;VCpZpYVhOYbyDZR0hax63EytVsOVV175f88444yPAPgJgN2De6aEEEIIIYQQQvrNAw880Nhnn31a&#10;Jn+YTTXNsg9guPtE6nTFhHOoRaISL7zwAnK5HBzHCWWFCItcLhdbDjEsmM015UPmeR48z0O1WsXV&#10;V1/9DwAOBjB3kM+VEEIIIYQQQkjfWADgzn322Qeu64ZJinK5jHK5jPHxcZTL5XC/7ldhKwcZJrRj&#10;yGQyuOCCC0YA1Wchk8mgXC5Hyj9sY0wHXcsy6JuJma6o1Wq45pprvgfgEADvm/ofLSGEEEIIIYSQ&#10;AfIeAJufeeaZo3WaQoSE53mp+1XIOow38Q0APABw9BtTLpfhOA7q9Try+TxqtRry+Twcx0Gj0UAu&#10;lwOAoR+roqWFJCwAwPM8ZLNZ1Go1XHfddfd89rOfPRLAOwDcB2DnQJ4sIYQQQgghhJCpYMEDDzzw&#10;m/nz56Ner8N1XdRqtTBR4XkexsfH4XleeN913ZZEhcb2B/LZjpYVUgICWCZYPPjgg3AcB47jhKJC&#10;ykLMdIU88LAhHyhbo01pmFIul3HVVVfdDaAC4KMATh7kcyaEEEIIIYQQ0jMWAbhi7733Dss+pNxj&#10;fHwcY2Nj4U2XgCQ11hxGzHSF7/vhsVBWrF+/Pmi5WS7j1VdfbSn/MEtAhh39YbJNCJG4z7XXXvtd&#10;AOMI3us/G9TzJYQQQgghhBDSExYAOPqpp546VnoYyvWfpCdkW5eDSNsALSlIk0wmg7Vr14aywTEP&#10;AsATTzyBQw45BPV6HYVCAfl8Ho1GI7QcUvYADOdUEBsiLHzfR6PRQLVaDZuSXnnlld8dGRnBpz71&#10;qcUADgTwUwCPDfgpE0IIIYQQQghJzyIARwPwZTRprVZDtVqF7/sol8vhKk00K5VKOJRBTwExGdZA&#10;gC7/cF03ciwiK9atW5cBgCVLljTMSSB6jAjTFU3kg5bJZEJhAQDZbBaNRgOe54XrTTfddPPJJ598&#10;IoD3AjgAwP8Z2BMnhBBCCCGEEJKWa55//vnPSTJCkhO1Wi3sQyH7JF2hx5eaUz/0pMlhJsktONa9&#10;AH75y1/ibW97GwqFQthgU0yHJCz0xfkwv8m6h4X+4ImwkKaltVoN11577a0jIyNYvHjxSQDOAFAF&#10;pQUhhBBCCCGETEfuQtDwsSrlHSIoJDWhUxS+76NSqaBarYaJCp3AlyqFYe5TIeg+mI1GIwxPCFZZ&#10;kclk8F//9V94+9vfjlwuF15s53K5cCqIiIpsNhsKCxKgx5nKB1KMGgC4rosbb7zxllNOOeVUACUA&#10;nwPwAoBHBvi0CSGEEEIIIYQELALw4eeee+4oSVLIKrJCelHoZIVtRKn+o7ZcmAPDW/oBNF+7lIDo&#10;xprhOXE2Z+nSpY1SqYQPfOAD2LVrF1zXxa5du8KxK/LDYAfTKGY3U+lbIdNVcrlcmFYpFotwHAen&#10;nHLKKQikxR4AngLw0EBfBCGEEEIIIYQMJ9KXwn3qqacWiXgQESGJCUlP+L4fWXVZiKTrzYoEXjdH&#10;x5XW63WsWbOmxdzEloFkMpmwSaTjOKjVai0JCx1hIQGmHTPHnALNMhopE7n55ptvXLx48YkIJoa8&#10;H8AfAriif8+aEEIIIYQQQoaeqwHMf+aZZ44W2aATFXqyh+5LoZtnxk37YKIiSjabDVc9wEMTm6xY&#10;tmxZAwBKpRLe9773oVqtYvfu3XBdF2NjYxFzZDYLIdH6GzFGkrLI5/PIZrNh0qJYLIbrySeffAqA&#10;AoB5E+s2AD8a3CshhBBCCCGEkFnLCQiSFDUA7pNPPnmyLunQEz/MVfel0OUfbKYZjy7/yGQyqNfr&#10;WL16tdXexMoKoCks3vve92J0dBS7d+9GtVrF2NhYpIGI/FDMHwZp/WHo0hCRFo7jhGUiIi5OPfXU&#10;ExHIirkAigDmALgXwPaBvRhCCCGEEEIImfksAHAlAA8TzTOfeOKJT+sURbVaRb1et0oK3bNCmmfq&#10;saTmH/J5fdxE/zFfxpWuXbvWKitiy0DkgQDgZz/7Gd7//vcjl8shn8+3lIPoEgcSxRbxkQ+rfJh1&#10;CkNqdm666aZbc7kcTjzxxNMQ/CMCgI8C+DCAjf147oQQQgghhBAyy7gawHxM9KTQskHkg9k8My49&#10;IQkKua4zkdIPln00Mcs/4kQF0CZZIZxzzjmNUqmE9773vWE5iOd5GB8fD8tBPM+zWiQSYJaFiJjQ&#10;VknSFdlsFoVCISKHTj755BMRpCwKCFIWeQRjTx8C8OSAXhYhhBBCCCGETGcWADgOwAcB1AG427dv&#10;P0VkhDnhQ9IUIin0qntY6OoCuQZmE814bOUfcY01hcRkhaZSqYTNNiVZIRfZcpMfjjwR/oCamGNq&#10;zOYq+r7YplwuByBIYNx000235vN5nHDCCaci+Ecm0uJjAPYC8K8Aft63F0QIIYQQQggh05cFAA4F&#10;sBATkgKA/8QTT5ymG2bq1IQWEzpRIa0PJEVh9qVg2Uc69B/w24kKIGWyAgCWL1/eKJVKOPDAA8M4&#10;jPSuKJfL4Q/TNpqFRNE/JCAahdGjTs1mnNKQM5/P46STTjoezYSFrKMA/gnB+FOKC0IIIYQQQsgw&#10;sQDAIQgaZko/ChdAbcuWLX9lTveQtISZntD9KGQ1Sz7YQDM9ZnVBrVbDypUr29bGdCQrAKBYLOLA&#10;Aw+E53lhOUi5XA4bjfi+z3KQFOi6JbPJiN7O5XIRWaGniOTzeSxatOgkBJKiMLGOIkjM/ATALwC8&#10;NICXRwghhBBCCCH9QkuKOgJR4W7btu3TIhni+lKYJR5yji73aDQaoaQwB0vo611e+7ZiK/9IIyqA&#10;DmQFAJx33nkNAHjrW9+KN73pTZHeFeVyOfLD53SQ9LTrZyETRBzHCXtbmNJi8eLFRyFIWIyimbLI&#10;AxgBsAtBb4ttA3mBhBBCCCGEENJbFgD4/9CUE2Gpx5YtW04XSWE2xrQJCZEVUuoh50pfBTNFwTRF&#10;OsxBEgDg+z4uuOCCVLIidc8Kzcsvv4x58+bBcRw0Gg3kcrlwMkg2m410POUPrz1mPwsAqNfrLeUi&#10;AML3V37Y8o/ohhtu+I5ZKiJCQ9aDDz74bATS4ok+vjxCCCGEEEII6RV/CGDF888/f4xIBF2iIbLB&#10;bISpyzpMWWGmKERa6KmXtuaZvNZtj/6DvOd5qUUF0GGyAmimKwDg/e9/PzzPw9jYGMbHx8N5tPLD&#10;1zEZgD/MNJiCwpa2kL4WUiKiExdmqYjjOBF54TgOjjjiiAsQiKr/ALAdlBeEEEIIIYSQ6cmhAPZ9&#10;/vnnvyXtBuQa05QLWjqYcsKUFmbTTLMfhSknWO7RGeZ1bKeiAuhCVgDAihUrwi/ab7/9sNdee4Wy&#10;QspBzCgNhUVnmD0tgGgjzjh5YZaKiKzQqxYXf/EXf7EMQAmBvBgDcAeAF/v9egkhhBBCCCEEQXnH&#10;sQA++Nxzzx1vS0/oEg99zakFhcgJXdqhV3M4RLummbyOTY/Zp8L3fQBI3asifJxu33QRFsViEQcc&#10;cEBkMojv+2HCQn8I+IPunKSkhdmYUzfktEkLSVzobX3s8MMPvwBAEcBOUFoQQgghhBBC+scCAGf8&#10;4z/+4wrdJ8Is8TDTEbrUQ0sLc5/5OGaSArCXesh9kh59ndqtqAB6ICuAQFi8853vDJttep6HSqUS&#10;mUvLCSGTp1NxYY5CFTHRTmR85CMf+Rs00xYlADkAP0IwWYQCgxBCCCGEEDIZzOkdPoD6U089dbIW&#10;CbqPhK18Iy5ZoRtkmo0y9TWpTVIIvGbtHNvkj06mf7Q8Xi9+COeff37jj//4j+G6bkRW+L4P13Uj&#10;DUo4IWRy2MpD2k0R0f0t4kpFtMjQ5xxxxBHLEUiLIgJp8QyAWwfw0gkhhBBCCCEzn+MBLARQf/bZ&#10;Z0/QPSK0qDD7UejVlqwwSzzMkaNxpR629D+vVbvDvCb1PA/nn39+V6IC6KGsAIBCoYB3vOMdcF03&#10;LAepVCphUxPzg8IPweRoJy6SSkUkbZE2dTGRuDgTQdJCxEURwOsA7gewA8DP+v0eEEIIIYQQQqYl&#10;CwAcCODzABqYSE88/fTTi+W6UK/mNI44EWE7ZmuQqVsR6BQF+1H0HvNaVK73JyMqgB7JCgBYuXJl&#10;AwD+6I/+KCwHEVlRrVYjHybKiqlBPhyyDTQjOFpaiKww+1y0S11ooXH44YcvRSArdOriKQC3DObV&#10;E0IIIYQQQqYBCwAcDFXi8cwzzyzWPShMSWEbPZokK2xfZ6Yo2iUoeC3aO2wNNVesWDEpUQFMgawA&#10;goTFH/zBH4QNN3X/Cm3MbLVBpDe0G4EKRKeK2MRFXMNOc9/HPvaxr6EpLQoT2wUEqYt/RTAalakL&#10;QgghhBBCZhdaTITpiYnV27Zt21/ZUhRJJR5mssImJmxywhQTHDnaH/R1pvwseiEqgB7KCqBVWLzr&#10;Xe/C+Ph4y4QQz/MiHy6mLKYWs1wkrmREhIXZ6yKu54UpLXK5HD75yU+egWjaQtbCxLoLwC8BbAUF&#10;BiGEEEIIITMFLSZqUI0xJ9YaAG/Lli1fsqUeTBFhkxW28aRpUxNMT/QffR0pPxcA01NWXHDBBZEH&#10;KxQKePvb3x7pXxGXsOAHaeqxpS1kjWvQaZsuosWF2ftCb3/84x//AuzSQouLnwO4F8Ar/X03CCGE&#10;EEIIIW0QQXEAgP0RiIkampLCA1B//PHHz9BlHbZpHmbzy7jUhK1UpF2DTDbJ7D+69ENXTZx33nk9&#10;ERVAj2WFRsTF3nvvjX333TcyIUQSFvpDyoRF/4mTFgBaSkXkJqIiLnVhjkqVYwsXLvw0mtLCTFvI&#10;mp9Yt4OlI4QQQgghhPQTERML0ZQSOj3hyfroo49+xdYgU69aUmhZoQVG3FhR2Q+AcmIaYiv9AHor&#10;KoAgrj+l7NixA/Pnz0c+n4fv+wAQrrpnRa1WCy+U+UHrD7b3udFohB1c9X2RF41GIzI3VyI/2WwW&#10;tVotlBP1ej2Surjjjjuul/tHHnnk59DsayGrlhbvAfAnAF5D0PPiRQBbpvr9IIQQQgghZMg4cOIm&#10;zTBrACqIlxRnmukJU0jIagoM/TW2PhadpCcoKQaHmcr3PA9A70UFMIXJCiBaFpLP58Omm5KwcF03&#10;LAvhWNPpQdw4VFnjxqLaSkZ0+kKkhZm+MI/ZSk0+/OEPr0IgMrII0hc7EZSPbAXwQn/fIUIIIYQQ&#10;QmYcZjmH/+yzzy425YCZcrClHcx+EkllHEmPk7YxJvtQTA9sEz+AqZEU4ffsxw971apVDQDYd999&#10;sffee1sbbtrGmvKDOFjixEXSzSYuzDGptvKRdn0xZD344IPXoFku4iCYOPJzAC8BeKzvbxIhhBBC&#10;CCHTE0lNLEQwqaP23HPPnaSvucxVJAOA2AaZcc0v43pO6Mc2BYX5h2qWeUxfzMmSvu9j+fLlUyYq&#10;gD7JCqApLABg//33b0lYuK7bEhMCWmM+ZHAkyQu9naZhpykwzB4YNoFhio1cLodDDz10OQJ5IakL&#10;kRg7AbyKoPfFK2ACgxBCCCGEzD4WANgXwDEIUhO1iVsDQO3pp5/+lE1I2NIOtsaWcUIiTRnHZNIT&#10;5jYZHOb1nSQqplpUAAOSFfl8Hm9729vCsTXVajWUFbammwA/rNOJtKUiQGujTlNW6NWUFWb6Iu6Y&#10;3A477LDlaDbq1AIjiyCB8RKAx0FxQQghhBBCZi4LAHwYwLsBvAsTYgITPSeeeuqpT8elJuS+TTYk&#10;iQibtEhKaMSNFwWQKCl4zTe90Nd1uVwuTNf0Q1QAfZQVALB69erIN5s/fz722msvVCqVSEmIWePE&#10;spDpjyktZNvcb04X0bJC3xchYeuBYUti2M454ogjvo5m2kLLC2diW9ZfANgBigxCCCGEEDI9iBMS&#10;DQSNL0M5sW3btjO0JIhLOZgjRZNEhC01oR/XnNSh7+v9QLKQ4PXd9MVW9iGce+65s09WCKa0eOc7&#10;39ky1tTzvJayEBq3mYOWFvp+nMDQx7S8SCoj0bICQEuJiHlO3OhV/dgHHXTQRQgkBkUGIYQQQgiZ&#10;SrSQ2B9A/bnnnjvRTCMkpRbSpCZsDTPNayxbI0zbCqQbJUoxMXOJm/Yh9EtUANNEVuTzefze7/0e&#10;arUaKpUKarVaS1mImbIgMwdb2Yhs2yRGu/RFXPmI2ePCNqEkaWKJTYgcdNBBG9FMYexAIC9eBJt5&#10;EkIIIYSQzpCJHA1Em14u1mLClAFJ/SBsTSzTJCNsImOyqYk4McFrt5mDeT0mnxOhn6ICGJCsAIA1&#10;a9a0fOP58+dj7ty51oSFzOq1GTwy80gSGLK2a96ZtomnTVrESY52ZSgTY1Rt5SSvIphK8iLY0JMQ&#10;QgghZFiRtAQQCIm6vj399NOndZuaMAVD2mNpvof5nAD7ZI52PSZ4fTYzMRPvAMKpMABwzjnn9FVS&#10;CAOTFRotLn7/938fmUwmkrCQHhbS0IN9LGYX7Rp2mmu7W1ITzzSJClNWxPXOyGQy+NCHPrQazX4Y&#10;Wl68hkBgPA7gd6C8IIQQQgiZjRyIoIzjAADzAewDJSeeeeaZ02zlE0mjQ5NSE+Y5tnOTyjjiBEXc&#10;DWhf0sHrsZlPXH+KQUmK8HlNpw/X2rVrwyfztre9DZlMJkxYuK7bMimE0mL2ktTzwly7ERkAOhIa&#10;ui+G2ftCn3vooYcuhb2JZ86y/hxBacljCNIYv5uad5MQQgghhHSBjAUVGbE/okkJ3fSyBqD+5JNP&#10;ft68RklTvmH2k4g7liQkAFjLSGxJiSQhQSkxPJhJdelPsWzZsoFKCmFayQqgKSzy+Tz22GMPzJkz&#10;B77vw3XdtpNCpttrIb2hE3Ehq+0GpJtGYhMRcaUjcUJDjh166KHnwi4tHETFRQZBGuNFNEtJ/mVq&#10;3lFCCCGEEGJhXwRJCUlJ7I9ARGgxEZETcn/r1q1fTur5YOsVESci2pVv2L6HKUZs5RtpyjrMbdt9&#10;Mjswr4nkczddRAUwDWWFINLCcRy85S1vQb1eT5wUYhpDMvuZjMSw3deJC9s41XZ9MWwiwzzWrlRF&#10;vn8mk8Gf/dmfbUSr0JA0xhZQZhBCCCGEdMK+CBpczgfwQUyICN3gMukWl1qwCQUAHTXGbJea6FRI&#10;yL40q8BrqOFgJkgKYdrKCgC48MILw5TFfvvtF5EV0sNCSwsAEWlBhoduxYVtnykVgNZERlJfDC0m&#10;zN4XtvRGnBAx9/3pn/7pJfj/27vXHkmu+o7jv+ruufXODF6vN7IfRXkGfoQEEsLCji37bSRPkEiM&#10;Db5hG5ASlKAoBl/AV6S8HuK1DDYCP4iASHkB9mLLD4jYuRQPek7P6dPnWpeeru7vR2pV1anTl5md&#10;ne76zf+csxhefHax/55mlRj/3d93GAAAYHDMfBJf1Kxa4lzS+UcfffQPoRUuYkFEKFyw7+9el7jB&#10;RM58EiVzSsSGcVA1AZd7rXN6eqof/OAHaxdSGGsdVhgmtLh+/bqOj4/n81e4K4W4JVES/wG3XSjE&#10;sPfbBBmxeTFKKzN8c2nE5tV46KGH/l3LQ0sqLQYaY80qMf54cc4suUpVBgAAGKKbms0lcb8uh2rc&#10;o8V5JBbmk/jggw++JSlZpdAkSMitjJC0dM60mW0qjGgaSITasD18w+PXPaiQBhZWGCa0sCstTk5O&#10;FpJLs9QKoQVCmgYZZptbkeFuQ2FHqrIiJ+x49NFHX9Di/Bi+AMMc2/uVZquX/Oni9vuLG5N+AgCA&#10;VTDzRdzUZQBxQ4vhw7kSE1xe3M5u3br1Qmkw4evvtuesrFFaGeEbymGO7W2ozT0HGKGQQtLaBxXS&#10;QMIKaTmwmEwmuu++++YVFnaVhVtuJTGXBeJiwYV9nKq+kC4DCbNv949VZoRWKUmFFb7wwjzOY489&#10;9oLCq5G4YYU5N7KOCTAAAEDXQsGEWxnhCyYWAotbt249J4WHcdjnSqoeUn3aBBMlQzeomEBTobkp&#10;pGEEFdKAwgpJeumll5ZerAkt/vKXv+j8/HwhtPD90pH4T40ybnDhtuUEGb52303yV2H4Ao5Q1UXO&#10;cJTUMBaz/41vfOM/tBxk2BUa9v7/ajZ3xh/EaiYAAGyj+zUbomECiC9pMXRYGqLx4Ycf/lPogj42&#10;VMJ3LhQc+Ca/jFVIpB4nVA2Rqoxw/3hKIIE+xEIKSfr+978/iKBCGlhYYbODi+vXr2s6nQYn33R/&#10;OVFlgaZKgwu3zRde+AIMabEqIyfACIUVvvulzrntToDxYy1XargBhrl9qllw8akuqzLMDQAADM/N&#10;i+3fX2y/aG19lRHzsOLDDz/8Z/fzeE6FQiisiIUSoccJhRWh57GvG9w/fvpCC7Mf28b2fcdALvc6&#10;oa4vp0eQhhVUSBsSVhj7+/u6ceNGdMUQ+xcRlRboUirIcI9Dw0hSlRpuqBCq0sgNOXJDilCfxx57&#10;7Hktz4cRG2piAg27r932J11WaPz+4ttFlQYAAP24eXG7X5eVEF+82JqbqYyQwoHEmbNf37p16/lY&#10;AJFqiwULqcex75dTtZFbIZETQOSED1x/oCu+64ShhxTGYMMK209+8pP5F3HXXXfp6OhId+7cmYcW&#10;Jqxw1zN2fxEBXeoqvHDbmlRkhIIK0z8ntAj19fUJ3T8Uqnzta197VYsVGZVn/0+aBRiVLqs0CDEA&#10;AEgzgcTfaDY8w15Fww4k5vu//e1vvxm6cM8ZBpFbOVEyjKM0kEjdfK/fbjP7Rqjd18+Haw50zb0e&#10;GI1Gqut6Ponmiy++OMiQwtiIsEJaDCwk6fDwUMfHx/Og4uTkxDs0JJScAn3zhRlueyjcCAUaoQAj&#10;dC7V7oYMJUGGrzKj5PbQQw/9SMsBhm+oiVuZYbafXmz/cHGTZuEGQ1AAAENmhmHcf7EfCh6k5Ykq&#10;vUM0fvWrXz3lu2hPVR2kqhZKqihigUbsse3XGqqECIUQsaqIWPhApQSumu+PlHY1xdBDCmNjwgrb&#10;T3/601qaTb557733Lixvag8J8ZWUSfyywdUpqcYIhRqhgCJ2LlSZEQo2YlUTodDCfuxQwOE757tf&#10;LORwv76vfvWrb+ky5DC3Ty++XX/UbMjJJxdbSfqfpX8EAABW66ZzM9UQN2SFEh999NE/xqoBuqyM&#10;CFUm5A65cEOFVFDhPnbJ15P6ftgIJzA09udd83n55ORkfv6FF17YiKBC2vCwwnb33XdrZ2dnYcUQ&#10;E1qYSgtfWgusk5IwI7ZvH6eCDLstVoXhCztCIUWseqPPm3meBx544D/lH2pibyunj6xzt3VZtUHY&#10;AQBwZYUNnptbEUCcVR8AABXWSURBVLEwROODDz54MqdaIBYkuP1yqxhy5nhoWonhu4/va4u12VuD&#10;IAKbxPfZ1g4ppM0KKqQNDSskf2AxmUy0t7en4+PjhfksTk9Pk/NZbOr3CZvHF2j42nMqNnztOaGG&#10;ve/rFwoofG2hqgvT11elYT9OqN29PfLIIy/KH1rEAg37XOU5J4XDDjORqDSbg+O2pI/FMBUAWAdu&#10;0GC2rcIGZ9/uuzA049133/1hTiWEe9xFlYQv7CgJGWIBQypoyAkhSoKH0Od3PtdjKHyfX+t6cfJM&#10;Y9OCCmmDwwrJH1hI0he+8AUdHh4urBhyeno6/4f3hRYSv9gwXDkVGb62PgIMu60k5MgNMJpWb+Q+&#10;d6zNbL/+9a+/pOWwIlS14du/bW1vW8dm2dePL44/dv8NAQBBN62tudW6rHowNxMqSMuhgrsNVj5I&#10;4QvxWPVAbrWBGzCYfd/9cqoeUvePvcbYa/V9jaFtLGwgmMC28X3WNaMCXJsYVEgbHlbYXn75ZW+l&#10;xfXr1zUajRaqLMx8FqHlk7ble4btEqrI8J2LHaf2Q1uznwo57HOhAEHKm3sjFn60CTB8fR5++OEX&#10;lVehkQo0FNhWTlvl3OzAw+ybpWEJQACsm1SwIC0vr6nA8bnnXMltqRLi1q1bP8wNGdzjnDbf+Zyw&#10;Ijd8yH2NoX721tcW6xu6b6qfi8/j2ETuZ15TIWz+sO56/vnnNzKkMLYmrJD8gYUk3bx5U1VVzeez&#10;qOt6qdLCF1Zs0/cO26mPACN0LhViuNtUxUaTqg0pP6wwfXOeJ/Rcjz766LPKH2oiLQcZvkCjzU2a&#10;DU+RFqs7PrG20mW4AQClTPBg9k3w8CUthhFuYCBPW6z6wQ0blNj6+s7bfvnLX/5bbkVBqI/vc2Rp&#10;YOG2uf1DK2WkXlvoPjnbUFuoT+5x7jlgU4Q+R7rzUkibH1IYWxVW2HzBxXQ6nc9nYS9zaqosTMmN&#10;b4IhYNuVBBu+tibhR9dVGrHzqb5NApTUcc5z5n59oXMPPPDAjxWu3mgSduTuS5dzdty29s2xHYzY&#10;W0ISoBs3ne09zvENq92uarADArMN7afa7HPesOH9999/xrzg1EW23S904Z/bJ/civ+uwISc4SPUt&#10;+R7Etu5+6lxJW6wd2CahP4T5hntsS0Bh29qwwmYHF9PpVNPpdP5DYocWdpVF7M0LwEwswAidbxpi&#10;5IQZoXOpfqkL/5zzocqMVJ+mz+8+buz74uvz4IMP/ujiYVLDUNywwjcMRYH9WJARO3/b2v/E2kr+&#10;oMPeJ+zAprjp2b/Hab+hy6DBnHcDB1+Q4G5j+7Egwj0OVki89957L0p5f80v7dP0MXODg9ywIve5&#10;cr6Gkq/Nd79QW85xk/CBz8jAstAfpup6cQLNbQwpDMIKj1deeaWWZsHF0dHRPLSw57MwP0SxNyQA&#10;5dpWaOS0xcIL3/1zLvZjfUuqNULnU8/fxblU0JET5vi+hyXfr1h7qm/qfr77hh5Hkr785S//l33a&#10;s+8+mK/9ttP2ibX/sdNub93HyQlZqsx+mxDY3Ex3SfarI33sC3zpsurgHquttu5bW+dqp09sv5ak&#10;3/3ud99ceGEt/2JtnwtdZMb+0NLkL+1NLorbBA+hcyXVBbHnKr1/zvnY9yT3+xd7jFjfWFvpz1bO&#10;eQBh9mcV84crN6D43ve+t7UBhW1y1S9gnf35z3+WJB0cHGgymX2r7KEh5tjs2/glDjQT+r9TVVX0&#10;A5V9oRlqsxNr+3Hd5/Ed51z85oYZsdAgt0/bxwrdp4vgJPV9yw0y2jxe7n6oraoq/frXv/6Wr89X&#10;vvKVN0yTfTqwnTpt16zjvw08Rmzfd+xqe15aHJYTu3/pUrv3pLvMhx+EpN5gc96AY31854JBg7X/&#10;/4nzklT/5je/eaJpGNHkfqXhQahvab/c5/UFBG57KEQofQz3/k1eR2hb8vXH+pZ870LHbdtKzgPI&#10;535u8QUVhBSLqKwIMNUVths3bmgymcwrLNxJON1hIlL8LxcA+hP7C3qqT87FbKi9NOzw9QmFBTmP&#10;WXKuNMTwPV5JiJAb8jT9epq0xV6PK/Vv/eCDD/6LwqFFTrCR09fdVw/tXd8npDQwaHqf0Lnc54gF&#10;Fd7tu++++69S3kVo6HyoT+xxmvxVvmkYYfa7fPySYKHJtrRv6WOkvj7fed9x6lzOz0WT8wC6F/vM&#10;dHp6utCXoGIZYUXEq6++6v3mTKdTHRwczNe6dSfjrOt6adlTQgtgGHJCjlS/krDDPdfmIrpJVUFO&#10;RUROvyaBSuz1tXncklDEd5z7GnPOld4/9hipcyV9+u7bhdL3y5L+OX1zLyBTF55NQok2f0VvE1i0&#10;bWvaN/aa+ngdsf1Q2yrChtS5kj4ArpYdTthzlPkmznzuuecIKQIIKzL5gou77rpLe3t7C5UWprrC&#10;Di2k5TWwAQzTVYcZufdP9WlzQd+kWiR3v/S52vYteS2x9r4fI/Y4uedT1iW4yH2PbPte2uSisEkw&#10;4bZ3HW7knmv61/7SyoCSkKC0f5v9nNeee5+u+7fpB2C9uJUUdmjhW4KUoCKOOSta+OyzzyRJ4/F4&#10;Xm1xcnIyT8zq+nJoSFVVwSoL3pCA4Wj7QdP8Lkhpc2Ha5L5NApGc+7W9iG9akdB1GFH6/LH7Nv1e&#10;55xr03dVjx/SdWVEX4/dR4AR6tfmL/ilIUOsb9fVIn09ZqhtledL+wEYPjegMPt1XS8N9bARVKRR&#10;WVEgNCzEODg40NHR0XyZUze0sIeGSPIGFwC2W+nFX9thAV0EG7620sftu3qk9DX2Gei0fY6cc030&#10;8bNXosn7YJfvnW3/et4kSOiqLfd5uq466KsKoeR72/R5m/Rp0x/AZgpVUviGexiEFPkIK1p47bXX&#10;gt+8w8NDTafThfksQkNEQhUXANBWXxegXQ9JaHJR3vVQia5eQ26/Pp+vqTaPX3rftu91fb9XdlX6&#10;3/Yv8U0vwpuc66q9yWvquk8X9wEAn1BAkaqkePbZZwkpChFWdMQXXIzHY12/fl2SdHZ2trR6iG8S&#10;TgILAFeh7+ECJf1XEXTkPk/XX2Ofr7WtLp8j9FirqoToUh9hQc75Jv27DCj6fC2rfB0A0BU7pDBb&#10;c/PNRyERULRFWNGhWKXFwcGBDg8P54mbPUQktIKIxLwWADZDVxfCqwhV2t6vi8frM5xYRfBx1fp6&#10;z+xy7ou+n7/t/bp6/Xx+ATBkofkoYkM9CCi6Q1jRk1Rwsb+/P1/61MxnYW5ucCExvwUANLHKC/M+&#10;nmsbgoUhWIfwY0jPBQBD5qucMMcEFKtFWLEiP/vZz5a+0cfHx/OlT83wkNS8Fmbf3gIAVmcdAoR1&#10;eA2bah3eW9fhNQDAtokN85D8S48+88wzvCH3iLBihXyBhTEej3X33XdHh4gQXAAAAABAN2IBhal+&#10;dxFQrA5hxRXxBRfj8VhHR0caj8cLS57aWzvAkBaDC3MMAAAAAPDzhRSSNBqNJC1XURBQXA3CijXh&#10;hhfj8Vj7+/va399fGiJiBxfuUBHfFgAAAAC2WayKwjcXBQHF1SOsWEM///nP5/8ou7u72t/f12Qy&#10;WQor3HktfMNEzDEAAAAAbJtUFYU73OPpp58mpFgTk6t+AYi7c+eO7ty5I+my2mJvb887RMReQcQO&#10;LqqqotoCAAAAwFZwV/Gw28x1kjvUg5Bi/VBZsabs6grX/v6+dnZ2tLOzs7Dkqbv0qSSGiAAAAADY&#10;Cm4w4e6Hlh4lqFhPhBUDEAsuJOnatWva3d2VJG+1haSFqguJoSIAAAAAhi00xCM2F4WNkGK9EVYM&#10;xOuvv571D2WqLiaTydJQEUkLS6CGqi7cfQAAAAC4aqlwQgpXT7ieeuopgoo1R1gxMCWhxd7enkaj&#10;0VJo4YYVhBYAAAAA1pUJIsx+05CCgGJYCCsGLDe4kKSjoyPt7u4uLIFqz29hL4Uam9+CnxcAAAAA&#10;fXLDCXs7Go3mCwi4k2T6EFAMF2HFhsgJLsbjsabT6dIQkdLQgp8ZAAAAAF1LhRRGKqQgoNgMhBUb&#10;7I033oj+4+7s7Ghvb087OzsLQ0RCwQXhBQAAAICu5IQTZsh6aojHd7/7XQKKDUNYsQVKQgvfEqiE&#10;FgAAAAC6Egsp7JU8pHBIQTix+QgrtkwquBiPxxqNRjo6OpqHFW54YU/IyRwXAAAAAGJCE2S6x6lJ&#10;MgkotgthxRaLBRcmtLh27do82XSDi9yKC3cfAAAAwOYLVVC41RSxkIKAYnsRVmBJKMQYjUY6PDxc&#10;Wg7VXgKV8AIAAADYTjkVFFVV6fT0dH4N4SKcgEFYAa/UcBFJ83ku3NVFUiuLhOa44GcRAAAAGIac&#10;eScMhnegCcIKZHnzzTeDPygmsNjb21uamDNUdSGFKy34mQQAAADWky+kMPt2WOFeD9i+853vEE4g&#10;ibACjcTCi9FopIODA+3u7s4TVLN157yQlifqNG2+fQAAAACr41ZNuG3mVte1Tk5Ogo9DQIFShBXo&#10;hC+8GI1G2tvb02Qymc9z4Zug011dxOzbW4OfVwAAAKBfseoJafY53wgN8SCcQFuEFehUrOJCms1z&#10;MZ1OvcGFO2REouoCAAAA6FtO9YTZPz8/1+npqfdxCCjQJcIK9Oqtt97yVlxI0rVr1zQej73zXORM&#10;zEnVBQAAANBMqnrCHuIhybuCx5NPPkk4gd4QVmDlfAGGNKu6GI/H2tnZyZ6g0626MO2+fQAAAGAb&#10;5QYTRmz1DgIKrAphBa6cG16MRqN51YU9MSdVFwAAAEC+kuqJuq51dnZG9QTWBmEF1kao4kKi6gIA&#10;AAAIsYMI9zg098TZ2Zm3eoJwAuuCsAJrKxZemOVRq6paWGnEDimaBBi+YwAAAGBdhKolzLFvskyG&#10;dWCICCswKG+9vRxg2FUX9ioj0uwXs2qpVji8sFF5AQAAgHVUMu+EqZyoqsq7cseTTxBQYP0RVmDw&#10;fAHG7u6uJpPJQoCxsESqE2BI/rkvYvsAAABA15oO6QgFExLhBIaJsAIbwRdYSLPhIpPJRLu7u/Nl&#10;Un3DRSTNqzFCoYV7zP8dAAAAdCE3oDBbs39+fk7lBDYWYQU2Uii8kPwBhm/CTml5notU5YXvGAAA&#10;AJDioYQ59oUTUjiYkAgnsJkIK7BV3BBjNBppf39fo9EoOFGnaum8vqy6MFuCCwAAAORoMrRDonIC&#10;242wAlsvNufFZDIJrjASq7pgxREAAIDt0yaUkETlBGAhrAAUHzZimOEj8xDjvFatOrryiJQ/B4bv&#10;GAAAAOundI4JszWfC0OhhEE4ARBWAF5vv/129D+GGT5SVdV8+Ehu1YXZElwAAAAMR9v5Js7OzoKf&#10;75544gnCCcBBWAEUyA0xUsNHpMtyP6ms+iLUBgAAgHbcAMJti1VNmCVEzepzMYQTQBphBdBATmgx&#10;Go20u7vba/VFqA0AAAB5ciomzNYXXNR1PQ8pQggngHKEFUBHUgGGYUKM3d3daMWF2263mX0bw0gA&#10;AADCSkIJ3za2dKiLcAJoj7AC6ElOeGGCi/F4vFB9IWm+jKrZLwkufG38XwcAANskFU7Ybb75JqS8&#10;gIJgAugHYQWwQrnVF9Js+dSdnR2Nx+PFFUckb0VGamsjyAAAAJugaSBhH5s/EFE1AawXwgrgipQG&#10;F/MlUy8CilDVRWzJVIILAAAwZKkJMO3j2Pbs7EySsgIKwgngahBWAGukJMCQZsNIxuPxPMiQ0tUX&#10;bSowQm0AAABdaRNImP2qqnR+fq66rrMrJiSCCWCdEFYAa+ydd95p/B/UDTJik3j69u2tu1/aBgAA&#10;YOSEEXZbaOnQpoGE7dvf/jbhBLCmCCuAgWkSYIxGI0nS3t6eqqrSeDzOWkK1JLwguAAAAD5dhhOS&#10;5suExpYKDSGcAIaDsAIYsDaVF0ZOkCGFw4tQgJE7Fwa/gwAAGLbSMMLe94URZm6upoGEjXACGC7C&#10;CmDDtA0wmoYXseqLkqCC30kAAKwvXwgRak+FE/a2TbWEQTABbBbCCgALUmGHmQtDknZ2dubhRpsw&#10;w92PtcXaAQBAO7lVEm57ztCNuq7nq3D4EDYAsBFWAEiKBRj2RJ5VVS2EF/ZEnqFtaLgI4QUAAP1r&#10;M4TD3ne3JpiwPw+4CCcAxBBWAChWMtTEDjMkzasyYpUY7nFJoNGkHQCATVMyXMNu9y0R6jtnKiRM&#10;IJFCMAGgFGEFgE6UBBjj8Vij0Sh7GIl7HJu8s3QeDH4HAgCGrmkwEdr3VUmUTHhJMAGgC4QVAHrR&#10;ZqJPU41hQo0mgYY5Tu3bqMgAAKyTNiGEexwKIiTNQ4jYfBIxhBMA+kBYAWClfvGLX3TyS8cXaJQs&#10;sxprix2n2lPnAADbLRQ0xM6FKiHsY18f8z7XJohwPf744wQTAFaCsALAleoqvJAuAwyz5KqpyJDy&#10;AozcSgwCDABASiyUiJ3PCSbs/aqq5u8xZohG7jwSOQgnAFwVwgoAa6XL8CLErsowwUaqKsPehtpy&#10;jrs4BwBYvabhg3suttJGqjoitrJGFwgmAKwTwgoAG6k09DCVGKkAwz1uUo2R+r3b9jwAoLmuQonU&#10;cWjfDiVKggmCBgCbhrACwNboompjNBqpqqrWwYZ9nFrBJOf3NAEHACxrEzz4zjepiqiqah48dFUZ&#10;QTABYBsQVgDYWl3Pl2HWop9MJgshRmpYSUkVRl9Ls/JeAGCIUmFDTp+SQCLU3w4l7CEbXfxuJZgA&#10;sK0IKwCgpdLQw0z8acIMe/4Mqd1cGblhRpchBu8jAJrKCRva9GsSPJitGzqUVkUQMgBAO4QVANCD&#10;plUbvgoNE27EgoqcaoySVUy6Dil4rwG2U5dhRM7qGb62WCBhwgd726QigmACALpHWAEAAxALP9yA&#10;w1RrhCo1QvtN585oU7mxqv4A8uSGC036p0KF2LmcuSLcVTNKKiEIGwBg/RBWAMDAdDnXhqnccLfS&#10;LAQpmVcjJ7RY5VKubd/feH/EuikNErq4f0k1Q+h86jHcsMHcqqrS2dkZcz8AwJYirACADdBlgGGz&#10;Q4zxeCxJjcMMX79Q+ypDjS7v3/fjYbjaBg1dPl7J0pup8yVDMMz/B1P50HUYYSOYAIDhI6wAACzo&#10;OvgwFyt22GFCEHPB4rugsZWukJL7WCX3a9KnKd6b11PXgUPpY7ed/yG33f3/aP882kGDWY6zKwQM&#10;AAAbYQUAIEtf1RvS5cWRqdpwh6WYi6NYNUduW5PKjD7n1Bjy+3CXr73PIKBPbedsaHqfkuoI3/H5&#10;+fl8xQt3ieUul90MIZgAAKQQVgAAGukzvOiaPReHHYyYizX7nHth11XlBpOOrpcug4OSvjntdnDg&#10;W+3HVDP0HSh0hWACANAEYQUAYND6nK/D8AUd5ti8jzYNPLo4n9unD10871VUVXS1pGZoCJNbrWBz&#10;Awdfny4QEgAAhoywAgCwcYZU9dEF94LaBCeh8yWP1bafrY/hMe6cCTkTum4iggkAwKYhrAAAbIXP&#10;P//87676NQBdOD4+/r+rfg0AAPTtr3GZuIbvAnK6AAAAAElFTkSuQmCCUEsDBBQABgAIAAAAIQB2&#10;rZ8I4QAAAAsBAAAPAAAAZHJzL2Rvd25yZXYueG1sTI9BS8NAEIXvgv9hGcGb3cSaWGM2pRT1VARb&#10;QXqbZqdJaHY2ZLdJ+u/dnvQ2j3m89718OZlWDNS7xrKCeBaBIC6tbrhS8L17f1iAcB5ZY2uZFFzI&#10;wbK4vckx03bkLxq2vhIhhF2GCmrvu0xKV9Zk0M1sRxx+R9sb9EH2ldQ9jiHctPIxilJpsOHQUGNH&#10;65rK0/ZsFHyMOK7m8duwOR3Xl/0u+fzZxKTU/d20egXhafJ/ZrjiB3QoAtPBnlk70QadpGGLD0ec&#10;grga4uQlAXFQMH9On0AWufy/ofgF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FnpKChzGgAA/IsAAA4AAAAAAAAAAAAAAAAAOgIAAGRy&#10;cy9lMm9Eb2MueG1sUEsBAi0ACgAAAAAAAAAhAEu7DDbRJAAA0SQAABQAAAAAAAAAAAAAAAAA2RwA&#10;AGRycy9tZWRpYS9pbWFnZTEucG5nUEsBAi0ACgAAAAAAAAAhAL/D4+n01wEA9NcBABQAAAAAAAAA&#10;AAAAAAAA3EEAAGRycy9tZWRpYS9pbWFnZTIucG5nUEsBAi0ACgAAAAAAAAAhABD0yiBadgAAWnYA&#10;ABQAAAAAAAAAAAAAAAAAAhoCAGRycy9tZWRpYS9pbWFnZTMucG5nUEsBAi0AFAAGAAgAAAAhAHat&#10;nwjhAAAACwEAAA8AAAAAAAAAAAAAAAAAjpACAGRycy9kb3ducmV2LnhtbFBLAQItABQABgAIAAAA&#10;IQA3J0dhzAAAACkCAAAZAAAAAAAAAAAAAAAAAJyRAgBkcnMvX3JlbHMvZTJvRG9jLnhtbC5yZWxz&#10;UEsFBgAAAAAIAAgAAAIAAJ+SAgAAAA==&#10;">
            <v:shape id="Picture 117" o:spid="_x0000_s1139" type="#_x0000_t75" style="position:absolute;left:1564;top:-699;width:9744;height:10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y/wgAAANwAAAAPAAAAZHJzL2Rvd25yZXYueG1sRE9Ni8Iw&#10;EL0v+B/CCF4WTVeKLNUoKizoXmS7otehGZtiMylNqvXfmwVhb/N4n7NY9bYWN2p95VjBxyQBQVw4&#10;XXGp4Pj7Nf4E4QOyxtoxKXiQh9Vy8LbATLs7/9AtD6WIIewzVGBCaDIpfWHIop+4hjhyF9daDBG2&#10;pdQt3mO4reU0SWbSYsWxwWBDW0PFNe+sggudT9W56w5F+v0+269NvnmkW6VGw349BxGoD//il3un&#10;4/xpCn/PxAvk8gkAAP//AwBQSwECLQAUAAYACAAAACEA2+H2y+4AAACFAQAAEwAAAAAAAAAAAAAA&#10;AAAAAAAAW0NvbnRlbnRfVHlwZXNdLnhtbFBLAQItABQABgAIAAAAIQBa9CxbvwAAABUBAAALAAAA&#10;AAAAAAAAAAAAAB8BAABfcmVscy8ucmVsc1BLAQItABQABgAIAAAAIQDPfcy/wgAAANwAAAAPAAAA&#10;AAAAAAAAAAAAAAcCAABkcnMvZG93bnJldi54bWxQSwUGAAAAAAMAAwC3AAAA9gIAAAAA&#10;">
              <v:imagedata r:id="rId34" o:title=""/>
            </v:shape>
            <v:rect id="Rectangle 116" o:spid="_x0000_s1140" style="position:absolute;left:1564;top:-699;width:9744;height:10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EpwgAAANwAAAAPAAAAZHJzL2Rvd25yZXYueG1sRE9Na8JA&#10;EL0L/Q/LFHozG4WKpK6igqigiGlzn2anSdrsbMyuGv+9Kwi9zeN9zmTWmVpcqHWVZQWDKAZBnFtd&#10;caHg63PVH4NwHlljbZkU3MjBbPrSm2Ci7ZWPdEl9IUIIuwQVlN43iZQuL8mgi2xDHLgf2xr0AbaF&#10;1C1eQ7ip5TCOR9JgxaGhxIaWJeV/6dkoSL8Xu9MhWx9+622lqTHZZr7PlHp77eYfIDx1/l/8dG90&#10;mD98h8cz4QI5vQMAAP//AwBQSwECLQAUAAYACAAAACEA2+H2y+4AAACFAQAAEwAAAAAAAAAAAAAA&#10;AAAAAAAAW0NvbnRlbnRfVHlwZXNdLnhtbFBLAQItABQABgAIAAAAIQBa9CxbvwAAABUBAAALAAAA&#10;AAAAAAAAAAAAAB8BAABfcmVscy8ucmVsc1BLAQItABQABgAIAAAAIQBmjdEpwgAAANwAAAAPAAAA&#10;AAAAAAAAAAAAAAcCAABkcnMvZG93bnJldi54bWxQSwUGAAAAAAMAAwC3AAAA9gIAAAAA&#10;" filled="f" strokecolor="#a3a100" strokeweight="1pt"/>
            <v:shape id="Picture 115" o:spid="_x0000_s1141" type="#_x0000_t75" style="position:absolute;left:1982;top:-3245;width:8228;height:25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cO2wgAAANwAAAAPAAAAZHJzL2Rvd25yZXYueG1sRE/JasMw&#10;EL0X+g9iCrmURo6hIXWjhJAFckkg63mwprZba2QkxXb+vgoUepvHW2c6700tWnK+sqxgNExAEOdW&#10;V1woOJ82bxMQPiBrrC2Tgjt5mM+en6aYadvxgdpjKEQMYZ+hgjKEJpPS5yUZ9EPbEEfuyzqDIUJX&#10;SO2wi+GmlmmSjKXBimNDiQ0tS8p/jjej4DtZr86Xd3frd/fdh0Wk9PW6V2rw0i8+QQTqw7/4z73V&#10;cX46hscz8QI5+wUAAP//AwBQSwECLQAUAAYACAAAACEA2+H2y+4AAACFAQAAEwAAAAAAAAAAAAAA&#10;AAAAAAAAW0NvbnRlbnRfVHlwZXNdLnhtbFBLAQItABQABgAIAAAAIQBa9CxbvwAAABUBAAALAAAA&#10;AAAAAAAAAAAAAB8BAABfcmVscy8ucmVsc1BLAQItABQABgAIAAAAIQCjMcO2wgAAANwAAAAPAAAA&#10;AAAAAAAAAAAAAAcCAABkcnMvZG93bnJldi54bWxQSwUGAAAAAAMAAwC3AAAA9gIAAAAA&#10;">
              <v:imagedata r:id="rId35" o:title=""/>
            </v:shape>
            <v:shape id="Picture 114" o:spid="_x0000_s1142" type="#_x0000_t75" style="position:absolute;left:2092;top:-3173;width:8002;height:23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sK4wQAAANwAAAAPAAAAZHJzL2Rvd25yZXYueG1sRE/fa8Iw&#10;EH4f7H8IN9jbTNeBdtUom6B0j+rY8605m7LmUpJU639vhIFv9/H9vMVqtJ04kQ+tYwWvkwwEce10&#10;y42C78PmpQARIrLGzjEpuFCA1fLxYYGldmfe0WkfG5FCOJSowMTYl1KG2pDFMHE9ceKOzluMCfpG&#10;ao/nFG47mWfZVFpsOTUY7GltqP7bD1bBz2dRfE234+Crtyr/3Zk4YPGu1PPT+DEHEWmMd/G/u9Jp&#10;fj6D2zPpArm8AgAA//8DAFBLAQItABQABgAIAAAAIQDb4fbL7gAAAIUBAAATAAAAAAAAAAAAAAAA&#10;AAAAAABbQ29udGVudF9UeXBlc10ueG1sUEsBAi0AFAAGAAgAAAAhAFr0LFu/AAAAFQEAAAsAAAAA&#10;AAAAAAAAAAAAHwEAAF9yZWxzLy5yZWxzUEsBAi0AFAAGAAgAAAAhAAfqwrjBAAAA3AAAAA8AAAAA&#10;AAAAAAAAAAAABwIAAGRycy9kb3ducmV2LnhtbFBLBQYAAAAAAwADALcAAAD1AgAAAAA=&#10;">
              <v:imagedata r:id="rId36" o:title=""/>
            </v:shape>
            <v:shape id="AutoShape 113" o:spid="_x0000_s1143" style="position:absolute;left:2096;top:-3167;width:7996;height:2292;visibility:visible" coordsize="7996,22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QHJxQAAANwAAAAPAAAAZHJzL2Rvd25yZXYueG1sRI9Ba8JA&#10;EIXvQv/DMgUvUje1JYTUTSiFggcpqM19mp0modnZmF01/nvnIPQ2w3vz3jfrcnK9OtMYOs8GnpcJ&#10;KOLa244bA9+Hz6cMVIjIFnvPZOBKAcriYbbG3PoL7+i8j42SEA45GmhjHHKtQ92Sw7D0A7Fov350&#10;GGUdG21HvEi46/UqSVLtsGNpaHGgj5bqv/3JGXhJE1eFhrZDeqyyn2P8yl5xYcz8cXp/AxVpiv/m&#10;+/XGCv5KaOUZmUAXNwAAAP//AwBQSwECLQAUAAYACAAAACEA2+H2y+4AAACFAQAAEwAAAAAAAAAA&#10;AAAAAAAAAAAAW0NvbnRlbnRfVHlwZXNdLnhtbFBLAQItABQABgAIAAAAIQBa9CxbvwAAABUBAAAL&#10;AAAAAAAAAAAAAAAAAB8BAABfcmVscy8ucmVsc1BLAQItABQABgAIAAAAIQBs6QHJxQAAANwAAAAP&#10;AAAAAAAAAAAAAAAAAAcCAABkcnMvZG93bnJldi54bWxQSwUGAAAAAAMAAwC3AAAA+QIAAAAA&#10;" adj="0,,0" path="m,1146r2,-32l6,1082r8,-32l24,1019,38,988,54,957,73,926,95,896r25,-30l148,836r30,-29l211,778r35,-29l284,721r41,-28l368,665r45,-27l461,611r50,-26l564,559r54,-25l676,508r59,-24l796,460r64,-24l925,413r68,-23l1063,368r71,-22l1208,325r75,-20l1361,285r79,-20l1521,247r82,-19l1688,211r86,-17l1861,177r89,-15l2041,147r92,-15l2226,118r95,-13l2418,93r97,-12l2614,71,2714,60r101,-9l2918,42r104,-8l3126,27r106,-6l3339,16r107,-5l3555,7,3665,4,3775,2,3886,r112,l4110,r111,2l4331,4r110,3l4550,11r107,5l4764,21r106,6l4974,34r104,8l5181,51r101,9l5382,71r99,10l5578,93r97,12l5770,118r93,14l5955,147r91,15l6135,177r87,17l6308,211r85,17l6475,247r81,18l6635,285r78,20l6788,325r74,21l6933,368r70,22l7071,413r65,23l7200,460r61,24l7320,508r58,26l7432,559r53,26l7535,611r48,27l7628,665r43,28l7712,721r38,28l7785,778r33,29l7848,836r28,30l7901,896r22,30l7942,957r16,31l7972,1019r10,31l7990,1082r4,32l7996,1146r-2,32l7990,1210r-8,32l7972,1273r-14,31l7942,1335r-19,31l7901,1396r-25,30l7848,1456r-30,29l7785,1514r-35,29l7712,1571r-41,28l7628,1627r-45,27l7535,1681r-50,26l7432,1733r-54,26l7320,1784r-59,24l7200,1832r-64,24l7071,1879r-68,23l6933,1924r-71,22l6788,1967r-75,20l6635,2007r-79,20l6475,2046r-82,18l6308,2081r-86,17l6135,2115r-89,16l5955,2146r-92,14l5770,2174r-95,13l5578,2199r-97,12l5382,2222r-100,10l5181,2241r-103,9l4974,2258r-104,7l4764,2271r-107,6l4550,2281r-109,4l4331,2288r-110,2l4110,2292r-112,l3886,2292r-111,-2l3665,2288r-110,-3l3446,2281r-107,-4l3232,2271r-106,-6l3022,2258r-104,-8l2815,2241r-101,-9l2614,2222r-99,-11l2418,2199r-97,-12l2226,2174r-93,-14l2041,2146r-91,-15l1861,2115r-87,-17l1688,2081r-85,-17l1521,2046r-81,-19l1361,2007r-78,-20l1208,1967r-74,-21l1063,1924r-70,-22l925,1879r-65,-23l796,1832r-61,-24l676,1784r-58,-25l564,1733r-53,-26l461,1681r-48,-27l368,1627r-43,-28l284,1571r-38,-28l211,1514r-33,-29l148,1456r-28,-30l95,1396,73,1366,54,1335,38,1304,24,1273,14,1242,6,1210,2,1178,,1146xm573,1146r2,20l581,1186r10,20l606,1225r18,20l646,1264r25,19l700,1301r33,19l770,1338r40,18l853,1373r47,18l950,1408r53,16l1060,1441r59,16l1182,1472r65,15l1315,1502r72,15l1460,1531r77,14l1616,1558r82,13l1782,1583r86,12l1957,1606r91,11l2142,1628r95,10l2335,1647r99,9l2535,1664r104,8l2744,1679r107,7l2959,1692r110,6l3181,1703r113,4l3408,1711r116,3l3640,1716r119,2l3878,1719r120,l4118,1719r119,-1l4356,1716r116,-2l4588,1711r114,-4l4815,1703r112,-5l5037,1692r108,-6l5252,1679r105,-7l5461,1664r101,-8l5661,1647r98,-9l5854,1628r94,-11l6039,1606r89,-11l6214,1583r84,-12l6380,1558r79,-13l6536,1531r73,-14l6681,1502r68,-15l6814,1472r63,-15l6936,1441r57,-17l7046,1408r50,-17l7143,1373r43,-17l7226,1338r37,-18l7296,1301r29,-18l7350,1264r22,-19l7390,1225r15,-19l7415,1186r6,-20l7423,1146r-2,-20l7415,1106r-10,-20l7390,1067r-18,-20l7350,1028r-25,-19l7296,991r-33,-19l7226,954r-40,-18l7143,919r-47,-18l7046,884r-53,-16l6936,851r-59,-16l6814,820r-65,-15l6681,790r-72,-15l6536,761r-77,-13l6380,734r-82,-12l6214,709r-86,-12l6039,686r-91,-11l5854,664r-95,-10l5661,645r-99,-9l5461,628r-104,-8l5252,613r-107,-7l5037,600r-110,-6l4815,589r-113,-4l4588,582r-116,-3l4356,576r-119,-2l4118,573r-120,l3878,573r-119,1l3640,576r-116,3l3408,582r-114,3l3181,589r-112,5l2959,600r-108,6l2744,613r-105,7l2535,628r-101,8l2335,645r-98,9l2142,664r-94,11l1957,686r-89,11l1782,709r-84,13l1616,734r-79,14l1460,761r-73,14l1315,790r-68,15l1182,820r-63,15l1060,851r-57,17l950,884r-50,17l853,919r-43,17l770,954r-37,18l700,991r-29,18l646,1028r-22,19l606,1067r-15,19l581,1106r-6,20l573,1146xe" filled="f" strokeweight="1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54,-2210;246,-2418;564,-2608;993,-2777;1521,-2920;2133,-3035;2815,-3116;3555,-3160;4331,-3163;5078,-3125;5770,-3049;6393,-2939;6933,-2799;7378,-2633;7712,-2446;7923,-2241;7996,-2021;7923,-1801;7712,-1596;7378,-1408;6933,-1243;6393,-1103;5770,-993;5078,-917;4331,-879;3555,-882;2815,-926;2133,-1007;1521,-1121;993,-1265;564,-1434;246,-1624;54,-1832;573,-2021;671,-1884;950,-1759;1387,-1650;1957,-1561;2639,-1495;3408,-1456;4237,-1449;5037,-1475;5759,-1529;6380,-1609;6877,-1710;7226,-1829;7405,-1961;7390,-2100;7186,-2231;6814,-2347;6298,-2445;5661,-2522;4927,-2573;4118,-2594;3294,-2582;2535,-2539;1868,-2470;1315,-2377;900,-2266;646,-2139" o:connectangles="0,0,0,0,0,0,0,0,0,0,0,0,0,0,0,0,0,0,0,0,0,0,0,0,0,0,0,0,0,0,0,0,0,0,0,0,0,0,0,0,0,0,0,0,0,0,0,0,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Text Box 112" o:spid="_x0000_s1144" type="#_x0000_t202" style="position:absolute;left:1554;top:-3245;width:9764;height:36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<v:textbox inset="0,0,0,0">
                <w:txbxContent>
                  <w:p w:rsidR="003A118D" w:rsidRDefault="003A118D">
                    <w:pPr>
                      <w:rPr>
                        <w:rFonts w:ascii="Arial"/>
                        <w:sz w:val="26"/>
                      </w:rPr>
                    </w:pPr>
                  </w:p>
                  <w:p w:rsidR="003A118D" w:rsidRDefault="003A118D">
                    <w:pPr>
                      <w:rPr>
                        <w:rFonts w:ascii="Arial"/>
                        <w:sz w:val="26"/>
                      </w:rPr>
                    </w:pPr>
                  </w:p>
                  <w:p w:rsidR="003A118D" w:rsidRDefault="003A118D">
                    <w:pPr>
                      <w:rPr>
                        <w:rFonts w:ascii="Arial"/>
                        <w:sz w:val="26"/>
                      </w:rPr>
                    </w:pPr>
                  </w:p>
                  <w:p w:rsidR="003A118D" w:rsidRDefault="003A118D">
                    <w:pPr>
                      <w:spacing w:before="194" w:line="360" w:lineRule="auto"/>
                      <w:ind w:left="3974" w:right="2633" w:hanging="194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7030A0"/>
                        <w:sz w:val="24"/>
                      </w:rPr>
                      <w:t xml:space="preserve">NU SCHIMBAȚI MASCA DE PROTECȚIE </w:t>
                    </w:r>
                    <w:r>
                      <w:rPr>
                        <w:b/>
                        <w:color w:val="7030A0"/>
                        <w:spacing w:val="-50"/>
                        <w:sz w:val="24"/>
                      </w:rPr>
                      <w:t xml:space="preserve">CU </w:t>
                    </w:r>
                    <w:r>
                      <w:rPr>
                        <w:b/>
                        <w:color w:val="7030A0"/>
                        <w:sz w:val="24"/>
                      </w:rPr>
                      <w:t>COLEGII!</w:t>
                    </w:r>
                  </w:p>
                </w:txbxContent>
              </v:textbox>
            </v:shape>
            <v:shape id="Text Box 111" o:spid="_x0000_s1145" type="#_x0000_t202" style="position:absolute;left:1700;top:-563;width:9889;height:8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VJXxgAAANwAAAAPAAAAZHJzL2Rvd25yZXYueG1sRI9Bb8Iw&#10;DIXvSPsPkSftBilDm0YhIIQ2sdsE4wA305g2o3GqJoPCr58Pk7jZes/vfZ7OO1+rM7XRBTYwHGSg&#10;iItgHZcGtt8f/TdQMSFbrAOTgStFmM8eelPMbbjwms6bVCoJ4ZijgSqlJtc6FhV5jIPQEIt2DK3H&#10;JGtbatviRcJ9rZ+z7FV7dCwNFTa0rKg4bX69gZVbnLpb2v+MRy+H4X63Wn69r50xT4/dYgIqUZfu&#10;5v/rTyv4I8GXZ2QCPfsDAAD//wMAUEsBAi0AFAAGAAgAAAAhANvh9svuAAAAhQEAABMAAAAAAAAA&#10;AAAAAAAAAAAAAFtDb250ZW50X1R5cGVzXS54bWxQSwECLQAUAAYACAAAACEAWvQsW78AAAAVAQAA&#10;CwAAAAAAAAAAAAAAAAAfAQAAX3JlbHMvLnJlbHNQSwECLQAUAAYACAAAACEAlk1SV8YAAADcAAAA&#10;DwAAAAAAAAAAAAAAAAAHAgAAZHJzL2Rvd25yZXYueG1sUEsFBgAAAAADAAMAtwAAAPoCAAAAAA==&#10;" filled="f" strokecolor="#a3a100" strokeweight="1pt">
              <v:textbox inset="0,0,0,0">
                <w:txbxContent>
                  <w:p w:rsidR="003A118D" w:rsidRDefault="003A118D">
                    <w:pPr>
                      <w:spacing w:before="51" w:line="322" w:lineRule="exact"/>
                      <w:ind w:left="127"/>
                      <w:rPr>
                        <w:sz w:val="28"/>
                      </w:rPr>
                    </w:pPr>
                    <w:r>
                      <w:rPr>
                        <w:color w:val="FF0000"/>
                        <w:spacing w:val="1"/>
                        <w:w w:val="99"/>
                      </w:rPr>
                      <w:t>N</w:t>
                    </w:r>
                    <w:r>
                      <w:rPr>
                        <w:color w:val="FF0000"/>
                        <w:w w:val="99"/>
                        <w:sz w:val="28"/>
                      </w:rPr>
                      <w:t>u</w:t>
                    </w:r>
                    <w:r>
                      <w:rPr>
                        <w:color w:val="FF0000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w w:val="99"/>
                        <w:sz w:val="28"/>
                      </w:rPr>
                      <w:t>vă</w:t>
                    </w:r>
                    <w:r>
                      <w:rPr>
                        <w:color w:val="FF0000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w w:val="99"/>
                        <w:sz w:val="28"/>
                      </w:rPr>
                      <w:t>strânge</w:t>
                    </w:r>
                    <w:r>
                      <w:rPr>
                        <w:color w:val="FF0000"/>
                        <w:w w:val="35"/>
                        <w:sz w:val="28"/>
                      </w:rPr>
                      <w:t>ț</w:t>
                    </w:r>
                    <w:r>
                      <w:rPr>
                        <w:color w:val="FF0000"/>
                        <w:w w:val="99"/>
                        <w:sz w:val="28"/>
                      </w:rPr>
                      <w:t>i</w:t>
                    </w:r>
                    <w:r>
                      <w:rPr>
                        <w:color w:val="FF0000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w w:val="99"/>
                        <w:sz w:val="28"/>
                      </w:rPr>
                      <w:t>în</w:t>
                    </w:r>
                    <w:r>
                      <w:rPr>
                        <w:color w:val="FF0000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w w:val="99"/>
                        <w:sz w:val="28"/>
                      </w:rPr>
                      <w:t>bra</w:t>
                    </w:r>
                    <w:r w:rsidRPr="005C617C">
                      <w:rPr>
                        <w:b/>
                        <w:bCs/>
                        <w:color w:val="FF0000"/>
                        <w:w w:val="35"/>
                        <w:sz w:val="36"/>
                        <w:szCs w:val="36"/>
                      </w:rPr>
                      <w:t>t</w:t>
                    </w:r>
                    <w:r>
                      <w:rPr>
                        <w:color w:val="FF0000"/>
                        <w:w w:val="99"/>
                        <w:sz w:val="28"/>
                      </w:rPr>
                      <w:t>e!</w:t>
                    </w:r>
                  </w:p>
                  <w:p w:rsidR="003A118D" w:rsidRDefault="003A118D">
                    <w:pPr>
                      <w:ind w:left="1384" w:right="1416"/>
                      <w:jc w:val="center"/>
                      <w:rPr>
                        <w:sz w:val="28"/>
                      </w:rPr>
                    </w:pPr>
                    <w:r>
                      <w:rPr>
                        <w:color w:val="C00000"/>
                        <w:sz w:val="28"/>
                      </w:rPr>
                      <w:t>SALUTAȚI-I  PE  CEILALȚI  FĂRĂ  SĂ  DAȚI  MÂNA!</w:t>
                    </w:r>
                  </w:p>
                </w:txbxContent>
              </v:textbox>
            </v:shape>
            <w10:wrap anchorx="page"/>
          </v:group>
        </w:pict>
      </w: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9"/>
        </w:rPr>
      </w:pPr>
    </w:p>
    <w:p w:rsidR="003A118D" w:rsidRDefault="003A118D">
      <w:pPr>
        <w:pStyle w:val="BodyText"/>
        <w:spacing w:before="2"/>
        <w:rPr>
          <w:sz w:val="23"/>
        </w:rPr>
      </w:pPr>
    </w:p>
    <w:p w:rsidR="003A118D" w:rsidRDefault="003A118D">
      <w:pPr>
        <w:ind w:right="589"/>
        <w:jc w:val="right"/>
        <w:rPr>
          <w:rFonts w:ascii="Arial"/>
          <w:sz w:val="20"/>
        </w:rPr>
      </w:pPr>
      <w:r>
        <w:rPr>
          <w:rFonts w:ascii="Arial"/>
          <w:color w:val="404040"/>
          <w:w w:val="93"/>
          <w:sz w:val="20"/>
        </w:rPr>
        <w:t>4</w:t>
      </w:r>
    </w:p>
    <w:p w:rsidR="003A118D" w:rsidRDefault="003A118D">
      <w:pPr>
        <w:jc w:val="right"/>
        <w:rPr>
          <w:rFonts w:ascii="Arial"/>
          <w:sz w:val="20"/>
        </w:rPr>
        <w:sectPr w:rsidR="003A118D">
          <w:type w:val="continuous"/>
          <w:pgSz w:w="12240" w:h="15840"/>
          <w:pgMar w:top="960" w:right="120" w:bottom="280" w:left="520" w:header="708" w:footer="708" w:gutter="0"/>
          <w:cols w:space="708"/>
        </w:sectPr>
      </w:pPr>
    </w:p>
    <w:p w:rsidR="003A118D" w:rsidRDefault="003A118D">
      <w:pPr>
        <w:pStyle w:val="BodyText"/>
        <w:ind w:left="1990"/>
        <w:rPr>
          <w:rFonts w:ascii="Arial"/>
          <w:b w:val="0"/>
          <w:sz w:val="20"/>
        </w:rPr>
      </w:pPr>
      <w:r>
        <w:rPr>
          <w:noProof/>
          <w:lang w:val="en-GB" w:eastAsia="en-GB"/>
        </w:rPr>
      </w:r>
      <w:r w:rsidRPr="007876BF">
        <w:rPr>
          <w:rFonts w:ascii="Arial"/>
          <w:b w:val="0"/>
          <w:noProof/>
          <w:sz w:val="20"/>
        </w:rPr>
        <w:pict>
          <v:group id="Group 92" o:spid="_x0000_s1147" style="width:392.05pt;height:341.2pt;mso-position-horizontal-relative:char;mso-position-vertical-relative:line" coordsize="7841,6824">
            <v:shape id="Freeform 109" o:spid="_x0000_s1148" style="position:absolute;left:2173;top:3316;width:1509;height:1325;visibility:visible;mso-wrap-style:square;v-text-anchor:top" coordsize="1509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6uswwAAANwAAAAPAAAAZHJzL2Rvd25yZXYueG1sRE9Li8Iw&#10;EL4v+B/CCF4WTRV80DWKCkLRg/iAZW9DM9uWNpPaRK3/3ggLe5uP7znzZWsqcafGFZYVDAcRCOLU&#10;6oIzBZfztj8D4TyyxsoyKXiSg+Wi8zHHWNsHH+l+8pkIIexiVJB7X8dSujQng25ga+LA/drGoA+w&#10;yaRu8BHCTSVHUTSRBgsODTnWtMkpLU83o2DGn7fE0WG6+/l+ju2+TK7r0irV67arLxCeWv8v/nMn&#10;OsyPJvB+JlwgFy8AAAD//wMAUEsBAi0AFAAGAAgAAAAhANvh9svuAAAAhQEAABMAAAAAAAAAAAAA&#10;AAAAAAAAAFtDb250ZW50X1R5cGVzXS54bWxQSwECLQAUAAYACAAAACEAWvQsW78AAAAVAQAACwAA&#10;AAAAAAAAAAAAAAAfAQAAX3JlbHMvLnJlbHNQSwECLQAUAAYACAAAACEAfI+rrMMAAADcAAAADwAA&#10;AAAAAAAAAAAAAAAHAgAAZHJzL2Rvd25yZXYueG1sUEsFBgAAAAADAAMAtwAAAPcCAAAAAA==&#10;" path="m435,l,,,1211r1034,l1034,1324,1508,993,1034,662r,114l435,776,435,xe" fillcolor="#c6bec6" stroked="f">
              <v:path arrowok="t" o:connecttype="custom" o:connectlocs="435,3317;0,3317;0,4528;1034,4528;1034,4641;1508,4310;1034,3979;1034,4093;435,4093;435,3317" o:connectangles="0,0,0,0,0,0,0,0,0,0"/>
            </v:shape>
            <v:shape id="Freeform 108" o:spid="_x0000_s1149" style="position:absolute;left:2173;top:3316;width:1509;height:1325;visibility:visible;mso-wrap-style:square;v-text-anchor:top" coordsize="1509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76DwwAAANwAAAAPAAAAZHJzL2Rvd25yZXYueG1sRE9Na8JA&#10;EL0L/odlCr3V3XioNXWVoBY8SMUoeh2y0yQ0OxuzW43/vlsoeJvH+5zZoreNuFLna8cakpECQVw4&#10;U3Op4Xj4eHkD4QOywcYxabiTh8V8OJhhatyN93TNQyliCPsUNVQhtKmUvqjIoh+5ljhyX66zGCLs&#10;Smk6vMVw28ixUq/SYs2xocKWlhUV3/mP1TC+TDa7zzUmy9NKbc/ZNE+yXa7181OfvYMI1IeH+N+9&#10;MXG+msDfM/ECOf8FAAD//wMAUEsBAi0AFAAGAAgAAAAhANvh9svuAAAAhQEAABMAAAAAAAAAAAAA&#10;AAAAAAAAAFtDb250ZW50X1R5cGVzXS54bWxQSwECLQAUAAYACAAAACEAWvQsW78AAAAVAQAACwAA&#10;AAAAAAAAAAAAAAAfAQAAX3JlbHMvLnJlbHNQSwECLQAUAAYACAAAACEAr+u+g8MAAADcAAAADwAA&#10;AAAAAAAAAAAAAAAHAgAAZHJzL2Rvd25yZXYueG1sUEsFBgAAAAADAAMAtwAAAPcCAAAAAA==&#10;" path="m435,r,776l1034,776r,-114l1508,993r-474,331l1034,1211,,1211,,,435,xe" filled="f" strokecolor="white" strokeweight="2pt">
              <v:path arrowok="t" o:connecttype="custom" o:connectlocs="435,3317;435,4093;1034,4093;1034,3979;1508,4310;1034,4641;1034,4528;0,4528;0,3317;435,3317" o:connectangles="0,0,0,0,0,0,0,0,0,0"/>
            </v:shape>
            <v:shape id="Freeform 107" o:spid="_x0000_s1150" style="position:absolute;left:1913;top:1181;width:2230;height:2711;visibility:visible;mso-wrap-style:square;v-text-anchor:top" coordsize="2230,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stRxAAAANwAAAAPAAAAZHJzL2Rvd25yZXYueG1sRI9Bi8JA&#10;DIXvwv6HIQvedLqCS6mOsqyKevBg9QeETmzLdjKlM2r115vDgreE9/Lel/myd426URdqzwa+xgko&#10;4sLbmksD59NmlIIKEdli45kMPCjAcvExmGNm/Z2PdMtjqSSEQ4YGqhjbTOtQVOQwjH1LLNrFdw6j&#10;rF2pbYd3CXeNniTJt3ZYszRU2NJvRcVffnUGLunKrtPD1O0ex/0m6vw02a6fxgw/+58ZqEh9fJv/&#10;r3dW8BOhlWdkAr14AQAA//8DAFBLAQItABQABgAIAAAAIQDb4fbL7gAAAIUBAAATAAAAAAAAAAAA&#10;AAAAAAAAAABbQ29udGVudF9UeXBlc10ueG1sUEsBAi0AFAAGAAgAAAAhAFr0LFu/AAAAFQEAAAsA&#10;AAAAAAAAAAAAAAAAHwEAAF9yZWxzLy5yZWxzUEsBAi0AFAAGAAgAAAAhAKYmy1HEAAAA3AAAAA8A&#10;AAAAAAAAAAAAAAAABwIAAGRycy9kb3ducmV2LnhtbFBLBQYAAAAAAwADALcAAAD4AgAAAAA=&#10;" path="m1858,l372,,297,7,227,29,164,63r-55,45l63,163,29,227,7,296,,371,,2339r7,75l29,2483r34,64l109,2602r55,45l227,2681r70,22l372,2711r1486,l1933,2703r70,-22l2066,2647r55,-45l2166,2547r35,-64l2222,2414r8,-75l2230,371r-8,-75l2201,227r-35,-64l2121,108,2066,63,2003,29,1933,7,1858,xe" fillcolor="#636" stroked="f">
              <v:path arrowok="t" o:connecttype="custom" o:connectlocs="1858,1182;372,1182;297,1189;227,1211;164,1245;109,1290;63,1345;29,1409;7,1478;0,1553;0,3521;7,3596;29,3665;63,3729;109,3784;164,3829;227,3863;297,3885;372,3893;1858,3893;1933,3885;2003,3863;2066,3829;2121,3784;2166,3729;2201,3665;2222,3596;2230,3521;2230,1553;2222,1478;2201,1409;2166,1345;2121,1290;2066,1245;2003,1211;1933,1189;1858,1182" o:connectangles="0,0,0,0,0,0,0,0,0,0,0,0,0,0,0,0,0,0,0,0,0,0,0,0,0,0,0,0,0,0,0,0,0,0,0,0,0"/>
            </v:shape>
            <v:shape id="Freeform 106" o:spid="_x0000_s1151" style="position:absolute;left:1913;top:1181;width:2230;height:2711;visibility:visible;mso-wrap-style:square;v-text-anchor:top" coordsize="2230,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Dm8wgAAANwAAAAPAAAAZHJzL2Rvd25yZXYueG1sRE/NasJA&#10;EL4LfYdlhN50V6WiqasUMdBTq4kPMGTHJDQ7G7Orxj59tyB4m4/vd1ab3jbiSp2vHWuYjBUI4sKZ&#10;mksNxzwdLUD4gGywcUwa7uRhs34ZrDAx7sYHumahFDGEfYIaqhDaREpfVGTRj11LHLmT6yyGCLtS&#10;mg5vMdw2cqrUXFqsOTZU2NK2ouInu1gNqsynx3P+tve/X6fZ/ZzW37s00/p12H+8gwjUh6f44f40&#10;cb5awv8z8QK5/gMAAP//AwBQSwECLQAUAAYACAAAACEA2+H2y+4AAACFAQAAEwAAAAAAAAAAAAAA&#10;AAAAAAAAW0NvbnRlbnRfVHlwZXNdLnhtbFBLAQItABQABgAIAAAAIQBa9CxbvwAAABUBAAALAAAA&#10;AAAAAAAAAAAAAB8BAABfcmVscy8ucmVsc1BLAQItABQABgAIAAAAIQDzBDm8wgAAANwAAAAPAAAA&#10;AAAAAAAAAAAAAAcCAABkcnMvZG93bnJldi54bWxQSwUGAAAAAAMAAwC3AAAA9gIAAAAA&#10;" path="m,371l7,296,29,227,63,163r46,-55l164,63,227,29,297,7,372,,1858,r75,7l2003,29r63,34l2121,108r45,55l2201,227r21,69l2230,371r,1968l2222,2414r-21,69l2166,2547r-45,55l2066,2647r-63,34l1933,2703r-75,8l372,2711r-75,-8l227,2681r-63,-34l109,2602,63,2547,29,2483,7,2414,,2339,,371xe" filled="f" strokecolor="white" strokeweight="2pt">
              <v:path arrowok="t" o:connecttype="custom" o:connectlocs="0,1553;7,1478;29,1409;63,1345;109,1290;164,1245;227,1211;297,1189;372,1182;1858,1182;1933,1189;2003,1211;2066,1245;2121,1290;2166,1345;2201,1409;2222,1478;2230,1553;2230,3521;2222,3596;2201,3665;2166,3729;2121,3784;2066,3829;2003,3863;1933,3885;1858,3893;372,3893;297,3885;227,3863;164,3829;109,3784;63,3729;29,3665;7,3596;0,3521;0,1553" o:connectangles="0,0,0,0,0,0,0,0,0,0,0,0,0,0,0,0,0,0,0,0,0,0,0,0,0,0,0,0,0,0,0,0,0,0,0,0,0"/>
            </v:shape>
            <v:shape id="Freeform 105" o:spid="_x0000_s1152" style="position:absolute;left:4021;top:5070;width:1509;height:1325;visibility:visible;mso-wrap-style:square;v-text-anchor:top" coordsize="1509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wCexgAAANwAAAAPAAAAZHJzL2Rvd25yZXYueG1sRI9Ba8JA&#10;EIXvBf/DMoVeim4stErqKlYQQj2IaUF6G7LTJCQ7m2ZXjf/eOQi9zfDevPfNYjW4Vp2pD7VnA9NJ&#10;Aoq48Lbm0sD313Y8BxUissXWMxm4UoDVcvSwwNT6Cx/onMdSSQiHFA1UMXap1qGoyGGY+I5YtF/f&#10;O4yy9qW2PV4k3LX6JUnetMOapaHCjjYVFU1+cgbm/HzKAu1nnz/H66vfNdnfR+ONeXoc1u+gIg3x&#10;33y/zqzgTwVfnpEJ9PIGAAD//wMAUEsBAi0AFAAGAAgAAAAhANvh9svuAAAAhQEAABMAAAAAAAAA&#10;AAAAAAAAAAAAAFtDb250ZW50X1R5cGVzXS54bWxQSwECLQAUAAYACAAAACEAWvQsW78AAAAVAQAA&#10;CwAAAAAAAAAAAAAAAAAfAQAAX3JlbHMvLnJlbHNQSwECLQAUAAYACAAAACEAGfMAnsYAAADcAAAA&#10;DwAAAAAAAAAAAAAAAAAHAgAAZHJzL2Rvd25yZXYueG1sUEsFBgAAAAADAAMAtwAAAPoCAAAAAA==&#10;" path="m435,l,,,1211r1034,l1034,1325,1508,994,1034,662r,114l435,776,435,xe" fillcolor="#c6bec6" stroked="f">
              <v:path arrowok="t" o:connecttype="custom" o:connectlocs="435,5070;0,5070;0,6281;1034,6281;1034,6395;1508,6064;1034,5732;1034,5846;435,5846;435,5070" o:connectangles="0,0,0,0,0,0,0,0,0,0"/>
            </v:shape>
            <v:shape id="Freeform 104" o:spid="_x0000_s1153" style="position:absolute;left:4021;top:5070;width:1509;height:1325;visibility:visible;mso-wrap-style:square;v-text-anchor:top" coordsize="1509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xWxwwAAANwAAAAPAAAAZHJzL2Rvd25yZXYueG1sRE9Na8JA&#10;EL0X+h+WKXjTzXqwNbpKsAoeRDGWeh2y0yQ0O5tmV03/vVsQepvH+5z5sreNuFLna8ca1CgBQVw4&#10;U3Op4eO0Gb6B8AHZYOOYNPySh+Xi+WmOqXE3PtI1D6WIIexT1FCF0KZS+qIii37kWuLIfbnOYoiw&#10;K6Xp8BbDbSPHSTKRFmuODRW2tKqo+M4vVsP453V72K9RrT7fk905m+YqO+RaD176bAYiUB/+xQ/3&#10;1sT5SsHfM/ECubgDAAD//wMAUEsBAi0AFAAGAAgAAAAhANvh9svuAAAAhQEAABMAAAAAAAAAAAAA&#10;AAAAAAAAAFtDb250ZW50X1R5cGVzXS54bWxQSwECLQAUAAYACAAAACEAWvQsW78AAAAVAQAACwAA&#10;AAAAAAAAAAAAAAAfAQAAX3JlbHMvLnJlbHNQSwECLQAUAAYACAAAACEAypcVscMAAADcAAAADwAA&#10;AAAAAAAAAAAAAAAHAgAAZHJzL2Rvd25yZXYueG1sUEsFBgAAAAADAAMAtwAAAPcCAAAAAA==&#10;" path="m435,r,776l1034,776r,-114l1508,994r-474,331l1034,1211,,1211,,,435,xe" filled="f" strokecolor="white" strokeweight="2pt">
              <v:path arrowok="t" o:connecttype="custom" o:connectlocs="435,5070;435,5846;1034,5846;1034,5732;1508,6064;1034,6395;1034,6281;0,6281;0,5070;435,5070" o:connectangles="0,0,0,0,0,0,0,0,0,0"/>
            </v:shape>
            <v:shape id="Freeform 103" o:spid="_x0000_s1154" style="position:absolute;left:3762;top:3510;width:2230;height:1561;visibility:visible;mso-wrap-style:square;v-text-anchor:top" coordsize="2230,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LGNwwAAANwAAAAPAAAAZHJzL2Rvd25yZXYueG1sRE9Ni8Iw&#10;EL0L/ocwghdZUz0s2jWKCIKC7KLrYY9jM9sWm0lNoq3+erMg7G0e73Nmi9ZU4kbOl5YVjIYJCOLM&#10;6pJzBcfv9dsEhA/IGivLpOBOHhbzbmeGqbYN7+l2CLmIIexTVFCEUKdS+qwgg35oa+LI/VpnMETo&#10;cqkdNjHcVHKcJO/SYMmxocCaVgVl58PVKBicThcfpvnVNV8PudXGf/7sd0r1e+3yA0SgNvyLX+6N&#10;jvNHY/h7Jl4g508AAAD//wMAUEsBAi0AFAAGAAgAAAAhANvh9svuAAAAhQEAABMAAAAAAAAAAAAA&#10;AAAAAAAAAFtDb250ZW50X1R5cGVzXS54bWxQSwECLQAUAAYACAAAACEAWvQsW78AAAAVAQAACwAA&#10;AAAAAAAAAAAAAAAfAQAAX3JlbHMvLnJlbHNQSwECLQAUAAYACAAAACEAV5CxjcMAAADcAAAADwAA&#10;AAAAAAAAAAAAAAAHAgAAZHJzL2Rvd25yZXYueG1sUEsFBgAAAAADAAMAtwAAAPcCAAAAAA==&#10;" path="m1969,l260,,191,9,128,36,76,76,35,129,9,191,,260,,1301r9,69l35,1432r41,53l128,1525r63,27l260,1561r1709,l2039,1552r62,-27l2153,1485r41,-53l2220,1370r10,-69l2230,260r-10,-69l2194,129,2153,76,2101,36,2039,9,1969,xe" fillcolor="#636" stroked="f">
              <v:path arrowok="t" o:connecttype="custom" o:connectlocs="1969,3510;260,3510;191,3519;128,3546;76,3586;35,3639;9,3701;0,3770;0,4811;9,4880;35,4942;76,4995;128,5035;191,5062;260,5071;1969,5071;2039,5062;2101,5035;2153,4995;2194,4942;2220,4880;2230,4811;2230,3770;2220,3701;2194,3639;2153,3586;2101,3546;2039,3519;1969,3510" o:connectangles="0,0,0,0,0,0,0,0,0,0,0,0,0,0,0,0,0,0,0,0,0,0,0,0,0,0,0,0,0"/>
            </v:shape>
            <v:shape id="Freeform 102" o:spid="_x0000_s1155" style="position:absolute;left:3762;top:3510;width:2230;height:1561;visibility:visible;mso-wrap-style:square;v-text-anchor:top" coordsize="2230,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LTfwwAAANwAAAAPAAAAZHJzL2Rvd25yZXYueG1sRE/bagIx&#10;EH0v+A9hBF+KZrW0tFujqKhIKYWqHzBsppulm8m6GXX796ZQ6NscznWm887X6kJtrAIbGI8yUMRF&#10;sBWXBo6HzfAZVBRki3VgMvBDEeaz3t0Ucxuu/EmXvZQqhXDM0YATaXKtY+HIYxyFhjhxX6H1KAm2&#10;pbYtXlO4r/Uky560x4pTg8OGVo6K7/3ZG7AnccePbbm+19t37pbh5fH0JsYM+t3iFZRQJ//iP/fO&#10;pvnjB/h9Jl2gZzcAAAD//wMAUEsBAi0AFAAGAAgAAAAhANvh9svuAAAAhQEAABMAAAAAAAAAAAAA&#10;AAAAAAAAAFtDb250ZW50X1R5cGVzXS54bWxQSwECLQAUAAYACAAAACEAWvQsW78AAAAVAQAACwAA&#10;AAAAAAAAAAAAAAAfAQAAX3JlbHMvLnJlbHNQSwECLQAUAAYACAAAACEAc0y038MAAADcAAAADwAA&#10;AAAAAAAAAAAAAAAHAgAAZHJzL2Rvd25yZXYueG1sUEsFBgAAAAADAAMAtwAAAPcCAAAAAA==&#10;" path="m,260l9,191,35,129,76,76,128,36,191,9,260,,1969,r70,9l2101,36r52,40l2194,129r26,62l2230,260r,1041l2220,1370r-26,62l2153,1485r-52,40l2039,1552r-70,9l260,1561r-69,-9l128,1525,76,1485,35,1432,9,1370,,1301,,260xe" filled="f" strokecolor="white" strokeweight="2pt">
              <v:path arrowok="t" o:connecttype="custom" o:connectlocs="0,3770;9,3701;35,3639;76,3586;128,3546;191,3519;260,3510;1969,3510;2039,3519;2101,3546;2153,3586;2194,3639;2220,3701;2230,3770;2230,4811;2220,4880;2194,4942;2153,4995;2101,5035;2039,5062;1969,5071;260,5071;191,5062;128,5035;76,4995;35,4942;9,4880;0,4811;0,3770" o:connectangles="0,0,0,0,0,0,0,0,0,0,0,0,0,0,0,0,0,0,0,0,0,0,0,0,0,0,0,0,0"/>
            </v:shape>
            <v:shape id="Freeform 101" o:spid="_x0000_s1156" style="position:absolute;left:5611;top:5263;width:2230;height:1561;visibility:visible;mso-wrap-style:square;v-text-anchor:top" coordsize="2230,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YxixAAAANwAAAAPAAAAZHJzL2Rvd25yZXYueG1sRE9Na8JA&#10;EL0X/A/LCL2UurGUYmM2IkKhgljUHnocs2MSzM7G3dWk/npXKPQ2j/c52aw3jbiQ87VlBeNRAoK4&#10;sLrmUsH37uN5AsIHZI2NZVLwSx5m+eAhw1Tbjjd02YZSxBD2KSqoQmhTKX1RkUE/si1x5A7WGQwR&#10;ulJqh10MN418SZI3abDm2FBhS4uKiuP2bBQ87fcnH97Ls+u+rnKpjV//bFZKPQ77+RREoD78i//c&#10;nzrOH7/C/Zl4gcxvAAAA//8DAFBLAQItABQABgAIAAAAIQDb4fbL7gAAAIUBAAATAAAAAAAAAAAA&#10;AAAAAAAAAABbQ29udGVudF9UeXBlc10ueG1sUEsBAi0AFAAGAAgAAAAhAFr0LFu/AAAAFQEAAAsA&#10;AAAAAAAAAAAAAAAAHwEAAF9yZWxzLy5yZWxzUEsBAi0AFAAGAAgAAAAhALc1jGLEAAAA3AAAAA8A&#10;AAAAAAAAAAAAAAAABwIAAGRycy9kb3ducmV2LnhtbFBLBQYAAAAAAwADALcAAAD4AgAAAAA=&#10;" path="m1970,l261,,192,10,129,36,77,77,36,129,10,191,,261,,1301r10,69l36,1432r41,53l129,1526r63,26l261,1561r1709,l2039,1552r63,-26l2154,1485r41,-53l2221,1370r9,-69l2230,261r-9,-70l2195,129,2154,77,2102,36,2039,10,1970,xe" fillcolor="#636" stroked="f">
              <v:path arrowok="t" o:connecttype="custom" o:connectlocs="1970,5263;261,5263;192,5273;129,5299;77,5340;36,5392;10,5454;0,5524;0,6564;10,6633;36,6695;77,6748;129,6789;192,6815;261,6824;1970,6824;2039,6815;2102,6789;2154,6748;2195,6695;2221,6633;2230,6564;2230,5524;2221,5454;2195,5392;2154,5340;2102,5299;2039,5273;1970,5263" o:connectangles="0,0,0,0,0,0,0,0,0,0,0,0,0,0,0,0,0,0,0,0,0,0,0,0,0,0,0,0,0"/>
            </v:shape>
            <v:shape id="Freeform 100" o:spid="_x0000_s1157" style="position:absolute;left:5611;top:5263;width:2230;height:1561;visibility:visible;mso-wrap-style:square;v-text-anchor:top" coordsize="2230,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YkwwgAAANwAAAAPAAAAZHJzL2Rvd25yZXYueG1sRE/bagIx&#10;EH0v+A9hhL4UzVqw1NUoWlopRYSqHzBsxs3iZrJuprr+vSkU+jaHc53ZovO1ulAbq8AGRsMMFHER&#10;bMWlgcP+Y/AKKgqyxTowGbhRhMW89zDD3IYrf9NlJ6VKIRxzNOBEmlzrWDjyGIehIU7cMbQeJcG2&#10;1LbFawr3tX7OshftseLU4LChN0fFaffjDdizuMN2Xb4/6fWGu1WYjM9fYsxjv1tOQQl18i/+c3/a&#10;NH80ht9n0gV6fgcAAP//AwBQSwECLQAUAAYACAAAACEA2+H2y+4AAACFAQAAEwAAAAAAAAAAAAAA&#10;AAAAAAAAW0NvbnRlbnRfVHlwZXNdLnhtbFBLAQItABQABgAIAAAAIQBa9CxbvwAAABUBAAALAAAA&#10;AAAAAAAAAAAAAB8BAABfcmVscy8ucmVsc1BLAQItABQABgAIAAAAIQCT6YkwwgAAANwAAAAPAAAA&#10;AAAAAAAAAAAAAAcCAABkcnMvZG93bnJldi54bWxQSwUGAAAAAAMAAwC3AAAA9gIAAAAA&#10;" path="m,261l10,191,36,129,77,77,129,36,192,10,261,,1970,r69,10l2102,36r52,41l2195,129r26,62l2230,261r,1040l2221,1370r-26,62l2154,1485r-52,41l2039,1552r-69,9l261,1561r-69,-9l129,1526,77,1485,36,1432,10,1370,,1301,,261xe" filled="f" strokecolor="white" strokeweight="2pt">
              <v:path arrowok="t" o:connecttype="custom" o:connectlocs="0,5524;10,5454;36,5392;77,5340;129,5299;192,5273;261,5263;1970,5263;2039,5273;2102,5299;2154,5340;2195,5392;2221,5454;2230,5524;2230,6564;2221,6633;2195,6695;2154,6748;2102,6789;2039,6815;1970,6824;261,6824;192,6815;129,6789;77,6748;36,6695;10,6633;0,6564;0,5524" o:connectangles="0,0,0,0,0,0,0,0,0,0,0,0,0,0,0,0,0,0,0,0,0,0,0,0,0,0,0,0,0"/>
            </v:shape>
            <v:shape id="Picture 99" o:spid="_x0000_s1158" type="#_x0000_t75" style="position:absolute;width:7805;height:17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OFHxAAAANwAAAAPAAAAZHJzL2Rvd25yZXYueG1sRE9Na8JA&#10;EL0L/Q/LFHoRs9FDkDSrtIKQU2mtpc1tyI5JMDsbsluT9Ne7QsHbPN7nZNvRtOJCvWssK1hGMQji&#10;0uqGKwXHz/1iDcJ5ZI2tZVIwkYPt5mGWYartwB90OfhKhBB2KSqove9SKV1Zk0EX2Y44cCfbG/QB&#10;9pXUPQ4h3LRyFceJNNhwaKixo11N5fnwaxT86dXXq5vnxXR+a7/3xc+Q7/y7Uk+P48szCE+jv4v/&#10;3bkO85cJ3J4JF8jNFQAA//8DAFBLAQItABQABgAIAAAAIQDb4fbL7gAAAIUBAAATAAAAAAAAAAAA&#10;AAAAAAAAAABbQ29udGVudF9UeXBlc10ueG1sUEsBAi0AFAAGAAgAAAAhAFr0LFu/AAAAFQEAAAsA&#10;AAAAAAAAAAAAAAAAHwEAAF9yZWxzLy5yZWxzUEsBAi0AFAAGAAgAAAAhACPs4UfEAAAA3AAAAA8A&#10;AAAAAAAAAAAAAAAABwIAAGRycy9kb3ducmV2LnhtbFBLBQYAAAAAAwADALcAAAD4AgAAAAA=&#10;">
              <v:imagedata r:id="rId37" o:title=""/>
            </v:shape>
            <v:shape id="Picture 98" o:spid="_x0000_s1159" type="#_x0000_t75" style="position:absolute;left:110;top:86;width:7580;height:14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1z3xQAAANwAAAAPAAAAZHJzL2Rvd25yZXYueG1sRI/RasJA&#10;EEXfC/2HZQp9qxt9iJK6ighKClFo7AcM2WkSm50N2TWJfr0rCH2b4d65585yPZpG9NS52rKC6SQC&#10;QVxYXXOp4Oe0+1iAcB5ZY2OZFFzJwXr1+rLERNuBv6nPfSlCCLsEFVTet4mUrqjIoJvYljhov7Yz&#10;6MPalVJ3OIRw08hZFMXSYM2BUGFL24qKv/xiAncxpjtT7l28T8+3r+MhOxNlSr2/jZtPEJ5G/29+&#10;Xqc61J/O4fFMmECu7gAAAP//AwBQSwECLQAUAAYACAAAACEA2+H2y+4AAACFAQAAEwAAAAAAAAAA&#10;AAAAAAAAAAAAW0NvbnRlbnRfVHlwZXNdLnhtbFBLAQItABQABgAIAAAAIQBa9CxbvwAAABUBAAAL&#10;AAAAAAAAAAAAAAAAAB8BAABfcmVscy8ucmVsc1BLAQItABQABgAIAAAAIQBE41z3xQAAANwAAAAP&#10;AAAAAAAAAAAAAAAAAAcCAABkcnMvZG93bnJldi54bWxQSwUGAAAAAAMAAwC3AAAA+QIAAAAA&#10;">
              <v:imagedata r:id="rId38" o:title=""/>
            </v:shape>
            <v:shape id="Freeform 97" o:spid="_x0000_s1160" style="position:absolute;left:113;top:91;width:7572;height:1444;visibility:visible;mso-wrap-style:square;v-text-anchor:top" coordsize="757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DzFxQAAANwAAAAPAAAAZHJzL2Rvd25yZXYueG1sRI9Pa8JA&#10;EMXvQr/DMgVvulG0lNRVRCIIemjtn/OQnSap2dmQXZPYT985FLzN8N6895vVZnC16qgNlWcDs2kC&#10;ijj3tuLCwMf7fvIMKkRki7VnMnCjAJv1w2iFqfU9v1F3joWSEA4pGihjbFKtQ16SwzD1DbFo3751&#10;GGVtC21b7CXc1XqeJE/aYcXSUGJDu5Lyy/nqDBzcL926z+xreeLXPsuu/qh/FsaMH4ftC6hIQ7yb&#10;/68PVvBnQivPyAR6/QcAAP//AwBQSwECLQAUAAYACAAAACEA2+H2y+4AAACFAQAAEwAAAAAAAAAA&#10;AAAAAAAAAAAAW0NvbnRlbnRfVHlwZXNdLnhtbFBLAQItABQABgAIAAAAIQBa9CxbvwAAABUBAAAL&#10;AAAAAAAAAAAAAAAAAB8BAABfcmVscy8ucmVsc1BLAQItABQABgAIAAAAIQDuBDzFxQAAANwAAAAP&#10;AAAAAAAAAAAAAAAAAAcCAABkcnMvZG93bnJldi54bWxQSwUGAAAAAAMAAwC3AAAA+QIAAAAA&#10;" path="m,361r6850,l6850,r722,722l6850,1444r,-361l,1083,,361xe" filled="f" strokeweight="1pt">
              <v:path arrowok="t" o:connecttype="custom" o:connectlocs="0,453;6850,453;6850,92;7572,814;6850,1536;6850,1175;0,1175;0,453" o:connectangles="0,0,0,0,0,0,0,0"/>
            </v:shape>
            <v:shape id="Text Box 96" o:spid="_x0000_s1161" type="#_x0000_t202" style="position:absolute;left:292;top:83;width:6674;height:1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<v:textbox inset="0,0,0,0">
                <w:txbxContent>
                  <w:p w:rsidR="003A118D" w:rsidRPr="00F25A1B" w:rsidRDefault="003A118D">
                    <w:pPr>
                      <w:spacing w:before="182" w:line="598" w:lineRule="exact"/>
                      <w:ind w:left="648" w:right="474"/>
                      <w:jc w:val="center"/>
                      <w:rPr>
                        <w:rFonts w:ascii="Comic Sans MS" w:hAnsi="Comic Sans MS"/>
                        <w:b/>
                        <w:bCs/>
                        <w:color w:val="002060"/>
                        <w:sz w:val="52"/>
                      </w:rPr>
                    </w:pPr>
                    <w:r w:rsidRPr="00F25A1B">
                      <w:rPr>
                        <w:rFonts w:ascii="Comic Sans MS" w:hAnsi="Comic Sans MS"/>
                        <w:b/>
                        <w:bCs/>
                        <w:color w:val="002060"/>
                        <w:sz w:val="52"/>
                        <w:shd w:val="clear" w:color="auto" w:fill="FFFF00"/>
                      </w:rPr>
                      <w:t>ÎN PAUZE</w:t>
                    </w:r>
                  </w:p>
                </w:txbxContent>
              </v:textbox>
            </v:shape>
            <v:shape id="Text Box 95" o:spid="_x0000_s1162" type="#_x0000_t202" style="position:absolute;left:2131;top:2192;width:1964;height:7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<v:textbox inset="0,0,0,0">
                <w:txbxContent>
                  <w:p w:rsidR="003A118D" w:rsidRDefault="003A118D">
                    <w:pPr>
                      <w:spacing w:line="204" w:lineRule="exact"/>
                      <w:ind w:left="-1" w:right="18"/>
                      <w:jc w:val="center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FFFFFF"/>
                        <w:w w:val="90"/>
                      </w:rPr>
                      <w:t>ELIBEREZ</w:t>
                    </w:r>
                    <w:r>
                      <w:rPr>
                        <w:rFonts w:ascii="Arial"/>
                        <w:color w:val="FFFFFF"/>
                        <w:spacing w:val="-27"/>
                        <w:w w:val="90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90"/>
                      </w:rPr>
                      <w:t>SALA</w:t>
                    </w:r>
                    <w:r>
                      <w:rPr>
                        <w:rFonts w:ascii="Arial"/>
                        <w:color w:val="FFFFFF"/>
                        <w:spacing w:val="-27"/>
                        <w:w w:val="90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pacing w:val="-7"/>
                        <w:w w:val="90"/>
                      </w:rPr>
                      <w:t xml:space="preserve"> DE</w:t>
                    </w:r>
                  </w:p>
                  <w:p w:rsidR="003A118D" w:rsidRDefault="003A118D">
                    <w:pPr>
                      <w:spacing w:line="232" w:lineRule="auto"/>
                      <w:ind w:left="125" w:right="143"/>
                      <w:jc w:val="center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  <w:color w:val="FFFFFF"/>
                        <w:w w:val="90"/>
                      </w:rPr>
                      <w:t xml:space="preserve">CLASĂ PENTRU </w:t>
                    </w:r>
                    <w:r>
                      <w:rPr>
                        <w:rFonts w:ascii="Arial" w:hAnsi="Arial"/>
                        <w:color w:val="FFFFFF"/>
                      </w:rPr>
                      <w:t>IGIENIZARE.</w:t>
                    </w:r>
                  </w:p>
                </w:txbxContent>
              </v:textbox>
            </v:shape>
            <v:shape id="Text Box 94" o:spid="_x0000_s1163" type="#_x0000_t202" style="position:absolute;left:4073;top:4064;width:1629;height:4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<v:textbox inset="0,0,0,0">
                <w:txbxContent>
                  <w:p w:rsidR="003A118D" w:rsidRDefault="003A118D">
                    <w:pPr>
                      <w:spacing w:line="204" w:lineRule="exact"/>
                      <w:ind w:right="17"/>
                      <w:jc w:val="center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FFFFFF"/>
                      </w:rPr>
                      <w:t>NU ATING</w:t>
                    </w:r>
                  </w:p>
                  <w:p w:rsidR="003A118D" w:rsidRDefault="003A118D">
                    <w:pPr>
                      <w:spacing w:line="246" w:lineRule="exact"/>
                      <w:ind w:right="18"/>
                      <w:jc w:val="center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FFFFFF"/>
                        <w:spacing w:val="-1"/>
                        <w:w w:val="90"/>
                      </w:rPr>
                      <w:t>BALUSTRADELE.</w:t>
                    </w:r>
                  </w:p>
                </w:txbxContent>
              </v:textbox>
            </v:shape>
            <v:shape id="Text Box 93" o:spid="_x0000_s1164" type="#_x0000_t202" style="position:absolute;left:5761;top:5456;width:1950;height:11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<v:textbox inset="0,0,0,0">
                <w:txbxContent>
                  <w:p w:rsidR="003A118D" w:rsidRDefault="003A118D">
                    <w:pPr>
                      <w:spacing w:line="204" w:lineRule="exact"/>
                      <w:ind w:right="17"/>
                      <w:jc w:val="center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  <w:color w:val="FFFFFF"/>
                        <w:w w:val="90"/>
                      </w:rPr>
                      <w:t>MĂ</w:t>
                    </w:r>
                    <w:r>
                      <w:rPr>
                        <w:rFonts w:ascii="Arial" w:hAnsi="Arial"/>
                        <w:color w:val="FFFFFF"/>
                        <w:spacing w:val="-6"/>
                        <w:w w:val="9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w w:val="90"/>
                      </w:rPr>
                      <w:t>DEPLASEZ</w:t>
                    </w:r>
                  </w:p>
                  <w:p w:rsidR="003A118D" w:rsidRDefault="003A118D">
                    <w:pPr>
                      <w:spacing w:before="1" w:line="230" w:lineRule="auto"/>
                      <w:ind w:right="18"/>
                      <w:jc w:val="center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  <w:color w:val="FFFFFF"/>
                        <w:w w:val="90"/>
                      </w:rPr>
                      <w:t xml:space="preserve">UTILIZÂND BENZILE </w:t>
                    </w:r>
                    <w:r>
                      <w:rPr>
                        <w:rFonts w:ascii="Arial" w:hAnsi="Arial"/>
                        <w:color w:val="FFFFFF"/>
                      </w:rPr>
                      <w:t xml:space="preserve">VIZIBILE CARE </w:t>
                    </w:r>
                    <w:r>
                      <w:rPr>
                        <w:rFonts w:ascii="Arial" w:hAnsi="Arial"/>
                        <w:color w:val="FFFFFF"/>
                        <w:w w:val="95"/>
                      </w:rPr>
                      <w:t>ASIGURĂ</w:t>
                    </w:r>
                    <w:r>
                      <w:rPr>
                        <w:rFonts w:ascii="Arial" w:hAnsi="Arial"/>
                        <w:color w:val="FFFFFF"/>
                        <w:spacing w:val="-37"/>
                        <w:w w:val="95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w w:val="95"/>
                      </w:rPr>
                      <w:t xml:space="preserve">TRASEE </w:t>
                    </w:r>
                    <w:r>
                      <w:rPr>
                        <w:rFonts w:ascii="Arial" w:hAnsi="Arial"/>
                        <w:color w:val="FFFFFF"/>
                      </w:rPr>
                      <w:t>PRESTABILITE.</w:t>
                    </w:r>
                  </w:p>
                </w:txbxContent>
              </v:textbox>
            </v:shape>
            <w10:anchorlock/>
          </v:group>
        </w:pict>
      </w:r>
    </w:p>
    <w:p w:rsidR="003A118D" w:rsidRDefault="003A118D">
      <w:pPr>
        <w:pStyle w:val="BodyText"/>
        <w:rPr>
          <w:rFonts w:ascii="Arial"/>
          <w:b w:val="0"/>
          <w:sz w:val="20"/>
        </w:rPr>
      </w:pPr>
    </w:p>
    <w:p w:rsidR="003A118D" w:rsidRDefault="003A118D">
      <w:pPr>
        <w:pStyle w:val="BodyText"/>
        <w:rPr>
          <w:rFonts w:ascii="Arial"/>
          <w:b w:val="0"/>
          <w:sz w:val="20"/>
        </w:rPr>
      </w:pPr>
    </w:p>
    <w:p w:rsidR="003A118D" w:rsidRDefault="003A118D">
      <w:pPr>
        <w:pStyle w:val="BodyText"/>
        <w:rPr>
          <w:rFonts w:ascii="Arial"/>
          <w:b w:val="0"/>
          <w:sz w:val="20"/>
        </w:rPr>
      </w:pPr>
    </w:p>
    <w:p w:rsidR="003A118D" w:rsidRDefault="003A118D">
      <w:pPr>
        <w:pStyle w:val="BodyText"/>
        <w:rPr>
          <w:rFonts w:ascii="Arial"/>
          <w:b w:val="0"/>
          <w:sz w:val="20"/>
        </w:rPr>
      </w:pPr>
    </w:p>
    <w:p w:rsidR="003A118D" w:rsidRDefault="003A118D">
      <w:pPr>
        <w:pStyle w:val="BodyText"/>
        <w:rPr>
          <w:rFonts w:ascii="Arial"/>
          <w:b w:val="0"/>
          <w:sz w:val="20"/>
        </w:rPr>
      </w:pPr>
    </w:p>
    <w:p w:rsidR="003A118D" w:rsidRDefault="003A118D">
      <w:pPr>
        <w:pStyle w:val="BodyText"/>
        <w:rPr>
          <w:rFonts w:ascii="Arial"/>
          <w:b w:val="0"/>
          <w:sz w:val="20"/>
        </w:rPr>
      </w:pPr>
    </w:p>
    <w:p w:rsidR="003A118D" w:rsidRDefault="003A118D">
      <w:pPr>
        <w:pStyle w:val="BodyText"/>
        <w:spacing w:before="4"/>
        <w:rPr>
          <w:rFonts w:ascii="Arial"/>
          <w:b w:val="0"/>
          <w:sz w:val="23"/>
        </w:rPr>
      </w:pPr>
    </w:p>
    <w:p w:rsidR="003A118D" w:rsidRDefault="003A118D">
      <w:pPr>
        <w:rPr>
          <w:rFonts w:ascii="Arial"/>
          <w:sz w:val="23"/>
        </w:rPr>
        <w:sectPr w:rsidR="003A118D">
          <w:headerReference w:type="default" r:id="rId39"/>
          <w:footerReference w:type="default" r:id="rId40"/>
          <w:pgSz w:w="12240" w:h="15840"/>
          <w:pgMar w:top="660" w:right="120" w:bottom="900" w:left="520" w:header="0" w:footer="713" w:gutter="0"/>
          <w:pgNumType w:start="5"/>
          <w:cols w:space="708"/>
        </w:sectPr>
      </w:pPr>
    </w:p>
    <w:p w:rsidR="003A118D" w:rsidRDefault="003A118D">
      <w:pPr>
        <w:pStyle w:val="BodyText"/>
        <w:rPr>
          <w:rFonts w:ascii="Arial"/>
          <w:b w:val="0"/>
          <w:sz w:val="32"/>
        </w:rPr>
      </w:pPr>
    </w:p>
    <w:p w:rsidR="003A118D" w:rsidRDefault="003A118D">
      <w:pPr>
        <w:pStyle w:val="BodyText"/>
        <w:rPr>
          <w:rFonts w:ascii="Arial"/>
          <w:b w:val="0"/>
          <w:sz w:val="32"/>
        </w:rPr>
      </w:pPr>
    </w:p>
    <w:p w:rsidR="003A118D" w:rsidRDefault="003A118D">
      <w:pPr>
        <w:pStyle w:val="BodyText"/>
        <w:rPr>
          <w:rFonts w:ascii="Arial"/>
          <w:b w:val="0"/>
          <w:sz w:val="32"/>
        </w:rPr>
      </w:pPr>
    </w:p>
    <w:p w:rsidR="003A118D" w:rsidRDefault="003A118D">
      <w:pPr>
        <w:pStyle w:val="Heading1"/>
        <w:spacing w:before="277" w:line="230" w:lineRule="auto"/>
        <w:ind w:left="2433" w:right="-9"/>
        <w:rPr>
          <w:rFonts w:ascii="Arimo" w:hAnsi="Arimo"/>
        </w:rPr>
      </w:pPr>
      <w:r>
        <w:rPr>
          <w:noProof/>
          <w:lang w:val="en-GB" w:eastAsia="en-GB"/>
        </w:rPr>
        <w:pict>
          <v:group id="Group 89" o:spid="_x0000_s1166" style="position:absolute;left:0;text-align:left;margin-left:264.2pt;margin-top:-36.15pt;width:123.6pt;height:75.1pt;z-index:-251664896;mso-position-horizontal-relative:page" coordorigin="5284,-723" coordsize="2472,1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vpJAAUAAPIWAAAOAAAAZHJzL2Uyb0RvYy54bWzsWNuO2zYQfS/QfyD02MJrXa21sd6gyGYX&#10;BdI2QJQPoHVHJVEl5bU3X98ZUtJSjhkLm6ZNgbzIlHk0nJnD4Rzp5tWxrshjykXJmq3lXNkWSZuY&#10;JWWTb60P0f3i2iKio01CK9akW+spFdar2x9/uDm0m9RlBauSlBMw0ojNod1aRde1m+VSxEVaU3HF&#10;2rSByYzxmnZwy/NlwukBrNfV0rXt1fLAeNJyFqdCwL93atK6lfazLI27P7JMpB2pthb41skrl9cd&#10;Xpe3N3STc9oWZdy7QV/gRU3LBhYdTd3RjpI9Lz8xVZcxZ4Jl3VXM6iXLsjJOZQwQjWOfRPPA2b6V&#10;seSbQ96OaYLUnuTpxWbj3x/fcVImwJ3tWqShNZAk1yXXa8zOoc03AHrg7fv2HVchwvAti/8UML08&#10;ncf7XIHJ7vAbS8Ae3XdMZueY8RpNQNzkKEl4GklIjx2J4U8nWK1DF7iKYW4deGHYsxQXQCU+FrjX&#10;vkVgdhG6nmIwLt70j7t+CHHgs04AEaGLdKPWlb72vmFgsOPEc1LFlyX1fUHbVHIlMF9jUr0hqfc8&#10;TXEfk7Wj8ipxQ1KFnlFtBr0UkPiLuQw8G5aSSYGB3NZDRl3fG1Lir6YpoZt4L7qHlEla6ONb0clH&#10;8wRGkuyk3xMRMJLVFRTHzwtikzD0AgJr+mqpfIQ5A+ynJYlsciBy9d7oYAvc0WwtQtsjeDm1BQEp&#10;GNiSoII4fQRQaeOSsBk0a+jUWc+CAYae+QbPVgNIRmn0LBxgn/cMDr85nq0HGHp2bfDMmRKw8Ffh&#10;2aQ5OgMSdT5rzpQEY9ocnYXIcU3uTVkIg/V573QWEGRwbspDEHjrs5w6OhGRszI5NyXC6JxOhNk5&#10;PJx0Wk3OuToTkWsshikRRmLhrNPKAek/nzv3hAlTpbo6FZFrqgh3SoXZPZ2Kz+w794QLo3s6GZFr&#10;KgtvSoaxYj2djJPDBDrEeODRYjgD42PTH4IwIhQFjS27WMsEtqEILMJ5G8ljC0wACk9MAxiSjeAQ&#10;z7iLYAgdwVDKc9BYoRIezIMDURIu+/tFX3AXI1y12svwPlB3XqRuHyrQo4WqVumzz0HEnco3bhGQ&#10;bzt8hm5a2iFpw5ActpZqeQWIAOwXOFOzxzRiEtMhe4BQgUl1AQs+A6pGB8L+gvAH1DA3/LbSmMK4&#10;3qoPYpgdfnXU0MFgyWF6+FUw11MpnA28tO4Y6mzgabRxxUSq+MFkyx08Zh3J0kSEYFWZ3JdVhbkW&#10;PN+9rjh5pKC/VyvPWw0pmsAqWTkNw8fUMvgP6DUlfpRY27HkCYQQZ0rEw0sHDArGP1rkAAJ+a4m/&#10;9pSnFql+bUDMrR3fB146eeMHUlJyfWanz9AmBlNbq7Og0nH4ulNvCfuWl3kBKzlyGzXsFxCzWYky&#10;SfqnvOpvQE/+a8ISTnml1p+FpaQNkwYC9LuwtJVmxLNenRPPinHSSVF9nu+kMxsplOsoU+cKS5N6&#10;m9lEpz3UKI8mLdTUQb+2sDTJo29CWJpeFr4JYWly7oXC0vSaNRWW5nL4ysLS6N6kJqbuQe/5rtxM&#10;kvMfUW7Y3Uch/B9LsflCppdQFwXPXKmlBN5FRTZHK45BfInIGqUSikgpeAPfVm8nE2E1U3+1XHR3&#10;VBRKp0kLqmXCB8gmAalDN0VKkzf9uKNlpcZSxP5vlZr8IAgfViGAyZdb/V4G9/yp+vZvAAAA//8D&#10;AFBLAwQUAAYACAAAACEAVcrnhuEAAAAKAQAADwAAAGRycy9kb3ducmV2LnhtbEyPwWqDQBCG74W+&#10;wzKF3pJVU2NqXUMIbU+h0KRQepvoRCXurLgbNW/fzam9zTAf/3x/tp50KwbqbWNYQTgPQBAXpmy4&#10;UvB1eJutQFiHXGJrmBRcycI6v7/LMC3NyJ807F0lfAjbFBXUznWplLaoSaOdm47Y306m1+j82ley&#10;7HH04bqVURAspcaG/YcaO9rWVJz3F63gfcRxswhfh935tL3+HOKP711ISj0+TJsXEI4m9wfDTd+r&#10;Q+6djubCpRWtgjhaPXlUwSyJFiA8kSTxEsTxNjyDzDP5v0L+CwAA//8DAFBLAQItABQABgAIAAAA&#10;IQC2gziS/gAAAOEBAAATAAAAAAAAAAAAAAAAAAAAAABbQ29udGVudF9UeXBlc10ueG1sUEsBAi0A&#10;FAAGAAgAAAAhADj9If/WAAAAlAEAAAsAAAAAAAAAAAAAAAAALwEAAF9yZWxzLy5yZWxzUEsBAi0A&#10;FAAGAAgAAAAhABpq+kkABQAA8hYAAA4AAAAAAAAAAAAAAAAALgIAAGRycy9lMm9Eb2MueG1sUEsB&#10;Ai0AFAAGAAgAAAAhAFXK54bhAAAACgEAAA8AAAAAAAAAAAAAAAAAWgcAAGRycy9kb3ducmV2Lnht&#10;bFBLBQYAAAAABAAEAPMAAABoCAAAAAA=&#10;">
            <v:shape id="Freeform 91" o:spid="_x0000_s1167" style="position:absolute;left:5303;top:-703;width:2432;height:1462;visibility:visible;mso-wrap-style:square;v-text-anchor:top" coordsize="2432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Pz1wgAAANwAAAAPAAAAZHJzL2Rvd25yZXYueG1sRE9NSwMx&#10;EL0L/ocwQm82sRWRtWkpgqUUPdiK4m3YTDeLm8mSpLvpvzeC0Ns83ucsVtl1YqAQW88a7qYKBHHt&#10;TcuNho/Dy+0jiJiQDXaeScOZIqyW11cLrIwf+Z2GfWpECeFYoQabUl9JGWtLDuPU98SFO/rgMBUY&#10;GmkCjiXcdXKm1IN02HJpsNjTs6X6Z39yGsLbfWfzTqnDa/r+/Nr4Yczro9aTm7x+ApEop4v43701&#10;Zb6aw98z5QK5/AUAAP//AwBQSwECLQAUAAYACAAAACEA2+H2y+4AAACFAQAAEwAAAAAAAAAAAAAA&#10;AAAAAAAAW0NvbnRlbnRfVHlwZXNdLnhtbFBLAQItABQABgAIAAAAIQBa9CxbvwAAABUBAAALAAAA&#10;AAAAAAAAAAAAAB8BAABfcmVscy8ucmVsc1BLAQItABQABgAIAAAAIQDeJPz1wgAAANwAAAAPAAAA&#10;AAAAAAAAAAAAAAcCAABkcnMvZG93bnJldi54bWxQSwUGAAAAAAMAAwC3AAAA9gIAAAAA&#10;" path="m2431,l,,,236,,1462r235,l235,236r2196,l2431,xe" fillcolor="#636" stroked="f">
              <v:path arrowok="t" o:connecttype="custom" o:connectlocs="2431,-703;0,-703;0,-467;0,759;235,759;235,-467;2431,-467;2431,-703" o:connectangles="0,0,0,0,0,0,0,0"/>
            </v:shape>
            <v:shape id="Freeform 90" o:spid="_x0000_s1168" style="position:absolute;left:5303;top:-703;width:2432;height:1462;visibility:visible;mso-wrap-style:square;v-text-anchor:top" coordsize="2432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faawQAAANwAAAAPAAAAZHJzL2Rvd25yZXYueG1sRE9Ni8Iw&#10;EL0L+x/CLOxNU0VEu01FFgQvsqi9eJttxrbaTLpNtPXfG0HwNo/3OcmyN7W4UesqywrGowgEcW51&#10;xYWC7LAezkE4j6yxtkwK7uRgmX4MEoy17XhHt70vRAhhF6OC0vsmltLlJRl0I9sQB+5kW4M+wLaQ&#10;usUuhJtaTqJoJg1WHBpKbOinpPyyvxoFdlJ1v//19s/p3fR8NIU/ZXqh1Ndnv/oG4an3b/HLvdFh&#10;fjSF5zPhApk+AAAA//8DAFBLAQItABQABgAIAAAAIQDb4fbL7gAAAIUBAAATAAAAAAAAAAAAAAAA&#10;AAAAAABbQ29udGVudF9UeXBlc10ueG1sUEsBAi0AFAAGAAgAAAAhAFr0LFu/AAAAFQEAAAsAAAAA&#10;AAAAAAAAAAAAHwEAAF9yZWxzLy5yZWxzUEsBAi0AFAAGAAgAAAAhAAdB9prBAAAA3AAAAA8AAAAA&#10;AAAAAAAAAAAABwIAAGRycy9kb3ducmV2LnhtbFBLBQYAAAAAAwADALcAAAD1AgAAAAA=&#10;" path="m2431,r,236l235,236r,1226l,1462,,,2431,xe" filled="f" strokecolor="#636" strokeweight="2pt">
              <v:path arrowok="t" o:connecttype="custom" o:connectlocs="2431,-703;2431,-467;235,-467;235,759;0,759;0,-703;2431,-703" o:connectangles="0,0,0,0,0,0,0"/>
            </v:shape>
            <w10:wrap anchorx="page"/>
          </v:group>
        </w:pict>
      </w:r>
      <w:r>
        <w:rPr>
          <w:noProof/>
          <w:lang w:val="en-GB" w:eastAsia="en-GB"/>
        </w:rPr>
        <w:pict>
          <v:group id="Group 86" o:spid="_x0000_s1169" style="position:absolute;left:0;text-align:left;margin-left:398.55pt;margin-top:-69.4pt;width:123.6pt;height:75.1pt;z-index:-251663872;mso-position-horizontal-relative:page" coordorigin="7971,-1388" coordsize="2472,1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GzRTAUAABcXAAAOAAAAZHJzL2Uyb0RvYy54bWzsWNtu4zYQfS/QfyD02CKxRcmSZcRZFJtN&#10;UGDbLrDqB9C6o5KoknKc9Os7JEWFUkzHm+y2KNAXXcwj8swcjuZYV+8emhrdZ4xXtN067uXSQVmb&#10;0LRqi63ze3x7sXYQ70mbkpq22dZ5zLjz7vr7764O3SbDtKR1mjEEk7R8c+i2Ttn33Wax4EmZNYRf&#10;0i5rYTCnrCE93LJikTJygNmbeoGXy2BxoCztGE0yzuHXGzXoXMv58zxL+t/ynGc9qrcOcOvlkcnj&#10;ThwX11dkUzDSlVUy0CCvYNGQqoVFx6luSE/QnlXPpmqqhFFO8/4yoc2C5nmVZDIGiMZdzqK5Y3Tf&#10;yViKzaHoxjRBamd5evW0ya/3nxiq0q0TRQ5qSQMayWXROhDJOXTFBjB3rPvcfWIqQrj8SJM/OAwv&#10;5uPivlBgtDv8QlOYj+x7KpPzkLNGTAFhowepweOoQfbQowR+dFdBFGKQKoGxaOWF4SBSUoKS4rEw&#10;Cl0HweiF663XSsGk/DA8j/0Qq4fd1RKL0QXZqIUl2YGciAx2HH9KKn9bUj+XpMukVlwkbEiqu4RI&#10;VFZvWZaJfYwUZ7E84HRWuZlSY0TAOGT+xWSGUTRmJQhVVnROse/pnPiBTOeYE7JJ9ry/y6gUhtx/&#10;5L0qiRSupNzpwD+GSPKmhur48QItkbv0sYfkqsMDGgc0FO6HBYqX6IDk8jMQ8DEmAyWDEMmjYl6M&#10;q3oaCLMpWIncIQootxHna5xkJ3gdJbfSMEHOt5ALNEjOdYJcqIEvkIOXoBGtlRxU4FPm1hZy7lSH&#10;C9f1vOOpc00lFO547typGlZ+rilG7GIbw6kWkY2eqQWALNymYqwxDo8K65paxG5g4zaVwsrNlMLK&#10;TbymDF2t3LApRIytNTGV4YSy2BTilLJ4KoW9aLEpRoxtlYGnapyiaOpxkuJUkRMUTU1ibKsPbyrK&#10;ier1TFnm7xZ4Qxb6HUhK/VpMHtrhvQhXiAiTs5StraNc9KYYpoTOFHtD4wGUeIlawJBzAZZva1jv&#10;NBiiF2AoatXTTqNFqUr46jw4qCXh0VlwsaEFHPbhOWTE5pLw8yLFQ6igjzG7StCQfQbGbm7pmIPA&#10;0u3EM2TTkV6Ipi/RYeuoLliCxRDtQ4w09D6LqcT0Qj2FAKa6Rz4B6tYEwhYzUHpMnzs5mcJgzx+C&#10;0KP6bKJ0Q4MY9bA+Kxj2oPBgybOBL607hno2UOdEE0tqyjOlj0i29Flj1oVYhq/gtK7S26quRa45&#10;K3bva4buCXjyIPC8QDpNeGQCq2XltFQ8ppYRv4CHU4ZIGbgdTR/BHDGqjD38EYGLkrK/HHQAU791&#10;+J97wjIH1T+3YPAi1/dBl17e+CvpM5k5sjNHSJvAVFund6DSxeX7Xv1z2HesKkpYyZXbqKU/gcPN&#10;K+GcJD/FargBj/mPmU0oy7nZlCX3Tc3mYMGPms2pAZ9uin/TbK6lYxqYP5nIaVv1grUyJTIKu9m0&#10;t6xJU7X11OctFR9nN++o2MJu2lCtrmTSTm3d9IjbtLB75jZt9GZu08rvlW7TP54819Qi8i2pc6di&#10;2J2wqcX5btPGzZTCym3mNq3cXus2xXYXLuhZVczcpr0svrnbtFM09ZBBGAJDZ/nfytk86FexcqLd&#10;j874rd4Mv82bGc5G+wptWfR56qmEt9IGQ5m84zjwXrqdaYA+z7zcObC5nZpONQYxh32J6xq9k3CV&#10;0gGvfPgeJT3YKwxZx3h/Q3ipjJv0asprw1fKNoUMkk2ZkfTDcN2TqlbXsDv+w9ZNfjWEr6/S4A5f&#10;isXnXfNeWr2n79nXfwMAAP//AwBQSwMEFAAGAAgAAAAhAAx22hviAAAADAEAAA8AAABkcnMvZG93&#10;bnJldi54bWxMj8FKw0AQhu+C77CM4K3drIm2xmxKKeqpCLaCeJsm0yQ0Oxuy2yR9e7cnvc0wH/98&#10;f7aaTCsG6l1jWYOaRyCIC1s2XGn42r/NliCcRy6xtUwaLuRgld/eZJiWduRPGna+EiGEXYoaau+7&#10;VEpX1GTQzW1HHG5H2xv0Ye0rWfY4hnDTyocoepIGGw4fauxoU1Nx2p2NhvcRx3WsXoft6bi5/Owf&#10;P763irS+v5vWLyA8Tf4Phqt+UIc8OB3smUsnWg2L54UKqIaZipehxBWJkiQGcQiTSkDmmfxfIv8F&#10;AAD//wMAUEsBAi0AFAAGAAgAAAAhALaDOJL+AAAA4QEAABMAAAAAAAAAAAAAAAAAAAAAAFtDb250&#10;ZW50X1R5cGVzXS54bWxQSwECLQAUAAYACAAAACEAOP0h/9YAAACUAQAACwAAAAAAAAAAAAAAAAAv&#10;AQAAX3JlbHMvLnJlbHNQSwECLQAUAAYACAAAACEA83xs0UwFAAAXFwAADgAAAAAAAAAAAAAAAAAu&#10;AgAAZHJzL2Uyb0RvYy54bWxQSwECLQAUAAYACAAAACEADHbaG+IAAAAMAQAADwAAAAAAAAAAAAAA&#10;AACmBwAAZHJzL2Rvd25yZXYueG1sUEsFBgAAAAAEAAQA8wAAALUIAAAAAA==&#10;">
            <v:shape id="Freeform 88" o:spid="_x0000_s1170" style="position:absolute;left:7991;top:-1367;width:2432;height:1460;visibility:visible;mso-wrap-style:square;v-text-anchor:top" coordsize="2432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oN0xQAAANwAAAAPAAAAZHJzL2Rvd25yZXYueG1sRI9BS8NA&#10;EIXvQv/DMgVvdlMDorHb0goFQTwYxfOYnWbTZmfD7jZN/71zELzN8N68981qM/lejRRTF9jAclGA&#10;Im6C7bg18PW5v3sElTKyxT4wGbhSgs16drPCyoYLf9BY51ZJCKcKDbich0rr1DjymBZhIBbtEKLH&#10;LGtstY14kXDf6/uieNAeO5YGhwO9OGpO9dkbOJyu5ZtLP7Esn77Px/p95N1+NOZ2Pm2fQWWa8r/5&#10;7/rVCn4h+PKMTKDXvwAAAP//AwBQSwECLQAUAAYACAAAACEA2+H2y+4AAACFAQAAEwAAAAAAAAAA&#10;AAAAAAAAAAAAW0NvbnRlbnRfVHlwZXNdLnhtbFBLAQItABQABgAIAAAAIQBa9CxbvwAAABUBAAAL&#10;AAAAAAAAAAAAAAAAAB8BAABfcmVscy8ucmVsc1BLAQItABQABgAIAAAAIQCF5oN0xQAAANwAAAAP&#10;AAAAAAAAAAAAAAAAAAcCAABkcnMvZG93bnJldi54bWxQSwUGAAAAAAMAAwC3AAAA+QIAAAAA&#10;" path="m2432,l,,,234,,1460r236,l236,234r2196,l2432,xe" fillcolor="#636" stroked="f">
              <v:path arrowok="t" o:connecttype="custom" o:connectlocs="2432,-1367;0,-1367;0,-1133;0,93;236,93;236,-1133;2432,-1133;2432,-1367" o:connectangles="0,0,0,0,0,0,0,0"/>
            </v:shape>
            <v:shape id="Freeform 87" o:spid="_x0000_s1171" style="position:absolute;left:7991;top:-1368;width:2432;height:1462;visibility:visible;mso-wrap-style:square;v-text-anchor:top" coordsize="2432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lUCwQAAANwAAAAPAAAAZHJzL2Rvd25yZXYueG1sRE9Na8JA&#10;EL0X/A/LCN7qxiDSRlcRoeBFJKmX3sbsmESzs2l2TeK/d4VCb/N4n7PaDKYWHbWusqxgNo1AEOdW&#10;V1woOH1/vX+AcB5ZY22ZFDzIwWY9elthom3PKXWZL0QIYZeggtL7JpHS5SUZdFPbEAfuYluDPsC2&#10;kLrFPoSbWsZRtJAGKw4NJTa0Kym/ZXejwMZVf/ytD2en0/n1xxT+ctKfSk3Gw3YJwtPg/8V/7r0O&#10;86MZvJ4JF8j1EwAA//8DAFBLAQItABQABgAIAAAAIQDb4fbL7gAAAIUBAAATAAAAAAAAAAAAAAAA&#10;AAAAAABbQ29udGVudF9UeXBlc10ueG1sUEsBAi0AFAAGAAgAAAAhAFr0LFu/AAAAFQEAAAsAAAAA&#10;AAAAAAAAAAAAHwEAAF9yZWxzLy5yZWxzUEsBAi0AFAAGAAgAAAAhABc2VQLBAAAA3AAAAA8AAAAA&#10;AAAAAAAAAAAABwIAAGRycy9kb3ducmV2LnhtbFBLBQYAAAAAAwADALcAAAD1AgAAAAA=&#10;" path="m2432,r,236l236,236r,1226l,1462,,,2432,xe" filled="f" strokecolor="#636" strokeweight="2pt">
              <v:path arrowok="t" o:connecttype="custom" o:connectlocs="2432,-1368;2432,-1132;236,-1132;236,94;0,94;0,-1368;2432,-1368" o:connectangles="0,0,0,0,0,0,0"/>
            </v:shape>
            <w10:wrap anchorx="page"/>
          </v:group>
        </w:pict>
      </w:r>
      <w:r>
        <w:rPr>
          <w:rFonts w:ascii="Arimo" w:hAnsi="Arimo"/>
          <w:color w:val="B050D7"/>
        </w:rPr>
        <w:t xml:space="preserve">PORT CORECT MASCA DE </w:t>
      </w:r>
      <w:r>
        <w:rPr>
          <w:rFonts w:ascii="Arimo" w:hAnsi="Arimo"/>
          <w:color w:val="B050D7"/>
          <w:spacing w:val="-4"/>
          <w:w w:val="90"/>
        </w:rPr>
        <w:t>PROTECŢIE.</w:t>
      </w:r>
    </w:p>
    <w:p w:rsidR="003A118D" w:rsidRDefault="003A118D">
      <w:pPr>
        <w:pStyle w:val="BodyText"/>
        <w:rPr>
          <w:rFonts w:ascii="Arimo"/>
          <w:sz w:val="32"/>
        </w:rPr>
      </w:pPr>
      <w:r>
        <w:rPr>
          <w:b w:val="0"/>
        </w:rPr>
        <w:br w:type="column"/>
      </w:r>
    </w:p>
    <w:p w:rsidR="003A118D" w:rsidRDefault="003A118D">
      <w:pPr>
        <w:pStyle w:val="BodyText"/>
        <w:spacing w:before="1"/>
        <w:rPr>
          <w:rFonts w:ascii="Arimo"/>
          <w:sz w:val="30"/>
        </w:rPr>
      </w:pPr>
    </w:p>
    <w:p w:rsidR="003A118D" w:rsidRDefault="003A118D">
      <w:pPr>
        <w:spacing w:line="230" w:lineRule="auto"/>
        <w:ind w:left="930" w:right="-8"/>
        <w:rPr>
          <w:rFonts w:ascii="Arimo" w:hAnsi="Arimo"/>
          <w:b/>
          <w:sz w:val="32"/>
        </w:rPr>
      </w:pPr>
      <w:r>
        <w:rPr>
          <w:noProof/>
          <w:lang w:val="en-GB" w:eastAsia="en-GB"/>
        </w:rPr>
        <w:pict>
          <v:group id="Group 83" o:spid="_x0000_s1172" style="position:absolute;left:0;text-align:left;margin-left:365.3pt;margin-top:-49.85pt;width:22.75pt;height:22.75pt;z-index:251645440;mso-position-horizontal-relative:page" coordorigin="7306,-997" coordsize="45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pZkLwQAACIQAAAOAAAAZHJzL2Uyb0RvYy54bWzsV9uO2zYQfS/QfyD42MJry5YtW1hvUGSz&#10;iwJpGyDOB9ASdUElUSVpy9uv7wwp2pJqJU4CFFigLzJlHs3lzHCOdP/mVBbkyKXKRbWl3t2MEl5F&#10;Is6rdEs/7Z4ma0qUZlXMClHxLX3hir55+PGH+6YO+Vxkooi5JGCkUmFTb2mmdR1OpyrKeMnUnah5&#10;BZuJkCXTcCvTaSxZA9bLYjqfzVbTRsi4liLiSsG/j3aTPhj7ScIj/UeSKK5JsaUQmzZXaa57vE4f&#10;7lmYSlZnedSGwb4hipLlFTg9m3pkmpGDzP9lqswjKZRI9F0kyqlIkjziJgfIxpsNsnmW4lCbXNKw&#10;SeszTUDtgKdvNhv9fvwgSR5v6WZFScVKqJFxS9YLJKep0xAwz7L+WH+QNkNYvhfRnwq2p8N9vE8t&#10;mOyb30QM9thBC0POKZElmoC0ycnU4OVcA37SJII/5+v1Zr6kJIKtdm1qFGVQSHwqWMwgUtidbDaB&#10;rV+UvWuf9pfto7jA+FhonZpA28AwK+g2dSFUfR+hHzNWc1MnhWQ5QgNH6JPkHFuYrE1Q6B1gjlDV&#10;ZbOzgzAFpH+Rx2Axd4wELSOOTd9zfMCiywcLo4PSz1yYgrDje6UNzWkMK1PmuO2GHRybpCzgVPw8&#10;ITMSBD5c0GOLdzDPwX6akt2MNAR9DzBzhzGmJpsgIHgZwhYOBqYMKLtmzHcoGxeEdDUuIMCGj3H5&#10;1+MC+jopTparxdW4oKBnUwZ0NS6YeB1jo3xtHAzjWl+Py+tzPxqY1yV/PDKvz/9oaF63ADtvPhJc&#10;vwCj1cQWvNCGNT/TBsfz3HAscz0Ynaq2CWFFGCrJzMyPWiicADvIFs7/zgwoMAEo7NgRMHhHsGmy&#10;L4KhKAgGPu1h+bxp5MnA3dkycOukzUCCAg21R1IC2rO3XV8zjYljArgkzZaaQ5vZX/y/FEe+Ewah&#10;MX/fA+bBr1Ev8HbZL6ouDpoHUIi2ybhd91v3rN2Kc16dlagQilsHmICZueekkIvOnFGiyOOnvCgw&#10;GSXT/dtCkiMDbV6tFouVmSnwSA9WmOJWAh9zeRjhsdPRDvO9iF9gUkphBR5eSGCRCfk3JQ2I+5aq&#10;vw5MckqKXysY9hvP9/FtwNz4y2AON7K7s+/usCoCU1uqKTQjLt9q+wZxqGWeZuDJM+1ZiV9A6ZIc&#10;JynojQptVO0N6M1/JTwwgaySX4TH9MDrFp6xAd+dfTcKz9iA78698THan3ujU7Q79m4UnjFB7AlP&#10;b4LiAHUK/HqEZ7SU3QLcLDxj1ewLD6L+F57vEp6hoIwJz1CgnFS4368TnqFXZ+VrhOcsHywsKtTY&#10;+dKf2ZeKntjcqEm1VPqRqcxql7Fg1Rw+2KoYxj8LM87id+1as7ywaxA31DOjDvhu/7rUy3xEwYco&#10;JND70u3em+Qun/YP/wAAAP//AwBQSwMEFAAGAAgAAAAhAKmck7HiAAAACwEAAA8AAABkcnMvZG93&#10;bnJldi54bWxMj8FugkAQhu9N+g6badKbLmgFpSzGmLYnY1Jt0nhbYQQiO0vYFfDtOz21x5n58s/3&#10;p+vRNKLHztWWFITTAARSbouaSgVfx/fJEoTzmgrdWEIFd3Swzh4fUp0UdqBP7A++FBxCLtEKKu/b&#10;REqXV2i0m9oWiW8X2xnteexKWXR64HDTyFkQRNLomvhDpVvcVphfDzej4GPQw2YevvW762V7Px0X&#10;++9diEo9P42bVxAeR/8Hw68+q0PGTmd7o8KJRkE8DyJGFUxWqxgEE3EchSDOvFm8zEBmqfzfIfsB&#10;AAD//wMAUEsBAi0AFAAGAAgAAAAhALaDOJL+AAAA4QEAABMAAAAAAAAAAAAAAAAAAAAAAFtDb250&#10;ZW50X1R5cGVzXS54bWxQSwECLQAUAAYACAAAACEAOP0h/9YAAACUAQAACwAAAAAAAAAAAAAAAAAv&#10;AQAAX3JlbHMvLnJlbHNQSwECLQAUAAYACAAAACEAvvaWZC8EAAAiEAAADgAAAAAAAAAAAAAAAAAu&#10;AgAAZHJzL2Uyb0RvYy54bWxQSwECLQAUAAYACAAAACEAqZyTseIAAAALAQAADwAAAAAAAAAAAAAA&#10;AACJBgAAZHJzL2Rvd25yZXYueG1sUEsFBgAAAAAEAAQA8wAAAJgHAAAAAA==&#10;">
            <v:shape id="Freeform 85" o:spid="_x0000_s1173" style="position:absolute;left:7326;top:-977;width:415;height:415;visibility:visible;mso-wrap-style:square;v-text-anchor:top" coordsize="415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szOxAAAANsAAAAPAAAAZHJzL2Rvd25yZXYueG1sRI9ba8JA&#10;FITfC/6H5Qh9azYKbTW6ikoL9a1eQPJ2zJ5cMHs2ZLdJ+u/dQsHHYWa+YZbrwdSio9ZVlhVMohgE&#10;cWZ1xYWC8+nzZQbCeWSNtWVS8EsO1qvR0xITbXs+UHf0hQgQdgkqKL1vEildVpJBF9mGOHi5bQ36&#10;INtC6hb7ADe1nMbxmzRYcVgosaFdSdnt+GMUfEt9+Mhxu7/IapPT9vqa7kyq1PN42CxAeBr8I/zf&#10;/tIK5u/w9yX8ALm6AwAA//8DAFBLAQItABQABgAIAAAAIQDb4fbL7gAAAIUBAAATAAAAAAAAAAAA&#10;AAAAAAAAAABbQ29udGVudF9UeXBlc10ueG1sUEsBAi0AFAAGAAgAAAAhAFr0LFu/AAAAFQEAAAsA&#10;AAAAAAAAAAAAAAAAHwEAAF9yZWxzLy5yZWxzUEsBAi0AFAAGAAgAAAAhAPkazM7EAAAA2wAAAA8A&#10;AAAAAAAAAAAAAAAABwIAAGRycy9kb3ducmV2LnhtbFBLBQYAAAAAAwADALcAAAD4AgAAAAA=&#10;" path="m414,l,414r414,l414,xe" fillcolor="#636" stroked="f">
              <v:path arrowok="t" o:connecttype="custom" o:connectlocs="414,-977;0,-563;414,-563;414,-977" o:connectangles="0,0,0,0"/>
            </v:shape>
            <v:shape id="Freeform 84" o:spid="_x0000_s1174" style="position:absolute;left:7326;top:-977;width:415;height:415;visibility:visible;mso-wrap-style:square;v-text-anchor:top" coordsize="415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46pwQAAANsAAAAPAAAAZHJzL2Rvd25yZXYueG1sRE9LbsIw&#10;EN1X6h2sqcSmahxY0JDGIISEYIf4HGAUT5NAPE5jk5ievl4gdfn0/sUqmFYM1LvGsoJpkoIgLq1u&#10;uFJwOW8/MhDOI2tsLZOCBzlYLV9fCsy1HflIw8lXIoawy1FB7X2XS+nKmgy6xHbEkfu2vUEfYV9J&#10;3eMYw00rZ2k6lwYbjg01drSpqbyd7kbB58Hsbj+z6fUoZXgEm1238/dfpSZvYf0FwlPw/+Kne68V&#10;LOLY+CX+ALn8AwAA//8DAFBLAQItABQABgAIAAAAIQDb4fbL7gAAAIUBAAATAAAAAAAAAAAAAAAA&#10;AAAAAABbQ29udGVudF9UeXBlc10ueG1sUEsBAi0AFAAGAAgAAAAhAFr0LFu/AAAAFQEAAAsAAAAA&#10;AAAAAAAAAAAAHwEAAF9yZWxzLy5yZWxzUEsBAi0AFAAGAAgAAAAhAJY3jqnBAAAA2wAAAA8AAAAA&#10;AAAAAAAAAAAABwIAAGRycy9kb3ducmV2LnhtbFBLBQYAAAAAAwADALcAAAD1AgAAAAA=&#10;" path="m,414l414,r,414l,414xe" filled="f" strokecolor="#636" strokeweight="2pt">
              <v:path arrowok="t" o:connecttype="custom" o:connectlocs="0,-563;414,-977;414,-563;0,-563" o:connectangles="0,0,0,0"/>
            </v:shape>
            <w10:wrap anchorx="page"/>
          </v:group>
        </w:pict>
      </w:r>
      <w:r>
        <w:rPr>
          <w:rFonts w:ascii="Arimo" w:hAnsi="Arimo"/>
          <w:b/>
          <w:color w:val="F7901E"/>
          <w:sz w:val="32"/>
        </w:rPr>
        <w:t xml:space="preserve">RESPECT </w:t>
      </w:r>
      <w:r>
        <w:rPr>
          <w:rFonts w:ascii="Arimo" w:hAnsi="Arimo"/>
          <w:b/>
          <w:color w:val="F7901E"/>
          <w:spacing w:val="-6"/>
          <w:w w:val="95"/>
          <w:sz w:val="32"/>
        </w:rPr>
        <w:t>DISTANŢA</w:t>
      </w:r>
      <w:r>
        <w:rPr>
          <w:rFonts w:ascii="Arimo" w:hAnsi="Arimo"/>
          <w:b/>
          <w:color w:val="F7901E"/>
          <w:spacing w:val="-45"/>
          <w:w w:val="95"/>
          <w:sz w:val="32"/>
        </w:rPr>
        <w:t xml:space="preserve"> </w:t>
      </w:r>
      <w:r>
        <w:rPr>
          <w:rFonts w:ascii="Arimo" w:hAnsi="Arimo"/>
          <w:b/>
          <w:color w:val="F7901E"/>
          <w:spacing w:val="-9"/>
          <w:w w:val="95"/>
          <w:sz w:val="32"/>
        </w:rPr>
        <w:t xml:space="preserve">DE </w:t>
      </w:r>
      <w:r>
        <w:rPr>
          <w:rFonts w:ascii="Arimo" w:hAnsi="Arimo"/>
          <w:b/>
          <w:color w:val="F7901E"/>
          <w:sz w:val="32"/>
        </w:rPr>
        <w:t xml:space="preserve">CEL </w:t>
      </w:r>
      <w:r>
        <w:rPr>
          <w:rFonts w:ascii="Arimo" w:hAnsi="Arimo"/>
          <w:b/>
          <w:color w:val="F7901E"/>
          <w:spacing w:val="-44"/>
          <w:sz w:val="32"/>
        </w:rPr>
        <w:t xml:space="preserve"> </w:t>
      </w:r>
      <w:r>
        <w:rPr>
          <w:rFonts w:ascii="Arimo" w:hAnsi="Arimo"/>
          <w:b/>
          <w:color w:val="F7901E"/>
          <w:sz w:val="32"/>
        </w:rPr>
        <w:t>PUŢIN</w:t>
      </w:r>
    </w:p>
    <w:p w:rsidR="003A118D" w:rsidRDefault="003A118D">
      <w:pPr>
        <w:spacing w:line="352" w:lineRule="exact"/>
        <w:ind w:left="930"/>
        <w:rPr>
          <w:rFonts w:ascii="Arimo"/>
          <w:b/>
          <w:sz w:val="32"/>
        </w:rPr>
      </w:pPr>
      <w:r>
        <w:rPr>
          <w:noProof/>
          <w:lang w:val="en-GB" w:eastAsia="en-GB"/>
        </w:rPr>
        <w:pict>
          <v:group id="Group 80" o:spid="_x0000_s1175" style="position:absolute;left:0;text-align:left;margin-left:129.8pt;margin-top:-36.35pt;width:123.6pt;height:75.1pt;z-index:-251665920;mso-position-horizontal-relative:page" coordorigin="2596,-727" coordsize="2472,1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7ciSAUAAO8WAAAOAAAAZHJzL2Uyb0RvYy54bWzsmNtu4zYQhu8L9B0IXbZILFGST4izKDab&#10;oMC2XWDVB6B1sIRKokrKcbJP3yEpKqRsZp2k26JAb2zJHA1/zs/DZ129e2hqdJ8zXtF24wWXvofy&#10;NqVZ1e423u/J7cXSQ7wnbUZq2uYb7zHn3rvr77+7OnTrHNOS1lnOECRp+frQbbyy77v1bMbTMm8I&#10;v6Rd3kJjQVlDerhlu1nGyAGyN/UM+/58dqAs6xhNc87h1xvV6F3L/EWRp/1vRcHzHtUbD7T18pPJ&#10;z634nF1fkfWOka6s0kEGeYWKhlQtdDqmuiE9QXtWHaVqqpRRTov+MqXNjBZFleZyDDCawJ+M5o7R&#10;fSfHslsfdt1YJijtpE6vTpv+ev+JoSrbeKvQQy1pwCPZLVrK4hy63Rpi7lj3ufvE1Ajh8iNN/+BQ&#10;u9m0XdzvVDDaHn6hGeQj+57K4jwUrBEpYNjoQXrwOHqQP/QohR+DeL5aYLAqhbZVHC4Wg0lpCU6K&#10;x3C8mnsIWi8WeKEMTMsPw+M4WmD1bBD7WLTOyFr1K7UO2sT8gAnHn2rK31bTzyXpcmkVF/XSNY10&#10;TW9ZnotZjJZSlOgdwnRNuVlQo0WEcaj7V0uJ50E81MQfaqILiqNQVySay1qOFSHrdM/7u5xKV8j9&#10;R96r9ZDBlfQ6G6ZEAoYUTQ1L48cL5KPYj5YI+pwP62cMC3TYDzOU+OiAZO9DUp0L5Bi5Lhb+HImP&#10;aS6YjyoMcsmgEgXDCGCdjV1CiY1sQtRJZVCeMVsSOZTBvDJyOZUtdNjzymDrM7I5la10mKjZ0qEs&#10;sA24gGl+smiB6YCMOl21wDbBKS4wXUgC7JJnu7CIo9PqTBdEkEOc7QNexvikp4FpRALGn55vgW2E&#10;U5xphFuc2JtMW13isOlEgp2LwTbCaSw2jXjGWGw74Vyp2LQiwa4VgW0r3PJMK56TZ3vhlmeakWDX&#10;sghtM5wrNjTNmGwmsB3u9IZHSr0Hpg/tsAnCFSICZ3x5iHWUi1MogYxwBiXhcMZAlNgxHcFqc07k&#10;1gz9PR8MQxeZYSmr4+v5aLFCZXh8XjgYJcNXZ4WLWSzCYfqdI0bMKhl+3kjxMFSwx8iuCjRUnwHC&#10;TeGNeQjgbSueIeuO9MI0fYkOQAjyyCsBJsR5IVoaep8nVMb0kiFkBCjVB+JTQN2agTC/jCjdpr87&#10;mUzF4DAaBqFb9bcZpU8wGKNu1t8qDIcKbs4O/Fq/qhgwiLMDdU20sLSmPFf+iGJLpBqrLswyIILT&#10;uspuq7oWteZst31fM3RPgL7n8zCcy0MeHrHCarlyWioeU92IXwDXFPwoVtvS7BFAiFGF8PCXAy5K&#10;yr546AD4vvH4n3vCcg/VP7fAcqsgisCXXt5EsSRKZrZszRbSppBq4/UerHRx+b5X/xH2Hat2JfQU&#10;yGnU0p+AZYtKYJLUp1QNN4CT/xRXwjJTrP7ElXIJfUuuXKr1dpIrbdK2p8S/x5ULASEDDj8Bo3WQ&#10;QruCEDkCN1c6Dypw4sVcOcDbkbLTZ+iRMvsIddKRdYK6DlAHVx5Jc3DlkbYpV7ro6E1ceazOdGFE&#10;t2NxNsy4odc04qVceSzONMItbsqVrj8yr+RKMdFPrQabK93L4RtzpVOeaYXQb6xWOEf+BzcXcf4t&#10;4CYO95GD30pi+G0kZnCMJl0NKPrbJigcnhcHpKXxUyfS3xNyOydsCk92qnEQ07CXMNZISoIhJe/G&#10;ka841+KqM/GrY7y/IbxUmCYzqJMe3j62GZAOWZc5yT4M1z2panUNs+M/DGrydSC8VZU4O7wBFq9t&#10;zXsJdk/vqa//AgAA//8DAFBLAwQUAAYACAAAACEARrxDPuEAAAAKAQAADwAAAGRycy9kb3ducmV2&#10;LnhtbEyPQWuDQBCF74X+h2UKvSWrFrW1riGEtqdQaFIIuU10ohJ3VtyNmn/f7ak9DvPx3vfy1aw7&#10;MdJgW8MKwmUAgrg0Vcu1gu/9++IZhHXIFXaGScGNLKyK+7scs8pM/EXjztXCh7DNUEHjXJ9JacuG&#10;NNql6Yn972wGjc6fQy2rAScfrjsZBUEiNbbsGxrsadNQedldtYKPCaf1U/g2bi/nze24jz8P25CU&#10;enyY168gHM3uD4Zffa8OhXc6mStXVnQKovgl8aiCRRqlIDwRB4kfc1KQpjHIIpf/JxQ/AAAA//8D&#10;AFBLAQItABQABgAIAAAAIQC2gziS/gAAAOEBAAATAAAAAAAAAAAAAAAAAAAAAABbQ29udGVudF9U&#10;eXBlc10ueG1sUEsBAi0AFAAGAAgAAAAhADj9If/WAAAAlAEAAAsAAAAAAAAAAAAAAAAALwEAAF9y&#10;ZWxzLy5yZWxzUEsBAi0AFAAGAAgAAAAhAHXDtyJIBQAA7xYAAA4AAAAAAAAAAAAAAAAALgIAAGRy&#10;cy9lMm9Eb2MueG1sUEsBAi0AFAAGAAgAAAAhAEa8Qz7hAAAACgEAAA8AAAAAAAAAAAAAAAAAogcA&#10;AGRycy9kb3ducmV2LnhtbFBLBQYAAAAABAAEAPMAAACwCAAAAAA=&#10;">
            <v:shape id="Freeform 82" o:spid="_x0000_s1176" style="position:absolute;left:2615;top:-707;width:2432;height:1460;visibility:visible;mso-wrap-style:square;v-text-anchor:top" coordsize="2432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V1YxAAAANsAAAAPAAAAZHJzL2Rvd25yZXYueG1sRI9BawIx&#10;FITvhf6H8AreatZuKXU1SlsQhNJDt+L5uXluVjcvSxLX9d83guBxmJlvmPlysK3oyYfGsYLJOANB&#10;XDndcK1g87d6fgcRIrLG1jEpuFCA5eLxYY6Fdmf+pb6MtUgQDgUqMDF2hZShMmQxjF1HnLy98xZj&#10;kr6W2uM5wW0rX7LsTVpsOC0Y7OjLUHUsT1bB/njJv03Y+Tyfbk+H8qfnz1Wv1Ohp+JiBiDTEe/jW&#10;XmsF01e4fkk/QC7+AQAA//8DAFBLAQItABQABgAIAAAAIQDb4fbL7gAAAIUBAAATAAAAAAAAAAAA&#10;AAAAAAAAAABbQ29udGVudF9UeXBlc10ueG1sUEsBAi0AFAAGAAgAAAAhAFr0LFu/AAAAFQEAAAsA&#10;AAAAAAAAAAAAAAAAHwEAAF9yZWxzLy5yZWxzUEsBAi0AFAAGAAgAAAAhAMeFXVjEAAAA2wAAAA8A&#10;AAAAAAAAAAAAAAAABwIAAGRycy9kb3ducmV2LnhtbFBLBQYAAAAAAwADALcAAAD4AgAAAAA=&#10;" path="m2432,l,,,234,,1460r236,l236,234r2196,l2432,xe" fillcolor="#636" stroked="f">
              <v:path arrowok="t" o:connecttype="custom" o:connectlocs="2432,-706;0,-706;0,-472;0,754;236,754;236,-472;2432,-472;2432,-706" o:connectangles="0,0,0,0,0,0,0,0"/>
            </v:shape>
            <v:shape id="Freeform 81" o:spid="_x0000_s1177" style="position:absolute;left:2615;top:-708;width:2432;height:1462;visibility:visible;mso-wrap-style:square;v-text-anchor:top" coordsize="2432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OcIxAAAANsAAAAPAAAAZHJzL2Rvd25yZXYueG1sRI/Na8JA&#10;FMTvgv/D8oTezMZgRVPXIELBSyl+XLy9Zl8+2uzbmN2a9L/vCoLHYWZ+w6yzwTTiRp2rLSuYRTEI&#10;4tzqmksF59P7dAnCeWSNjWVS8EcOss14tMZU254PdDv6UgQIuxQVVN63qZQur8igi2xLHLzCdgZ9&#10;kF0pdYd9gJtGJnG8kAZrDgsVtrSrKP85/hoFNqn7z2vz8eX0Yf59MaUvznql1Mtk2L6B8DT4Z/jR&#10;3msFq1e4fwk/QG7+AQAA//8DAFBLAQItABQABgAIAAAAIQDb4fbL7gAAAIUBAAATAAAAAAAAAAAA&#10;AAAAAAAAAABbQ29udGVudF9UeXBlc10ueG1sUEsBAi0AFAAGAAgAAAAhAFr0LFu/AAAAFQEAAAsA&#10;AAAAAAAAAAAAAAAAHwEAAF9yZWxzLy5yZWxzUEsBAi0AFAAGAAgAAAAhACgU5wjEAAAA2wAAAA8A&#10;AAAAAAAAAAAAAAAABwIAAGRycy9kb3ducmV2LnhtbFBLBQYAAAAAAwADALcAAAD4AgAAAAA=&#10;" path="m2432,r,235l236,235r,1226l,1461,,,2432,xe" filled="f" strokecolor="#636" strokeweight="2pt">
              <v:path arrowok="t" o:connecttype="custom" o:connectlocs="2432,-707;2432,-472;236,-472;236,754;0,754;0,-707;2432,-707" o:connectangles="0,0,0,0,0,0,0"/>
            </v:shape>
            <w10:wrap anchorx="page"/>
          </v:group>
        </w:pict>
      </w:r>
      <w:r>
        <w:rPr>
          <w:noProof/>
          <w:lang w:val="en-GB" w:eastAsia="en-GB"/>
        </w:rPr>
        <w:pict>
          <v:group id="Group 77" o:spid="_x0000_s1178" style="position:absolute;left:0;text-align:left;margin-left:230.9pt;margin-top:-69.55pt;width:22.75pt;height:22.75pt;z-index:251644416;mso-position-horizontal-relative:page" coordorigin="4618,-1391" coordsize="45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TsLMAQAADMQAAAOAAAAZHJzL2Uyb0RvYy54bWzsV9uOo0YQfY+Uf2jxmGjGxsY3NJ5VtLMz&#10;irRJVlrvB7ShuShAk+628ezXp6qatsFrJp6NFGmkvEBDH+pyqqgDd+8OZcH2QulcVmvPvx17TFSR&#10;jPMqXXtfNo83S49pw6uYF7ISa+9ZaO/d/Y8/3DV1KCYyk0UsFAMjlQ6beu1lxtThaKSjTJRc38pa&#10;VLCZSFVyA5cqHcWKN2C9LEaT8Xg+aqSKayUjoTXcfbCb3j3ZTxIRmT+SRAvDirUHsRk6Kjpu8Ti6&#10;v+Nhqnid5VEbBv+OKEqeV+D0aOqBG852Kv/GVJlHSmqZmNtIliOZJHkkKAfIxh+fZfOk5K6mXNKw&#10;SesjTUDtGU/fbTb6ff9JsTxeeyugp+Il1IjcssUCyWnqNATMk6o/15+UzRCWH2X0p4bt0fk+XqcW&#10;zLbNbzIGe3xnJJFzSFSJJiBtdqAaPB9rIA6GRXBzslyuJjOPRbDVrqlGUQaFxKeCuQ89Bbs3/nTl&#10;2wJG2Yf28WDWPosLDJCH1itF2kaGaUG76ROj+t8x+jnjtaBCaWTLMeo7Rh+VENjDbLGypBLMMaq7&#10;dHZ2MEgNrP8jkcF8eqRkMbGUOD4D3xECiy4hPIx22jwJSSXh+4/aENFpDCsqdNz2wwY6IykLeC9+&#10;vmFjNhvPpoxctngHg3Qt7KcR24xZw9D3GWbiMGQKSrjwGR3PgVMHBGMWll2yFzgY2cOoLoYGHJxC&#10;Cy6HNncYG9pqtrgc2cLhMDJEXQwMCnINZysHQ86WlwPz+/yTz4uc+d0KDIfm94swXM9uDTb+ZCC6&#10;fgleKCl24rEKZzWF9/TYeDxzvRgdqrYZYcU4asqYJkktNc6CDSQMk2AzbTsbUNi5A2Bwj2Caa+Dv&#10;ZTAUBsFAqX1pXkb7QBXB3TtGcOukzUCBFp2rkPIYqNDW9n7NDSaOCeCSNTDrkLLMnvF+KfdiIwlh&#10;aBbiPvglHQNvp/2i6uKggQAV+EGbjNt157pn7Vqc8+qsRIXUwrKFCdDwPSaFXHTmjZZFHj/mRYHJ&#10;aJVu3xeK7Tmo9Hw+nc7nbaA9WEHFrSQ+Zt3gHRjsdkzaqb6V8TOMTCWt1MOnCSwyqb56rAGZX3v6&#10;rx1XwmPFrxVM/ZUfBMCOoYtgtpjAherubLs7vIrA1NozHjQjLt8b+y2xq1WeZuDJp/as5C+geUmO&#10;E5Xis1G1FyA8/5UCwZtuNf2kQEukFjkDoXqjCjQ45rvz70oFGhzz3eE3PEv7w29wlMJrepx8m+v0&#10;Z1gaewJEsDeuQMP17BbhagUaLGlfgHrSDePpf/15tf6c68qQ/pCOdXTKKYY7v05/zr06K6/Rn6OK&#10;8LCoUGons2Bsvy16mnOlNNVKmweuMythZMGKOvzBVTEMXB5mgscf2rXheWHX0HdvWMTopwr+TEnq&#10;279o/PXtXpPonf717/8GAAD//wMAUEsDBBQABgAIAAAAIQBVSPkh4wAAAAwBAAAPAAAAZHJzL2Rv&#10;d25yZXYueG1sTI/BTsMwEETvSPyDtUjcWseEBhriVFUFnKpKtEiI2zbZJlFjO4rdJP17lhMcd3Y0&#10;8yZbTaYVA/W+cVaDmkcgyBaubGyl4fPwNnsG4QPaEltnScOVPKzy25sM09KN9oOGfagEh1ifooY6&#10;hC6V0hc1GfRz15Hl38n1BgOffSXLHkcON618iKJEGmwsN9TY0aam4ry/GA3vI47rWL0O2/Npc/0+&#10;LHZfW0Va399N6xcQgabwZ4ZffEaHnJmO7mJLL1oNj4li9KBhpuKlAsGWRfQUgziytIwTkHkm/4/I&#10;fwAAAP//AwBQSwECLQAUAAYACAAAACEAtoM4kv4AAADhAQAAEwAAAAAAAAAAAAAAAAAAAAAAW0Nv&#10;bnRlbnRfVHlwZXNdLnhtbFBLAQItABQABgAIAAAAIQA4/SH/1gAAAJQBAAALAAAAAAAAAAAAAAAA&#10;AC8BAABfcmVscy8ucmVsc1BLAQItABQABgAIAAAAIQAxJTsLMAQAADMQAAAOAAAAAAAAAAAAAAAA&#10;AC4CAABkcnMvZTJvRG9jLnhtbFBLAQItABQABgAIAAAAIQBVSPkh4wAAAAwBAAAPAAAAAAAAAAAA&#10;AAAAAIoGAABkcnMvZG93bnJldi54bWxQSwUGAAAAAAQABADzAAAAmgcAAAAA&#10;">
            <v:shape id="Freeform 79" o:spid="_x0000_s1179" style="position:absolute;left:4638;top:-1372;width:415;height:415;visibility:visible;mso-wrap-style:square;v-text-anchor:top" coordsize="415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/EhwwAAANsAAAAPAAAAZHJzL2Rvd25yZXYueG1sRI9Li8JA&#10;EITvC/6HoYW9rRMFRWMmoqKwe1sfIN7aTOeBmZ6QGTX7750FwWNRVV9RyaIztbhT6yrLCoaDCARx&#10;ZnXFhYLjYfs1BeE8ssbaMin4IweLtPeRYKztg3d03/tCBAi7GBWU3jexlC4ryaAb2IY4eLltDfog&#10;20LqFh8Bbmo5iqKJNFhxWCixoXVJ2XV/Mwp+pd5tclz9nGS1zGl1GZ/X5qzUZ79bzkF46vw7/Gp/&#10;awWzIfx/CT9Apk8AAAD//wMAUEsBAi0AFAAGAAgAAAAhANvh9svuAAAAhQEAABMAAAAAAAAAAAAA&#10;AAAAAAAAAFtDb250ZW50X1R5cGVzXS54bWxQSwECLQAUAAYACAAAACEAWvQsW78AAAAVAQAACwAA&#10;AAAAAAAAAAAAAAAfAQAAX3JlbHMvLnJlbHNQSwECLQAUAAYACAAAACEAGb/xIcMAAADbAAAADwAA&#10;AAAAAAAAAAAAAAAHAgAAZHJzL2Rvd25yZXYueG1sUEsFBgAAAAADAAMAtwAAAPcCAAAAAA==&#10;" path="m415,l,414r415,l415,xe" fillcolor="#636" stroked="f">
              <v:path arrowok="t" o:connecttype="custom" o:connectlocs="415,-1371;0,-957;415,-957;415,-1371" o:connectangles="0,0,0,0"/>
            </v:shape>
            <v:shape id="Freeform 78" o:spid="_x0000_s1180" style="position:absolute;left:4638;top:-1372;width:415;height:415;visibility:visible;mso-wrap-style:square;v-text-anchor:top" coordsize="415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7lDwwAAANsAAAAPAAAAZHJzL2Rvd25yZXYueG1sRI/disIw&#10;FITvBd8hHMEb0dReuFqNIguid4s/D3Bojm21OalNVqNPvxGEvRxm5htmsQqmFndqXWVZwXiUgCDO&#10;ra64UHA6boZTEM4ja6wtk4InOVgtu50FZto+eE/3gy9EhLDLUEHpfZNJ6fKSDLqRbYijd7atQR9l&#10;W0jd4iPCTS3TJJlIgxXHhRIb+i4pvx5+jYKvH7O93tLxZS9leAY7vWwmg5dS/V5Yz0F4Cv4//Gnv&#10;tIJZCu8v8QfI5R8AAAD//wMAUEsBAi0AFAAGAAgAAAAhANvh9svuAAAAhQEAABMAAAAAAAAAAAAA&#10;AAAAAAAAAFtDb250ZW50X1R5cGVzXS54bWxQSwECLQAUAAYACAAAACEAWvQsW78AAAAVAQAACwAA&#10;AAAAAAAAAAAAAAAfAQAAX3JlbHMvLnJlbHNQSwECLQAUAAYACAAAACEA99+5Q8MAAADbAAAADwAA&#10;AAAAAAAAAAAAAAAHAgAAZHJzL2Rvd25yZXYueG1sUEsFBgAAAAADAAMAtwAAAPcCAAAAAA==&#10;" path="m,414l415,r,414l,414xe" filled="f" strokecolor="#636" strokeweight="2pt">
              <v:path arrowok="t" o:connecttype="custom" o:connectlocs="0,-957;415,-1371;415,-957;0,-957" o:connectangles="0,0,0,0"/>
            </v:shape>
            <w10:wrap anchorx="page"/>
          </v:group>
        </w:pict>
      </w:r>
      <w:r>
        <w:rPr>
          <w:rFonts w:ascii="Arimo"/>
          <w:b/>
          <w:smallCaps/>
          <w:color w:val="F7901E"/>
          <w:spacing w:val="-1"/>
          <w:w w:val="110"/>
          <w:sz w:val="32"/>
        </w:rPr>
        <w:t>1</w:t>
      </w:r>
      <w:r>
        <w:rPr>
          <w:rFonts w:ascii="Arimo"/>
          <w:b/>
          <w:smallCaps/>
          <w:color w:val="F7901E"/>
          <w:spacing w:val="-2"/>
          <w:w w:val="110"/>
          <w:sz w:val="32"/>
        </w:rPr>
        <w:t>m</w:t>
      </w:r>
      <w:r>
        <w:rPr>
          <w:rFonts w:ascii="Arimo"/>
          <w:b/>
          <w:color w:val="F7901E"/>
          <w:w w:val="105"/>
          <w:sz w:val="32"/>
        </w:rPr>
        <w:t>.</w:t>
      </w:r>
    </w:p>
    <w:p w:rsidR="003A118D" w:rsidRDefault="003A118D">
      <w:pPr>
        <w:pStyle w:val="Heading2"/>
        <w:spacing w:line="230" w:lineRule="auto"/>
        <w:ind w:left="703" w:right="1574"/>
      </w:pPr>
      <w:r>
        <w:br w:type="column"/>
      </w:r>
      <w:r>
        <w:rPr>
          <w:color w:val="FF0000"/>
        </w:rPr>
        <w:t xml:space="preserve">EVIT </w:t>
      </w:r>
      <w:r>
        <w:rPr>
          <w:color w:val="FF0000"/>
          <w:spacing w:val="-4"/>
          <w:w w:val="95"/>
        </w:rPr>
        <w:t xml:space="preserve">CONTACTUL </w:t>
      </w:r>
      <w:r>
        <w:rPr>
          <w:color w:val="FF0000"/>
          <w:w w:val="90"/>
        </w:rPr>
        <w:t xml:space="preserve">CU ELEVII </w:t>
      </w:r>
      <w:r>
        <w:rPr>
          <w:color w:val="FF0000"/>
          <w:spacing w:val="-6"/>
          <w:w w:val="90"/>
        </w:rPr>
        <w:t xml:space="preserve">DIN </w:t>
      </w:r>
      <w:r>
        <w:rPr>
          <w:color w:val="FF0000"/>
          <w:spacing w:val="-11"/>
          <w:w w:val="95"/>
        </w:rPr>
        <w:t xml:space="preserve">ALTE </w:t>
      </w:r>
      <w:r>
        <w:rPr>
          <w:color w:val="FF0000"/>
          <w:spacing w:val="-2"/>
          <w:w w:val="95"/>
        </w:rPr>
        <w:t>CLASE.</w:t>
      </w:r>
    </w:p>
    <w:p w:rsidR="003A118D" w:rsidRDefault="003A118D">
      <w:pPr>
        <w:spacing w:line="230" w:lineRule="auto"/>
        <w:sectPr w:rsidR="003A118D">
          <w:type w:val="continuous"/>
          <w:pgSz w:w="12240" w:h="15840"/>
          <w:pgMar w:top="960" w:right="120" w:bottom="280" w:left="520" w:header="708" w:footer="708" w:gutter="0"/>
          <w:cols w:num="3" w:space="708" w:equalWidth="0">
            <w:col w:w="4151" w:space="40"/>
            <w:col w:w="2875" w:space="39"/>
            <w:col w:w="4495"/>
          </w:cols>
        </w:sectPr>
      </w:pPr>
    </w:p>
    <w:p w:rsidR="003A118D" w:rsidRDefault="003A118D">
      <w:pPr>
        <w:pStyle w:val="BodyText"/>
        <w:ind w:left="218"/>
        <w:rPr>
          <w:rFonts w:ascii="Arial"/>
          <w:b w:val="0"/>
          <w:sz w:val="20"/>
        </w:rPr>
      </w:pPr>
      <w:r>
        <w:rPr>
          <w:noProof/>
          <w:lang w:val="en-GB" w:eastAsia="en-GB"/>
        </w:rPr>
      </w:r>
      <w:r w:rsidRPr="007876BF">
        <w:rPr>
          <w:rFonts w:ascii="Arial"/>
          <w:b w:val="0"/>
          <w:noProof/>
          <w:sz w:val="20"/>
        </w:rPr>
        <w:pict>
          <v:group id="Group 57" o:spid="_x0000_s1182" style="width:545.25pt;height:294.9pt;mso-position-horizontal-relative:char;mso-position-vertical-relative:line" coordorigin="-170" coordsize="10905,5898">
            <v:shape id="AutoShape 76" o:spid="_x0000_s1183" style="position:absolute;left:10;top:528;width:10260;height:5325;visibility:visible" coordsize="10260,5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vlCxQAAANsAAAAPAAAAZHJzL2Rvd25yZXYueG1sRI9BawIx&#10;FITvBf9DeEIvRbPrwZatUaRQFIrS2nro7bF5bhY3L0sS19Vfb4RCj8PMfMPMFr1tREc+1I4V5OMM&#10;BHHpdM2Vgp/v99ELiBCRNTaOScGFAizmg4cZFtqd+Yu6XaxEgnAoUIGJsS2kDKUhi2HsWuLkHZy3&#10;GJP0ldQezwluGznJsqm0WHNaMNjSm6HyuDtZBddN1n1OWnndmuXqd+/liT7yJ6Ueh/3yFUSkPv6H&#10;/9prreA5h/uX9APk/AYAAP//AwBQSwECLQAUAAYACAAAACEA2+H2y+4AAACFAQAAEwAAAAAAAAAA&#10;AAAAAAAAAAAAW0NvbnRlbnRfVHlwZXNdLnhtbFBLAQItABQABgAIAAAAIQBa9CxbvwAAABUBAAAL&#10;AAAAAAAAAAAAAAAAAB8BAABfcmVscy8ucmVsc1BLAQItABQABgAIAAAAIQCFtvlCxQAAANsAAAAP&#10;AAAAAAAAAAAAAAAAAAcCAABkcnMvZG93bnJldi54bWxQSwUGAAAAAAMAAwC3AAAA+QIAAAAA&#10;" adj="0,,0" path="m5507,4650r-754,l5130,5325r377,-675xm6247,4573r-2234,l4129,5274r624,-624l6234,4650r13,-77xm6234,4650r-727,l6131,5274r103,-624xm6944,4424r-3628,l3167,5122r846,-549l6976,4573r-32,-149xm6976,4573r-729,l7093,5122,6976,4573xm7571,4206r-4882,l2280,4876,3316,4424r4388,l7571,4206xm7704,4424r-760,l7980,4876,7704,4424xm8104,3929r-5948,l1503,4545,2689,4206r5709,l8104,3929xm8398,4206r-827,l8757,4545,8398,4206xm8523,3604r-6786,l865,4142,2156,3929r6895,l8523,3604xm9051,3929r-947,l9395,4142,9051,3929xm391,1644r1057,439l99,2143r1202,324l,2662r1301,196l99,3182r1349,60l391,3681r1346,-77l9683,3604,8812,3242r1349,-60l8959,2858r1301,-196l8959,2467r1202,-324l8812,2083r871,-362l1737,1721,391,1644xm9683,3604r-1160,l9870,3681r-187,-77xm865,1183r872,538l8523,1721r528,-325l2156,1396,865,1183xm9870,1644r-1347,77l9683,1721r187,-77xm1503,780r653,616l8104,1396r294,-277l2689,1119,1503,780xm9395,1183l8104,1396r947,l9395,1183xm2280,449r409,670l7571,1119,7704,901r-4388,l2280,449xm8757,780l7571,1119r827,l8757,780xm3167,203r149,698l6944,901r32,-149l4013,752,3167,203xm7980,449l6944,901r760,l7980,449xm4129,51l4013,752r2234,l6234,675r-1481,l4129,51xm7093,203l6247,752r729,l7093,203xm5130,l4753,675r754,l5130,xm6131,51l5507,675r727,l6131,51xe" fillcolor="yellow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5130,5854;4013,5102;6234,5179;5507,5179;6944,4953;4013,5102;6976,5102;6976,5102;2280,5405;7571,4735;7980,5405;2156,4458;8398,4735;7571,4735;8523,4133;2156,4458;9051,4458;9051,4458;99,2672;1301,3387;391,4210;8812,3771;10260,3191;8812,2612;391,2173;9870,4210;1737,2250;2156,1925;8523,2250;1503,1309;8398,1648;9395,1712;9395,1712;7571,1648;2280,978;8398,1648;3316,1430;4013,1281;6944,1430;4129,580;6234,1204;7093,732;7093,732;5507,1204;5507,1204" o:connectangles="0,0,0,0,0,0,0,0,0,0,0,0,0,0,0,0,0,0,0,0,0,0,0,0,0,0,0,0,0,0,0,0,0,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Freeform 75" o:spid="_x0000_s1184" style="position:absolute;left:10;top:528;width:10260;height:5325;visibility:visible;mso-wrap-style:square;v-text-anchor:top" coordsize="10260,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UM/xQAAANsAAAAPAAAAZHJzL2Rvd25yZXYueG1sRI9Pa8JA&#10;FMTvQr/D8gq96aYeWkndSAkUFan4p835kX1m02bfhuwa47d3hUKPw8z8hpkvBtuInjpfO1bwPElA&#10;EJdO11wp+Dp+jGcgfEDW2DgmBVfysMgeRnNMtbvwnvpDqESEsE9RgQmhTaX0pSGLfuJa4uidXGcx&#10;RNlVUnd4iXDbyGmSvEiLNccFgy3lhsrfw9kq8LvvfLtZnor8WK73P33xWa9NUOrpcXh/AxFoCP/h&#10;v/ZKK3idwv1L/AEyuwEAAP//AwBQSwECLQAUAAYACAAAACEA2+H2y+4AAACFAQAAEwAAAAAAAAAA&#10;AAAAAAAAAAAAW0NvbnRlbnRfVHlwZXNdLnhtbFBLAQItABQABgAIAAAAIQBa9CxbvwAAABUBAAAL&#10;AAAAAAAAAAAAAAAAAB8BAABfcmVscy8ucmVsc1BLAQItABQABgAIAAAAIQByJUM/xQAAANsAAAAP&#10;AAAAAAAAAAAAAAAAAAcCAABkcnMvZG93bnJldi54bWxQSwUGAAAAAAMAAwC3AAAA+QIAAAAA&#10;" path="m,2662l1301,2467,99,2143r1349,-60l391,1644r1346,77l865,1183r1291,213l1503,780r1186,339l2280,449,3316,901,3167,203r846,549l4129,51r624,624l5130,r377,675l6131,51r116,701l7093,203,6944,901,7980,449r-409,670l8757,780r-653,616l9395,1183r-872,538l9870,1644,8812,2083r1349,60l8959,2467r1301,195l8959,2858r1202,324l8812,3242r1058,439l8523,3604r872,538l8104,3929r653,616l7571,4206r409,670l6944,4424r149,698l6247,4573r-116,701l5507,4650r-377,675l4753,4650r-624,624l4013,4573r-846,549l3316,4424,2280,4876r409,-670l1503,4545r653,-616l865,4142r872,-538l391,3681,1448,3242,99,3182,1301,2858,,2662xe" filled="f" strokecolor="yellow" strokeweight="1pt">
              <v:path arrowok="t" o:connecttype="custom" o:connectlocs="1301,2996;1448,2612;1737,2250;2156,1925;2689,1648;3316,1430;4013,1281;4753,1204;5507,1204;6247,1281;6944,1430;7571,1648;8104,1925;8523,2250;8812,2612;8959,2996;8959,3387;8812,3771;8523,4133;8104,4458;7571,4735;6944,4953;6247,5102;5507,5179;4753,5179;4013,5102;3316,4953;2689,4735;2156,4458;1737,4133;1448,3771;1301,3387" o:connectangles="0,0,0,0,0,0,0,0,0,0,0,0,0,0,0,0,0,0,0,0,0,0,0,0,0,0,0,0,0,0,0,0"/>
            </v:shape>
            <v:shape id="Freeform 74" o:spid="_x0000_s1185" style="position:absolute;left:1600;top:1758;width:7350;height:2715;visibility:visible;mso-wrap-style:square;v-text-anchor:top" coordsize="7350,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HRfxgAAANsAAAAPAAAAZHJzL2Rvd25yZXYueG1sRI9Ba8JA&#10;FITvBf/D8gq9lLppBVtTV7GiIF4kqQePz+zrJjT7NmTXJP33XUHwOMzMN8x8OdhadNT6yrGC13EC&#10;grhwumKj4Pi9ffkA4QOyxtoxKfgjD8vF6GGOqXY9Z9TlwYgIYZ+igjKEJpXSFyVZ9GPXEEfvx7UW&#10;Q5StkbrFPsJtLd+SZCotVhwXSmxoXVLxm1+sgklm6sPmuLaz87m57J937mC+Tko9PQ6rTxCBhnAP&#10;39o7reB9Atcv8QfIxT8AAAD//wMAUEsBAi0AFAAGAAgAAAAhANvh9svuAAAAhQEAABMAAAAAAAAA&#10;AAAAAAAAAAAAAFtDb250ZW50X1R5cGVzXS54bWxQSwECLQAUAAYACAAAACEAWvQsW78AAAAVAQAA&#10;CwAAAAAAAAAAAAAAAAAfAQAAX3JlbHMvLnJlbHNQSwECLQAUAAYACAAAACEAAlB0X8YAAADbAAAA&#10;DwAAAAAAAAAAAAAAAAAHAgAAZHJzL2Rvd25yZXYueG1sUEsFBgAAAAADAAMAtwAAAPoCAAAAAA==&#10;" path="m7350,l,,,2160r,555l7350,2715r,-555l7350,xe" fillcolor="yellow" stroked="f">
              <v:path arrowok="t" o:connecttype="custom" o:connectlocs="7350,1759;0,1759;0,3919;0,4474;7350,4474;7350,3919;7350,1759" o:connectangles="0,0,0,0,0,0,0"/>
            </v:shape>
            <v:rect id="Rectangle 73" o:spid="_x0000_s1186" style="position:absolute;left:1600;top:1758;width:7350;height:27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hOoxgAAANsAAAAPAAAAZHJzL2Rvd25yZXYueG1sRI/dasJA&#10;FITvBd9hOUJvpG7ahkZSV5GiUKgIjT+9PWSPSTR7NmZXTd++WxB6OczMN8xk1plaXKl1lWUFT6MI&#10;BHFudcWFgu1m+TgG4TyyxtoyKfghB7NpvzfBVNsbf9E184UIEHYpKii9b1IpXV6SQTeyDXHwDrY1&#10;6INsC6lbvAW4qeVzFL1KgxWHhRIbei8pP2UXo6AZvxzz1TnW2X4fy81nMlzsvtdKPQy6+RsIT53/&#10;D9/bH1pBEsPfl/AD5PQXAAD//wMAUEsBAi0AFAAGAAgAAAAhANvh9svuAAAAhQEAABMAAAAAAAAA&#10;AAAAAAAAAAAAAFtDb250ZW50X1R5cGVzXS54bWxQSwECLQAUAAYACAAAACEAWvQsW78AAAAVAQAA&#10;CwAAAAAAAAAAAAAAAAAfAQAAX3JlbHMvLnJlbHNQSwECLQAUAAYACAAAACEASe4TqMYAAADbAAAA&#10;DwAAAAAAAAAAAAAAAAAHAgAAZHJzL2Rvd25yZXYueG1sUEsFBgAAAAADAAMAtwAAAPoCAAAAAA==&#10;" filled="f" strokecolor="yellow" strokeweight=".5pt"/>
            <v:shape id="AutoShape 72" o:spid="_x0000_s1187" style="position:absolute;left:1825;top:1653;width:600;height:540;visibility:visible" coordsize="600,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YYTwgAAANsAAAAPAAAAZHJzL2Rvd25yZXYueG1sRI/RisIw&#10;FETfBf8hXME3TXfVVapRFlGQfRF1P+DSXNuyzU1JYlv9erMg+DjMzBlmtelMJRpyvrSs4GOcgCDO&#10;rC45V/B72Y8WIHxA1lhZJgV38rBZ93srTLVt+UTNOeQiQtinqKAIoU6l9FlBBv3Y1sTRu1pnMETp&#10;cqkdthFuKvmZJF/SYMlxocCatgVlf+ebUdDOJq3jO9a3cFxcDtOf5rGbH5UaDrrvJYhAXXiHX+2D&#10;VjCfwf+X+APk+gkAAP//AwBQSwECLQAUAAYACAAAACEA2+H2y+4AAACFAQAAEwAAAAAAAAAAAAAA&#10;AAAAAAAAW0NvbnRlbnRfVHlwZXNdLnhtbFBLAQItABQABgAIAAAAIQBa9CxbvwAAABUBAAALAAAA&#10;AAAAAAAAAAAAAB8BAABfcmVscy8ucmVsc1BLAQItABQABgAIAAAAIQBbnYYTwgAAANsAAAAPAAAA&#10;AAAAAAAAAAAAAAcCAABkcnMvZG93bnJldi54bWxQSwUGAAAAAAMAAwC3AAAA9gIAAAAA&#10;" adj="0,,0" path="m600,206l,206,185,334,115,540,300,413r142,l415,334,600,206xm442,413r-142,l485,540,442,413xm300,l229,206r142,l300,xe" fillcolor="red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600,1860;0,1860;185,1988;115,2194;300,2067;442,2067;415,1988;600,1860;442,2067;300,2067;485,2194;442,2067;300,1654;229,1860;371,1860;300,1654" o:connectangles="0,0,0,0,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Freeform 71" o:spid="_x0000_s1188" style="position:absolute;left:1825;top:1653;width:600;height:540;visibility:visible;mso-wrap-style:square;v-text-anchor:top" coordsize="6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u3TxwAAANsAAAAPAAAAZHJzL2Rvd25yZXYueG1sRI9Pa8JA&#10;FMTvBb/D8oReim5swT/RVWyhtCUgGD14fGSfSTD7Nt3dxthP3y0Uehxm5jfMatObRnTkfG1ZwWSc&#10;gCAurK65VHA8vI7mIHxA1thYJgU38rBZD+5WmGp75T11eShFhLBPUUEVQptK6YuKDPqxbYmjd7bO&#10;YIjSlVI7vEa4aeRjkkylwZrjQoUtvVRUXPIvo+DhMrs9dW/Zh3TZwj5/7ux3np2Uuh/22yWIQH34&#10;D/+137WC2RR+v8QfINc/AAAA//8DAFBLAQItABQABgAIAAAAIQDb4fbL7gAAAIUBAAATAAAAAAAA&#10;AAAAAAAAAAAAAABbQ29udGVudF9UeXBlc10ueG1sUEsBAi0AFAAGAAgAAAAhAFr0LFu/AAAAFQEA&#10;AAsAAAAAAAAAAAAAAAAAHwEAAF9yZWxzLy5yZWxzUEsBAi0AFAAGAAgAAAAhAF3+7dPHAAAA2wAA&#10;AA8AAAAAAAAAAAAAAAAABwIAAGRycy9kb3ducmV2LnhtbFBLBQYAAAAAAwADALcAAAD7AgAAAAA=&#10;" path="m,206r229,l300,r71,206l600,206,415,334r70,206l300,413,115,540,185,334,,206xe" filled="f" strokecolor="red" strokeweight="1pt">
              <v:path arrowok="t" o:connecttype="custom" o:connectlocs="0,1860;229,1860;300,1654;371,1860;600,1860;415,1988;485,2194;300,2067;115,2194;185,1988;0,1860" o:connectangles="0,0,0,0,0,0,0,0,0,0,0"/>
            </v:shape>
            <v:shape id="AutoShape 70" o:spid="_x0000_s1189" style="position:absolute;left:1810;top:3573;width:600;height:540;visibility:visible" coordsize="600,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73/xAAAANsAAAAPAAAAZHJzL2Rvd25yZXYueG1sRI/RasJA&#10;FETfhf7Dcgt9001tbULMKkVakL5I1Q+4ZK9JMHs37K5J9OvdQsHHYWbOMMV6NK3oyfnGsoLXWQKC&#10;uLS64UrB8fA9zUD4gKyxtUwKruRhvXqaFJhrO/Av9ftQiQhhn6OCOoQul9KXNRn0M9sRR+9kncEQ&#10;paukdjhEuGnlPEk+pMGG40KNHW1qKs/7i1EwLN4Gx1fsLmGXHbbvP/3tK90p9fI8fi5BBBrDI/zf&#10;3moFaQp/X+IPkKs7AAAA//8DAFBLAQItABQABgAIAAAAIQDb4fbL7gAAAIUBAAATAAAAAAAAAAAA&#10;AAAAAAAAAABbQ29udGVudF9UeXBlc10ueG1sUEsBAi0AFAAGAAgAAAAhAFr0LFu/AAAAFQEAAAsA&#10;AAAAAAAAAAAAAAAAHwEAAF9yZWxzLy5yZWxzUEsBAi0AFAAGAAgAAAAhAMQDvf/EAAAA2wAAAA8A&#10;AAAAAAAAAAAAAAAABwIAAGRycy9kb3ducmV2LnhtbFBLBQYAAAAAAwADALcAAAD4AgAAAAA=&#10;" adj="0,,0" path="m600,206l,206,185,334,115,540,300,413r142,l415,334,600,206xm442,413r-142,l485,540,442,413xm300,l229,206r142,l300,xe" fillcolor="red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600,3780;0,3780;185,3908;115,4114;300,3987;442,3987;415,3908;600,3780;442,3987;300,3987;485,4114;442,3987;300,3574;229,3780;371,3780;300,3574" o:connectangles="0,0,0,0,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Freeform 69" o:spid="_x0000_s1190" style="position:absolute;left:1810;top:3573;width:600;height:540;visibility:visible;mso-wrap-style:square;v-text-anchor:top" coordsize="6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dw6wwAAANsAAAAPAAAAZHJzL2Rvd25yZXYueG1sRE/Pa8Iw&#10;FL4P/B/CE3YZmk5hus4omyA6CoNVDzs+mre22Lx0SVarf705CB4/vt+LVW8a0ZHztWUFz+MEBHFh&#10;dc2lgsN+M5qD8AFZY2OZFJzJw2o5eFhgqu2Jv6nLQyliCPsUFVQhtKmUvqjIoB/bljhyv9YZDBG6&#10;UmqHpxhuGjlJkhdpsObYUGFL64qKY/5vFDwdZ+dpt80+pcte7cffl73k2Y9Sj8P+/Q1EoD7cxTf3&#10;TiuYxbHxS/wBcnkFAAD//wMAUEsBAi0AFAAGAAgAAAAhANvh9svuAAAAhQEAABMAAAAAAAAAAAAA&#10;AAAAAAAAAFtDb250ZW50X1R5cGVzXS54bWxQSwECLQAUAAYACAAAACEAWvQsW78AAAAVAQAACwAA&#10;AAAAAAAAAAAAAAAfAQAAX3JlbHMvLnJlbHNQSwECLQAUAAYACAAAACEAQy3cOsMAAADbAAAADwAA&#10;AAAAAAAAAAAAAAAHAgAAZHJzL2Rvd25yZXYueG1sUEsFBgAAAAADAAMAtwAAAPcCAAAAAA==&#10;" path="m,206r229,l300,r71,206l600,206,415,334r70,206l300,413,115,540,185,334,,206xe" filled="f" strokecolor="red" strokeweight="1pt">
              <v:path arrowok="t" o:connecttype="custom" o:connectlocs="0,3780;229,3780;300,3574;371,3780;600,3780;415,3908;485,4114;300,3987;115,4114;185,3908;0,3780" o:connectangles="0,0,0,0,0,0,0,0,0,0,0"/>
            </v:shape>
            <v:shape id="Picture 68" o:spid="_x0000_s1191" type="#_x0000_t75" style="position:absolute;left:8958;top:1383;width:1605;height:22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Q8cxAAAANsAAAAPAAAAZHJzL2Rvd25yZXYueG1sRI9Ba8JA&#10;FITvhf6H5RV6q5sKbTW6ithahJ6MHjw+s88kNO9tyG6T9N+7guBxmJlvmPly4Fp11PrKiYHXUQKK&#10;JHe2ksLAYb95mYDyAcVi7YQM/JOH5eLxYY6pdb3sqMtCoSJEfIoGyhCaVGufl8ToR64hid7ZtYwh&#10;yrbQtsU+wrnW4yR514yVxIUSG1qXlP9mf2xgc+xPPBmH5PutOnD2w/rza9oZ8/w0rGagAg3hHr61&#10;t9bAxxSuX+IP0IsLAAAA//8DAFBLAQItABQABgAIAAAAIQDb4fbL7gAAAIUBAAATAAAAAAAAAAAA&#10;AAAAAAAAAABbQ29udGVudF9UeXBlc10ueG1sUEsBAi0AFAAGAAgAAAAhAFr0LFu/AAAAFQEAAAsA&#10;AAAAAAAAAAAAAAAAHwEAAF9yZWxzLy5yZWxzUEsBAi0AFAAGAAgAAAAhAESpDxzEAAAA2wAAAA8A&#10;AAAAAAAAAAAAAAAABwIAAGRycy9kb3ducmV2LnhtbFBLBQYAAAAAAwADALcAAAD4AgAAAAA=&#10;">
              <v:imagedata r:id="rId41" o:title=""/>
            </v:shape>
            <v:rect id="Rectangle 67" o:spid="_x0000_s1192" style="position:absolute;left:8440;top:3918;width:2295;height:19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g6h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k&#10;ro9f4g+QixcAAAD//wMAUEsBAi0AFAAGAAgAAAAhANvh9svuAAAAhQEAABMAAAAAAAAAAAAAAAAA&#10;AAAAAFtDb250ZW50X1R5cGVzXS54bWxQSwECLQAUAAYACAAAACEAWvQsW78AAAAVAQAACwAAAAAA&#10;AAAAAAAAAAAfAQAAX3JlbHMvLnJlbHNQSwECLQAUAAYACAAAACEAUeIOocAAAADbAAAADwAAAAAA&#10;AAAAAAAAAAAHAgAAZHJzL2Rvd25yZXYueG1sUEsFBgAAAAADAAMAtwAAAPQCAAAAAA==&#10;" stroked="f"/>
            <v:rect id="Rectangle 66" o:spid="_x0000_s1193" style="position:absolute;left:8440;top:3918;width:2295;height:19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WRNwwAAANsAAAAPAAAAZHJzL2Rvd25yZXYueG1sRI9BawIx&#10;FITvhf6H8Aq91ex6qLI1ilhaSkFE3UOPj+SZrN28LJtUt//eCILHYWa+YWaLwbfiRH1sAisoRwUI&#10;Yh1Mw1ZBvf94mYKICdlgG5gU/FOExfzxYYaVCWfe0mmXrMgQjhUqcCl1lZRRO/IYR6Ejzt4h9B5T&#10;lr2VpsdzhvtWjoviVXpsOC847GjlSP/u/rwCXa4ndb1ybHW5+R7j8vjzad+Ven4alm8gEg3pHr61&#10;v4yCaQnXL/kHyPkFAAD//wMAUEsBAi0AFAAGAAgAAAAhANvh9svuAAAAhQEAABMAAAAAAAAAAAAA&#10;AAAAAAAAAFtDb250ZW50X1R5cGVzXS54bWxQSwECLQAUAAYACAAAACEAWvQsW78AAAAVAQAACwAA&#10;AAAAAAAAAAAAAAAfAQAAX3JlbHMvLnJlbHNQSwECLQAUAAYACAAAACEAt/FkTcMAAADbAAAADwAA&#10;AAAAAAAAAAAAAAAHAgAAZHJzL2Rvd25yZXYueG1sUEsFBgAAAAADAAMAtwAAAPcCAAAAAA==&#10;" filled="f" strokecolor="white" strokeweight=".5pt"/>
            <v:shape id="Picture 65" o:spid="_x0000_s1194" type="#_x0000_t75" style="position:absolute;left:8589;top:3996;width:1997;height:17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QnwwAAANsAAAAPAAAAZHJzL2Rvd25yZXYueG1sRI9Ba8JA&#10;FITvhf6H5Qne6sYcShpdRaSWIBRqovdH9pkNZt+G7Krx37uFQo/DzHzDLNej7cSNBt86VjCfJSCI&#10;a6dbbhQcq91bBsIHZI2dY1LwIA/r1evLEnPt7nygWxkaESHsc1RgQuhzKX1tyKKfuZ44emc3WAxR&#10;Do3UA94j3HYyTZJ3abHluGCwp62h+lJerYLvtNsffUFfpjh8ZpekKj9OP6VS08m4WYAINIb/8F+7&#10;0AqyFH6/xB8gV08AAAD//wMAUEsBAi0AFAAGAAgAAAAhANvh9svuAAAAhQEAABMAAAAAAAAAAAAA&#10;AAAAAAAAAFtDb250ZW50X1R5cGVzXS54bWxQSwECLQAUAAYACAAAACEAWvQsW78AAAAVAQAACwAA&#10;AAAAAAAAAAAAAAAfAQAAX3JlbHMvLnJlbHNQSwECLQAUAAYACAAAACEAMD10J8MAAADbAAAADwAA&#10;AAAAAAAAAAAAAAAHAgAAZHJzL2Rvd25yZXYueG1sUEsFBgAAAAADAAMAtwAAAPcCAAAAAA==&#10;">
              <v:imagedata r:id="rId42" o:title=""/>
            </v:shape>
            <v:shape id="Picture 64" o:spid="_x0000_s1195" type="#_x0000_t75" style="position:absolute;left:2132;top:1890;width:193;height:1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FB1wAAAANsAAAAPAAAAZHJzL2Rvd25yZXYueG1sRE/Pa8Iw&#10;FL4P/B/CE3abqQqrVGPpBuIOu6wbnh/NsykmL7WJtvvvl8Fgx4/v966cnBV3GkLnWcFykYEgbrzu&#10;uFXw9Xl42oAIEVmj9UwKvilAuZ897LDQfuQPutexFSmEQ4EKTIx9IWVoDDkMC98TJ+7sB4cxwaGV&#10;esAxhTsrV1n2LB12nBoM9vRqqLnUN6egP+b29GLG6/nyzpkd8+qIaY96nE/VFkSkKf6L/9xvWsFm&#10;Db9f0g+Q+x8AAAD//wMAUEsBAi0AFAAGAAgAAAAhANvh9svuAAAAhQEAABMAAAAAAAAAAAAAAAAA&#10;AAAAAFtDb250ZW50X1R5cGVzXS54bWxQSwECLQAUAAYACAAAACEAWvQsW78AAAAVAQAACwAAAAAA&#10;AAAAAAAAAAAfAQAAX3JlbHMvLnJlbHNQSwECLQAUAAYACAAAACEAXqRQdcAAAADbAAAADwAAAAAA&#10;AAAAAAAAAAAHAgAAZHJzL2Rvd25yZXYueG1sUEsFBgAAAAADAAMAtwAAAPQCAAAAAA==&#10;">
              <v:imagedata r:id="rId43" o:title=""/>
            </v:shape>
            <v:shape id="Picture 63" o:spid="_x0000_s1196" type="#_x0000_t75" style="position:absolute;left:2132;top:3815;width:193;height:1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l1sxAAAANsAAAAPAAAAZHJzL2Rvd25yZXYueG1sRI/NasMw&#10;EITvgb6D2EJvsdxQGuNYCSYQ6KE1xPEDLNb6J7FWrqXG7ttXhUKPw8x8w2SHxQziTpPrLSt4jmIQ&#10;xLXVPbcKqstpnYBwHlnjYJkUfJODw/5hlWGq7cxnupe+FQHCLkUFnfdjKqWrOzLoIjsSB6+xk0Ef&#10;5NRKPeEc4GaQmzh+lQZ7DgsdjnTsqL6VX0bB57Y6fZyvyfa9inVRNrId8iJX6ulxyXcgPC3+P/zX&#10;ftMKkhf4/RJ+gNz/AAAA//8DAFBLAQItABQABgAIAAAAIQDb4fbL7gAAAIUBAAATAAAAAAAAAAAA&#10;AAAAAAAAAABbQ29udGVudF9UeXBlc10ueG1sUEsBAi0AFAAGAAgAAAAhAFr0LFu/AAAAFQEAAAsA&#10;AAAAAAAAAAAAAAAAHwEAAF9yZWxzLy5yZWxzUEsBAi0AFAAGAAgAAAAhAMyuXWzEAAAA2wAAAA8A&#10;AAAAAAAAAAAAAAAABwIAAGRycy9kb3ducmV2LnhtbFBLBQYAAAAAAwADALcAAAD4AgAAAAA=&#10;">
              <v:imagedata r:id="rId44" o:title=""/>
            </v:shape>
            <v:shape id="Freeform 61" o:spid="_x0000_s1197" style="position:absolute;left:1662;top:130;width:8272;height:1252;visibility:visible;mso-wrap-style:square;v-text-anchor:top" coordsize="8272,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hTDwQAAANsAAAAPAAAAZHJzL2Rvd25yZXYueG1sRI9Pi8Iw&#10;FMTvC36H8ARva6oHV6pRiiB4060rXh/N6x9sXmoSbf32ZmFhj8PM/IZZbwfTiic531hWMJsmIIgL&#10;qxuuFPyc959LED4ga2wtk4IXedhuRh9rTLXt+ZueeahEhLBPUUEdQpdK6YuaDPqp7YijV1pnMETp&#10;Kqkd9hFuWjlPkoU02HBcqLGjXU3FLX8YBefj6d5nu0t2b+fuWob8q/TGKTUZD9kKRKAh/If/2get&#10;YLmA3y/xB8jNGwAA//8DAFBLAQItABQABgAIAAAAIQDb4fbL7gAAAIUBAAATAAAAAAAAAAAAAAAA&#10;AAAAAABbQ29udGVudF9UeXBlc10ueG1sUEsBAi0AFAAGAAgAAAAhAFr0LFu/AAAAFQEAAAsAAAAA&#10;AAAAAAAAAAAAHwEAAF9yZWxzLy5yZWxzUEsBAi0AFAAGAAgAAAAhAHsSFMPBAAAA2wAAAA8AAAAA&#10;AAAAAAAAAAAABwIAAGRycy9kb3ducmV2LnhtbFBLBQYAAAAAAwADALcAAAD1AgAAAAA=&#10;" path="m,313r7646,l7646,r626,626l7646,1252r,-313l,939,,313xe" filled="f" strokecolor="#a3a100" strokeweight="1pt">
              <v:path arrowok="t" o:connecttype="custom" o:connectlocs="0,444;7646,444;7646,131;8272,757;7646,1383;7646,1070;0,1070;0,444" o:connectangles="0,0,0,0,0,0,0,0"/>
            </v:shape>
            <v:shape id="Text Box 60" o:spid="_x0000_s1198" type="#_x0000_t202" style="position:absolute;left:-170;width:8909;height:9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<v:textbox inset="0,0,0,0">
                <w:txbxContent>
                  <w:p w:rsidR="003A118D" w:rsidRDefault="003A118D">
                    <w:pPr>
                      <w:spacing w:line="266" w:lineRule="exact"/>
                      <w:rPr>
                        <w:sz w:val="24"/>
                      </w:rPr>
                    </w:pPr>
                  </w:p>
                  <w:p w:rsidR="003A118D" w:rsidRDefault="003A118D">
                    <w:pPr>
                      <w:rPr>
                        <w:sz w:val="21"/>
                      </w:rPr>
                    </w:pPr>
                  </w:p>
                  <w:p w:rsidR="003A118D" w:rsidRPr="00F25A1B" w:rsidRDefault="003A118D">
                    <w:pPr>
                      <w:spacing w:line="460" w:lineRule="exact"/>
                      <w:ind w:left="913" w:right="474"/>
                      <w:jc w:val="center"/>
                      <w:rPr>
                        <w:rFonts w:ascii="Comic Sans MS" w:hAnsi="Comic Sans MS"/>
                        <w:b/>
                        <w:color w:val="002060"/>
                        <w:sz w:val="40"/>
                      </w:rPr>
                    </w:pPr>
                    <w:r w:rsidRPr="00F25A1B">
                      <w:rPr>
                        <w:rFonts w:ascii="Comic Sans MS" w:hAnsi="Comic Sans MS"/>
                        <w:b/>
                        <w:color w:val="002060"/>
                        <w:sz w:val="40"/>
                        <w:shd w:val="clear" w:color="auto" w:fill="FFFF00"/>
                      </w:rPr>
                      <w:t>LA GRUPURILE SANITARE</w:t>
                    </w:r>
                  </w:p>
                </w:txbxContent>
              </v:textbox>
            </v:shape>
            <v:shape id="Text Box 59" o:spid="_x0000_s1199" type="#_x0000_t202" style="position:absolute;left:2472;top:1902;width:6349;height:9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<v:textbox inset="0,0,0,0">
                <w:txbxContent>
                  <w:p w:rsidR="003A118D" w:rsidRDefault="003A118D">
                    <w:pPr>
                      <w:spacing w:line="266" w:lineRule="exact"/>
                      <w:rPr>
                        <w:rFonts w:ascii="Arimo" w:hAnsi="Arimo"/>
                        <w:b/>
                        <w:sz w:val="28"/>
                      </w:rPr>
                    </w:pPr>
                    <w:r>
                      <w:rPr>
                        <w:rFonts w:ascii="Arimo" w:hAnsi="Arimo"/>
                        <w:b/>
                        <w:color w:val="404040"/>
                        <w:w w:val="95"/>
                      </w:rPr>
                      <w:t>Mă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25"/>
                        <w:sz w:val="28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2"/>
                        <w:w w:val="82"/>
                        <w:sz w:val="28"/>
                      </w:rPr>
                      <w:t>s</w:t>
                    </w:r>
                    <w:r>
                      <w:rPr>
                        <w:rFonts w:ascii="Arimo" w:hAnsi="Arimo"/>
                        <w:b/>
                        <w:color w:val="404040"/>
                        <w:w w:val="82"/>
                        <w:sz w:val="28"/>
                      </w:rPr>
                      <w:t>p</w:t>
                    </w:r>
                    <w:r>
                      <w:rPr>
                        <w:rFonts w:ascii="Arimo" w:hAnsi="Arimo"/>
                        <w:b/>
                        <w:color w:val="404040"/>
                        <w:w w:val="92"/>
                        <w:sz w:val="28"/>
                      </w:rPr>
                      <w:t>ă</w:t>
                    </w:r>
                    <w:r>
                      <w:rPr>
                        <w:rFonts w:ascii="Arimo" w:hAnsi="Arimo"/>
                        <w:b/>
                        <w:color w:val="404040"/>
                        <w:w w:val="90"/>
                        <w:sz w:val="28"/>
                      </w:rPr>
                      <w:t>l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0"/>
                        <w:sz w:val="28"/>
                      </w:rPr>
                      <w:t>pe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"/>
                        <w:w w:val="94"/>
                        <w:sz w:val="28"/>
                      </w:rPr>
                      <w:t>m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5"/>
                        <w:w w:val="94"/>
                        <w:sz w:val="28"/>
                      </w:rPr>
                      <w:t>â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2"/>
                        <w:w w:val="89"/>
                        <w:sz w:val="28"/>
                      </w:rPr>
                      <w:t>i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1"/>
                        <w:w w:val="89"/>
                        <w:sz w:val="28"/>
                      </w:rPr>
                      <w:t>n</w:t>
                    </w:r>
                    <w:r>
                      <w:rPr>
                        <w:rFonts w:ascii="Arimo" w:hAnsi="Arimo"/>
                        <w:b/>
                        <w:color w:val="404040"/>
                        <w:w w:val="88"/>
                        <w:sz w:val="28"/>
                      </w:rPr>
                      <w:t>i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23"/>
                        <w:sz w:val="28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2"/>
                        <w:w w:val="83"/>
                        <w:sz w:val="28"/>
                      </w:rPr>
                      <w:t>c</w:t>
                    </w:r>
                    <w:r>
                      <w:rPr>
                        <w:rFonts w:ascii="Arimo" w:hAnsi="Arimo"/>
                        <w:b/>
                        <w:color w:val="404040"/>
                        <w:w w:val="83"/>
                        <w:sz w:val="28"/>
                      </w:rPr>
                      <w:t>u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28"/>
                        <w:sz w:val="28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0"/>
                        <w:sz w:val="28"/>
                      </w:rPr>
                      <w:t>ap</w:t>
                    </w:r>
                    <w:r>
                      <w:rPr>
                        <w:rFonts w:ascii="Arimo" w:hAnsi="Arimo"/>
                        <w:b/>
                        <w:color w:val="404040"/>
                        <w:w w:val="92"/>
                        <w:sz w:val="28"/>
                      </w:rPr>
                      <w:t>ă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2"/>
                        <w:w w:val="75"/>
                        <w:sz w:val="28"/>
                      </w:rPr>
                      <w:t>ș</w:t>
                    </w:r>
                    <w:r>
                      <w:rPr>
                        <w:rFonts w:ascii="Arimo" w:hAnsi="Arimo"/>
                        <w:b/>
                        <w:color w:val="404040"/>
                        <w:w w:val="88"/>
                        <w:sz w:val="28"/>
                      </w:rPr>
                      <w:t>i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23"/>
                        <w:sz w:val="28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2"/>
                        <w:w w:val="83"/>
                        <w:sz w:val="28"/>
                      </w:rPr>
                      <w:t>s</w:t>
                    </w:r>
                    <w:r>
                      <w:rPr>
                        <w:rFonts w:ascii="Arimo" w:hAnsi="Arimo"/>
                        <w:b/>
                        <w:color w:val="404040"/>
                        <w:w w:val="83"/>
                        <w:sz w:val="28"/>
                      </w:rPr>
                      <w:t>ă</w:t>
                    </w:r>
                    <w:r>
                      <w:rPr>
                        <w:rFonts w:ascii="Arimo" w:hAnsi="Arimo"/>
                        <w:b/>
                        <w:color w:val="404040"/>
                        <w:w w:val="89"/>
                        <w:sz w:val="28"/>
                      </w:rPr>
                      <w:t>p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1"/>
                        <w:w w:val="89"/>
                        <w:sz w:val="28"/>
                      </w:rPr>
                      <w:t>u</w:t>
                    </w:r>
                    <w:r>
                      <w:rPr>
                        <w:rFonts w:ascii="Arimo" w:hAnsi="Arimo"/>
                        <w:b/>
                        <w:color w:val="404040"/>
                        <w:w w:val="89"/>
                        <w:sz w:val="28"/>
                      </w:rPr>
                      <w:t>n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26"/>
                        <w:sz w:val="28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4"/>
                        <w:w w:val="102"/>
                        <w:sz w:val="28"/>
                      </w:rPr>
                      <w:t>t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2"/>
                        <w:w w:val="102"/>
                        <w:sz w:val="28"/>
                      </w:rPr>
                      <w:t>i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"/>
                        <w:w w:val="95"/>
                        <w:sz w:val="28"/>
                      </w:rPr>
                      <w:t>m</w:t>
                    </w:r>
                    <w:r>
                      <w:rPr>
                        <w:rFonts w:ascii="Arimo" w:hAnsi="Arimo"/>
                        <w:b/>
                        <w:color w:val="404040"/>
                        <w:w w:val="89"/>
                        <w:sz w:val="28"/>
                      </w:rPr>
                      <w:t>p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2"/>
                        <w:w w:val="91"/>
                        <w:sz w:val="28"/>
                      </w:rPr>
                      <w:t>d</w:t>
                    </w:r>
                    <w:r>
                      <w:rPr>
                        <w:rFonts w:ascii="Arimo" w:hAnsi="Arimo"/>
                        <w:b/>
                        <w:color w:val="404040"/>
                        <w:w w:val="91"/>
                        <w:sz w:val="28"/>
                      </w:rPr>
                      <w:t>e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smallCaps/>
                        <w:color w:val="404040"/>
                        <w:w w:val="90"/>
                        <w:sz w:val="28"/>
                      </w:rPr>
                      <w:t>20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2"/>
                        <w:w w:val="83"/>
                        <w:sz w:val="28"/>
                      </w:rPr>
                      <w:t>s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1"/>
                        <w:w w:val="83"/>
                        <w:sz w:val="28"/>
                      </w:rPr>
                      <w:t>e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1"/>
                        <w:w w:val="86"/>
                        <w:sz w:val="28"/>
                      </w:rPr>
                      <w:t>cu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1"/>
                        <w:w w:val="86"/>
                        <w:sz w:val="28"/>
                      </w:rPr>
                      <w:t>n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2"/>
                        <w:w w:val="90"/>
                        <w:sz w:val="28"/>
                      </w:rPr>
                      <w:t>d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1"/>
                        <w:w w:val="91"/>
                        <w:sz w:val="28"/>
                      </w:rPr>
                      <w:t>e</w:t>
                    </w:r>
                    <w:r>
                      <w:rPr>
                        <w:rFonts w:ascii="Arimo" w:hAnsi="Arimo"/>
                        <w:b/>
                        <w:color w:val="404040"/>
                        <w:w w:val="113"/>
                        <w:sz w:val="28"/>
                      </w:rPr>
                      <w:t>,</w:t>
                    </w:r>
                  </w:p>
                  <w:p w:rsidR="003A118D" w:rsidRDefault="003A118D">
                    <w:pPr>
                      <w:spacing w:before="19" w:line="249" w:lineRule="auto"/>
                      <w:ind w:right="5"/>
                      <w:rPr>
                        <w:rFonts w:ascii="Arimo" w:hAnsi="Arimo"/>
                        <w:b/>
                        <w:sz w:val="28"/>
                      </w:rPr>
                    </w:pPr>
                    <w:r>
                      <w:rPr>
                        <w:rFonts w:ascii="Arimo" w:hAnsi="Arimo"/>
                        <w:b/>
                        <w:color w:val="404040"/>
                        <w:sz w:val="28"/>
                      </w:rPr>
                      <w:t>în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1"/>
                        <w:sz w:val="28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z w:val="28"/>
                      </w:rPr>
                      <w:t>locurile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0"/>
                        <w:sz w:val="28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z w:val="28"/>
                      </w:rPr>
                      <w:t>special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0"/>
                        <w:sz w:val="28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z w:val="28"/>
                      </w:rPr>
                      <w:t>amenajate,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1"/>
                        <w:sz w:val="28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z w:val="28"/>
                      </w:rPr>
                      <w:t>sau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z w:val="28"/>
                      </w:rPr>
                      <w:t>îmi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0"/>
                        <w:sz w:val="28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z w:val="28"/>
                      </w:rPr>
                      <w:t>dezinfectez mâinile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3"/>
                        <w:sz w:val="28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z w:val="28"/>
                      </w:rPr>
                      <w:t>înainte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2"/>
                        <w:sz w:val="28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z w:val="28"/>
                      </w:rPr>
                      <w:t>și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4"/>
                        <w:sz w:val="28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z w:val="28"/>
                      </w:rPr>
                      <w:t>după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3"/>
                        <w:sz w:val="28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z w:val="28"/>
                      </w:rPr>
                      <w:t>vizitarea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2"/>
                        <w:sz w:val="28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z w:val="28"/>
                      </w:rPr>
                      <w:t>toaletei.</w:t>
                    </w:r>
                  </w:p>
                </w:txbxContent>
              </v:textbox>
            </v:shape>
            <v:shape id="Text Box 58" o:spid="_x0000_s1200" type="#_x0000_t202" style="position:absolute;left:2472;top:3827;width:4275;height:5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<v:textbox inset="0,0,0,0">
                <w:txbxContent>
                  <w:p w:rsidR="003A118D" w:rsidRDefault="003A118D">
                    <w:pPr>
                      <w:spacing w:line="261" w:lineRule="exact"/>
                      <w:rPr>
                        <w:rFonts w:ascii="Arimo" w:hAnsi="Arimo"/>
                        <w:b/>
                        <w:sz w:val="28"/>
                      </w:rPr>
                    </w:pPr>
                    <w:r>
                      <w:rPr>
                        <w:rFonts w:ascii="Arimo" w:hAnsi="Arimo"/>
                        <w:b/>
                        <w:color w:val="404040"/>
                        <w:w w:val="95"/>
                      </w:rPr>
                      <w:t>Mă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48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28"/>
                      </w:rPr>
                      <w:t>deplasez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49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28"/>
                      </w:rPr>
                      <w:t>regulamentar,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49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28"/>
                      </w:rPr>
                      <w:t>evitând</w:t>
                    </w:r>
                  </w:p>
                  <w:p w:rsidR="003A118D" w:rsidRDefault="003A118D">
                    <w:pPr>
                      <w:spacing w:line="317" w:lineRule="exact"/>
                      <w:rPr>
                        <w:rFonts w:ascii="Arimo" w:hAnsi="Arimo"/>
                        <w:b/>
                        <w:sz w:val="28"/>
                      </w:rPr>
                    </w:pPr>
                    <w:r>
                      <w:rPr>
                        <w:rFonts w:ascii="Arimo" w:hAnsi="Arimo"/>
                        <w:b/>
                        <w:color w:val="404040"/>
                        <w:sz w:val="28"/>
                      </w:rPr>
                      <w:t>aglomerările.</w:t>
                    </w:r>
                  </w:p>
                </w:txbxContent>
              </v:textbox>
            </v:shape>
            <w10:anchorlock/>
          </v:group>
        </w:pict>
      </w:r>
    </w:p>
    <w:p w:rsidR="003A118D" w:rsidRDefault="003A118D">
      <w:pPr>
        <w:pStyle w:val="BodyText"/>
        <w:rPr>
          <w:rFonts w:ascii="Arial"/>
          <w:b w:val="0"/>
          <w:sz w:val="20"/>
        </w:rPr>
      </w:pPr>
    </w:p>
    <w:p w:rsidR="003A118D" w:rsidRDefault="003A118D">
      <w:pPr>
        <w:pStyle w:val="BodyText"/>
        <w:rPr>
          <w:rFonts w:ascii="Arial"/>
          <w:b w:val="0"/>
          <w:sz w:val="20"/>
        </w:rPr>
      </w:pPr>
    </w:p>
    <w:p w:rsidR="003A118D" w:rsidRDefault="003A118D">
      <w:pPr>
        <w:pStyle w:val="BodyText"/>
        <w:rPr>
          <w:rFonts w:ascii="Arial"/>
          <w:b w:val="0"/>
          <w:sz w:val="20"/>
        </w:rPr>
      </w:pPr>
    </w:p>
    <w:p w:rsidR="003A118D" w:rsidRDefault="003A118D">
      <w:pPr>
        <w:pStyle w:val="BodyText"/>
        <w:rPr>
          <w:rFonts w:ascii="Arial"/>
          <w:b w:val="0"/>
          <w:sz w:val="20"/>
        </w:rPr>
      </w:pPr>
    </w:p>
    <w:p w:rsidR="003A118D" w:rsidRDefault="003A118D">
      <w:pPr>
        <w:pStyle w:val="BodyText"/>
        <w:rPr>
          <w:rFonts w:ascii="Arial"/>
          <w:b w:val="0"/>
          <w:sz w:val="20"/>
        </w:rPr>
      </w:pPr>
    </w:p>
    <w:p w:rsidR="003A118D" w:rsidRDefault="003A118D">
      <w:pPr>
        <w:pStyle w:val="BodyText"/>
        <w:spacing w:before="7"/>
        <w:rPr>
          <w:rFonts w:ascii="Arial"/>
          <w:b w:val="0"/>
          <w:sz w:val="10"/>
        </w:rPr>
      </w:pPr>
      <w:r>
        <w:rPr>
          <w:noProof/>
          <w:lang w:val="en-GB" w:eastAsia="en-GB"/>
        </w:rPr>
        <w:pict>
          <v:group id="Group 45" o:spid="_x0000_s1202" style="position:absolute;margin-left:68.95pt;margin-top:4.1pt;width:492.8pt;height:295.55pt;z-index:-251653632;mso-wrap-distance-left:0;mso-wrap-distance-right:0;mso-position-horizontal-relative:page" coordorigin="1382,86" coordsize="9856,5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7ble8CIAAF3IAAAOAAAAZHJzL2Uyb0RvYy54bWzsXW2PIzeO/n7A/Qej&#10;P94hadebXxqZLHKZTRAguxfs+n6A2+1uG3Hb3rJ7erK//h5SUpWoIqsqM5vc7qEDZGy3aRVFipQo&#10;PpS++sPH58Pkw7a+7E/HdzfZl9Obyfa4OT3sj0/vbv5n9d0Xi5vJ5bo+PqwPp+P23c0v28vNH77+&#10;93/76vV8t81Pu9PhYVtP0Mjxcvd6fnezu17Pd7e3l81u+7y+fHk6b4/48vFUP6+v+Fg/3T7U61e0&#10;/ny4zafT2e3rqX4416fN9nLBX9+7L2++5vYfH7eb638/Pl6218nh3Q14u/K/Nf97T//efv3V+u6p&#10;Xp93+41nY/0JXDyv90c8tGnq/fq6nrzU+05Tz/tNfbqcHq9fbk7Pt6fHx/1my31Ab7Jp0pvv69PL&#10;mfvydPf6dG7EBNEmcvrkZjd//vBTPdk/vLupoKnj+hk64sdOyoqE83p+ugPN9/X5r+efatdDvP3x&#10;tPn5gq9v0+/p85Mjnty//un0gPbWL9cTC+fjY/1MTaDbk4+sg18aHWw/Xicb/HGWV4tqBlVt8F0x&#10;r4pywYys7zY7qJJ+lxWL/GaCrxczp7/N7o/+10v81v20WmYZfXu7vnOPZVY9a19/dd5v7vC/Fyne&#10;dUQ6PPTwq+tLvb3xjTyPauN5Xf/8cv4C2j+vr/v7/WF//YVHMiRETB0//LTfkKTpQ6SdZdAOvqan&#10;TtBRdC9Qud+sqU+sm8nx9O1ufXzafnM5wwggNPw+/KmuT6+77frhQn8mGclW+KPg4/6wP3+3PxxI&#10;efTe9xh2lIxDRWhujL8/bV6et8erM9p6e0DnT8fLbn++3Ezqu+3z/RZjsP7hgRla313qzV/AN5jD&#10;+2u9vW529PYRTPi/Q7HNF8xxyyR154LhOjgC8+kcwwUjKZv754ZhuKiWGGM0BrNsVoqBBCHXl+v3&#10;29PzhN6AazDK43v94ccLsQzWAgkxfTyR7Lgrh6P4AwjpL8w+Mezfgn+yPHjESxA1PnWE/auM/q+7&#10;9XkLLqnZdliRoTmj/67ebsnNTipv90wWjP4SW3z0DbX2W0p68+IkTVIL0oWTfYCc6U9PD577Ffrx&#10;+HyA6/7PLybTCemV/yHFxWSwAkf2H7eT1XTyOmE9J0RQfNRWOSsm2TxPWyoCEVoikt0kDJT4eWWg&#10;Yray6XSh81UFOuKrNPjCUB3max6IevmCr4+asvmC12nltTD4yqTwISxNYHDHbVtEo0ssk9LPprPZ&#10;QldlrIFVllvMSRXMq1JlLlYA0RjMSRXYcstiNayymcVcooeimKncxWrIiEhnL08UYQ63PNbFKjcN&#10;IdVFWWns5bEmsimIDPakKkwjzWNlrHLLHPJUGQZ3sSr6uJO6sLmLlbHKLaMopC4sLxIrQroRzA2N&#10;n1vv3MSCRdDHo/d9eDfBBE8LKPJx59OF1kYrNIhJa1X4KQtU9K1BDEET8XwUMfpNxM2yqr/pDIOC&#10;yXk6QWcGyKElJl+O4oUGMJFj6Ln5tr91GlFMPq6nue9qEVaQ3Lrrg5c+zflpTFHfTBBT3BNH0Mf6&#10;SkoLbyevWK7ymmLnlxT0zfPpw3Z1YppruyLOl+G57feHY0y3QKzAPWpJA0F4PXODDSFHOrzccO0k&#10;ZMwZJFRhZe0EGgjCa9JemOzsJgOLi3nQUWgqvLomXUfGUXW7uzmcLlvHMUncrb2C6Elj0QJCrMNI&#10;IVk+nzrruZwO+4ewwr3UT/ffHurJhzWCxm+Kb+DmvVAEGS3x3q8vO0fHXznVI2o7PvAgoEX2H/37&#10;63p/cO9ZZuA0LJ7couz+9PALlqz1CStKyAQxNd7sTvXfbyaviE/f3Vz+9rKmaOPwwxFrwWVWliC7&#10;8oeympPvr+Nv7uNv1scNmnp3c72Bz6C3317xCT95Odf7px2elLEXOZ6+QbD2uOdVLPHnuPLMYjn6&#10;e61LYd9uXUr88Np1UvEy3K9f/2ELUwSTzlNls5kPJ0MMgGASfoNigDKfBjcWYth4YP2KlWmW5Zgy&#10;+KE8QtoVbDwT8NKUH58QJRPyvMwmLd9tW2JCJqLdJHShZ3WaZRWWHySP5KmQQrsKpOlYYy2ZjRcz&#10;LLQakbasidmYiHTW5GScZdMCi0qFNTEZ01yssZYuUJe0zFJ4k0tUotKZS9eoMwoRFOZoDmwFx0tU&#10;lT25LsqWpcFerAemMthLVFHluuyURarKXqKL5ULXbBbrIiMqnT3yVHHwUeYYxIr0lEWqxl4ubSKf&#10;LrBIVZQrVqlMZbCXaAOc6ezF2nCrVJU9qYw8z+c6e7FhMJXBXqKNYmmwF2vDLVM19pJlajWb6dLD&#10;Uqgdykyls1dIbWQltacotxCmAePWLbeQyqjmi6UqvSJWBlMZ7EltZBW1p7EXa2MFR2CwJ5VRLWaG&#10;P46VwVQ6ezSjx6YxL/S5ooy1sSopftOUW0plmOyVsTL62JPayBYz3bFg67gdLKvSmjFKqQxTuWWs&#10;jB7lllIb2bKAo1KUW8baWJXWrFFJZZimUcXK6DGNSmoDDlxnr4q1saos08ByKB4rVZFNVdOgNUwz&#10;CTGVPvZo4zwee+aUW8XqWGHJoA8+yidE7VXF1OAv1gZT6fzRVmXUXmauVmaxPlYzyzhmUh2YJGFr&#10;yrwxi9XBVAZ/Uh/2Qm8WK2SFFZAuP6xG4/5W2LrQ+YvVwVQGf1If4M9wLrNYISvsvun8zaU+8mqq&#10;T2zYWff9wI4kU+n8YYs17i9UoU9sCCfb9lbYRzTYk+ow5915rI2eeZcSBfHwm5M6FOcyj9Wxwja0&#10;wZ7URo5QVNXuPFYGU+nSW0htZIupLr1FrI3VwjIOSrBFvcVySV+SUuzk6Ei5RGWwJ7VhDz4k+9oG&#10;V1hD6uJD5i/mj+xWFd8i1gZTGfxJddjii9WxWli2sZTaMMWHjZ62tz3io1xUpI5saWh3GatjtbRs&#10;Yym1YQ6+ZayMnsG3TLRhzWzLWBurpWUbS6kM03SXsTJ6TJf2bxLx6YvSbBrrY4XfGcMvm0qF5AXc&#10;pDZ5YBINjyYDITJ9AMK7B0KXKlpMLR5jpYBHy0SQOREt5uVMXztn01gtTGbxKBVjuuhsGmsGPFp2&#10;grhe8mhNIpjtA2H/LALPEgidHM1pLkuiczs8z6RqTGvGiiQ8u98bYvM0EPq84GwO96/MJlkSo3Mm&#10;SVvqZ1miG3MTIQnTsddgaDuN06fLSo9GMhmpZ5xPUplMYnW4Wd1tQ2lBQJAkk1lMSt1gLBvLhkxm&#10;lTJOK+lMJsqZL/WQGFN2zCSRWUwmupnOMHOo6qbMQzOfIqlpGk4StyOfqkeemQjcmcxgMo3cbXXL&#10;2D0zg/csid7NWToT4XvPNJ0ViW6my8wwnCJWzgo/tFx5kShnbuyAZEWsm4zIDEmmUfx0kRnqlnF8&#10;ZgbyWRLJ24YjQvk+wylTwzGtW0bzSDtYkkzieVvdIqBP1I3kyFva08rX/l+kPc3kMbkBSqrCeJEv&#10;oFxbb66ZDJLJx2V4yTSIHAN6TOs0SJl8XIaXtoCIHHs3Y1qnLRkmH9dV2iFh8nFdpQ0LIsdOwxhm&#10;aP+Aycd1lcJ5IncIt0E1UXjN5OO6SuEuk4/rKoWfRO5yTIPMUDTI5OO6uvBdbfLn/SOSoiVqHWHO&#10;GLlT9MLk47rKwQTRUwwwpv0MOUZ+AC3Ix/3A95dWx6N+0IAysFId9wPf5wyrxlE/CB6KVnDjfhA6&#10;jdXUuB+ETkt0hummgJfyYh3pqLLgqWjGH8VS8FXZSGeVBW+VYSaMnuDs4TMQJryenQBhwtleDWHi&#10;KDAsA6TBgpggf+c0gw0yx2KAbYRXB99YLihEQYMZpNBLOPeuBanBAUIKj9BijlVPb4sz78YB4+gn&#10;rGiXj1rENllfi/T9KDqKrak9bPT0tcdrRtAViM766DyevcCedB8ZLVXRWtkYY1BFeHUq8dig0sHj&#10;MajC1+E1Bt5UmH36nukEUizzAIIOjYRX8cxiiU2ZvuZCFwDr7KXzEilbPxKeF179c2lVzjIZaDD3&#10;KoPw+gd0GAMBMGHKr6DMilNHf4slhb1jeCxpt5cJG+8ZehteXa+RhnCEQ2KsKDmFFgf1QsPAEQ4o&#10;uiGcIYLo0/QyGF0xSBnsuJghYuxtc+5dQzGDOvspvbcpqgGjahxYUTUgnyDt8Oqk3rjEosQw7n06&#10;I4dI7uj8OMrFgPsMw3Is3ZBdE5SOFF4NCLLwM3o54CcKylfR2G2m5SC88OqECLNydHgdJUL6wSjC&#10;lCxAA7swy2YSbNu2psGx7JZ+hhnqfhW6PyDOirLPI9QTzHFI3cERzJpFUFBLeJWeZY4d7j6pB1c1&#10;r/r9ffB9yEf1thec6WJg+Iw1g0bFQ/bSELZjIUikZwDllEKBesKYs4bPMhAS333ybLzlaELsFvW3&#10;WNKuGngcJCz8qifD7mMvj4VvcWCOXxY+knGlROYE2ggn7UiP4MOkEn5iCr6C42UD6p+blygwZLqh&#10;PpU+uBwU0mixh64M6icQhj6n4xMCHsQ+C+SyADh/h/90gLNRrPYGW0ahsVFOh2VZB7bMju8fDlsG&#10;PMJZdxHqYxvYMo8XV7qIydtZ9OfClhlPQM9EczGEGIuINl/B6VJ6ekIkU3LIn3Fqs0OGDjVtMdEO&#10;NXWuB/Ejk43reclpzQ5ncH5Na1xSxy424UymE/IpctLIy3Q4Q4TbtMVEOmdpJsEhdjqcYZHftLbi&#10;DI8iszQzmuU6azIxSlQ6b2ledDZnOFGHuSQryhACjT2phRwFtKrkZEqUqAz2pCaQFAB+RRtvsSpc&#10;YZ2m1yQbCnCAIb1YF0yls0erNqczl7C12KPFcqtblwhVpJfkQYGK0tkTaVCmMtiT2sgYN6pIT+ZA&#10;c87kaOxJZeSlYRYiAcpUBnuJYTC2QWMv1obHLCvsJblPIBYW6tgTqU+m0tlLM58Ma1XYk3lPl/bU&#10;2JPKwC4WI8U6ToUWU81YYSqDPakNgH84H92xXJnxdAlPjT2pDGBSOIPaZS9WBlPp7KXZTkbdKtKj&#10;TdKmux6zrLCXZDpzho0qLlkkOpnKYE9qw6FuNfZibXjMssaeVIbpWESKs8exdDHLut/TMMsKewlm&#10;2XTLArPMVLr0OphlAp4p0tMwyxp7UhmAlOl+T2CWmcpgT2ojWxBCRWNPzBoOsqyxl5iGtRxAzNsO&#10;5Z71QApZthZRtPfWmoZDLCvsJYhlcx0lEMs9CymKkNxjY6iUIj4Nsazxl2iDa0kU053F2oC6XL14&#10;d6E3k+oAqsxQr4ZYVvhLEMv8ZHW1F6ujh78UsWzyp0GWNf4SfSypoF2RH201NcMFDs2SXwpZdoh+&#10;Rb8aZlnjL9HHsjD4i80DVRgWf7TtIMbfdKkv5TXQssJfAlrGRKnPbAK0zFS6d1kk+nAVB4r8NNCy&#10;xl9iHwsHVevMvBK0TFQGf4k+ALzjEovOyoC2LpoB41HLCn8JatmBjJTxJ1DLHmOkBWopatmVviry&#10;02DLGn+JPubAS2n2IWDLGVHp8kthyw4qqvEXOyyPW9b4S/Rh+T+BW+7xLx3csulgdOCywmIKXCbx&#10;qTKUwGUm04XYAS5PF1QwqUiR8Q3tMPTIZZXJxFAKQmAqA1Eil5FstTwNEMjBAjzgdgEkrc6ksBUP&#10;XdaYTAJ0QPTQbY1JEaEzmSHJNESfYnNdZzIJ0h10WWUyMZnSWOxL6DKqNueGzXShy0jJGUwKq8EP&#10;CTeoMpkopzICJgKhtH4sIzJDkmm4DsAtpgJtTMqA3UOXNSaTkD2rlrrzSaDLRGYxmehmyiBwlcl4&#10;wgcq2IrbsZwOAgrbFIbhiMi9zwXliW4cdFllMlZOgC5rkkzCd2CSDUmK+J3JDEmmAfx0ToBbjUkZ&#10;wnvosspkopw5HWegWbeI4oEKNsdkB7rMSHWVSWk4ZiQPfqS650uLyVg3GZEZkkyDeQdd1piU4byH&#10;LmuSTAJ6rBeMMSkieiazmEx0M13QiWMqk9JwHHRZZTIxHFOSIq7vlWSiG4dUV5mMlbPKXD2yxmQS&#10;3PNgU8ekiO77xmQa3k+XpeEnZYAP32s586Qs2bZuEeP3WXdamGyvgmRlMp1mYsw4SW0yO0BdkrFu&#10;+vxkGuqba8lMBvuZGe1nSbhvMyni/V4mE8MxF+SZjPhxAqYlyaRK2Z4WZdDfMy2mUb8Z1WQy7M9c&#10;pbJmOGngby4wRK1y3wIjDf3N0BBb8cFHo5JphXFuSXKeKMdcqsnwv2ep1o3/jfg6kxsA8Bgmk4lX&#10;Mxe9om65b9Hb3QSgk340Pyl3ATBBWEym+wBm+CA3AnrCh3QnwHZBcisgcwXM2phMK5jNQEzuBhBZ&#10;Oy0i8/9WLPNWLLOixRiQPm/FMp3jMN+KZSzzeCuW6a8O4vpwMiraG3EgmqEfIG5zPwg4uoEf0OYD&#10;/6CBew/9APGM+4GoG7FrX8JJplQGPKoP/zrFMnanQ3FfNrK6LwvlfVkDWBzQQyjww3J3nFhp0c+K&#10;cwgqzNsDTwh+K8O6eZTiQpmfP8l++AkeH48l6cjhHUr9EPWOYykU+2Ujq/2QvvVSwpon6rTry+eU&#10;RdECjMqiOEuhlUURBpMUROfBuidbwFJatxFhU3IX0Jjh9cwH7/oZGWdv+vbC1+HVkdHeMLU2qlRn&#10;CMrsuhAyMZBaeFZ4dc8kWeCZKBoc4I12bohw2ugvNBRefScoocGETcFcIAivjpAKuohwiRW6k3L4&#10;Prx6OorDiK7xvOH78Orp/AgbEgzVh1F7Q2LOwygY0hplmKi9QQmmoyrwPwLh3ALBraEI/LTjoyUN&#10;7YdXJ6eGkC5W6RM8jjx1qqTyg17CkrYzIQKqROon9FW25XygZKbyZZc4DrS/xcr7RioZ6H00Wz14&#10;7IqnR/xBpqH/tvB9JQfyQL1chNllqGQIYBOW6IBtAP0VgL/BDQdlh1ev9CkquUhF7dnFgSC8BkI6&#10;4EaVU0roz1GnOoDePk9pcw8tFs1UEVoKr/7RnOIEYYkTg3pbpKmZWuxWaSQtAo7jCIdazGmncgyP&#10;OUX/RDjU6zB0uuMt4dEemCmhH+qDKgzG05Ysh5bCqxd46c1xaJQF+x4atcFhDFlBkE1qLMESMVt9&#10;Rg3Dt++/fd/M3KLU4a2Gwb5ezKhhgHvp1DCwk/+H1zDQgVdkWe3We1PD0B697u//wgD53BoGPI5y&#10;eB14DBYbLSzBOvItqWGwAOXxbq+HfZbNDWbtKejwKDHyyTrEGT6v5cw6d0emrnJEPWqmMk4qMhFO&#10;L1I462zwcmsdmcV5EVfDQBqDC48rNRKIBKCIRn4y1gBT6bylAAnrcOkEHmEdg9g51y3X8WKyhmEK&#10;KoM9qQnkD/TjkZMz3cyTqRJVLN3w7Uo51gUOVyC4mKbZFBRhnX0tIRHmYW4pIGJZ6XldUcOA4nva&#10;v1bZS2wCKQDVWrUaBmXspVAIC0wpkRAOTKmyl2jDoTUUbyKPcDNPcEtREBZ/EgRh89fBQFhHCkoI&#10;hHl4W/fsNl29Ev/gwLya/DrwB4bkKPLTyhgU/abYBwuPI09tc3lHjb8O8oFxTQp/FNlHTtmaL1LY&#10;g5VzlKgHh2lS+UvMw4HDNP7kpGHNGulhbVa6UQIeXLZR5S+1D0bYafzF7mo19vR1E14nsQ6Uj9Td&#10;SwfqwDBFhT+JdBh7/DqDD9t1TDvTU9zSDBcPUdTkp6McNP7iiXz08evEmrosELUMTKXLrwNwsG5k&#10;kfiGscevm/KT4AaXo9Xk1ylmYDC5Ij8KqRqFjD5+3Rx/Etdgj78OrMG6bEeiGhyoQfF/KabBsl8J&#10;abDtt4NoYDC5Ij8JaBh7/jqDKTT7kGgG2/91wAzWPUoSyzD2AHYTuCKBDPb80cExWMfrSxjD2BPY&#10;TfQPhVDNcPbgH80+UgiDAygp+pUIhrEnsFfTHFhlBSAp4AtMpfuXRTJ/mPdkacUMin0kxQy4GEGH&#10;Z4tiBqbS+esWM1CxhSI/rZhB40/O51U211GwopiBqQz+kuDDIZI0/sT8MfYQdsQyenAkihmYSuev&#10;U8yAci4eMZ3QUi9mUESYFjNUuVWELk5hZzKLSakV+94xvZhBZVIqpspdt7thnDiGncksJhNTcWgk&#10;RdWffA47rmHRrVmew85kBpNprG7dCfDJx7D38BjP8L08StWYN/J88inslY+xu8oWpQxMZsgxjdqt&#10;S40++RB23Fhk7MqIyJ3JLB4Tq+EKdW08yth9/Bns1bzQN7XkGexMZvGYGI11dxWd79NOqKGOQTPs&#10;JILHxVQoOlBmQHkEO5MZPKYxvHkHhIzhx5/AXuF4LYNHYTNEZvGY2Ix1RRmfotosTH7FAey4f0yf&#10;CSm30WqGyQwe01je2kqiI0vbFgG9t4J5rP4DIRfWVAtjtqYTYNsWmcziMbEZazeOz4qN5Dj6+HVb&#10;jiKk75VjYjPmhqY8ncCXMGg2k5Qw2ONRhPVMZsgxjevNPWEZ1/sKBpVHqRnbrkVo32fXaWxv3XiZ&#10;qQUMKo9SM7Z/FOF9n39M43srJaHXL2g8JvUL9jwjQvy+eSaN8THFqEtwvXxB5VF6M3u+FmF+33yd&#10;xvk2j7E3w0lG5lUfSaRvHjlCyK/W9/Qkn1CEEAh9Nay1V6xXL2iCTKsXrO1sQpu1TPrDC7R4FUUI&#10;gdAzaV5QISN+X72gMimthp+uztgy6Lc33VGEIJl0RyxoSx8Z9vvqBY3JtHrBOmWBUHWxJPmYBVWS&#10;ndDfjLxk7O+rF1QmE+VYRy1kIvz3Zy3oTCa6MePXTG4AZOYlbHhaEJAbQdZ5C5nYA8CtptYecjZ6&#10;EwCnXoRnc9mPeRUbxmAg9EwaR4HRsdWRuunmJGNG7B5rYN04Lu9jy8y9ADqx3T/bMWmdvJCJ3QB/&#10;9IKmbmwuyhbN7ahc3slGu5L6lYB5ciebuWOWi92AZMsMMIO3ihqrZCDg1UfC1T1abDXyZoeAVR8J&#10;VQ9I9QaV1Y+oDpc6NBDVfnKKDIBMeauoeauowW01Ao5uFh68VdT029RbRY2DuA5IKXgq2u8Y9YPg&#10;qz73+hlzYGdvFTUjLjjjYInmjH/+ihpb08GH0Zp41ODzeOJVe63KwPAO12jRWnHME3gBSGKldVv0&#10;A6zU8KTPqQqiwIYvSyIYpFYV5Ko32uoSqxaAcI7gcD5wBQ1BlkA2azoesNnh1WG0KQAkMuw5uu6G&#10;r8OrI+PtUNBVA9cphYtvKuwj9LVHqHV67mCNSLjSYDThIB6+oMuP8ehBmHvhF32tawwyCa8e5l7Q&#10;7gFaHIa5I04D3RDMvaJ4BXRDMPeA7O8X9TJceDPUXHPdzUDtTLhaa6i7zV1dzdQS5BZevfzC5V+D&#10;GmEbItVh9PSNruaajeHbgMKzC5ziNNCmv3qsmMOAe58eBFQsBqxq2Yp8oCavUWKxBJC49+lhVAze&#10;ohVucxlNiHKY/meHe1/KfKAUB3v7PMLLAsjAvt6Em1/KsvHHYfCEVzeIwtUvZTnQYrj7paRLdPoe&#10;HVxU2FHAFBAeGV7do4PPG2wxONFBHr1THuy09/GDUvRTxqBanNsZVLMja2eqII5QXqPcgdR149b0&#10;1txNM+jxg18bLB8MVkajrk/jy2C4g+WDwbUNlg827sXVK5hjqPFYqWvDLwZLlY6n7/aHA3pGI3Ty&#10;iokDNahTXmSI8qSRN7Gc68v1/fqym3xYH97dcAsktvVdfXo5PvC73Xb98Ef//rreH9x77h3Wrv+a&#10;d7ac95s7/D/5+Hw4Xujdu5vd9Xq+u729bHbb5/Xly9N5e8S3j6f6eX3Fx/rp9qFev+KClufDLfYK&#10;Z7f41fWl3t74Rp5HtfG8rn9+OX+xOT1D0/v7/WF//YWbgwaJqeOHn/abn2r3YfPnDz/Vk/0DLdlC&#10;6RS+pqdO3AkE9BOicr/B8Nlvfjxtfr5Mjqdvd+vj0/aby3m7uWKU4PfhT3V9eiWlXujPZCOyFf4o&#10;+Lg/7M806mhc0Hvf43qM0E6Pj/vN9v1p8/K8PV6d5OrtAZ0/HS+7/flyM6nvts/3W/Sy/uGBjXZ9&#10;d6k3fwHfPP4u13p73ezo4Y9gwv8d46/5gjlumaTuXM6Q3P3rn04P23c365friS0k1HmBqclHWnPN&#10;KPtGq68ZMqn8tFAnVtDuMF11Q29ISG2VGNnM99vT84TegGswyq2vPyBmcKSBhJgWFiv+EGwoMOxV&#10;gY9ff0V29XoJosanjrCf95v6dDk9Xr/EaLp1cr59PdUPEHI25Xfn+rTZXi72rUIIUzoVebzc+g0q&#10;8twqAEVYiaR5acKSzpsbIoOiNi9O1CS2IN5oH70Fw2OaclAGl0aYzbhAyo+mlizOY65ov9/fbhfX&#10;lskUJu5GmU9aptum4jQME+0mhe9A3FqShLEYi1MwfKeQwpjMjCENqzMWozCZSGcsSbzM5pzx7khM&#10;5JIpk6wwRkuOSPq49SFXRUZnUjSAE6bSWUsRfnOHsO3wplTjadxJFeDSB11ushiPqAzupB6Qi2J0&#10;Vpe7WBHuQiGNO6kHFJkb3MWKYCqduxTVt5jqlqDU4incJaV4ZAeqZgWgj6kM7qQucC4LY387spNw&#10;vpxKjTTupCZM2YlKvD7ZSV0gzWvILtaFu01I4S5B8ZnjTtThMZUuuxTDt6TjDAsXmMceR0L4uAxP&#10;405qwrRZUYXXY7NpFd6y1P2JUoSncSc1Yfo6AdzrcXYpbm9Z6NxJ2B6j9hTuEswe7gjKVKsQkD2m&#10;0jWL+45j/4lxx7jZjlXQvemN/3Q3CWncJVZRAACkTWACrIdrmBaGv0svElrMGOnZ5U5YBZffKdwl&#10;OD0c3FOp3AmYHlPpsktRegtDdhKkx8V3GndSE7jaa6lzF2uCqQzupC6wka/7OwnP4+OFNe4SqyiN&#10;uUJA83B7mjWTpcg8a3GiFN4p3CWoPHPhJEB5PSunFJNXORR0Z9wpZXcad1ITLBXNKgQcr092UhdA&#10;fepWoRTdKdylSDxr3EkgHlHp4y7F4ZUOid+RnVJyp3GXWoVhswKB12OzKQAPm1DqTCbhd1xwp3En&#10;NcGeTNOsgN71+LsUeYctU5U7ibvjcjuFO9rei9fG1lwhMHc9c0UKucMCQOcu9lArLrbTuEuswoop&#10;BNiuZ55Na+2sVYBE2jHQTuEugdmZqwCBsuvhLgXZWdxJiB0j7DTupFVURTZV5woBr2Oq1maxA/AG&#10;CnsDhb0ds2ziBvw5ZSvMy25rrR8EEA4rxUQ5hjwcVdqkh/pbDweVNhmvfnJ/iOTKHQwFWx8gh8vG&#10;huPvCgpzTH0G1oEcI0EdeO+LtunaXI/PmPnsf5s+aSlCMklSUvGUU174Prx6OvL3ENRAGrXwoNKB&#10;1gq6aIK2gPsfijUKk/UnoynPOKKxyjc2wBolu0Z0lFVAPRhszskNZ3T1yjckbPOBpH/I1xYDOf+Q&#10;rvXFC7zrvTrRWJF6bbK1A6pokrVQcO84mTrNlgPthVTtEH8+UzvUXZ+oHZKez9MOKcONgK5qWyNy&#10;RtEdBC2FFHOgDLvVjT7w5i39WP9wRKoFwAvaMrrnD2WFi8RuJuvjZndCzusa3n57xSd88XKu9087&#10;TrK59M43yDc97jkVRHmU+9PDL5TS41wpcjq/V3IHo98ldyhlhmTgYTsB3BIWoyd3ehKE4gf0YVR6&#10;LUcU5rwhsC/03PVdyK4tFrQq5qTPokHYhKRPSJ5NxuXXPiXt/XZ4568+vBPZjM5oYhSVGBzIyp6T&#10;DHQn3Sx+8M82mkS2lvAVswKzMI3dTxlnNIJVeMXz/rqtJ4f9M5YxU/rP2cf/R6wFafi3z2TD07jh&#10;uSIf81+njxPsb0tfN7l+xN+xTnLq/K3GaUWbdM3ytPV5uHMVHpl83hzbH27h8okuTwxSN+d4VBBP&#10;5n6qISftnP314/1HxpFgHvMycZPSpD5h3sIc9mFb4w3mt7/fTF7r9RlYoL+9rAndcuA5ECTX8MZN&#10;kfiLmx7x5l9uakSqIh0tjEqIXNPvNFoCXg1bfn53NsyROPXDjxcchR1W7L/7gOGJm8TyzzpgsKp6&#10;unt9wqoKY/8JQ3e337xfX9fxZzaIu21+2p0OD9v66/8FAAD//wMAUEsDBAoAAAAAAAAAIQBNmz0n&#10;xS0AAMUtAAAUAAAAZHJzL21lZGlhL2ltYWdlMS5wbmeJUE5HDQoaCgAAAA1JSERSAAAEeQAAAJsI&#10;BgAAAPavR0IAAAAGYktHRAD/AP8A/6C9p5MAAAAJcEhZcwAADsQAAA7EAZUrDhsAACAASURBVHic&#10;7d17sGVVfeDxtZtzk4wO3bxaQBCFAH3v5TGAMcaaV1BBARGVt9rEmDESH5kyU9ZUaipVMzWTaAQT&#10;NahoTDRBjTFJTcURQV6iPDQx0ZroYDev/DFR6G65j3Yq9LkNfeaP2/f2uefs11r7t9b6rbW/H+p0&#10;N/ecvfdv7bX2Pnv/9lrrFqPRyAAAAAAAAGixc8dfXf79f/jMWy6/6n9dGjuWlGyKHQAAAAAAAMC4&#10;had2zD711EPzN7yvoGeKhYKePAAAAAAAQJNnnhn+9EPfv2X7V2972x8aY8x7f3NUxI4pBfTkAQAA&#10;AAAAqiw8tWN24akfzBWFMUVhzI3vp0dPGyR5AAAAAACAKgsLq8O11pI8RWHMB3+XRE8TkjwAAAAA&#10;AECVxYWd2xYXDvXkWXv93gdI9NRhTh4AAAAAAKDK/v3//Jwf/J9btt995/U3l73/nvcyR08ZevIA&#10;AAAAAABVFhZ2zC4sbByuNf760I306ClDkgcAAAAAAKiyuLBjduGpH8wXxWGm6vXhDw5I9EwgyQMA&#10;AAAAAFRZWnxsdmnx8bmi+ClT/poxRTFjPvJ7/4JEzxjm5AEAAAAAAKqsrPzk8B0Pfe66e+/5jZvK&#10;P7Exl/Hrv/E0c/QYevIAAAAAAABlFp7aMbewsHPqt2sdehUbXn/w+8+hB4shyQMAAAAAAJRZWnpk&#10;2+LCDyonXi573fQhEj0keQAAAAAAgCqLizvnlpZ2zBebjCk2tU/0fPTD/U70MCcPAAAAAABQZd++&#10;xSMf3vH57fd9470fdln+nb/+z72co4eePAAAAAAAQJWlxYdnFxd2zG8qjKl7TfXmMauvj32knz16&#10;SPIAAAAAAABVlhZ3zi4tPjxXmE2mmPpvNZFjzKGkzvprLOHz8T/oX6KHJA8AAAAAAFBlaemx2aXF&#10;R+aL4jBz6LXp4G/TWv17U4vXJ256bq8SPczJAwAAAAAAVHn66R9vfWTnF7d/84Hf+uCGNxxzGG9/&#10;10Iv5uihJw8AAAAAAFBleenRbYuLD8+t9twZe23aZPcqVl+f/OgxvejhQpIHAAAAAACosrj4yOzS&#10;0s756Ul3Wr7WjP3skx/LP9FDkgcAAAAAAKiyvPTI3PLizsrfrjX1W7UmX5smXgd//ocfzzvRQ5IH&#10;AAAAAACocvY577zhnPPe8ztV71t37hlLAH3q5nwTPSR5AAAAAACAKstLj84uLT0yXxQD4+P1R584&#10;LstED0keAAAAAACgyvLSY7PLS4/PbfwV6rKvP/7kCdklekjyAAAAAAAAVZaXH5tdXnp4vnHunaqX&#10;aff6dGaJHpI8AAAAAABAlTPPvv6Gs8959/ucV9DmN28dlFOihyQPAAAAAABQZXW41qMOw7U2lbyK&#10;g6+K37y1yZjPfCqPRA9JHgAAAAAAoMre5cdnl5cfn7dP7kwmeoqJv8eTPhtff/JHJyaf6CHJAwAA&#10;AAAAVFlefmx27/Kjc+3n4RlP2GyaSPocNvHbtWYqX3/6xycnneghyQMAAAAAAFQ546y33Xjm2e9w&#10;n5Ong5QTPSR5AAAAAACAKqvDtR6bL59jp81rvGeP/W/euiXRRA9JHgAAAAAAoMre5X+c3bv8uOXE&#10;y2Xz8Gyci8eY9r+H/ZZPn5JcoockDwAAAAAAUGXv3n/ctnf50fn2c/KYkqTOZBJoYDZtav8qioH5&#10;7GdOTyrRQ5IHAAAAAACoMnfGr9x4xlnXR5mTZ81a8uhzf5JOoockDwAAAAAAUGXv8mMHh2u5zsnT&#10;dR6fja/P/2kaiZ5iNEoiTgAAAAAA0BP33v2rtz3xo/tf3erDImmNyZWMSv997XU7C4mt+UKSBwAA&#10;AAAAqPKFz857SVZIpECu3f6Q2kRPcfuXLwiT5bHeiv+w3LdQs6TSnJlbWHWZzAicN2+/YPRqdArA&#10;bqHoZSzlGFUyTbP8aYCHDYkr33SHgAKVpftmRhN/KyP43aq0hKv6Uk4rFSURLKCOfVUWxaj6LaEt&#10;BNU6gFHN/+Vk8rtyVP12848TNUqznJbBjSoXUF1K/2pvNTPaN5VFKStlybkgtJLNX6M00VN89csX&#10;Kmopo7E/E2MVtNK8Wt2So4b3I5KJRkGZAiWxope0lwmsjhcx6pI7wkvp+86ueEdXfcltRt8Rs64P&#10;yZ0+lNFJ0x2uXApXF9kElvCqPAcwmvhX9Mg9afhuSTG5Y6umG4Xauhe7tFFYttCsk1i699nVb/q+&#10;ukRPccetepI8tYGoiXKjbreeSgs1SWmY7jmRNvXgp9BKd2U4ogke8b4ldptPczOelPVQ0pUQCbb5&#10;JNpLXY+yUfVbHqTd7gWIJniSaHxaNqFA1Z183fEpsoWwHIKIGrfXeMu+H1XUkrCGMqWYxPLSQ8lj&#10;iR1XrboOlLvqjf+gKtFT3HHrq9TUp30gbieReCafUCQiQM+LsFtI79tF5thQUMC+9OLpS6+sdR0i&#10;SS7J0+ECTU1ZOwYSsByyfTX0HDHr+tCLR/h8qLac1vxfi+jYV2ESydHL2iqARO8DnIxM5fk3vctw&#10;B6OG3ioKOSeGlN5zBDYajczVb/qemkRPcedXLmp1ttVVVakld1aRxFIqmyRWau3lEJnUhoICksSS&#10;WkBHOdf1JYmVQwJr+v86rswLmU3klsCqX0hhCVf1pZzW/N/h6thX/pNY0cvZOoBRi49HL42QmvMv&#10;SSydZXUIajqB1bwSLT16irtuu7iylhpv2VXWoNqwLDRkRJUWsDGsVOOu/KTSAk1SHKbTrX/pQuEK&#10;GWZLSitNPLkz/b54yZO5YY+pw7lNVXJHYIkk2kvL+gpUN343o/jo8pLcSaIBatpMRDXX6rkkd4wx&#10;Lr+CKHrcTjfztp9S/MBRjN13i+qSO1y/drlCvfLa/x090VPcdfvF8g+U1KlLYpW8p7gsikOz0HCS&#10;VFrIyrCUxmtMlwSW3dJRKQ7T/julqR56ezsVhmgSq+nhiYB87gc9G038PfnvFotG0s/2UlZP7Z6U&#10;S8qj7XcgmMQK+tuAaBtCSpLJUwXvtidU7EfLIKLHHDyBlegD7i6EklhXXPPdqIme4q7bLxH8TtZa&#10;8cIX21qL2fiESIv4T1JdpPjEuL1Ryb8SId67RE7ebWaVW0hKn4AFaEsqqjDQMaOirMaYTpGk1iTN&#10;yGkpx42JEvsWSqqnSof68k00yaOY4M2A6nJa8/8QNv7+qrkWyamsrTY+qvm/3Ew+PGj3EMElv3bF&#10;Nd/dZL+YjOLu218jUI+pXwC20JckltYiGmPS+ULt+416p5V6Mhr7MzFWQYcpoftWapZUWDlyx4WS&#10;wuWexAr45EZJjR7UlyRWxQW5/IbEid4+JdNTpUN9hUASy3oB1eW0IncX77CVQMIksKK3idYBtH2M&#10;IF+iy6/++yg9eop7viqR5LFTucHoLaVKU3NQG3h7qotQldxJ64ZxjeLQWposQbsMeEyNISmMeU27&#10;0BrqRDOFoXZKYk0tHLaA2tN8XnhL7gR4sJDMDXtMo4p/Wy4agVsSS2yFToIleJIpS9wtOBNP7mRR&#10;YZprTFBVEkuu9Cr2Y0LzRb3hqm8HT/QU99zx2oDl9d/oYqotheoi1p3YVQfenspiOO53lWVZpTg0&#10;Cw03FAoLmeq5p31oHW7yYlMYrntOpCmZ6LewCndlGF6SWCSwdKg6t7UsWcQdkGJ7kdvMyNTWF23f&#10;P9EkVj4V1o92UVbK8Yds3feCj/34+ivDJnqUJHnCReBTY0cwteVMJxPqbLT+hyJNT03EVxuRp7J6&#10;0RCRvoDlj2B1ZWw8u+oleCEqpVNPJdkVeucWmrKecd56KgltRpJTEAmWc13HaJJK8rTo3SOzIVHl&#10;m+8QVDI3+8ofroj3VFJMqKzqy9ma/2sRP/uqGL3+ym8Fm6On+NqdlyXYWUNj402z54WNxu6aastJ&#10;Eise4WNVYxGNMTrPSWVSS+6s6ksSS11YTRQmsLptJa0kltxxofIuWnxBFdVIEivIohLc93rKSaw0&#10;ko7ZJ7CM6UcSS/h8qLacE153xbeC9Ogp7r3zdansE1N/I5XWxVkTfWE3JXf0RWyrsQRqi1h1XKgN&#10;2J7aojickxreikVhSA7KSjGqf1uBFM893W47FRaojNIwnZI7lQtpT7zp3VJr4kmsQA8Vkrlhj6nD&#10;uU1VckdgiSTai0V9BSiP300oPrK8JHfSqrDLAiR6iq/f9YaWV8DT7yluPsqDK1PXeNO6WayjN9y6&#10;faw3ahu1pVBbRBJYceWTWFcalqWGC1SlhUzx3BPsKX5MSkOVS2KFqxeluzIcsV4HgZ7Sp3U/GFHZ&#10;MdSyZMklsUKtzOcmWtZXMuVJVMvCv/byB70meiySPNNUV2Byj0Y7fLFpK0qjQE+hrOSTSKsyKvlX&#10;xQcUcQtKZVGqqO4JJ3isai2iMSbYjUVnOp6k2kr1iXF7jWdXncRuzGXl314OkSmrggIGaEsKStmf&#10;cq7rEE1ySZ6R01KOGxMl9g2URG+ssrXoOmra50GLA5dd/sBhvsIovn735e57pnJJZTt7XV+SWBoj&#10;d7yJ0liUWlpvFvNPYhmTYq83klhx9TuJpS/kNG/W805KJJrAMsYy4HCly7u9bCRz1a2ggH1J7vSl&#10;nOv6ksSy7IXlviFxo5r/67gyL1w28do33O+lR0/xjXuuEDxC61eV3BCLxMKtD3j6PdXFUx1cmabk&#10;Tkq9Z6rpDbcpuaM3chvJ5dVrjwu1QdtRXYy65E5a5ySlYVlqePKotJApPohpH5bSnjFtKA7TPlcQ&#10;N8GjOcUXhGhyJ9BDBaU37Lp06O2iKrkj8Gnl7eXS198nnugp7nNJ8ghRe/A43Ekld8OSWLir7C4C&#10;VBdRdXBlHNt+YuXUG27VDbneiF2UlkZ1ETP6TqiiuhhlDy/SPB8pDs1CekmsFBNYxnRJYiku1CSF&#10;oTqHVPpd3eEG3HbzXteegNSSWMoTEnqU9VBqWTKFSazXvE420VPcd8+VCSZ5PIcs/Lhc7YGU3NWN&#10;eF43noz2fWO0GotTS2PSMK1eF64qe5ioLadgR1itVPeEE+6hqrKYHc69wTVEpC9gP1d1qso5KvlX&#10;IkRvzGV4uW9RWjEyx4aSwgVoS9FL6hRA6vdVHSJSmOQxZtOB17zua2Jz9BT3fe2q8MUM0BBjU5vA&#10;qt1Egie1OsLJOr/Y93E53EhpLUotrTeMeSexKpNXGz+gUOoXgC2oTGJ5OE61FdEYo/d8VCWl5M4q&#10;0SSWwvK1OLvqZRV0mBKK37uMWnwmArlIVGYKxBeMXnN9KedBl1x2r0iPnuL+e69uUSahYqebcKsm&#10;FljTinTtAV3RTHC4K09yaEVSIbu1b5VFVBlUk6abqZR6z1TTGXJTckdn1DbS7c2X2XdCGZXFcDgf&#10;NS8aldKwLI3K/624cKmee9qHpbRnTBOlYbrnCuLXg/Y0nxdekjvT73kpdceVXiyQ6CkeaJXk0Uc2&#10;6LhJLJUVIB5U1QpVll5pVAeVBpfZzUpyIdt9obRZKhqVQTWpShKm9ES6mc6w627IdUZsq7YUqotY&#10;djGrOmB7Kovj+H2ssCwKQ3LUcJOutKCpnXvsQ6pILGqnNFQ/SSy/hVW6K8NoKPxFr72nU6KneODe&#10;awLtX5VpGdm1Ce9J1Q3fOjjVpZnSLVrPZbVM8jitTgOHHlnxuMWksSRpPhp16AmmsRitBHoK1Vpa&#10;N60uRiX/qviAMt1uuZKgMpEonNjXWMR1qTzEaIhGV7DrxI9gdeVsPLvqpPRAFr8TUFwpMsdG5AI2&#10;bb4onr3o0rsHrqsvHvj6tR5L2GHVihvWNJUpJ/k19iWJpfTkLUl1SkIwiaW2VpJKYBljG5fWUhhj&#10;Es389CGJpfVmsS9JrJTKmdn3QRWVCaw1Ducku1UpoPWcVCa15M4q0SsLlWVsPLvqZBVwuNL5SXrq&#10;q53JiC669G6nHj3Fg16TPGHEK0BD90+bRXskpySW6moUC65uRTr3gM6ojHNyJ6khFgmFekhT0KOa&#10;/1NGdXBl6m6kUko81NMbbtM+1ht5W+l1Tszo+6CO6mLUJbFK3lNcFsWhWRhV/Lv6Rxok9zzP2ISm&#10;sGdMW0rDrAvr1a+50zrRU3zzG2/S8f1X+8RCaW0EoiOJRQKrLbnix+86pbYqRQNL79yjMyrjdEWT&#10;3A1LYuGuqgpa8Gl8KKqDK0MSK666faw3ahtp9uirOveoDdie6qJY7n+lZVEaloPRxN8VbyvTryRW&#10;/EK96hK7RI/zOC9xtWEXGvatoBQLI/Lb3BRLsU78q6v1qHusqTmKBZdTu9fZxouGfawu6sKkeldV&#10;Iqf2vSaT/d/YznRZLUlqScPc2r/ePd1Wct8HjVKLuGL/K70YbD6Cp4PTXSOZnJMqixF/yJ3tHj4U&#10;Uvy6uePWVz9z4SW3t87dFN+67801HXIjHwqBNh9mM/k8satnXxgdPZX8LxaH2sFxXtYmuTqV1ewU&#10;lMqS1HKLOEA5BR9bqa6V5B7P2cWltRTGmKz2fTa5UGOMczm9S2foShep9TDJ7juhjOqecILJHbXF&#10;VHnnXiF+cseWl+tQoXJeeMlXW2Wc1pM8OdP61ZxdEiu5i9Mw4pS+bKstI+l3delMYuWYjxQLLq3h&#10;dvoiGuN4Dk9uiEVS4dq3b9XFUx1cmaYryDySLHpDrkru6I3YRWlpVBex7rhQHXh7qotRlcRKLRmq&#10;OjQLo4p/V/+oqwsubk70FH9z/3WtN93tWZlACfNoCeJIYoXYSFo3kiHpSGJZRNHv6iKJFYJoYGmd&#10;e/RFNMYyiZXkzUpyIWeUxFIbWB3Lm/Uky6g17JqoMklipdubL6PvhCoqi+KYPFRZllU+Q7vgottq&#10;Ez0B5+SJP5bND8UtC3KYM0q5XM8vxqRZH2EonSYgYGA5tXt97bxufhB90R7EnFGKpbTvjSnd/4nN&#10;FbWmas4ovUXJqe1X7OUE21KS3wm1Uoq6YQ67KpGLaNtibMK967aLn3nlRV+pzOUUf/PAL+mp4dH6&#10;H/E27+nTsVbZXfyg6KkUeSvxm4Cg6Ee5/y0nVV/ywebUU8nzquQ5Bae6RFPcow1QTsfhdjJLBJTU&#10;2JaM9n2SyUOHGymtRamlMYGV/3Vl7RCphrfiSuVauAOVveEE72jHFnjlRV8pzSUVf/vAW8Y+prXS&#10;NVaUg6RyEg3jC/1uvFfUJrEChRAsiZXfVV1nepJYDLdrQ21KjOF2DivTWXqdUR1kmdxJcmhFciE3&#10;BZzQkDuVQTVxGFaUYDl1hsxwO70yH25XUoxXvPrWqURP8e0Hf/ng3Y+yLPDIGPnuiu1LFL33RIoi&#10;FqfbszKSWD7V75pIOy7gZoNsqvKCot8NU0cSyzKKHldZLkks1VUYJIElviExKqNyvJNK7oYlsXBX&#10;2bVx1UVUHVwZh7afWBl1h0sSS5/6Y+IVr9qY6Bkbx5XT+M9U5LjPVR4VDXKsh3Ep1gmsVDbh3OaL&#10;Mia9AnF+6ZumGo+6x4IFl1O719nG6+YHMUZh1FnNF2VMXm3cmLT2f8W+T2yen6q5otboLUpObb9i&#10;LyfXlgrztTsu23/+hX89s/6zbz/41oy7MajsQ+Bx49p6KmUkcta6W0+lKAEEEj8wlZ3RA20++pDd&#10;+NUvKPpR7n/LydWXbMBya9N7flddxdbBqS5NKbVnkcrNuG1fbc0Il9M/u7i0lsIYk2AC0TG5o7Eo&#10;tVReJddHED+4Ts6/8EuFMcYUf/fNX2lVlHZV1HGvJL5TwyrbWaPad4NiuF1akstJMNwuFJVfz7Hv&#10;S6S3ktyNQRh6klgtI+l3dWWVxFJdlWLBMdxOjMM5nOF2IVQFrfLKpp7q4Mo4tv3Eyqk13PMv+Oui&#10;+LtvtUvyiNC6J0ybw50bybDqL7Kj70rxJJbWpynR97SMpHISwslzoVXkSG0n6ZySWLW9IPvdMOOU&#10;vsP5pd/VRRIrBNHA0jr36ItoDEkshezbt+oiqg6ujEPbD1jG+x98wlT+bnVMymn8YRntR1fu+1+r&#10;nPa79jZeJac6GJdqfcBKbfPNac6oVAvC+aWP6mo96p4LFlhO7V5nW6+aM0pntCazOaNo33HF3//n&#10;nL3VDIJO3Fa5qfgVWB6aZSU1FSNinTfndAWCC/gF3D5aT22r8+6ajKuofVd8803Ed1vknkrF+h9R&#10;2G3ZIc6mOaM8F92tdgWDcmww1RFIxNahFQvtmqaeSmGOiJKtCH/1VAk7bLehnCXinJFctzoSvyTy&#10;o8P5JVh9CZ9fhM8XMqsTqv1O54rpBeLfbVSwP7yMl+/SKnW/3KElt2gDd2udCs6+AYZrY/b1Xmge&#10;Gl6576Pf8VWwuIKsLYqfqFeePf57g6IiRqeD0TnOeDdfJLEsRM88VJsOrawFd6wHlUksT0STWNW1&#10;423zTXIbbld1Ig907vGfxJJfpeTmyz8d/9zjN4nVQV+SWKraZYetVJ4v6yNIK4nVftG4V3Qdzi9B&#10;k45CaxN+FiC3OuEkltPlePQrxY3E21ddjQkfhdGSWIE0JrEmHzTHv291OShU7ntjGpI77b9b29bK&#10;qae/7d3//gUX3zQQuv3vsJAE+8ZofTB2au9xdoyf3hBBtmRtOrSyYBvqIXrmoVpzmkSgDrwlsdrV&#10;TlC9SGIZY8wm6RV6+HQLkc893ZNYus897rXr4Wm9BZJYIRTTGxqNvedRkKPbYc6ouK3L4fxi+TEd&#10;SazJf1suWiKnJFblISnGYY32eeCGrdftnAhHoZckluVGXFkmscpG+cS/06tRmg+s+wbVUBrL9t0i&#10;iTUzs/nHZ5/3385/7r886fvGGFOZ5FFenWihMNRif0RPm3iSQgvOdd+nIKd9n0Jbn5TT/p+UYn3A&#10;Wm0TLjJqBikWJOfzizFp1kkYKu9Mm5qjSHC5tXmdbbxuqhqdEZuam/qNP1xL8BhjzGBjN/+asYdq&#10;S22M/UExkhjaGxA9lar0d7hdekNe6rQbbudlQ46khtuFfmrT1mRck115PW++ifhua79CLzVWrP8R&#10;hf/hdkEfsU9v3unT3rvjNPLbU8lLYEIRKBlu5zmIYMPtjDE21/T6eiq1YTdWI95VXYfGFbTOuq5x&#10;JLOajWvTO9zOGIfg7K6rorIeChV48FrpZnxHHLDGSoPb+MNjtr7sL+fO+k9Xjn9isLEwNUVTllx0&#10;27VVX3aqDy3jsvNJYnXexBiG2/kmNqArevZhWv3IWqH+duEaS4t3A4g43C5MAkt6K7GTWP4HF9Ru&#10;3uOnjTFRG0y3b8+45x6G24VQkdxR1y47bKn0nFkfQSopdddF4yexLM8vwZ8DxB1uN6l0tFHnNQqu&#10;xrrtRb9KLCeWKK2rMQ9HX0MS65TT3vru55940U2TnxhUT9hZR+NNoWkRVkVZnfaBX92SWJM/jl9f&#10;9UhilX3aKuTEkljeWqTFmNxQqkY8N32iVFVxVPXCmvyp9iSWWIpRhngvrFHtu+KbbzIyRm6uqA0r&#10;Ff6khYjnnW7fni2Wjtxg3JNYbksLBLBOZRJLcNN15/5wJSw2bmw09nOPghzhDvNFrdGRxLKIQq5T&#10;k2eO55ceJbHKFpGrr45r6vi86dDH63ZMuKNvZmbznjPP+a2XP/e5h4ZojRsEiwQR6UtiuYt/047u&#10;hJ4hIwk5nX/KaG/Jue9/jXLb59rbeJXc6mFNqvUBK3XNd5RT2061PedUB+NSrQ//mmo8xp6rSvAY&#10;Y8ygbvKharbLuPVksCZ2vMVv4LI9lbrF4oPoAK341dWgbQV0eAJGT6UK8XZMbj0GqjT3VGoheveS&#10;as09lQSCE61GyaF2obod2yiLqah9V3TzTbwckhF7KhXrf0ThvZ9vn+eLsg9gA5Fz/xThJ/XiUUQc&#10;ando88raZdet2F/Xp3NGGjktFufKrkPjClZfwucX4fNF99W1r/mjt/7CX8zOv+equs84Dtdqq6rY&#10;VcOKyj8dntJunr1OYtUUPn6DmeKWxKooSGbD7Uhidd7EmEySWJXFiN/2+53EEupzpzaJ5UEvhttJ&#10;biXQQ8AqpdfAWofbyd986UoWTF4HxTv3qBxqJ7h5klgBjNznbYnTyjpsNZkkluP5RVkS6+RTf/ld&#10;x5/wqo82fS7ScK3ol2HC4t+IIGccL9CHIXd9kdv5Z1wKLTjn/a9Vbvs8hXZeJrd6GJdqnaC12uZb&#10;ZNYEUixMuueXNgkeY6Z+u5aMdhMTlUhqfzt010+yp1K3aQ+t5NxTyXWoXcNbsXRrFUX1WyrZHS9p&#10;9VQSrUnJzdhuQRw9lSxE715SbTo04aF25RvpQKqnkqe2Jd5Tqah9V3zzTcR3W+yeSut/RBGmp1LN&#10;XlPVI0TPucdvTyXxMYCCESjpqeQ5iLDD7YyxHXKXVk+lkZqeSoOZzXt+/mU3P6/154ua4VrWQYon&#10;MeJfAJdxPkUovFmv1tRnsqRukkxi2XNqlaIhxT8uck5iue3dprHl8eusnPcZLzosJME9ieU/gWW1&#10;FXH9TWKlN+SlTnUSS3DYi8oklifiSSybd0MksaS3oDWJFebcw3C7sk8XE/8fLIB1DLcLoQdJrNrh&#10;ydVR+Cj60ce89C9On/+PtXPwTKodrmUdpHiplN2siyYx4l/8Vml3iih5P/rVmY26/V/xHkmsajn3&#10;wjJGIIkVv9Ws6ZbEKnsrfp1VC5DEilq1JLGqkMRq+tmY6JmHavU9sco/IbCRDiZ3VlH7bnCiSazm&#10;2hHffJP1mzKpLbVvHF7OBpHPPd2SWC2WTjKJZb+kwMY3IIkVQjG9odHE+55Mlv/kn/2ldx33/Ata&#10;DdEax69QB6ZEvwwTFv9GBDnjeIE+haEm+yG388847S04532vXW77Xntbn5Tb/p+UWn3kzSXBY4z3&#10;364ViOOT5LhPbP3vd3oqlevXcDtjbJ+mxC2m7dYDdRWnp5LTWzF076lUlP9YJfvjpS89lYxpGXqC&#10;PZX8DHkJsiVrOQ+3Kw9Lz7wt5aSG23lqW+LD7Yrad0U33cTLLtPSUymFWVpczj2pzBc1uYRAcGp7&#10;KqUzZ9TMzObdL37px4513c6gkBy37Unz/YeyuwxpJLGmOO0RkljVDdUoDgAADVlJREFUkjuELOeM&#10;YqhdPZJYVj+OSXTOKNXzRRnDcLvyT1uFTBKrpBg62nz53u1LEkto3pZwGc8W73omnsCyeTdEEsvH&#10;FmInsWrH+3jl/dszqaF240vEP/e0SWIddcxLv3ja7Luudt/KVE8eVd8E6+yjKluhji/1MiSx7OvG&#10;aY+QxPIdQRBOc0YldwhV7X/mi3JCEqvmx/FbzbhuTx8n34pfX/W8P0cmiVUq3k4JM2+LjnbfLonV&#10;si6qihSxfTf3xNI+X9TGn0X/JhBPYo1q3xXffJORMcZs8rFS4U+25HYx4nfzVks0rCFig3nhKde9&#10;89jjX/Gxruvp0Zw80U9fwnR8iQMIKbfzmDGcy+BPbscLx0rqmCuqT3I7/0zS3pJz3/8a5bbP47Rx&#10;iQSPMevDtQLNa1FFvE0oa2RiPZU8jNUOwL6nkvYvDkv0VJriXMMjeiqVSud0cJDbnFHxi2kTgWif&#10;lHq97qmUznxRxgjPkxC/uhrYHS/xv/ds0VOpTF96K4kMt4vevaRakDmjmC/KQllcRe27optvIr7b&#10;NOQmwh6Ag5nNu897yUec5+CZWt/qXwG6DEfRbfYCMWI7TOmeF09itZxnRYleD7cLNV9U5wW9raiU&#10;9V4ZWyDnJNahqHJOYjmcx5JMYtkjieVyr9qXJFZJYTKbMyqdJJbozF8+NmW7FVFh8hLx233/klhl&#10;LVjTnFGK54sSCaBvc0ZtLNFRR//8F3922zs6zcEzaRC/VXgyMsa1ytPZJX1LYqU+Z1TdiuJ/oVep&#10;f4ieztHiJMlJz72scAPXJJZcVDqPF6f5otosoorDeYwkVjXRkOIfF/JJrPitZo34FZfaOaMCXjtH&#10;q17RdKTUJsbE2THh7g/it/3p0OrnLCoVPfNQrTqJVf0JgY10UD9nTvRvAtEk1sYdd9LJ29/5vONk&#10;hmiN69GcPIBm0U9fwuJ/gQMIjfMY0B7HC3Rhzqg+ye38M057K964730keIyZ+hXqurhXkdjEHXrR&#10;U6njpy0kMkTImVhPpfGVKS3rBPehdtq/QFqip1IpeiqVc5ovynGReBzmnEiyp1KgOaNEdoqO48F+&#10;vqjKpRrfiqF7T6WU5oyy3fkOc0YlNF/U+BI591Qyps/D7Rz2ebI9lYQC89xYBjObd53zc79/nORW&#10;NqzfZbRFqB6m7lWk7JuzAkmsGg5JrPR2SW5JLPGVyajZcfbR1l0Gxf9Sn9Tr+aKMIYlVIW4SS99x&#10;sqZfSayU5oxSdjyMI4nl9FYMojMNqR1qt8Z+58f/3rNBEqsMw+0sRUxiHXn0S/78lNPefo2/LRgz&#10;cDoRKDtxr5JrcCSxZJDEqtGLJJYxKhJZwZJYEWpItBdW3Qrjf6GXIYmVYhJL4Q07SawxPZszSsXl&#10;hsJjYo1YaPGPC9EklsLvFtE5o0hiJZXEcupDr+PE0FrY+wO/7f+kF735HVuP/cWPe92IYU4eAEAj&#10;fRe03Wi/gAUgj/MY0E5OxwrHSQ5ymi8qRILHGMeePPHUVa9cORQm6A09lfShp1KN9Z2Ta28l8d+z&#10;4iaxYULWvPVUUlbOCvY9lXK5BDrI4cvKqWbpqeQ7giCchtulcSoYYznvhJrLDfs5cPx9egw9lax+&#10;HJPoAK341dXAbn61+N97tvrZU2kws3nX2ed90NscPFPbKzxlNESPn1Fd9ao/UoWQxGq9JpJYYpy/&#10;VNMpoj2HoXZr0tktJLGCEEtiOcyzogDD7UhiTSKJVa1fSayWCWw1lxwKjwtjep7ESme+KGN8JLHi&#10;11m1AA+AlSWxjjjqJX9+8qm/6nUOnknehmvJXlPomgdD/LCpvdDTfJBKyjmJJVuHIYdKBxj1HJXT&#10;l2paRbRHEkt4qRpiO8xhnpUQxJNYDhuJqLdJrA5fUvEv5hXerPcgiXUoqqpSptPjpJrDeYwkVr2c&#10;k1idJz2P32rGuSexyt6KX1/1Nu77E1/4xiBz8ExiTh71dB2k3Wg/KAEAacnpO9IYvieBPsrpPMY5&#10;DL6ldbzESPAYY8wg6pMk9Zm4cvIjCHQ1Vn89lXSVU07Y38GnrLkYeirpRU+lEvRUEl6qRrCeSpF4&#10;6amktKwlKotf+SWV5jXfFHoqVbLeM+I9VXS2Maehdo6LxONwrZ9kTyXRPinVRHdK/ONCvqeSHlVF&#10;GcxsfvKscz5wfNBgxrcvsZ/cu9kpqyVpJLEOrlBXPYvVSmPyKs36t0cSq/WaAjeJXJNYTHpegyRW&#10;x09bIIlluaI0vit7O8xuTcgkVmLzrpHEKkcSi+F21jJKYpUV5Yijfu4LLzrlP1wbPJgxHX+7lvNh&#10;nRSSWBX6nsRqrN849e9n0nOvW1Eu5/mijEkxiZX7pOcksWo4JLHS2yV9S2LpmjPKPpq05ozqfRLL&#10;GOcvK5JY5QvkPF+UMW3udpkzKi5dx8WJJ137a8c879/d7CUYC8zJA8BB/FO6LL0XFwCAVPFdCSB1&#10;OZ3H/J/DNCR4jDFm0K3eKhbO5juAnkq1cn/a0/eeSsaorGM/PZX0lVNOuDmjFDYXQ08lfeipVIOe&#10;Sh0/bSHX4XZiw+zKVqisrBXceiulec1XKsmeSrp6Y4wvRE+lCmmcDg6yvN4fq662xRzMbH7yjH/1&#10;/mhz8EwaFEbzZIuxkcTKAUmsEokmsIwhiWW3spFJZR4Mf0hitV4TSSwRJLFqkMTq+OkWEhsi5MRL&#10;IiudxE/vh9w5fFkx6Xn1QiSxSlh+/IgjX/yFF57y1qhz8EwaHDY4fFfsINpT8vQnd+y4pFBdJRJO&#10;YuWOOaNgJ70kFib1ZMf3ophuhezFrpEkvsPKVqi3VvRGFghfVlOePbD/Zw4c2LfFaqFASawTTrrm&#10;147e+m9VDNEaV+x7+sn52EEAAGCPCyEgNI46wLMgBxlHMtKxd/l7lz75oy+932oh2aeKle+c/eKP&#10;quw6N/jpnzn2odhBAAAAAAAArPl/P9n58uG+J+e1zRk1mNnyxNxZv/18ya1I4rdrAQAAAAAAVfbt&#10;2zU73LdrTtNcU1uOfPGfnfSit7wxdhx1SPIAAAAAAABV9g93bxsOHXryeHL8iVdff/TWf/OJ2HE0&#10;KUZM7gQAAAAAABTZv7L4gsWFv71u9xO3/o/YsRhjzJnnfkRLvqkWPXkAAAAAAIAqw2Hg4VoV/V8G&#10;g81PzJ7139XOwTNpU+wAAAAAAAAAxg337Z4d7ts1X5jV6Y/XXt5MbqgwZsuR5/1ZSgkeY+jJAwAA&#10;AAAAlBkOd88Oh7vmJlM7ocZMHX/ildcfdcy/Vj8HzyR68gAAAAAAAFWOed7Lb9h67CvfF2v7KSZ4&#10;jCHJAwAAAAAAlBnue3JuuG/XfNkwKp+vwcyWH51xzoeSmGS5DMO1AAAAAACAKivDPdtWhrvmimAD&#10;tIzZfMR5nz/xhdvfFGyDHpDkAQAAAAAAqqwMd80N9+2ar/rlWqOK34bl6vgTr3r7kUe/7JOyaw2P&#10;4VoAAAAAAECVo7eef8MxAefkySHBYww9eQAAAAAAgDLD4e7Z4b7p3661pqqHj63BYPOPTpv/ryfI&#10;rC0+evIAAAAAAABVhvt2z64Md8373MbmI877fE4JHmPoyQMAAAAAAJTZv7JndmW4Z64o3PqmNE3Z&#10;c9wJV7z9yKN+IYshWuPoyQMAAAAAAFQ56phfvPHorS9/v6/155jgMYYkDwAAAAAAUGZlZfe24cru&#10;Odfli4rXzGDLD+fOujHc72UPjOFaAAAAAABAlZXhntn9w11zYjMsG2M2bzn3c89/wRvfLLZChYqR&#10;9C+XBwAAAAAA6GA0OnDY3qW/3/7ED7/4aal1zp55Q7Y9eNbQkwcAAAAAAKiyMtw9O9y3e65tVqap&#10;+0ofEjzGMCcPAAAAAABQZmW4Z3ZlZdd89ew6a69VdXPw9CXBYww9eQAAAAAAgDIrK7tnh8Pdc6Yx&#10;PTPxgbEuPZu3nPu5419wbdZz8ExiTh4AAAAAAKDK6MAzP7W89J3tu574y0/ZLXjon9vO/EBvevCs&#10;oScPAAAAAABQZbiyZ3ZluGveesGDaZ1tZ/QvwWMMSR4AAAAAAKDM/uHu2ZXh7rmiebzWBoPB5h+e&#10;su2/nOgpLPWYeBkAAAAAAKgyHO6ZHa7sserJc/iWcz/b5wSPMczJAwAAAAAAlDlwYOU5e5e+s333&#10;E//z5rbLnH7G7/ZyiNY4hmsBAAAAAABVVoZ7tq20+u1aq06fJ8FjDMO1AAAAAACAMisre+ZWhrvn&#10;C1P/38zgiH8iwXMISR4AAAAAAKDK6sTLe+bqPnP4lnM/e/Lpv/mCUDGlgDl5AAAAAACAKgeeHR6+&#10;d/k71+158ks3VX3mtPn30YNnAnPyAAAAAAAAVVZW9syuDHfPmYpJeU6b/x0SPCUYrgUAAAAAAFRZ&#10;TfLsWZ14eew1mNnyTyR4qpHkAQAAAAAAquwf7pld2b9nfjzHs3nLubecfNp/Zg6eGszJAwAAAAAA&#10;VHn22aeP+Mnyd6/78a4vf3jtZ6fO0YOnCXPyAAAAAAAAVVaGq79C3RSreZ1TZ3+bBE8LDNcCAAAA&#10;AACq7F/ZM7uysntuMNjyf0nwtMdwLQAAAAAAoM5Plr+7/fAt594SO46U/H/nYgrdPiLvRgAAAABJ&#10;RU5ErkJgglBLAwQKAAAAAAAAACEAiaBzN+gCAADoAgAAFAAAAGRycy9tZWRpYS9pbWFnZTIucG5n&#10;iVBORw0KGgoAAAANSUhEUgAAACgAAAAoCAYAAACM/rhtAAAABmJLR0QA/wD/AP+gvaeTAAAACXBI&#10;WXMAAA7EAAAOxAGVKw4bAAACiElEQVRYhe2Yy2sTURSHz6Tagg86totIFUyRKPhcJCUogrZoVyot&#10;xZZiBf+Aggsf4EIXuvCBG/EPEKFqfUa7qw26sWhJUnyCFrG1ClofiXXlovZzcSs3E5Mm6SSZLuYH&#10;d3HuPY8vc+69M0RknsuAM8dFBreKmJOG0dPlNJCICAgpRjAKAtT8AAwHuWZ4MBSPGh6RhphaStSI&#10;jK1yFk9E5IMv1fKIBOLajAbLC5NJVgaPSCCmzdh8AAxYTGAhVP1WPW+KOESVwtMUSd2DM5OhITVh&#10;Jp08KOqAmMm0QyKi2/zTFLnR4RSgSG+7YkgTPAmB54+irv0OE95yo8GEV9XWTy/tPjx2Vi+03Ctn&#10;q1VrW8LpcGmAVMH6V3qxfG8VuLpf1133Gvb0/QeoHOMBqJjSB2a8rvRw43WwLKFqVkzBUBDab2YE&#10;VAEnT+lfs3MAvi0tHdzXJdDcr+udOK3mZwWkEjY/00G+UYg0Fh/u4Xaof6/rbHwBVOYEVA7PN8DK&#10;j9YN230JWGwfjEVw6KI194pP8HKT9skBqJySJhy8bE20+h083jZ3uMEt4B+x5jxwBZKm1S8PQO3c&#10;txuWf9YJjWlovQvnjkKkMT25NTZRDY92wPkj0HZb37UCeL/A/b2Z4woAVAGTNdDVk+meUsM/Ap3X&#10;4cJhNTqvwZq32f07euFXbfZ6BQLqwDutsPZN9sK5hn8Ebu3LXUcDLigE0DDawiISVm2NBkSGAyLD&#10;QfUNN1pv9faNiQRj6j3fEBcJxg3DTIrk5CuN1Dbo3wUPmmdrX3655vgEZ5NhVCdEZKBY+f7JU+yE&#10;xZYLaFcuoF25gHblAtqVC2hXLqBduYB2VbTvweIq9FRk2vH/y/PSXw4ZnMnE9GBOAAAAAElFTkSu&#10;QmCCUEsDBBQABgAIAAAAIQBs9hqJ4AAAAAoBAAAPAAAAZHJzL2Rvd25yZXYueG1sTI9PS8NAFMTv&#10;gt9heYI3u/lDtInZlFLUUxHaCuLtNXlNQrNvQ3abpN/e7UmPwwwzv8lXs+7ESINtDSsIFwEI4tJU&#10;LdcKvg7vT0sQ1iFX2BkmBVeysCru73LMKjPxjsa9q4UvYZuhgsa5PpPSlg1ptAvTE3vvZAaNzsuh&#10;ltWAky/XnYyC4FlqbNkvNNjTpqHyvL9oBR8TTus4fBu359Pm+nNIPr+3ISn1+DCvX0E4mt1fGG74&#10;Hh0Kz3Q0F66s6LyOX1IfVbCMQNz8MIoTEEcFSZrGIItc/r9Q/AI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L7ble8CIAAF3IAAAOAAAAAAAAAAAA&#10;AAAAADoCAABkcnMvZTJvRG9jLnhtbFBLAQItAAoAAAAAAAAAIQBNmz0nxS0AAMUtAAAUAAAAAAAA&#10;AAAAAAAAAFYlAABkcnMvbWVkaWEvaW1hZ2UxLnBuZ1BLAQItAAoAAAAAAAAAIQCJoHM36AIAAOgC&#10;AAAUAAAAAAAAAAAAAAAAAE1TAABkcnMvbWVkaWEvaW1hZ2UyLnBuZ1BLAQItABQABgAIAAAAIQBs&#10;9hqJ4AAAAAoBAAAPAAAAAAAAAAAAAAAAAGdWAABkcnMvZG93bnJldi54bWxQSwECLQAUAAYACAAA&#10;ACEALmzwAMUAAAClAQAAGQAAAAAAAAAAAAAAAAB0VwAAZHJzL19yZWxzL2Uyb0RvYy54bWwucmVs&#10;c1BLBQYAAAAABwAHAL4BAABwWAAAAAA=&#10;">
            <v:shape id="Picture 56" o:spid="_x0000_s1203" type="#_x0000_t75" style="position:absolute;left:2076;top:171;width:8592;height:11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n+wxAAAANsAAAAPAAAAZHJzL2Rvd25yZXYueG1sRI9Ba8JA&#10;FITvBf/D8oReim4MpLapq4hS6KWHaH/AM/u6G5p9G7KrJv56t1DocZiZb5jVZnCtuFAfGs8KFvMM&#10;BHHtdcNGwdfxffYCIkRkja1nUjBSgM168rDCUvsrV3Q5RCMShEOJCmyMXSllqC05DHPfESfv2/cO&#10;Y5K9kbrHa4K7VuZZ9iwdNpwWLHa0s1T/HM5OwecTnv2tqOy4zw0uu3A6Zmap1ON02L6BiDTE//Bf&#10;+0MrKF7h90v6AXJ9BwAA//8DAFBLAQItABQABgAIAAAAIQDb4fbL7gAAAIUBAAATAAAAAAAAAAAA&#10;AAAAAAAAAABbQ29udGVudF9UeXBlc10ueG1sUEsBAi0AFAAGAAgAAAAhAFr0LFu/AAAAFQEAAAsA&#10;AAAAAAAAAAAAAAAAHwEAAF9yZWxzLy5yZWxzUEsBAi0AFAAGAAgAAAAhAEnKf7DEAAAA2wAAAA8A&#10;AAAAAAAAAAAAAAAABwIAAGRycy9kb3ducmV2LnhtbFBLBQYAAAAAAwADALcAAAD4AgAAAAA=&#10;">
              <v:imagedata r:id="rId45" o:title=""/>
            </v:shape>
            <v:shape id="Freeform 55" o:spid="_x0000_s1204" style="position:absolute;left:2076;top:171;width:8592;height:1164;visibility:visible;mso-wrap-style:square;v-text-anchor:top" coordsize="8592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o67wQAAANsAAAAPAAAAZHJzL2Rvd25yZXYueG1sRE/Pa8Iw&#10;FL4L/g/hCd40dQdXOlORgiDsMu0YHt+at6Y0eSlNpnV//XIY7Pjx/d7tJ2fFjcbQeVawWWcgiBuv&#10;O24VvNfHVQ4iRGSN1jMpeFCAfTmf7bDQ/s5nul1iK1IIhwIVmBiHQsrQGHIY1n4gTtyXHx3GBMdW&#10;6hHvKdxZ+ZRlW+mw49RgcKDKUNNfvp2C3L4+n6/9NX6EujKfVV63b/ZHqeViOryAiDTFf/Gf+6QV&#10;bNP69CX9AFn+AgAA//8DAFBLAQItABQABgAIAAAAIQDb4fbL7gAAAIUBAAATAAAAAAAAAAAAAAAA&#10;AAAAAABbQ29udGVudF9UeXBlc10ueG1sUEsBAi0AFAAGAAgAAAAhAFr0LFu/AAAAFQEAAAsAAAAA&#10;AAAAAAAAAAAAHwEAAF9yZWxzLy5yZWxzUEsBAi0AFAAGAAgAAAAhABgWjrvBAAAA2wAAAA8AAAAA&#10;AAAAAAAAAAAABwIAAGRycy9kb3ducmV2LnhtbFBLBQYAAAAAAwADALcAAAD1AgAAAAA=&#10;" path="m,291r8010,l8010,r582,582l8010,1164r,-291l,873,,291xe" filled="f" strokecolor="#a3a100" strokeweight="1pt">
              <v:path arrowok="t" o:connecttype="custom" o:connectlocs="0,463;8010,463;8010,172;8592,754;8010,1336;8010,1045;0,1045;0,463" o:connectangles="0,0,0,0,0,0,0,0"/>
            </v:shape>
            <v:shape id="AutoShape 54" o:spid="_x0000_s1205" style="position:absolute;left:1383;top:1666;width:9855;height:4205;visibility:visible" coordsize="9855,42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jswgAAANsAAAAPAAAAZHJzL2Rvd25yZXYueG1sRI/BasMw&#10;EETvhfyD2EBvjZwQ3OJGCcUQ8DFJe0hvG2srmVorIymx+/dRodDjMDNvmM1ucr24UYidZwXLRQGC&#10;uPW6Y6Pg433/9AIiJmSNvWdS8EMRdtvZwwYr7Uc+0u2UjMgQjhUqsCkNlZSxteQwLvxAnL0vHxym&#10;LIOROuCY4a6Xq6IopcOO84LFgWpL7ffp6hSsx/q5OeMllIPVRqM/XMLnQanH+fT2CiLRlP7Df+1G&#10;KyiX8Psl/wC5vQMAAP//AwBQSwECLQAUAAYACAAAACEA2+H2y+4AAACFAQAAEwAAAAAAAAAAAAAA&#10;AAAAAAAAW0NvbnRlbnRfVHlwZXNdLnhtbFBLAQItABQABgAIAAAAIQBa9CxbvwAAABUBAAALAAAA&#10;AAAAAAAAAAAAAB8BAABfcmVscy8ucmVsc1BLAQItABQABgAIAAAAIQAVPcjswgAAANsAAAAPAAAA&#10;AAAAAAAAAAAAAAcCAABkcnMvZG93bnJldi54bWxQSwUGAAAAAAMAAwC3AAAA9gIAAAAA&#10;" adj="0,,0" path="m9855,r-10,75l9817,141r-44,57l9716,242r-67,28l9575,280r-9295,l206,290r-67,28l82,362,38,419,10,486,,561,,3924r10,75l38,4066r44,57l139,4166r67,29l280,4205r75,-10l422,4166r57,-43l522,4066r29,-67l561,3924r,-280l9575,3644r74,-10l9716,3606r57,-44l9817,3505r28,-67l9855,3364r,-2523l280,841r,-280l291,506r30,-45l366,431r54,-11l9855,420,9855,xm9855,420r-9435,l475,431r45,30l550,506r11,55l551,635r-29,67l479,759r-57,44l355,831r-75,10l9855,841r,-421xm9294,r,280l9575,280r,-140l9435,140r-55,-11l9335,99,9305,55,9294,xm9575,r-11,55l9534,99r-45,30l9435,140r140,l9575,xe" fillcolor="yellow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9845,1741;9773,1864;9649,1936;280,1946;139,1984;38,2085;0,2227;10,5665;82,5789;206,5861;355,5861;479,5789;551,5665;561,5310;9649,5300;9773,5228;9845,5104;9855,2507;280,2227;321,2127;420,2086;9855,1666;420,2086;520,2127;561,2227;522,2368;422,2469;280,2507;9855,2086;9294,1946;9575,1806;9380,1795;9305,1721;9575,1666;9534,1765;9435,1806;9575,1666" o:connectangles="0,0,0,0,0,0,0,0,0,0,0,0,0,0,0,0,0,0,0,0,0,0,0,0,0,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AutoShape 53" o:spid="_x0000_s1206" style="position:absolute;left:1663;top:1385;width:9575;height:1121;visibility:visible" coordsize="9575,11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Nh7wwAAANsAAAAPAAAAZHJzL2Rvd25yZXYueG1sRI/RasJA&#10;FETfC/7DcgXfmo0RQomuIoLQSijU+AGX7DWJZu+G7Kprv75bKPRxmJkzzGoTTC/uNLrOsoJ5koIg&#10;rq3uuFFwqvavbyCcR9bYWyYFT3KwWU9eVlho++Avuh99IyKEXYEKWu+HQkpXt2TQJXYgjt7ZjgZ9&#10;lGMj9YiPCDe9zNI0lwY7jgstDrRrqb4eb0ZByR+H6rO3gS/8fe4ut7Aos6DUbBq2SxCegv8P/7Xf&#10;tYI8g98v8QfI9Q8AAAD//wMAUEsBAi0AFAAGAAgAAAAhANvh9svuAAAAhQEAABMAAAAAAAAAAAAA&#10;AAAAAAAAAFtDb250ZW50X1R5cGVzXS54bWxQSwECLQAUAAYACAAAACEAWvQsW78AAAAVAQAACwAA&#10;AAAAAAAAAAAAAAAfAQAAX3JlbHMvLnJlbHNQSwECLQAUAAYACAAAACEAlmTYe8MAAADbAAAADwAA&#10;AAAAAAAAAAAAAAAHAgAAZHJzL2Rvd25yZXYueG1sUEsFBgAAAAADAAMAtwAAAPcCAAAAAA==&#10;" adj="0,,0" path="m140,700l86,711,41,741,11,786,,841r,280l75,1111r67,-28l199,1039r43,-57l271,915r10,-74l270,786,240,741,195,711,140,700xm9575,280r-280,l9295,560r74,-10l9436,522r57,-44l9537,421r28,-66l9575,280xm9295,r-75,10l9153,38r-57,44l9053,139r-29,66l9014,280r11,55l9055,379r45,30l9155,420r54,-11l9254,379r30,-44l9295,280r280,l9565,205r-28,-66l9493,82,9436,38,9369,10,9295,xe" fillcolor="#cdcd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140,2085;86,2096;41,2126;11,2171;0,2226;0,2506;75,2496;142,2468;199,2424;242,2367;271,2300;281,2226;270,2171;240,2126;195,2096;140,2085;9575,1665;9295,1665;9295,1945;9369,1935;9436,1907;9493,1863;9537,1806;9565,1740;9575,1665;9295,1385;9220,1395;9153,1423;9096,1467;9053,1524;9024,1590;9014,1665;9025,1720;9055,1764;9100,1794;9155,1805;9209,1794;9254,1764;9284,1720;9295,1665;9575,1665;9565,1590;9537,1524;9493,1467;9436,1423;9369,1395;9295,1385" o:connectangles="0,0,0,0,0,0,0,0,0,0,0,0,0,0,0,0,0,0,0,0,0,0,0,0,0,0,0,0,0,0,0,0,0,0,0,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AutoShape 52" o:spid="_x0000_s1207" style="position:absolute;left:1383;top:1385;width:9855;height:4485;visibility:visible" coordsize="9855,44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soOxgAAANsAAAAPAAAAZHJzL2Rvd25yZXYueG1sRI9PawIx&#10;FMTvBb9DeEIvpWZrqZTtZkUK0h7swT8g3p6b183i5mVJoq5++kYoeBxm5jdMMe1tK07kQ+NYwcso&#10;A0FcOd1wrWCznj+/gwgRWWPrmBRcKMC0HDwUmGt35iWdVrEWCcIhRwUmxi6XMlSGLIaR64iT9+u8&#10;xZikr6X2eE5w28pxlk2kxYbTgsGOPg1Vh9XRKmivP25eeSPfvvaLxfh6edpsd0elHof97ANEpD7e&#10;w//tb61g8gq3L+kHyPIPAAD//wMAUEsBAi0AFAAGAAgAAAAhANvh9svuAAAAhQEAABMAAAAAAAAA&#10;AAAAAAAAAAAAAFtDb250ZW50X1R5cGVzXS54bWxQSwECLQAUAAYACAAAACEAWvQsW78AAAAVAQAA&#10;CwAAAAAAAAAAAAAAAAAfAQAAX3JlbHMvLnJlbHNQSwECLQAUAAYACAAAACEA8P7KDsYAAADbAAAA&#10;DwAAAAAAAAAAAAAAAAAHAgAAZHJzL2Rvd25yZXYueG1sUEsFBgAAAAADAAMAtwAAAPoCAAAAAA==&#10;" adj="0,,0" path="m,841l10,766,38,699,82,642r57,-44l206,570r74,-10l9294,560r,-280l9304,205r29,-66l9376,82r57,-44l9500,10,9575,r74,10l9716,38r57,44l9817,139r28,66l9855,280r,3364l9845,3718r-28,67l9773,3842r-57,44l9649,3914r-74,10l561,3924r,280l551,4279r-29,67l479,4403r-57,43l355,4475r-75,10l206,4475r-67,-29l82,4403,38,4346,10,4279,,4204,,841xm9294,560r281,l9649,550r67,-28l9773,478r44,-57l9845,355r10,-75e" filled="f" strokecolor="yellow" strokeweight="1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0,2226;10,2151;38,2084;82,2027;139,1983;206,1955;280,1945;9294,1945;9294,1665;9304,1590;9333,1524;9376,1467;9433,1423;9500,1395;9575,1385;9649,1395;9716,1423;9773,1467;9817,1524;9845,1590;9855,1665;9855,5029;9845,5103;9817,5170;9773,5227;9716,5271;9649,5299;9575,5309;561,5309;561,5589;551,5664;522,5731;479,5788;422,5831;355,5860;280,5870;206,5860;139,5831;82,5788;38,5731;10,5664;0,5589;0,2226;9294,1945;9575,1945;9649,1935;9716,1907;9773,1863;9817,1806;9845,1740;9855,1665" o:connectangles="0,0,0,0,0,0,0,0,0,0,0,0,0,0,0,0,0,0,0,0,0,0,0,0,0,0,0,0,0,0,0,0,0,0,0,0,0,0,0,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Picture 51" o:spid="_x0000_s1208" type="#_x0000_t75" style="position:absolute;left:10667;top:1656;width:301;height:3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79ywwAAANsAAAAPAAAAZHJzL2Rvd25yZXYueG1sRI9Li8JA&#10;EITvC/6HoQUvi04iIhIdRZQFDwu+gucm03lgpidkZmP89zuC4LGoqq+o1aY3teiodZVlBfEkAkGc&#10;WV1xoSC9/owXIJxH1lhbJgVPcrBZD75WmGj74DN1F1+IAGGXoILS+yaR0mUlGXQT2xAHL7etQR9k&#10;W0jd4iPATS2nUTSXBisOCyU2tCspu1/+jIL8us/74/lXN7fq9N2ls/hUpLFSo2G/XYLw1PtP+N0+&#10;aAXzGby+hB8g1/8AAAD//wMAUEsBAi0AFAAGAAgAAAAhANvh9svuAAAAhQEAABMAAAAAAAAAAAAA&#10;AAAAAAAAAFtDb250ZW50X1R5cGVzXS54bWxQSwECLQAUAAYACAAAACEAWvQsW78AAAAVAQAACwAA&#10;AAAAAAAAAAAAAAAfAQAAX3JlbHMvLnJlbHNQSwECLQAUAAYACAAAACEA13O/csMAAADbAAAADwAA&#10;AAAAAAAAAAAAAAAHAgAAZHJzL2Rvd25yZXYueG1sUEsFBgAAAAADAAMAtwAAAPcCAAAAAA==&#10;">
              <v:imagedata r:id="rId46" o:title=""/>
            </v:shape>
            <v:shape id="AutoShape 50" o:spid="_x0000_s1209" style="position:absolute;left:1382;top:2086;width:561;height:3224;visibility:visible" coordsize="561,32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I00xQAAANsAAAAPAAAAZHJzL2Rvd25yZXYueG1sRI9PawIx&#10;FMTvBb9DeIK3mlVQdDWKCkqpB/+0F2+PzesmdPOyblLdfnsjFHocZuY3zHzZukrcqAnWs4JBPwNB&#10;XHhtuVTw+bF9nYAIEVlj5ZkU/FKA5aLzMsdc+zuf6HaOpUgQDjkqMDHWuZShMOQw9H1NnLwv3ziM&#10;STal1A3eE9xVcphlY+nQclowWNPGUPF9/nEK9tloc3E7uzbb9d4Oy+n78bC6KtXrtqsZiEht/A//&#10;td+0gvEInl/SD5CLBwAAAP//AwBQSwECLQAUAAYACAAAACEA2+H2y+4AAACFAQAAEwAAAAAAAAAA&#10;AAAAAAAAAAAAW0NvbnRlbnRfVHlwZXNdLnhtbFBLAQItABQABgAIAAAAIQBa9CxbvwAAABUBAAAL&#10;AAAAAAAAAAAAAAAAAB8BAABfcmVscy8ucmVsc1BLAQItABQABgAIAAAAIQAQKI00xQAAANsAAAAP&#10;AAAAAAAAAAAAAAAAAAcCAABkcnMvZG93bnJldi54bWxQSwUGAAAAAAMAAwC3AAAA+QIAAAAA&#10;" adj="0,,0" path="m280,421r,-280l291,86,321,41,366,11,420,r55,11l520,41r30,45l561,141r-10,74l522,282r-43,57l422,383r-67,28l280,421,206,411,139,383,82,339,38,282,10,215,,141t561,l561,3224e" filled="f" strokecolor="yellow" strokeweight="1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280,2507;280,2227;291,2172;321,2127;366,2097;420,2086;475,2097;520,2127;550,2172;561,2227;551,2301;522,2368;479,2425;422,2469;355,2497;280,2507;206,2497;139,2469;82,2425;38,2368;10,2301;0,2227;561,2227;561,5310" o:connectangles="0,0,0,0,0,0,0,0,0,0,0,0,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rect id="Rectangle 49" o:spid="_x0000_s1210" style="position:absolute;left:2208;top:1971;width:8895;height:38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wCPwwAAANsAAAAPAAAAZHJzL2Rvd25yZXYueG1sRI9Pa8JA&#10;FMTvhX6H5Qm9mY2CoURX0UqLR//Renxkn9lo9m2aXTV+e7cg9DjMzG+YyayztbhS6yvHCgZJCoK4&#10;cLriUsF+99l/B+EDssbaMSm4k4fZ9PVlgrl2N97QdRtKESHsc1RgQmhyKX1hyKJPXEMcvaNrLYYo&#10;21LqFm8Rbms5TNNMWqw4Lhhs6MNQcd5erILD+ud7YeyautHIf/2u7NIN0pNSb71uPgYRqAv/4Wd7&#10;pRVkGfx9iT9ATh8AAAD//wMAUEsBAi0AFAAGAAgAAAAhANvh9svuAAAAhQEAABMAAAAAAAAAAAAA&#10;AAAAAAAAAFtDb250ZW50X1R5cGVzXS54bWxQSwECLQAUAAYACAAAACEAWvQsW78AAAAVAQAACwAA&#10;AAAAAAAAAAAAAAAfAQAAX3JlbHMvLnJlbHNQSwECLQAUAAYACAAAACEAULcAj8MAAADbAAAADwAA&#10;AAAAAAAAAAAAAAAHAgAAZHJzL2Rvd25yZXYueG1sUEsFBgAAAAADAAMAtwAAAPcCAAAAAA==&#10;" fillcolor="yellow" stroked="f"/>
            <v:rect id="Rectangle 48" o:spid="_x0000_s1211" style="position:absolute;left:2208;top:1971;width:8895;height:38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RsCxgAAANsAAAAPAAAAZHJzL2Rvd25yZXYueG1sRI/dasJA&#10;FITvhb7Dcgq9EbPRikqaVUQsFFqExr/bQ/Y0iWbPxuxW07fvFoReDjPzDZMuOlOLK7WusqxgGMUg&#10;iHOrKy4U7LavgxkI55E11pZJwQ85WMwfeikm2t74k66ZL0SAsEtQQel9k0jp8pIMusg2xMH7sq1B&#10;H2RbSN3iLcBNLUdxPJEGKw4LJTa0Kik/Z99GQTN7PuUfl7HODoex3L5P++v9caPU02O3fAHhqfP/&#10;4Xv7TSuYTOHvS/gBcv4LAAD//wMAUEsBAi0AFAAGAAgAAAAhANvh9svuAAAAhQEAABMAAAAAAAAA&#10;AAAAAAAAAAAAAFtDb250ZW50X1R5cGVzXS54bWxQSwECLQAUAAYACAAAACEAWvQsW78AAAAVAQAA&#10;CwAAAAAAAAAAAAAAAAAfAQAAX3JlbHMvLnJlbHNQSwECLQAUAAYACAAAACEAPOUbAsYAAADbAAAA&#10;DwAAAAAAAAAAAAAAAAAHAgAAZHJzL2Rvd25yZXYueG1sUEsFBgAAAAADAAMAtwAAAPoCAAAAAA==&#10;" filled="f" strokecolor="yellow" strokeweight=".5pt"/>
            <v:shape id="Text Box 47" o:spid="_x0000_s1212" type="#_x0000_t202" style="position:absolute;left:2571;top:86;width:7596;height:7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<v:textbox inset="0,0,0,0">
                <w:txbxContent>
                  <w:p w:rsidR="003A118D" w:rsidRPr="00F25A1B" w:rsidRDefault="003A118D">
                    <w:pPr>
                      <w:spacing w:line="441" w:lineRule="exact"/>
                      <w:rPr>
                        <w:rFonts w:ascii="Comic Sans MS" w:hAnsi="Comic Sans MS"/>
                        <w:b/>
                        <w:color w:val="002060"/>
                        <w:sz w:val="40"/>
                      </w:rPr>
                    </w:pPr>
                    <w:r w:rsidRPr="00F25A1B">
                      <w:rPr>
                        <w:rFonts w:ascii="Comic Sans MS" w:hAnsi="Comic Sans MS"/>
                        <w:b/>
                        <w:color w:val="002060"/>
                        <w:sz w:val="40"/>
                        <w:shd w:val="clear" w:color="auto" w:fill="FFFF00"/>
                      </w:rPr>
                      <w:t>LA ORELE  DE  EDUCA</w:t>
                    </w:r>
                    <w:r w:rsidRPr="00F25A1B">
                      <w:rPr>
                        <w:rFonts w:ascii="Comic Sans MS" w:hAnsi="Comic Sans MS"/>
                        <w:bCs/>
                        <w:color w:val="002060"/>
                        <w:sz w:val="40"/>
                        <w:shd w:val="clear" w:color="auto" w:fill="FFFF00"/>
                      </w:rPr>
                      <w:t>ȚIE</w:t>
                    </w:r>
                    <w:r w:rsidRPr="00F25A1B">
                      <w:rPr>
                        <w:rFonts w:ascii="Comic Sans MS" w:hAnsi="Comic Sans MS"/>
                        <w:b/>
                        <w:color w:val="002060"/>
                        <w:spacing w:val="-48"/>
                        <w:sz w:val="40"/>
                        <w:shd w:val="clear" w:color="auto" w:fill="FFFF00"/>
                      </w:rPr>
                      <w:t xml:space="preserve">  </w:t>
                    </w:r>
                    <w:r w:rsidRPr="00F25A1B">
                      <w:rPr>
                        <w:rFonts w:ascii="Comic Sans MS" w:hAnsi="Comic Sans MS"/>
                        <w:b/>
                        <w:color w:val="002060"/>
                        <w:spacing w:val="-14"/>
                        <w:sz w:val="40"/>
                        <w:shd w:val="clear" w:color="auto" w:fill="FFFF00"/>
                      </w:rPr>
                      <w:t>FIZICĂ</w:t>
                    </w:r>
                  </w:p>
                </w:txbxContent>
              </v:textbox>
            </v:shape>
            <v:shape id="Text Box 46" o:spid="_x0000_s1213" type="#_x0000_t202" style="position:absolute;left:2716;top:2302;width:7886;height:36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<v:textbox inset="0,0,0,0">
                <w:txbxContent>
                  <w:p w:rsidR="003A118D" w:rsidRDefault="003A118D">
                    <w:pPr>
                      <w:numPr>
                        <w:ilvl w:val="0"/>
                        <w:numId w:val="11"/>
                      </w:numPr>
                      <w:tabs>
                        <w:tab w:val="left" w:pos="360"/>
                      </w:tabs>
                      <w:spacing w:line="247" w:lineRule="auto"/>
                      <w:ind w:right="355"/>
                      <w:rPr>
                        <w:rFonts w:ascii="Arimo" w:hAnsi="Arimo"/>
                        <w:b/>
                        <w:sz w:val="32"/>
                      </w:rPr>
                    </w:pP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Evit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6"/>
                        <w:w w:val="95"/>
                        <w:sz w:val="32"/>
                      </w:rPr>
                      <w:t xml:space="preserve"> 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aglomerarea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0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"/>
                        <w:w w:val="95"/>
                        <w:sz w:val="32"/>
                      </w:rPr>
                      <w:t>la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4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intrare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2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4"/>
                        <w:w w:val="95"/>
                        <w:sz w:val="32"/>
                      </w:rPr>
                      <w:t>și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6"/>
                        <w:w w:val="95"/>
                        <w:sz w:val="32"/>
                      </w:rPr>
                      <w:t xml:space="preserve"> 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în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2"/>
                        <w:w w:val="95"/>
                        <w:sz w:val="32"/>
                      </w:rPr>
                      <w:t xml:space="preserve"> 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interiorul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2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vestiarului sălii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6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de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6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sport,înainte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6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și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3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4"/>
                        <w:w w:val="95"/>
                        <w:sz w:val="32"/>
                      </w:rPr>
                      <w:t>după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8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lecţia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6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4"/>
                        <w:w w:val="95"/>
                        <w:sz w:val="32"/>
                      </w:rPr>
                      <w:t>de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60"/>
                        <w:w w:val="95"/>
                        <w:sz w:val="32"/>
                      </w:rPr>
                      <w:t xml:space="preserve"> 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educaţie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8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fizică.</w:t>
                    </w:r>
                  </w:p>
                  <w:p w:rsidR="003A118D" w:rsidRDefault="003A118D">
                    <w:pPr>
                      <w:numPr>
                        <w:ilvl w:val="0"/>
                        <w:numId w:val="11"/>
                      </w:numPr>
                      <w:tabs>
                        <w:tab w:val="left" w:pos="442"/>
                      </w:tabs>
                      <w:ind w:left="441" w:hanging="442"/>
                      <w:rPr>
                        <w:rFonts w:ascii="Arimo" w:hAnsi="Arimo"/>
                        <w:b/>
                        <w:sz w:val="32"/>
                      </w:rPr>
                    </w:pPr>
                    <w:r>
                      <w:rPr>
                        <w:rFonts w:ascii="Arimo" w:hAnsi="Arimo"/>
                        <w:b/>
                        <w:color w:val="404040"/>
                        <w:sz w:val="32"/>
                      </w:rPr>
                      <w:t>Port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2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z w:val="32"/>
                      </w:rPr>
                      <w:t>corect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1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4"/>
                        <w:sz w:val="32"/>
                      </w:rPr>
                      <w:t>masca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z w:val="32"/>
                      </w:rPr>
                      <w:t>de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2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z w:val="32"/>
                      </w:rPr>
                      <w:t>protecţie.</w:t>
                    </w:r>
                  </w:p>
                  <w:p w:rsidR="003A118D" w:rsidRDefault="003A118D">
                    <w:pPr>
                      <w:numPr>
                        <w:ilvl w:val="0"/>
                        <w:numId w:val="11"/>
                      </w:numPr>
                      <w:tabs>
                        <w:tab w:val="left" w:pos="360"/>
                      </w:tabs>
                      <w:spacing w:before="19" w:line="247" w:lineRule="auto"/>
                      <w:ind w:right="18"/>
                      <w:rPr>
                        <w:rFonts w:ascii="Arimo" w:hAnsi="Arimo"/>
                        <w:b/>
                        <w:sz w:val="32"/>
                      </w:rPr>
                    </w:pPr>
                    <w:r>
                      <w:rPr>
                        <w:rFonts w:ascii="Arimo" w:hAnsi="Arimo"/>
                        <w:b/>
                        <w:color w:val="404040"/>
                        <w:spacing w:val="-3"/>
                        <w:w w:val="95"/>
                        <w:sz w:val="32"/>
                      </w:rPr>
                      <w:t>Îmi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9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dezinfectez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5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mâinile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6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"/>
                        <w:w w:val="95"/>
                        <w:sz w:val="32"/>
                      </w:rPr>
                      <w:t>la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5"/>
                        <w:w w:val="95"/>
                        <w:sz w:val="32"/>
                      </w:rPr>
                      <w:t xml:space="preserve"> 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începutul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7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și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4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la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5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sfârșitul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5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 xml:space="preserve">lecţiei </w:t>
                    </w:r>
                    <w:r>
                      <w:rPr>
                        <w:rFonts w:ascii="Arimo" w:hAnsi="Arimo"/>
                        <w:b/>
                        <w:color w:val="404040"/>
                        <w:sz w:val="32"/>
                      </w:rPr>
                      <w:t>de educaţie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4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z w:val="32"/>
                      </w:rPr>
                      <w:t>fizică.</w:t>
                    </w:r>
                  </w:p>
                  <w:p w:rsidR="003A118D" w:rsidRDefault="003A118D">
                    <w:pPr>
                      <w:numPr>
                        <w:ilvl w:val="0"/>
                        <w:numId w:val="11"/>
                      </w:numPr>
                      <w:tabs>
                        <w:tab w:val="left" w:pos="360"/>
                      </w:tabs>
                      <w:spacing w:before="10" w:line="254" w:lineRule="auto"/>
                      <w:ind w:right="293"/>
                      <w:rPr>
                        <w:rFonts w:ascii="Arimo" w:hAnsi="Arimo"/>
                        <w:b/>
                        <w:sz w:val="32"/>
                      </w:rPr>
                    </w:pP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Am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1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grijă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2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4"/>
                        <w:w w:val="95"/>
                        <w:sz w:val="32"/>
                      </w:rPr>
                      <w:t>să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4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"/>
                        <w:w w:val="95"/>
                        <w:sz w:val="32"/>
                      </w:rPr>
                      <w:t>nu-mi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5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ating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49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ochii,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1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nasul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3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și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0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gura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1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cu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51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 xml:space="preserve">mâinile </w:t>
                    </w:r>
                    <w:r>
                      <w:rPr>
                        <w:rFonts w:ascii="Arimo" w:hAnsi="Arimo"/>
                        <w:b/>
                        <w:color w:val="404040"/>
                        <w:sz w:val="32"/>
                      </w:rPr>
                      <w:t>neigienizate.</w:t>
                    </w:r>
                  </w:p>
                  <w:p w:rsidR="003A118D" w:rsidRDefault="003A118D">
                    <w:pPr>
                      <w:numPr>
                        <w:ilvl w:val="0"/>
                        <w:numId w:val="11"/>
                      </w:numPr>
                      <w:tabs>
                        <w:tab w:val="left" w:pos="442"/>
                      </w:tabs>
                      <w:spacing w:line="249" w:lineRule="auto"/>
                      <w:ind w:right="322"/>
                      <w:rPr>
                        <w:rFonts w:ascii="Arimo" w:hAnsi="Arimo"/>
                        <w:b/>
                        <w:sz w:val="32"/>
                      </w:rPr>
                    </w:pPr>
                    <w:r>
                      <w:tab/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Respect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44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distanţa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44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4"/>
                        <w:w w:val="95"/>
                        <w:sz w:val="32"/>
                      </w:rPr>
                      <w:t>de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49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minim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46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smallCaps/>
                        <w:color w:val="404040"/>
                        <w:w w:val="95"/>
                        <w:sz w:val="32"/>
                      </w:rPr>
                      <w:t>1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43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m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46"/>
                        <w:w w:val="95"/>
                        <w:sz w:val="32"/>
                      </w:rPr>
                      <w:t xml:space="preserve"> 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pe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44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durata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44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>lecţiilor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43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2"/>
                      </w:rPr>
                      <w:t xml:space="preserve">de </w:t>
                    </w:r>
                    <w:r>
                      <w:rPr>
                        <w:rFonts w:ascii="Arimo" w:hAnsi="Arimo"/>
                        <w:b/>
                        <w:color w:val="404040"/>
                        <w:sz w:val="32"/>
                      </w:rPr>
                      <w:t>educaţie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2"/>
                        <w:sz w:val="32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z w:val="32"/>
                      </w:rPr>
                      <w:t>fizică.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A118D" w:rsidRDefault="003A118D">
      <w:pPr>
        <w:rPr>
          <w:rFonts w:ascii="Arial"/>
          <w:sz w:val="10"/>
        </w:rPr>
        <w:sectPr w:rsidR="003A118D">
          <w:headerReference w:type="default" r:id="rId47"/>
          <w:footerReference w:type="default" r:id="rId48"/>
          <w:pgSz w:w="12240" w:h="15840"/>
          <w:pgMar w:top="740" w:right="120" w:bottom="900" w:left="520" w:header="0" w:footer="713" w:gutter="0"/>
          <w:pgNumType w:start="6"/>
          <w:cols w:space="708"/>
        </w:sectPr>
      </w:pPr>
    </w:p>
    <w:p w:rsidR="003A118D" w:rsidRDefault="003A118D">
      <w:pPr>
        <w:pStyle w:val="BodyText"/>
        <w:spacing w:before="6"/>
        <w:rPr>
          <w:rFonts w:ascii="Arial"/>
          <w:b w:val="0"/>
          <w:sz w:val="2"/>
        </w:rPr>
      </w:pPr>
    </w:p>
    <w:p w:rsidR="003A118D" w:rsidRDefault="003A118D">
      <w:pPr>
        <w:pStyle w:val="BodyText"/>
        <w:ind w:left="209"/>
        <w:rPr>
          <w:rFonts w:ascii="Arial"/>
          <w:b w:val="0"/>
          <w:sz w:val="20"/>
        </w:rPr>
      </w:pPr>
      <w:r>
        <w:rPr>
          <w:noProof/>
          <w:lang w:val="en-GB" w:eastAsia="en-GB"/>
        </w:rPr>
      </w:r>
      <w:r w:rsidRPr="007876BF">
        <w:rPr>
          <w:rFonts w:ascii="Arial"/>
          <w:b w:val="0"/>
          <w:noProof/>
          <w:sz w:val="20"/>
        </w:rPr>
        <w:pict>
          <v:group id="Group 38" o:spid="_x0000_s1216" style="width:563.8pt;height:91.95pt;mso-position-horizontal-relative:char;mso-position-vertical-relative:line" coordsize="11276,1839">
            <v:rect id="Rectangle 44" o:spid="_x0000_s1217" style="position:absolute;top:216;width:1440;height:14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MwxwwAAANsAAAAPAAAAZHJzL2Rvd25yZXYueG1sRI9Ba8JA&#10;FITvgv9heQVvzUYhRaKrWKXFo1VpPT6yz2w0+zZmV03/fVcoeBxm5htmOu9sLW7U+sqxgmGSgiAu&#10;nK64VLDffbyOQfiArLF2TAp+ycN81u9NMdfuzl9024ZSRAj7HBWYEJpcSl8YsugT1xBH7+haiyHK&#10;tpS6xXuE21qO0vRNWqw4LhhsaGmoOG+vVsFh8/P9buyGuizzn5e1XblhelJq8NItJiACdeEZ/m+v&#10;tYJsBI8v8QfI2R8AAAD//wMAUEsBAi0AFAAGAAgAAAAhANvh9svuAAAAhQEAABMAAAAAAAAAAAAA&#10;AAAAAAAAAFtDb250ZW50X1R5cGVzXS54bWxQSwECLQAUAAYACAAAACEAWvQsW78AAAAVAQAACwAA&#10;AAAAAAAAAAAAAAAfAQAAX3JlbHMvLnJlbHNQSwECLQAUAAYACAAAACEA4eDMMcMAAADbAAAADwAA&#10;AAAAAAAAAAAAAAAHAgAAZHJzL2Rvd25yZXYueG1sUEsFBgAAAAADAAMAtwAAAPcCAAAAAA==&#10;" fillcolor="yellow" stroked="f"/>
            <v:shape id="AutoShape 43" o:spid="_x0000_s1218" style="position:absolute;left:147;top:362;width:1185;height:1185;visibility:visible" coordsize="1185,11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z5xQAAANsAAAAPAAAAZHJzL2Rvd25yZXYueG1sRI9Ba8JA&#10;FITvBf/D8gpepG6qVErMRkQolloxta3nR/Y1CWbfhuwa4793BaHHYWa+YZJFb2rRUesqywqexxEI&#10;4tzqigsFP99vT68gnEfWWFsmBRdysEgHDwnG2p75i7q9L0SAsItRQel9E0vp8pIMurFtiIP3Z1uD&#10;Psi2kLrFc4CbWk6iaCYNVhwWSmxoVVJ+3J+Mgmb9m2XbvP7YrD/t7pQV3Wh7kEoNH/vlHISn3v+H&#10;7+13reBlCrcv4QfI9AoAAP//AwBQSwECLQAUAAYACAAAACEA2+H2y+4AAACFAQAAEwAAAAAAAAAA&#10;AAAAAAAAAAAAW0NvbnRlbnRfVHlwZXNdLnhtbFBLAQItABQABgAIAAAAIQBa9CxbvwAAABUBAAAL&#10;AAAAAAAAAAAAAAAAAB8BAABfcmVscy8ucmVsc1BLAQItABQABgAIAAAAIQCAhZz5xQAAANsAAAAP&#10;AAAAAAAAAAAAAAAAAAcCAABkcnMvZG93bnJldi54bWxQSwUGAAAAAAMAAwC3AAAA+QIAAAAA&#10;" adj="0,,0" path="m953,807r-230,l789,873r-1,25l792,923r10,23l818,966r187,188l1022,1168r19,10l1060,1184r20,1l1101,1184r19,-6l1139,1168r16,-14l1177,1119r7,-40l1177,1040r-23,-35l966,818,953,807xm450,l378,6,309,24,244,51,185,88r-52,45l88,185,51,244,23,309,6,378,,450r6,73l23,592r28,65l88,716r45,52l185,813r59,37l309,877r69,18l450,900r75,-6l596,876r67,-29l721,809r-272,l377,802,309,781,248,747,195,703,151,650,117,589,96,521,89,449r7,-72l117,309r34,-61l195,195r53,-44l309,117,377,96r72,-7l717,89r-1,-1l657,51,592,24,523,6,450,xm717,89r-268,l521,96r68,21l650,151r53,44l747,248r33,61l802,377r7,72l802,521r-22,68l747,650r-44,53l650,747r-61,34l521,802r-72,7l721,809r2,-2l953,807r-7,-5l923,792r-15,-3l873,789,807,723r40,-59l876,597r18,-71l900,450r-6,-72l877,309,850,244,813,185,768,133,717,89xm898,788r-25,1l908,789r-10,-1xe" fillcolor="black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23,1169;788,1260;802,1308;1005,1516;1041,1540;1080,1547;1120,1540;1155,1516;1184,1441;1154,1367;953,1169;378,368;244,413;133,495;51,606;6,740;6,885;51,1019;133,1130;244,1212;378,1257;525,1256;663,1209;449,1171;309,1143;195,1065;117,951;89,811;117,671;195,557;309,479;449,451;716,450;592,386;450,362;449,451;521,458;650,513;747,610;802,739;802,883;747,1012;650,1109;521,1164;721,1171;953,1169;923,1154;873,1151;847,1026;894,888;894,740;850,606;768,495;898,1150;908,1151" o:connectangles="0,0,0,0,0,0,0,0,0,0,0,0,0,0,0,0,0,0,0,0,0,0,0,0,0,0,0,0,0,0,0,0,0,0,0,0,0,0,0,0,0,0,0,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Picture 42" o:spid="_x0000_s1219" type="#_x0000_t75" style="position:absolute;left:1444;width:9831;height:18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qiQxgAAANsAAAAPAAAAZHJzL2Rvd25yZXYueG1sRI/dasJA&#10;FITvC77DcoTeFLOxaKLRVUqh1IuK+PMAh+zJD2bPhuxq0j69Wyj0cpiZb5j1djCNuFPnassKplEM&#10;gji3uuZSweX8MVmAcB5ZY2OZFHyTg+1m9LTGTNuej3Q/+VIECLsMFVTet5mULq/IoItsSxy8wnYG&#10;fZBdKXWHfYCbRr7GcSIN1hwWKmzpvaL8eroZBf1sf/lc6uLlkN7mXz9pk+h0kSj1PB7eViA8Df4/&#10;/NfeaQXzGfx+CT9Abh4AAAD//wMAUEsBAi0AFAAGAAgAAAAhANvh9svuAAAAhQEAABMAAAAAAAAA&#10;AAAAAAAAAAAAAFtDb250ZW50X1R5cGVzXS54bWxQSwECLQAUAAYACAAAACEAWvQsW78AAAAVAQAA&#10;CwAAAAAAAAAAAAAAAAAfAQAAX3JlbHMvLnJlbHNQSwECLQAUAAYACAAAACEAqNqokMYAAADbAAAA&#10;DwAAAAAAAAAAAAAAAAAHAgAAZHJzL2Rvd25yZXYueG1sUEsFBgAAAAADAAMAtwAAAPoCAAAAAA==&#10;">
              <v:imagedata r:id="rId49" o:title=""/>
            </v:shape>
            <v:shape id="Picture 41" o:spid="_x0000_s1220" type="#_x0000_t75" style="position:absolute;left:1555;top:86;width:9605;height:15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qFSxQAAANsAAAAPAAAAZHJzL2Rvd25yZXYueG1sRI9ba8JA&#10;FITfC/0Pyyn4Zjbeik1dRUpFEYR66ftp9jQJzZ6Nu2tM/31XEPo4zMw3zGzRmVq05HxlWcEgSUEQ&#10;51ZXXCg4HVf9KQgfkDXWlknBL3lYzB8fZphpe+U9tYdQiAhhn6GCMoQmk9LnJRn0iW2Io/dtncEQ&#10;pSukdniNcFPLYZo+S4MVx4USG3orKf85XIwCGr2PL9vBh6nb1dfuZXN2n+uzU6r31C1fQQTqwn/4&#10;3t5oBZMJ3L7EHyDnfwAAAP//AwBQSwECLQAUAAYACAAAACEA2+H2y+4AAACFAQAAEwAAAAAAAAAA&#10;AAAAAAAAAAAAW0NvbnRlbnRfVHlwZXNdLnhtbFBLAQItABQABgAIAAAAIQBa9CxbvwAAABUBAAAL&#10;AAAAAAAAAAAAAAAAAB8BAABfcmVscy8ucmVsc1BLAQItABQABgAIAAAAIQB61qFSxQAAANsAAAAP&#10;AAAAAAAAAAAAAAAAAAcCAABkcnMvZG93bnJldi54bWxQSwUGAAAAAAMAAwC3AAAA+QIAAAAA&#10;">
              <v:imagedata r:id="rId50" o:title=""/>
            </v:shape>
            <v:shape id="Freeform 40" o:spid="_x0000_s1221" style="position:absolute;left:1558;top:90;width:9596;height:1580;visibility:visible;mso-wrap-style:square;v-text-anchor:top" coordsize="9596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LtyxAAAANsAAAAPAAAAZHJzL2Rvd25yZXYueG1sRI9Pa8JA&#10;FMTvQr/D8gredFMxwaauUgWhnoq2UHp7ZF+T2OzbsLv502/vFgSPw8z8hllvR9OInpyvLSt4micg&#10;iAuray4VfH4cZisQPiBrbCyTgj/ysN08TNaYazvwifpzKEWEsM9RQRVCm0vpi4oM+rltiaP3Y53B&#10;EKUrpXY4RLhp5CJJMmmw5rhQYUv7iorfc2cUdGma6XG3St1lONbL9y/9fSmflZo+jq8vIAKN4R6+&#10;td+0gjSD/y/xB8jNFQAA//8DAFBLAQItABQABgAIAAAAIQDb4fbL7gAAAIUBAAATAAAAAAAAAAAA&#10;AAAAAAAAAABbQ29udGVudF9UeXBlc10ueG1sUEsBAi0AFAAGAAgAAAAhAFr0LFu/AAAAFQEAAAsA&#10;AAAAAAAAAAAAAAAAHwEAAF9yZWxzLy5yZWxzUEsBAi0AFAAGAAgAAAAhAJfEu3LEAAAA2wAAAA8A&#10;AAAAAAAAAAAAAAAABwIAAGRycy9kb3ducmV2LnhtbFBLBQYAAAAAAwADALcAAAD4AgAAAAA=&#10;" path="m,395r8806,l8806,r790,790l8806,1580r,-395l,1185,,395xe" filled="f" strokeweight="1pt">
              <v:path arrowok="t" o:connecttype="custom" o:connectlocs="0,485;8806,485;8806,90;9596,880;8806,1670;8806,1275;0,1275;0,485" o:connectangles="0,0,0,0,0,0,0,0"/>
            </v:shape>
            <v:shape id="Text Box 39" o:spid="_x0000_s1222" type="#_x0000_t202" style="position:absolute;width:11276;height:18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<v:textbox inset="0,0,0,0">
                <w:txbxContent>
                  <w:p w:rsidR="003A118D" w:rsidRDefault="003A118D">
                    <w:pPr>
                      <w:spacing w:before="3"/>
                      <w:rPr>
                        <w:rFonts w:ascii="Arial"/>
                        <w:sz w:val="49"/>
                      </w:rPr>
                    </w:pPr>
                  </w:p>
                  <w:p w:rsidR="003A118D" w:rsidRPr="00F25A1B" w:rsidRDefault="003A118D">
                    <w:pPr>
                      <w:spacing w:before="1"/>
                      <w:ind w:left="3791"/>
                      <w:rPr>
                        <w:rFonts w:ascii="Comic Sans MS" w:hAnsi="Comic Sans MS"/>
                        <w:b/>
                        <w:color w:val="002060"/>
                        <w:sz w:val="48"/>
                        <w:szCs w:val="48"/>
                      </w:rPr>
                    </w:pPr>
                    <w:r w:rsidRPr="00F25A1B">
                      <w:rPr>
                        <w:rFonts w:ascii="Comic Sans MS" w:hAnsi="Comic Sans MS"/>
                        <w:b/>
                        <w:color w:val="002060"/>
                        <w:sz w:val="48"/>
                        <w:szCs w:val="48"/>
                        <w:shd w:val="clear" w:color="auto" w:fill="00FF00"/>
                      </w:rPr>
                      <w:t>MĂSURI DE PROTECȚIE</w:t>
                    </w:r>
                  </w:p>
                </w:txbxContent>
              </v:textbox>
            </v:shape>
            <w10:anchorlock/>
          </v:group>
        </w:pict>
      </w:r>
    </w:p>
    <w:p w:rsidR="003A118D" w:rsidRDefault="003A118D">
      <w:pPr>
        <w:pStyle w:val="BodyText"/>
        <w:spacing w:before="2"/>
        <w:rPr>
          <w:rFonts w:ascii="Arial"/>
          <w:b w:val="0"/>
          <w:sz w:val="8"/>
        </w:rPr>
      </w:pPr>
    </w:p>
    <w:p w:rsidR="003A118D" w:rsidRDefault="003A118D">
      <w:pPr>
        <w:tabs>
          <w:tab w:val="left" w:pos="2090"/>
        </w:tabs>
        <w:ind w:left="209"/>
        <w:rPr>
          <w:rFonts w:ascii="Arial"/>
          <w:sz w:val="20"/>
        </w:rPr>
      </w:pPr>
      <w:r>
        <w:rPr>
          <w:noProof/>
          <w:lang w:val="en-GB" w:eastAsia="en-GB"/>
        </w:rPr>
      </w:r>
      <w:r w:rsidRPr="00CB76B4">
        <w:rPr>
          <w:rFonts w:ascii="Arial"/>
          <w:noProof/>
          <w:position w:val="10"/>
          <w:sz w:val="20"/>
        </w:rPr>
        <w:pict>
          <v:group id="Group 35" o:spid="_x0000_s1225" style="width:1in;height:1in;mso-position-horizontal-relative:char;mso-position-vertical-relative:line" coordsize="1440,1440">
            <v:rect id="Rectangle 37" o:spid="_x0000_s1226" style="position:absolute;width:1440;height:14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M9pxAAAANsAAAAPAAAAZHJzL2Rvd25yZXYueG1sRI9Ba8JA&#10;FITvhf6H5RV6KboxSDHRVVRQ7E1tL96e2dckNPs27m41+uu7QsHjMDPfMJNZZxpxJudrywoG/QQE&#10;cWF1zaWCr89VbwTCB2SNjWVScCUPs+nz0wRzbS+8o/M+lCJC2OeooAqhzaX0RUUGfd+2xNH7ts5g&#10;iNKVUju8RLhpZJok79JgzXGhwpaWFRU/+1+joD0d2X0Ms+0ab4dF9lanvitTpV5fuvkYRKAuPML/&#10;7Y1WMMzg/iX+ADn9AwAA//8DAFBLAQItABQABgAIAAAAIQDb4fbL7gAAAIUBAAATAAAAAAAAAAAA&#10;AAAAAAAAAABbQ29udGVudF9UeXBlc10ueG1sUEsBAi0AFAAGAAgAAAAhAFr0LFu/AAAAFQEAAAsA&#10;AAAAAAAAAAAAAAAAHwEAAF9yZWxzLy5yZWxzUEsBAi0AFAAGAAgAAAAhAIMIz2nEAAAA2wAAAA8A&#10;AAAAAAAAAAAAAAAABwIAAGRycy9kb3ducmV2LnhtbFBLBQYAAAAAAwADALcAAAD4AgAAAAA=&#10;" fillcolor="lime" stroked="f"/>
            <v:shape id="AutoShape 36" o:spid="_x0000_s1227" style="position:absolute;left:348;top:110;width:780;height:1260;visibility:visible" coordsize="780,1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Kc/vwAAANsAAAAPAAAAZHJzL2Rvd25yZXYueG1sRE/LisIw&#10;FN0P+A/hCu7G1AFl6JgWnyC4UccPuDTXptjclCZTW7/eLIRZHs57mfe2Fh21vnKsYDZNQBAXTldc&#10;Krj+7j+/QfiArLF2TAoG8pBno48lpto9+EzdJZQihrBPUYEJoUml9IUhi37qGuLI3VxrMUTYllK3&#10;+IjhtpZfSbKQFiuODQYb2hgq7pc/q+A5bLdmNzteV3J4dmtX4vFkUKnJuF/9gAjUh3/x233QCuZx&#10;ffwSf4DMXgAAAP//AwBQSwECLQAUAAYACAAAACEA2+H2y+4AAACFAQAAEwAAAAAAAAAAAAAAAAAA&#10;AAAAW0NvbnRlbnRfVHlwZXNdLnhtbFBLAQItABQABgAIAAAAIQBa9CxbvwAAABUBAAALAAAAAAAA&#10;AAAAAAAAAB8BAABfcmVscy8ucmVsc1BLAQItABQABgAIAAAAIQCboKc/vwAAANsAAAAPAAAAAAAA&#10;AAAAAAAAAAcCAABkcnMvZG93bnJldi54bWxQSwUGAAAAAAMAAwC3AAAA8wIAAAAA&#10;" adj="0,,0" path="m488,1170r-195,l303,1205r21,29l354,1253r36,7l427,1253r30,-19l478,1205r10,-35xm585,1065r-3,-18l572,1033r-14,-10l540,1020r-300,l223,1023r-15,10l199,1047r-4,18l199,1082r9,15l223,1106r17,4l540,1110r18,-4l572,1097r10,-15l585,1065xm585,915r-3,-18l572,883,558,873r-18,-3l240,870r-17,3l208,883r-9,14l195,915r4,17l208,947r15,9l240,960r300,l558,956r14,-9l582,932r3,-17xm780,385r-9,-78l748,235,711,170,692,147r,238l692,397r-2,l688,424r-4,27l678,477r-9,25l660,524r-12,22l634,566r-16,19l593,617r-23,33l550,684r-19,36l251,720,232,684,211,650,188,617,164,585,149,566,135,546,123,524,113,502r-9,-25l98,451,94,424,92,399r,-14l104,306r31,-70l182,176r60,-47l313,99,392,88r79,11l542,129r60,46l649,235r31,71l692,385r,-238l664,113,633,88,606,66,541,31,468,8,390,,313,8,240,31,175,66r-58,47l70,170,33,235,10,307,,385r,14l3,433r5,34l16,501r11,33l41,563r16,29l75,619r20,26l122,680r26,41l170,761r16,32l191,804r10,6l579,810r11,-6l594,793r17,-32l633,721r1,-1l659,680r27,-35l706,619r19,-27l741,563r12,-29l764,501r9,-34l778,433r2,-34l780,385xe" fillcolor="black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303,1316;390,1371;478,1316;582,1158;540,1131;208,1144;199,1193;240,1221;572,1208;585,1026;558,984;223,984;195,1026;223,1067;558,1067;585,1026;748,346;692,496;688,535;669,613;634,677;570,761;251,831;188,728;135,657;104,588;92,510;135,347;313,210;542,240;680,417;664,224;541,142;313,119;117,224;10,418;3,544;27,645;75,730;148,832;191,915;590,915;633,832;686,756;741,674;773,578;780,496" o:connectangles="0,0,0,0,0,0,0,0,0,0,0,0,0,0,0,0,0,0,0,0,0,0,0,0,0,0,0,0,0,0,0,0,0,0,0,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w10:anchorlock/>
          </v:group>
        </w:pict>
      </w:r>
      <w:r>
        <w:rPr>
          <w:rFonts w:ascii="Arial"/>
          <w:position w:val="10"/>
          <w:sz w:val="20"/>
        </w:rPr>
        <w:tab/>
      </w:r>
      <w:r>
        <w:rPr>
          <w:noProof/>
          <w:lang w:val="en-GB" w:eastAsia="en-GB"/>
        </w:rPr>
      </w:r>
      <w:r w:rsidRPr="00CB76B4">
        <w:rPr>
          <w:rFonts w:ascii="Arial"/>
          <w:noProof/>
          <w:sz w:val="20"/>
        </w:rPr>
        <w:pict>
          <v:group id="Group 31" o:spid="_x0000_s1230" style="width:278.6pt;height:71pt;mso-position-horizontal-relative:char;mso-position-vertical-relative:line" coordsize="5572,1420">
            <v:shape id="Picture 34" o:spid="_x0000_s1231" type="#_x0000_t75" style="position:absolute;left:10;top:10;width:5552;height:1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rwmwwAAANsAAAAPAAAAZHJzL2Rvd25yZXYueG1sRI9Pa8JA&#10;FMTvhX6H5RW81Y1/WkrqKkUIRBBE7aHHR/YlG8y+Ddk1id/eFYQeh5n5DbPajLYRPXW+dqxgNk1A&#10;EBdO11wp+D1n718gfEDW2DgmBTfysFm/vqww1W7gI/WnUIkIYZ+iAhNCm0rpC0MW/dS1xNErXWcx&#10;RNlVUnc4RLht5DxJPqXFmuOCwZa2horL6WoVsMmO5fXwZxauvOwKPZP5HkulJm/jzzeIQGP4Dz/b&#10;uVaw/IDHl/gD5PoOAAD//wMAUEsBAi0AFAAGAAgAAAAhANvh9svuAAAAhQEAABMAAAAAAAAAAAAA&#10;AAAAAAAAAFtDb250ZW50X1R5cGVzXS54bWxQSwECLQAUAAYACAAAACEAWvQsW78AAAAVAQAACwAA&#10;AAAAAAAAAAAAAAAfAQAAX3JlbHMvLnJlbHNQSwECLQAUAAYACAAAACEAdFq8JsMAAADbAAAADwAA&#10;AAAAAAAAAAAAAAAHAgAAZHJzL2Rvd25yZXYueG1sUEsFBgAAAAADAAMAtwAAAPcCAAAAAA==&#10;">
              <v:imagedata r:id="rId51" o:title=""/>
            </v:shape>
            <v:shape id="Freeform 33" o:spid="_x0000_s1232" style="position:absolute;left:10;top:10;width:5552;height:1400;visibility:visible;mso-wrap-style:square;v-text-anchor:top" coordsize="5552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/GxxwAAANsAAAAPAAAAZHJzL2Rvd25yZXYueG1sRI9bawIx&#10;FITfhf6HcAq+abYi2t0axQui0icvhT6eJqe7225Olk3Urb/eFAp9HGbmG2Yya20lLtT40rGCp34C&#10;glg7U3Ku4HRc955B+IBssHJMCn7Iw2z60JlgZtyV93Q5hFxECPsMFRQh1JmUXhdk0fddTRy9T9dY&#10;DFE2uTQNXiPcVnKQJCNpseS4UGBNy4L09+FsFexfj5vb6v1jN3Bv6fBrMdbp7aSV6j628xcQgdrw&#10;H/5rb42C4Qh+v8QfIKd3AAAA//8DAFBLAQItABQABgAIAAAAIQDb4fbL7gAAAIUBAAATAAAAAAAA&#10;AAAAAAAAAAAAAABbQ29udGVudF9UeXBlc10ueG1sUEsBAi0AFAAGAAgAAAAhAFr0LFu/AAAAFQEA&#10;AAsAAAAAAAAAAAAAAAAAHwEAAF9yZWxzLy5yZWxzUEsBAi0AFAAGAAgAAAAhAAbL8bHHAAAA2wAA&#10;AA8AAAAAAAAAAAAAAAAABwIAAGRycy9kb3ducmV2LnhtbFBLBQYAAAAAAwADALcAAAD7AgAAAAA=&#10;" path="m,350r4852,l4852,r700,700l4852,1400r,-350l,1050,,350xe" filled="f" strokecolor="#a3a100" strokeweight="1pt">
              <v:path arrowok="t" o:connecttype="custom" o:connectlocs="0,360;4852,360;4852,10;5552,710;4852,1410;4852,1060;0,1060;0,360" o:connectangles="0,0,0,0,0,0,0,0"/>
            </v:shape>
            <v:shape id="Text Box 32" o:spid="_x0000_s1233" type="#_x0000_t202" style="position:absolute;width:5572;height:1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<v:textbox inset="0,0,0,0">
                <w:txbxContent>
                  <w:p w:rsidR="003A118D" w:rsidRDefault="003A118D">
                    <w:pPr>
                      <w:rPr>
                        <w:rFonts w:ascii="Arial"/>
                        <w:sz w:val="37"/>
                      </w:rPr>
                    </w:pPr>
                  </w:p>
                  <w:p w:rsidR="003A118D" w:rsidRDefault="003A118D">
                    <w:pPr>
                      <w:ind w:left="1853"/>
                      <w:rPr>
                        <w:sz w:val="40"/>
                      </w:rPr>
                    </w:pPr>
                    <w:r>
                      <w:rPr>
                        <w:color w:val="404040"/>
                        <w:sz w:val="40"/>
                        <w:shd w:val="clear" w:color="auto" w:fill="00FF00"/>
                      </w:rPr>
                      <w:t>AȘA DA</w:t>
                    </w:r>
                  </w:p>
                </w:txbxContent>
              </v:textbox>
            </v:shape>
            <w10:anchorlock/>
          </v:group>
        </w:pict>
      </w:r>
    </w:p>
    <w:p w:rsidR="003A118D" w:rsidRDefault="003A118D">
      <w:pPr>
        <w:pStyle w:val="BodyText"/>
        <w:spacing w:before="3"/>
        <w:rPr>
          <w:rFonts w:ascii="Arial"/>
          <w:b w:val="0"/>
          <w:sz w:val="7"/>
        </w:rPr>
      </w:pPr>
    </w:p>
    <w:p w:rsidR="003A118D" w:rsidRDefault="003A118D">
      <w:pPr>
        <w:pStyle w:val="ListParagraph"/>
        <w:numPr>
          <w:ilvl w:val="0"/>
          <w:numId w:val="10"/>
        </w:numPr>
        <w:tabs>
          <w:tab w:val="left" w:pos="380"/>
        </w:tabs>
        <w:spacing w:before="87"/>
        <w:rPr>
          <w:b/>
          <w:sz w:val="28"/>
        </w:rPr>
      </w:pPr>
      <w:r>
        <w:rPr>
          <w:b/>
          <w:sz w:val="28"/>
        </w:rPr>
        <w:t>Spală-te/dezinfectează-te pe mâini înainte de a pune mâna pe mască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!</w:t>
      </w:r>
    </w:p>
    <w:p w:rsidR="003A118D" w:rsidRDefault="003A118D">
      <w:pPr>
        <w:pStyle w:val="ListParagraph"/>
        <w:numPr>
          <w:ilvl w:val="0"/>
          <w:numId w:val="9"/>
        </w:numPr>
        <w:tabs>
          <w:tab w:val="left" w:pos="409"/>
        </w:tabs>
        <w:spacing w:before="8"/>
        <w:ind w:left="408" w:hanging="200"/>
        <w:rPr>
          <w:b/>
          <w:sz w:val="28"/>
        </w:rPr>
      </w:pPr>
      <w:r>
        <w:rPr>
          <w:b/>
          <w:sz w:val="28"/>
        </w:rPr>
        <w:t>Verifică masca să nu aibă rupturi sau găuri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!</w:t>
      </w:r>
    </w:p>
    <w:p w:rsidR="003A118D" w:rsidRDefault="003A118D">
      <w:pPr>
        <w:pStyle w:val="ListParagraph"/>
        <w:numPr>
          <w:ilvl w:val="0"/>
          <w:numId w:val="9"/>
        </w:numPr>
        <w:tabs>
          <w:tab w:val="left" w:pos="409"/>
        </w:tabs>
        <w:spacing w:before="14"/>
        <w:ind w:left="408" w:hanging="200"/>
        <w:rPr>
          <w:b/>
          <w:sz w:val="28"/>
        </w:rPr>
      </w:pPr>
      <w:r>
        <w:rPr>
          <w:b/>
          <w:sz w:val="28"/>
        </w:rPr>
        <w:t>Identifică partea de sus, care trebuie să aibă banda metalică sau marginea tare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!</w:t>
      </w:r>
    </w:p>
    <w:p w:rsidR="003A118D" w:rsidRDefault="003A118D">
      <w:pPr>
        <w:pStyle w:val="ListParagraph"/>
        <w:numPr>
          <w:ilvl w:val="0"/>
          <w:numId w:val="9"/>
        </w:numPr>
        <w:tabs>
          <w:tab w:val="left" w:pos="409"/>
        </w:tabs>
        <w:ind w:left="408" w:hanging="200"/>
        <w:rPr>
          <w:b/>
          <w:sz w:val="28"/>
        </w:rPr>
      </w:pPr>
      <w:r>
        <w:rPr>
          <w:b/>
          <w:sz w:val="28"/>
        </w:rPr>
        <w:t>Pune masca cu partea colorată spre exterior !</w:t>
      </w:r>
    </w:p>
    <w:p w:rsidR="003A118D" w:rsidRDefault="003A118D">
      <w:pPr>
        <w:pStyle w:val="ListParagraph"/>
        <w:numPr>
          <w:ilvl w:val="0"/>
          <w:numId w:val="9"/>
        </w:numPr>
        <w:tabs>
          <w:tab w:val="left" w:pos="409"/>
        </w:tabs>
        <w:spacing w:before="13"/>
        <w:ind w:left="408" w:hanging="200"/>
        <w:rPr>
          <w:b/>
          <w:sz w:val="28"/>
        </w:rPr>
      </w:pPr>
      <w:r>
        <w:rPr>
          <w:b/>
          <w:sz w:val="28"/>
        </w:rPr>
        <w:t>Așază banda metalică sau marginea tare deasupra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nasului!</w:t>
      </w:r>
    </w:p>
    <w:p w:rsidR="003A118D" w:rsidRDefault="003A118D">
      <w:pPr>
        <w:pStyle w:val="ListParagraph"/>
        <w:numPr>
          <w:ilvl w:val="0"/>
          <w:numId w:val="9"/>
        </w:numPr>
        <w:tabs>
          <w:tab w:val="left" w:pos="479"/>
        </w:tabs>
        <w:ind w:left="478" w:hanging="198"/>
        <w:rPr>
          <w:b/>
          <w:sz w:val="28"/>
        </w:rPr>
      </w:pPr>
      <w:r>
        <w:rPr>
          <w:b/>
          <w:sz w:val="28"/>
        </w:rPr>
        <w:t>Acoperă nasul, gura și bărbia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!</w:t>
      </w:r>
    </w:p>
    <w:p w:rsidR="003A118D" w:rsidRDefault="003A118D">
      <w:pPr>
        <w:pStyle w:val="ListParagraph"/>
        <w:numPr>
          <w:ilvl w:val="0"/>
          <w:numId w:val="9"/>
        </w:numPr>
        <w:tabs>
          <w:tab w:val="left" w:pos="409"/>
        </w:tabs>
        <w:spacing w:before="14"/>
        <w:ind w:left="408" w:hanging="200"/>
        <w:rPr>
          <w:b/>
          <w:sz w:val="28"/>
        </w:rPr>
      </w:pPr>
      <w:r>
        <w:rPr>
          <w:b/>
          <w:spacing w:val="1"/>
          <w:w w:val="99"/>
          <w:sz w:val="28"/>
        </w:rPr>
        <w:t>P</w:t>
      </w:r>
      <w:r>
        <w:rPr>
          <w:b/>
          <w:w w:val="99"/>
          <w:sz w:val="28"/>
        </w:rPr>
        <w:t>otrive</w:t>
      </w:r>
      <w:r>
        <w:rPr>
          <w:b/>
          <w:w w:val="49"/>
          <w:sz w:val="28"/>
        </w:rPr>
        <w:t>ș</w:t>
      </w:r>
      <w:r>
        <w:rPr>
          <w:b/>
          <w:w w:val="99"/>
          <w:sz w:val="28"/>
        </w:rPr>
        <w:t>te</w:t>
      </w:r>
      <w:r>
        <w:rPr>
          <w:b/>
          <w:sz w:val="28"/>
        </w:rPr>
        <w:t xml:space="preserve"> </w:t>
      </w:r>
      <w:r>
        <w:rPr>
          <w:b/>
          <w:spacing w:val="1"/>
          <w:w w:val="99"/>
          <w:sz w:val="28"/>
        </w:rPr>
        <w:t>m</w:t>
      </w:r>
      <w:r>
        <w:rPr>
          <w:b/>
          <w:w w:val="99"/>
          <w:sz w:val="28"/>
        </w:rPr>
        <w:t>asca</w:t>
      </w:r>
      <w:r>
        <w:rPr>
          <w:b/>
          <w:sz w:val="28"/>
        </w:rPr>
        <w:t xml:space="preserve"> </w:t>
      </w:r>
      <w:r>
        <w:rPr>
          <w:b/>
          <w:w w:val="99"/>
          <w:sz w:val="28"/>
        </w:rPr>
        <w:t>pe</w:t>
      </w:r>
      <w:r>
        <w:rPr>
          <w:b/>
          <w:sz w:val="28"/>
        </w:rPr>
        <w:t xml:space="preserve"> </w:t>
      </w:r>
      <w:r>
        <w:rPr>
          <w:b/>
          <w:w w:val="99"/>
          <w:sz w:val="28"/>
        </w:rPr>
        <w:t>fa</w:t>
      </w:r>
      <w:r>
        <w:rPr>
          <w:b/>
          <w:w w:val="42"/>
          <w:sz w:val="28"/>
        </w:rPr>
        <w:t>ț</w:t>
      </w:r>
      <w:r>
        <w:rPr>
          <w:b/>
          <w:w w:val="99"/>
          <w:sz w:val="28"/>
        </w:rPr>
        <w:t>ă</w:t>
      </w:r>
      <w:r>
        <w:rPr>
          <w:b/>
          <w:sz w:val="28"/>
        </w:rPr>
        <w:t xml:space="preserve"> </w:t>
      </w:r>
      <w:r>
        <w:rPr>
          <w:b/>
          <w:w w:val="99"/>
          <w:sz w:val="28"/>
        </w:rPr>
        <w:t>fără</w:t>
      </w:r>
      <w:r>
        <w:rPr>
          <w:b/>
          <w:spacing w:val="2"/>
          <w:sz w:val="28"/>
        </w:rPr>
        <w:t xml:space="preserve"> </w:t>
      </w:r>
      <w:r>
        <w:rPr>
          <w:b/>
          <w:w w:val="99"/>
          <w:sz w:val="28"/>
        </w:rPr>
        <w:t>a</w:t>
      </w:r>
      <w:r>
        <w:rPr>
          <w:b/>
          <w:sz w:val="28"/>
        </w:rPr>
        <w:t xml:space="preserve"> </w:t>
      </w:r>
      <w:r>
        <w:rPr>
          <w:b/>
          <w:w w:val="99"/>
          <w:sz w:val="28"/>
        </w:rPr>
        <w:t>lăsa</w:t>
      </w:r>
      <w:r>
        <w:rPr>
          <w:b/>
          <w:sz w:val="28"/>
        </w:rPr>
        <w:t xml:space="preserve"> </w:t>
      </w:r>
      <w:r>
        <w:rPr>
          <w:b/>
          <w:w w:val="99"/>
          <w:sz w:val="28"/>
        </w:rPr>
        <w:t>s</w:t>
      </w:r>
      <w:r>
        <w:rPr>
          <w:b/>
          <w:w w:val="75"/>
          <w:sz w:val="28"/>
        </w:rPr>
        <w:t>paț</w:t>
      </w:r>
      <w:r>
        <w:rPr>
          <w:b/>
          <w:w w:val="99"/>
          <w:sz w:val="28"/>
        </w:rPr>
        <w:t>ii</w:t>
      </w:r>
      <w:r>
        <w:rPr>
          <w:b/>
          <w:sz w:val="28"/>
        </w:rPr>
        <w:t xml:space="preserve"> </w:t>
      </w:r>
      <w:r>
        <w:rPr>
          <w:b/>
          <w:w w:val="99"/>
          <w:sz w:val="28"/>
        </w:rPr>
        <w:t>libere</w:t>
      </w:r>
      <w:r>
        <w:rPr>
          <w:b/>
          <w:sz w:val="28"/>
        </w:rPr>
        <w:t xml:space="preserve"> </w:t>
      </w:r>
      <w:r>
        <w:rPr>
          <w:b/>
          <w:w w:val="99"/>
          <w:sz w:val="28"/>
        </w:rPr>
        <w:t>pe</w:t>
      </w:r>
      <w:r>
        <w:rPr>
          <w:b/>
          <w:sz w:val="28"/>
        </w:rPr>
        <w:t xml:space="preserve"> </w:t>
      </w:r>
      <w:r>
        <w:rPr>
          <w:b/>
          <w:w w:val="99"/>
          <w:sz w:val="28"/>
        </w:rPr>
        <w:t>lateralele</w:t>
      </w:r>
      <w:r>
        <w:rPr>
          <w:b/>
          <w:spacing w:val="4"/>
          <w:sz w:val="28"/>
        </w:rPr>
        <w:t xml:space="preserve"> </w:t>
      </w:r>
      <w:r>
        <w:rPr>
          <w:b/>
          <w:w w:val="99"/>
          <w:sz w:val="28"/>
        </w:rPr>
        <w:t>!</w:t>
      </w:r>
    </w:p>
    <w:p w:rsidR="003A118D" w:rsidRDefault="003A118D">
      <w:pPr>
        <w:pStyle w:val="ListParagraph"/>
        <w:numPr>
          <w:ilvl w:val="0"/>
          <w:numId w:val="9"/>
        </w:numPr>
        <w:tabs>
          <w:tab w:val="left" w:pos="409"/>
        </w:tabs>
        <w:ind w:left="408" w:hanging="200"/>
        <w:rPr>
          <w:b/>
          <w:sz w:val="28"/>
        </w:rPr>
      </w:pPr>
      <w:r>
        <w:rPr>
          <w:b/>
          <w:sz w:val="28"/>
        </w:rPr>
        <w:t>Evită să atingi masca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!</w:t>
      </w:r>
    </w:p>
    <w:p w:rsidR="003A118D" w:rsidRDefault="003A118D">
      <w:pPr>
        <w:pStyle w:val="ListParagraph"/>
        <w:numPr>
          <w:ilvl w:val="0"/>
          <w:numId w:val="9"/>
        </w:numPr>
        <w:tabs>
          <w:tab w:val="left" w:pos="409"/>
        </w:tabs>
        <w:spacing w:before="8"/>
        <w:ind w:left="408" w:hanging="200"/>
        <w:rPr>
          <w:b/>
          <w:sz w:val="28"/>
        </w:rPr>
      </w:pPr>
      <w:r>
        <w:rPr>
          <w:b/>
          <w:sz w:val="28"/>
        </w:rPr>
        <w:t>Scoate masca apucând-o de barete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!</w:t>
      </w:r>
    </w:p>
    <w:p w:rsidR="003A118D" w:rsidRDefault="003A118D">
      <w:pPr>
        <w:pStyle w:val="ListParagraph"/>
        <w:numPr>
          <w:ilvl w:val="0"/>
          <w:numId w:val="9"/>
        </w:numPr>
        <w:tabs>
          <w:tab w:val="left" w:pos="409"/>
        </w:tabs>
        <w:spacing w:before="14"/>
        <w:ind w:left="408" w:hanging="200"/>
        <w:rPr>
          <w:b/>
          <w:sz w:val="28"/>
        </w:rPr>
      </w:pPr>
      <w:r>
        <w:rPr>
          <w:b/>
          <w:spacing w:val="1"/>
          <w:w w:val="88"/>
          <w:sz w:val="28"/>
        </w:rPr>
        <w:t>Ț</w:t>
      </w:r>
      <w:r>
        <w:rPr>
          <w:b/>
          <w:w w:val="88"/>
          <w:sz w:val="28"/>
        </w:rPr>
        <w:t>i</w:t>
      </w:r>
      <w:r>
        <w:rPr>
          <w:b/>
          <w:w w:val="99"/>
          <w:sz w:val="28"/>
        </w:rPr>
        <w:t>ne</w:t>
      </w:r>
      <w:r>
        <w:rPr>
          <w:b/>
          <w:sz w:val="28"/>
        </w:rPr>
        <w:t xml:space="preserve"> </w:t>
      </w:r>
      <w:r>
        <w:rPr>
          <w:b/>
          <w:spacing w:val="1"/>
          <w:w w:val="99"/>
          <w:sz w:val="28"/>
        </w:rPr>
        <w:t>m</w:t>
      </w:r>
      <w:r>
        <w:rPr>
          <w:b/>
          <w:w w:val="99"/>
          <w:sz w:val="28"/>
        </w:rPr>
        <w:t>asca</w:t>
      </w:r>
      <w:r>
        <w:rPr>
          <w:b/>
          <w:sz w:val="28"/>
        </w:rPr>
        <w:t xml:space="preserve"> </w:t>
      </w:r>
      <w:r>
        <w:rPr>
          <w:b/>
          <w:w w:val="99"/>
          <w:sz w:val="28"/>
        </w:rPr>
        <w:t>departe</w:t>
      </w:r>
      <w:r>
        <w:rPr>
          <w:b/>
          <w:sz w:val="28"/>
        </w:rPr>
        <w:t xml:space="preserve"> </w:t>
      </w:r>
      <w:r>
        <w:rPr>
          <w:b/>
          <w:w w:val="99"/>
          <w:sz w:val="28"/>
        </w:rPr>
        <w:t>de</w:t>
      </w:r>
      <w:r>
        <w:rPr>
          <w:b/>
          <w:sz w:val="28"/>
        </w:rPr>
        <w:t xml:space="preserve"> </w:t>
      </w:r>
      <w:r>
        <w:rPr>
          <w:b/>
          <w:w w:val="99"/>
          <w:sz w:val="28"/>
        </w:rPr>
        <w:t>tine</w:t>
      </w:r>
      <w:r>
        <w:rPr>
          <w:b/>
          <w:sz w:val="28"/>
        </w:rPr>
        <w:t xml:space="preserve"> </w:t>
      </w:r>
      <w:r>
        <w:rPr>
          <w:b/>
          <w:w w:val="49"/>
          <w:sz w:val="28"/>
        </w:rPr>
        <w:t>ș</w:t>
      </w:r>
      <w:r>
        <w:rPr>
          <w:b/>
          <w:w w:val="99"/>
          <w:sz w:val="28"/>
        </w:rPr>
        <w:t>i</w:t>
      </w:r>
      <w:r>
        <w:rPr>
          <w:b/>
          <w:sz w:val="28"/>
        </w:rPr>
        <w:t xml:space="preserve"> </w:t>
      </w:r>
      <w:r>
        <w:rPr>
          <w:b/>
          <w:w w:val="99"/>
          <w:sz w:val="28"/>
        </w:rPr>
        <w:t>de</w:t>
      </w:r>
      <w:r>
        <w:rPr>
          <w:b/>
          <w:sz w:val="28"/>
        </w:rPr>
        <w:t xml:space="preserve"> </w:t>
      </w:r>
      <w:r>
        <w:rPr>
          <w:b/>
          <w:w w:val="99"/>
          <w:sz w:val="28"/>
        </w:rPr>
        <w:t>suprafe</w:t>
      </w:r>
      <w:r>
        <w:rPr>
          <w:b/>
          <w:w w:val="42"/>
          <w:sz w:val="28"/>
        </w:rPr>
        <w:t>ț</w:t>
      </w:r>
      <w:r>
        <w:rPr>
          <w:b/>
          <w:w w:val="99"/>
          <w:sz w:val="28"/>
        </w:rPr>
        <w:t>e</w:t>
      </w:r>
      <w:r>
        <w:rPr>
          <w:b/>
          <w:sz w:val="28"/>
        </w:rPr>
        <w:t xml:space="preserve"> </w:t>
      </w:r>
      <w:r>
        <w:rPr>
          <w:b/>
          <w:w w:val="99"/>
          <w:sz w:val="28"/>
        </w:rPr>
        <w:t>în</w:t>
      </w:r>
      <w:r>
        <w:rPr>
          <w:b/>
          <w:sz w:val="28"/>
        </w:rPr>
        <w:t xml:space="preserve"> </w:t>
      </w:r>
      <w:r>
        <w:rPr>
          <w:b/>
          <w:w w:val="99"/>
          <w:sz w:val="28"/>
        </w:rPr>
        <w:t>ti</w:t>
      </w:r>
      <w:r>
        <w:rPr>
          <w:b/>
          <w:spacing w:val="1"/>
          <w:w w:val="99"/>
          <w:sz w:val="28"/>
        </w:rPr>
        <w:t>m</w:t>
      </w:r>
      <w:r>
        <w:rPr>
          <w:b/>
          <w:w w:val="99"/>
          <w:sz w:val="28"/>
        </w:rPr>
        <w:t>p</w:t>
      </w:r>
      <w:r>
        <w:rPr>
          <w:b/>
          <w:sz w:val="28"/>
        </w:rPr>
        <w:t xml:space="preserve"> </w:t>
      </w:r>
      <w:r>
        <w:rPr>
          <w:b/>
          <w:w w:val="99"/>
          <w:sz w:val="28"/>
        </w:rPr>
        <w:t>ce</w:t>
      </w:r>
      <w:r>
        <w:rPr>
          <w:b/>
          <w:sz w:val="28"/>
        </w:rPr>
        <w:t xml:space="preserve"> </w:t>
      </w:r>
      <w:r>
        <w:rPr>
          <w:b/>
          <w:w w:val="99"/>
          <w:sz w:val="28"/>
        </w:rPr>
        <w:t>o</w:t>
      </w:r>
      <w:r>
        <w:rPr>
          <w:b/>
          <w:sz w:val="28"/>
        </w:rPr>
        <w:t xml:space="preserve"> </w:t>
      </w:r>
      <w:r>
        <w:rPr>
          <w:b/>
          <w:w w:val="99"/>
          <w:sz w:val="28"/>
        </w:rPr>
        <w:t>sco</w:t>
      </w:r>
      <w:r>
        <w:rPr>
          <w:b/>
          <w:w w:val="42"/>
          <w:sz w:val="28"/>
        </w:rPr>
        <w:t>ț</w:t>
      </w:r>
      <w:r>
        <w:rPr>
          <w:b/>
          <w:w w:val="99"/>
          <w:sz w:val="28"/>
        </w:rPr>
        <w:t>i</w:t>
      </w:r>
      <w:r>
        <w:rPr>
          <w:b/>
          <w:spacing w:val="-2"/>
          <w:sz w:val="28"/>
        </w:rPr>
        <w:t xml:space="preserve"> </w:t>
      </w:r>
      <w:r>
        <w:rPr>
          <w:b/>
          <w:w w:val="99"/>
          <w:sz w:val="28"/>
        </w:rPr>
        <w:t>!</w:t>
      </w:r>
    </w:p>
    <w:p w:rsidR="003A118D" w:rsidRDefault="003A118D">
      <w:pPr>
        <w:pStyle w:val="ListParagraph"/>
        <w:numPr>
          <w:ilvl w:val="0"/>
          <w:numId w:val="9"/>
        </w:numPr>
        <w:tabs>
          <w:tab w:val="left" w:pos="409"/>
        </w:tabs>
        <w:ind w:left="408" w:hanging="200"/>
        <w:rPr>
          <w:b/>
          <w:sz w:val="28"/>
        </w:rPr>
      </w:pPr>
      <w:r>
        <w:rPr>
          <w:b/>
          <w:sz w:val="28"/>
        </w:rPr>
        <w:t>După folosire, aruncă imediat masca, într-un coș cu capac</w:t>
      </w:r>
      <w:r>
        <w:rPr>
          <w:b/>
          <w:spacing w:val="-22"/>
          <w:sz w:val="28"/>
        </w:rPr>
        <w:t xml:space="preserve"> </w:t>
      </w:r>
      <w:r>
        <w:rPr>
          <w:b/>
          <w:sz w:val="28"/>
        </w:rPr>
        <w:t>!</w:t>
      </w:r>
    </w:p>
    <w:p w:rsidR="003A118D" w:rsidRDefault="003A118D">
      <w:pPr>
        <w:pStyle w:val="ListParagraph"/>
        <w:numPr>
          <w:ilvl w:val="0"/>
          <w:numId w:val="9"/>
        </w:numPr>
        <w:tabs>
          <w:tab w:val="left" w:pos="409"/>
        </w:tabs>
        <w:spacing w:before="13"/>
        <w:ind w:right="4362" w:hanging="280"/>
        <w:rPr>
          <w:b/>
          <w:sz w:val="28"/>
        </w:rPr>
      </w:pPr>
      <w:r>
        <w:rPr>
          <w:b/>
          <w:sz w:val="28"/>
        </w:rPr>
        <w:t>Spală-te/dezinfecteaza-te pe mâini după ce arunci</w:t>
      </w:r>
      <w:r>
        <w:rPr>
          <w:b/>
          <w:spacing w:val="-31"/>
          <w:sz w:val="28"/>
        </w:rPr>
        <w:t xml:space="preserve"> </w:t>
      </w:r>
      <w:r>
        <w:rPr>
          <w:b/>
          <w:sz w:val="28"/>
        </w:rPr>
        <w:t>masca!</w:t>
      </w:r>
      <w:r>
        <w:rPr>
          <w:b/>
          <w:sz w:val="28"/>
          <w:shd w:val="clear" w:color="auto" w:fill="00FF00"/>
        </w:rPr>
        <w:t xml:space="preserve"> EVITĂ CONTACTUL CU ELEVI DIN ALTE</w:t>
      </w:r>
      <w:r>
        <w:rPr>
          <w:b/>
          <w:spacing w:val="-5"/>
          <w:sz w:val="28"/>
          <w:shd w:val="clear" w:color="auto" w:fill="00FF00"/>
        </w:rPr>
        <w:t xml:space="preserve"> </w:t>
      </w:r>
      <w:r>
        <w:rPr>
          <w:b/>
          <w:sz w:val="28"/>
          <w:shd w:val="clear" w:color="auto" w:fill="00FF00"/>
        </w:rPr>
        <w:t>CLASE!</w:t>
      </w:r>
    </w:p>
    <w:p w:rsidR="003A118D" w:rsidRDefault="003A118D">
      <w:pPr>
        <w:pStyle w:val="BodyText"/>
        <w:spacing w:before="5"/>
        <w:rPr>
          <w:sz w:val="18"/>
        </w:rPr>
      </w:pPr>
      <w:r>
        <w:rPr>
          <w:noProof/>
          <w:lang w:val="en-GB" w:eastAsia="en-GB"/>
        </w:rPr>
        <w:pict>
          <v:group id="Group 28" o:spid="_x0000_s1236" style="position:absolute;margin-left:36.5pt;margin-top:16.2pt;width:1in;height:1in;z-index:-251652608;mso-wrap-distance-left:0;mso-wrap-distance-right:0;mso-position-horizontal-relative:page" coordorigin="730,324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jV1lg0AAPlDAAAOAAAAZHJzL2Uyb0RvYy54bWzcXNtu5LgRfQ+QfxD6McGOVbrLGM9iMZtZ&#10;BNgki6zyAXK77TbSbnXU7fHMfn1OUSyZpElRmQB5yDxY9vRRsaoOq1hF0n7//ZenQ/J5N54fh+PN&#10;ht6lm2R33A53j8eHm80/uk/fNZvkfOmPd/1hOO5uNl935833H37/u/cvp+tdNuyHw91uTCDkeL5+&#10;Od1s9pfL6frq6rzd757687vhtDviw/thfOov+HF8uLob+xdIfzpcZWlaXb0M491pHLa78xn/++P0&#10;4eaDkn9/v9te/nZ/f95dksPNBrpd1NdRfb3lr1cf3vfXD2N/2j9utRr9N2jx1D8eMegs6sf+0ifP&#10;4+MbUU+P23E4D/eXd9vh6Wq4v3/c7pQNsIZSx5qfxuH5pGx5uH55OM1ugmsdP32z2O1fP/8yJo93&#10;N5uCNsmxfwJHatgka9g5L6eHa2B+Gk+/nn4ZJwvx7c/D9p9nfHzlfs4/P0zg5PblL8Md5PXPl0E5&#10;58v9+MQiYHbyRXHwdeZg9+WSbPGfLRVFCqa2+Eh/rzja7kEkv1Xn+BQf5lkxsbfd/0m/y69Ob6rv&#10;WL/+ehpUKaoVY6sw286vDj3/dw79dd+fdoqnMztLHJqJQ/+OadgfHw67BLorpyqcePQ8uTM5Dh/3&#10;gO1+GMfhZb/r76AWMR7KGy/wD2eQEfVvnbXaU/nkKfHxgp/669N4vvy0G54S/uZmM0J3RV7/+efz&#10;ZXKpQJjL83B4vPv0eDioH8aH24+HMfncI9w+fUrxT+nvwA5HBh8Hfm2SyP+jrGTDJn5uh7uvMHIc&#10;pphFjsE3+2H8bZO8IF5vNud/PffjbpMc/nyEo9RcQYCrH4qyzjATRvOTW/OT/riFqJvNZZNM3368&#10;TEnh+TQ+PuwxEimjj8MPmLz3j8pwdvyklVYWU+h/NZdymUusj5pvCdgNzqVvnzSU1kjZiK8i1/El&#10;s6ZuJLiySmiViN4+T5OGeZWJgmR4hynD//Vwp1NLBxH3Twek2D9+l6QJ5Q2+8IhQ2IQhF02wP1wl&#10;XZq8JDy4g0F4maKqIk1mnV8HhONmScSYfUJaf3PAQmCTXkXVePUqBcZ6FX69KsFMoqq28OlVCwqS&#10;iDF+vcCFaWRZVl69EOizlV3j14sc3wccRqbvFzxGrv+rAJUmAx1lAeVcAhryeY1MAqgAyO82ckkg&#10;P59k0tBRFVDOYaEovZSSyQIxyK8cpyaT1Kzxk5qZTHRZKAwcHoqq9nkuM2kgBgWUc4jI6oByJhNd&#10;FoiFzOGhJL9yJg3EoIByDhF5gFZe+F7jIQsEBBcSJg9l4aU1N2kgBvmVyx0iqtIfELnJRJcHAgLZ&#10;11Yu9wZEbtJAJUAB5Rwiqir3JpLcZKLLAwGRuzwUrW/O5SYNlAPkV46rNpOICuP6VgUuUV9pRS73&#10;rguFw0OeNj7lCpMGYlBAOYeIPPXTWphMdJglfuUcHkLKmTQsKecQkdV+WguTia4IBETp8MCMeZbU&#10;0qRhgdbyDRF+z5UmE10ZCIjS5aH1BkRp0kA5QH5aS4eI0JwrTSY6LL9eWkuHBx7X5zmThgXlUF/Z&#10;ARGI1spkosMC7FWucnnw01qZNCzQWjlENFnpjdbKZKKrAgFR2TxUtbeKq0wWGOMntXJoqIH0JZLK&#10;5KFDref1W22z0GAF9nBamxwwxq9a7ZBQV/4cV5ssdHUgGGqbg6b0BmptMsCYgGo2BVQXtddrtUlC&#10;h7rA7zWbgzb3rvi1yQBj/Kpxy2GuDDXqRx+hjUlCh6bCq1rjcID21MdoY1JADAooZ5OAWrnxK2fS&#10;0DWBQGgcFtKm9CpnkkAMCihn00B51vqVM4nomkAotA4PKIN8yrUmDcQgv3KtQ0QWCIbWZKJrA8HQ&#10;OjykpTf5tiYNxKCAcg4RGfnX1NZkomsD4dDaPLSYm54k0posMMavGiajHQ/U+OOBUpOJDu/5I4JS&#10;m4kW8eVRj1KTCAaF9HOooEAChvvFEO6kKQ0EBaU2GU2e+/UzuWBQSD+bDcoC+YRSkxDoF4gLcprq&#10;wPJFVlMdXr/Ibaq5jvDlOyKTkA7vBfglm5Ay98YtQtWgg0EB/73tq/1ZhZzGOthZk01IiTLBN/+s&#10;1ppBAf3c1rouG7//7N6aQs01ZXZ81IU3tZDVXTMopJ9NB5baAL+ZSQh2TULx4TTYJZYgn/8yMz4Y&#10;FNLPpoOqQINNdodNoRYbrYtMLLUbVlTeRY2sHptBAf3cHjtv/QUe2U02Vr9AfDhtdlH484vVZjMo&#10;pJ+drohaf21Mdp9NoUYbG6SW/0L8Wp32Ar9up502/lKP7FabQr02Oc12XfjXD6vZZlDAf4UTHyl2&#10;+Lz5z+62caAR4LewCWlQ6/viozDjg0Eh/Ww6kP4D/NoNN3YqA/o5LXcb0M9quRkU0M9tuQndtNd/&#10;ds/NMG/FjBLOmn+w15+g7babUSENbUKQYP19ENmNN4U6b3Jbb0b6KC7NFR0LXhXS0G2+syqwxtnd&#10;N4Xab3L77yz3T0K7AWdUwIduB15hQnhZtltwNCgBlp0mHMtZQEMzTBQqpKETJzUF8rTdiRMM8c9D&#10;pxdX/PlYtrrxJZbf9uOF34d2Q06hjhxLuRMptbcnJ6spB2uhrpxqJ1Ka0Fps9+V4L+RDm5S29ZNs&#10;t+YABTh2e/MmsN9NdnNOoe4cvYzlwTb1ryVWe86gkH4OIU2oFmzsWivUoJPToQf2g6gxg8TeEMJ1&#10;hPlMtN9P5+n99fbLUZ+T4jucR+N6R6pOn0/DmW88dOjlcCDbqVN8iACKT0sDYBjD4FofvC+DkRMZ&#10;jPaET4xjornpUPByHRyOUHB1UB2VziU5w1FLr1GGK2QFX2epvgvRodJcI53rR5aOwm8VXJuKOmwN&#10;nKsrlo6yaBVcm4oqZRVcs4qiYQ2cSwFWBkv4Krg2FevpGjgvkiwdi9squDYVG76r4NpUpP01cM7l&#10;rAxy8Cq4NhUZcQ2c8xxLR4JaBdemIl+sgmtTsce2Bs5bZ6wMdr1WwbWp2IhaA1f7Syyed4bWvaCt&#10;xYq38oU5N60zWG2JKJWwmbFKJd6jmF5YabRkKG73V40gOYrQf697QYxemaZUn6tsWJmoVOM5vbDS&#10;aMlVtDJZ4eKDduvKdEXcKymVViYsHHPLCyuZ5l5iGmGl0ZK1aGXaIq601QgrExeu/OgXVqYuktzF&#10;BeSqucRloVJpZfpSdZp6YWUCIy6cphes6T2t9Lqk4fuD7uXbcZPg8u0tm4H7hv2FKyH5NnnBFU8u&#10;Lfe4g8cXtfiDp+HzrhsU5MIVUdGglMXI2GaUm2ivkMPRhGY6ERpQAcjzpGTmvBXOMjPsOU8OFoA8&#10;NRAXTyfgdEMO5gpAnhrIzbOSiAm7KJGPVxRwvlgnkuQ5SSx4u2+NxIKPtxUwomOhb/tFrfa4XHTb&#10;HobzTnH5SsKkb6lnCLbxZdK+QuR1gWr3p3PaEIA8NZA7NzYtRY225NWSdwYUcLopHOSp5F2xCSiz&#10;SYaU5zR0thrI28Zrhs5S0TFiDPE5kpIYcQ92HDVwdrkYIc/JmFeJc7gLQJ7a6llHnHgtOTwTq1/X&#10;eJEkT8ePfHyyJHFmJgoUrmND42Kwdk/EmJK7UeXwiHs8c1ysjQdGO9cqsbhoYvpqw5qYutpTDfYr&#10;1ri+mTOsWCVPm8soTk+O2LgSETE7ZPrG/CLx8Opp0V+edji0kUAU/dpIHEowtKg9lvwsOaWNpH4J&#10;hShO8xsbVwIhZofEQcwvEgZv/RyOArXOI8Zy7KxMPgpFQc37eoxELlryJq6uKFyWi0RhWZ4T2zUf&#10;yHJ0z9WXfC7PCVfxTQXGFcvjCu7VEpEjT1tejnS+ZEelK4IoThdCBTqNRXnICmxHMZfYopc8tX66&#10;aOSyYFGeLl/Luf0TOfLU8njXHeOWMf00byXOaxbH5fM6locd60UcnyszDgXIEq7U1WGFXnARx/vP&#10;kFdF/FfqXqaKjcsHnpDHv6ayNG6G8VbhtLzYuBnfV1hhB+l5FfMLjhSUvJifOX543BhvxAetjIvM&#10;A3XgzrjIvJJNgdg8xQUUNW5s3usqLBZGfCMJ2sWiUieXfN50keCR5xREApuzpHwszwmmLulg1Hze&#10;YZHP5alxOoZiOVL6QUJOWJyjfAaMcfmsfwmX6+1jvsS0iNP2NtKri/rynMwodEjGxJV6AyOmXiX9&#10;H85dltSrdIjH3FdxE7uCjv906YguRXyMyHTg6s+iHXqLO+Lmim9gQdy8ryEsyHNiQ8qTed9KPpan&#10;Jo1v6ELaMrW41aFQkXnCl6WisqS+iiimju/iZqp7TYBFnTste7HyQlMQm0qTsFjto6dbJEtoVCTl&#10;6GohsnkwcYnflVucaHxnDC4rcSVxaT7yFSWGRcbU0Yw7YIvS9P4Hr+9Lg/KhLbMeWYZ1T11ha3NJ&#10;mrotxuIQ+os4vRrW6IkWcTrF1bhBsIjjk0mMW2PdWcTx/VzgGqx2Szj8KvqEi7XnfFTM8mI4Hc+x&#10;cUu9bsbsqHQVE/NLxdfF2C8RP1c6DmPVWKV7qxi/leYjNl9qya2R6VfrHcf4bJ6iOxYctd5Aj8Va&#10;LdVdJHRrvfcQywS1dBeRGJ/7wkiWmnFvcp70nNjz4/1ldbY9bzTz/rTx+8rh32Dn31+fixUL9n/1&#10;G+zqbyPg70soL+m/hcF/wML8Gd+bf7Hjw78BAAD//wMAUEsDBBQABgAIAAAAIQDyePNi4AAAAAkB&#10;AAAPAAAAZHJzL2Rvd25yZXYueG1sTI/NTsMwEITvSLyDtUjcqPNTGhTiVFUFnCokWiTEzY23SdR4&#10;HcVukr49ywmOOzOa/aZYz7YTIw6+daQgXkQgkCpnWqoVfB5eH55A+KDJ6M4RKriih3V5e1Po3LiJ&#10;PnDch1pwCflcK2hC6HMpfdWg1X7heiT2Tm6wOvA51NIMeuJy28kkilbS6pb4Q6N73DZYnfcXq+Bt&#10;0tMmjV/G3fm0vX4fHt+/djEqdX83b55BBJzDXxh+8RkdSmY6ugsZLzoFWcpTgoI0WYJgP4kzFo4c&#10;zFZLkGUh/y8ofwAAAP//AwBQSwECLQAUAAYACAAAACEAtoM4kv4AAADhAQAAEwAAAAAAAAAAAAAA&#10;AAAAAAAAW0NvbnRlbnRfVHlwZXNdLnhtbFBLAQItABQABgAIAAAAIQA4/SH/1gAAAJQBAAALAAAA&#10;AAAAAAAAAAAAAC8BAABfcmVscy8ucmVsc1BLAQItABQABgAIAAAAIQD0NjV1lg0AAPlDAAAOAAAA&#10;AAAAAAAAAAAAAC4CAABkcnMvZTJvRG9jLnhtbFBLAQItABQABgAIAAAAIQDyePNi4AAAAAkBAAAP&#10;AAAAAAAAAAAAAAAAAPAPAABkcnMvZG93bnJldi54bWxQSwUGAAAAAAQABADzAAAA/RAAAAAA&#10;">
            <v:rect id="Rectangle 30" o:spid="_x0000_s1237" style="position:absolute;left:729;top:323;width:1440;height:14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abAwQAAANsAAAAPAAAAZHJzL2Rvd25yZXYueG1sRI/NisIw&#10;FIX3wrxDuAPubKqISscoMjAwW6sL3V2TO22xuSlNprY+vREEl4fz83HW297WoqPWV44VTJMUBLF2&#10;puJCwfHwM1mB8AHZYO2YFAzkYbv5GK0xM+7Ge+ryUIg4wj5DBWUITSal1yVZ9IlriKP351qLIcq2&#10;kKbFWxy3tZyl6UJarDgSSmzouyR9zf+tgvPyWO91dd8Vw2muI2S45N2g1Piz332BCNSHd/jV/jUK&#10;5jN4fok/QG4eAAAA//8DAFBLAQItABQABgAIAAAAIQDb4fbL7gAAAIUBAAATAAAAAAAAAAAAAAAA&#10;AAAAAABbQ29udGVudF9UeXBlc10ueG1sUEsBAi0AFAAGAAgAAAAhAFr0LFu/AAAAFQEAAAsAAAAA&#10;AAAAAAAAAAAAHwEAAF9yZWxzLy5yZWxzUEsBAi0AFAAGAAgAAAAhAIEZpsDBAAAA2wAAAA8AAAAA&#10;AAAAAAAAAAAABwIAAGRycy9kb3ducmV2LnhtbFBLBQYAAAAAAwADALcAAAD1AgAAAAA=&#10;" fillcolor="red" stroked="f"/>
            <v:shape id="AutoShape 29" o:spid="_x0000_s1238" style="position:absolute;left:1078;top:434;width:780;height:1260;visibility:visible" coordsize="780,1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6+VxAAAANsAAAAPAAAAZHJzL2Rvd25yZXYueG1sRI/NasMw&#10;EITvgb6D2EJviey2hOBGCW7dQiCXJM0DLNbWMrVWxlL9k6ePCoEch5n5hllvR9uInjpfO1aQLhIQ&#10;xKXTNVcKzt9f8xUIH5A1No5JwUQetpuH2Roz7QY+Un8KlYgQ9hkqMCG0mZS+NGTRL1xLHL0f11kM&#10;UXaV1B0OEW4b+ZwkS2mx5rhgsKUPQ+Xv6c8quExFYT7T/TmX06V/dxXuDwaVenoc8zcQgcZwD9/a&#10;O63g9QX+v8QfIDdXAAAA//8DAFBLAQItABQABgAIAAAAIQDb4fbL7gAAAIUBAAATAAAAAAAAAAAA&#10;AAAAAAAAAABbQ29udGVudF9UeXBlc10ueG1sUEsBAi0AFAAGAAgAAAAhAFr0LFu/AAAAFQEAAAsA&#10;AAAAAAAAAAAAAAAAHwEAAF9yZWxzLy5yZWxzUEsBAi0AFAAGAAgAAAAhAO6rr5XEAAAA2wAAAA8A&#10;AAAAAAAAAAAAAAAABwIAAGRycy9kb3ducmV2LnhtbFBLBQYAAAAAAwADALcAAAD4AgAAAAA=&#10;" adj="0,,0" path="m488,1170r-195,l302,1206r22,28l354,1253r36,7l426,1253r30,-19l478,1206r10,-36xm585,1065r-3,-18l572,1033r-14,-9l540,1020r-300,l222,1024r-14,9l198,1047r-3,18l198,1083r10,14l222,1107r18,3l540,1110r18,-3l572,1097r10,-14l585,1065xm585,915r-3,-18l572,883r-14,-9l540,870r-300,l222,874r-14,9l198,897r-3,18l198,933r10,14l222,957r18,3l540,960r18,-3l572,947r10,-14l585,915xm780,386r-9,-78l747,236,711,171,692,148r,238l692,398r-2,l688,425r-5,26l677,478r-8,25l659,525r-12,21l634,566r-16,19l593,617r-23,34l549,685r-18,35l251,720,231,685,210,651,188,617,164,585,148,566,135,546,123,525,113,503r-9,-25l98,451,94,425,92,399r,-13l103,307r31,-71l181,177r61,-47l313,100,392,89r78,11l541,130r61,46l649,236r31,71l692,386r,-238l663,114,633,89,606,67,540,31,468,9,390,,312,9,240,31,174,67r-57,47l69,171,33,236,9,308,,386r,13l3,434r5,34l16,501r11,33l41,564r15,29l74,620r21,25l122,680r26,42l170,762r16,32l191,804r10,6l579,810r11,-6l594,794r16,-32l632,722r1,-2l658,680r28,-35l706,620r18,-27l740,564r13,-30l764,501r8,-33l777,434r3,-35l780,386xe" fillcolor="black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302,1640;390,1694;478,1640;582,1481;540,1454;208,1467;198,1517;240,1544;572,1531;585,1349;558,1308;222,1308;195,1349;222,1391;558,1391;585,1349;747,670;692,820;688,859;669,937;634,1000;570,1085;251,1154;188,1051;135,980;104,912;92,833;134,670;313,534;541,564;680,741;663,548;540,465;312,443;117,548;9,742;3,868;27,968;74,1054;148,1156;191,1238;590,1238;632,1156;686,1079;740,998;772,902;780,820" o:connectangles="0,0,0,0,0,0,0,0,0,0,0,0,0,0,0,0,0,0,0,0,0,0,0,0,0,0,0,0,0,0,0,0,0,0,0,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w10:wrap type="topAndBottom" anchorx="page"/>
          </v:group>
        </w:pict>
      </w:r>
      <w:r>
        <w:rPr>
          <w:noProof/>
          <w:lang w:val="en-GB" w:eastAsia="en-GB"/>
        </w:rPr>
        <w:pict>
          <v:group id="Group 23" o:spid="_x0000_s1239" style="position:absolute;margin-left:119.05pt;margin-top:12.6pt;width:331pt;height:75.6pt;z-index:-251651584;mso-wrap-distance-left:0;mso-wrap-distance-right:0;mso-position-horizontal-relative:page" coordorigin="2381,252" coordsize="6620,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5zbb7AUAAAMVAAAOAAAAZHJzL2Uyb0RvYy54bWzcWF1v2zYUfR+w/0Do&#10;cUNrS7IV24hTdE1bFOi2YNV+AC3JllBJ1Eg5dvbrdy4p6sOxErdYh20PcSjx6PLcT17y+tWxyNl9&#10;IlUmyrXjvpw6LCkjEWflbu38Hr57sXCYqnkZ81yUydp5SJTz6ub7764P1SrxRCryOJEMQkq1OlRr&#10;J63rajWZqChNCq5eiiopMbkVsuA1HuVuEkt+gPQin3jTaTA5CBlXUkSJUnh7ayadGy1/u02i+tft&#10;ViU1y9cOuNX6V+rfDf1Obq75aid5lWZRQ4N/BYuCZyUWbUXd8pqzvcweiSqySAoltvXLSBQTsd1m&#10;UaJ1gDbu9ESb91LsK63LbnXYVa2ZYNoTO3212OiX+zvJsnjt+IHDSl7AR3pZ5vlknEO1WwHzXlaf&#10;qjtpNMTwo4g+K0xPTufpeWfAbHP4WcSQx/e10MY5bmVBIqA2O2ofPLQ+SI41i/By5k39qylcFWFu&#10;GUxdr3FSlMKT9JnnL1yHYdabe8Z/Ufq2+ToIANefunNXz074yiyrqTbUbq6rLFrhrzEpRo9M+nzo&#10;4at6LxOnEVJcJKPg8vO+egHvV7zONlme1Q86kmEhIlXe32URWZoeet65st7BNK3KvCtS3qLMN5x0&#10;0r5hpXiT8nKXvFYVkgCpie/tKynFIU14rOg1eXEoRT8OeGzyrHqX5Tk5j8aNxsijkzg8YzQT47ci&#10;2hdJWZuklUkO5UWp0qxSDpOrpNgkiEH5IQbPCAWjRtxUMitr42Elo9+gBrjylaplUkcpDbfg1LyH&#10;n9sJrUDHmbRTiN5nAxKRhejRkaXtwlc2Kp+IK9hcqvp9IgpGAygBojrc+f1HRZRBzUKIdCnIlFqV&#10;vBy8AJDeaPpEuBmC/38wYFH4TTm5swEb/C8DtqlB/1CEzpam9vn+wmRGG6H+ctZUPi/QpbutfF34&#10;fdMIPVTYwpWtDXh6VB2+aJf6lPIqQR6R2F4dXNqweieThPoC5s3JEg3M7lKqv0VpAWaGYJfVgtkS&#10;GyJqgT9rPNxZetFa2uxAPUtHe1MLKK9t/qMriFEJ6NUubpIiRKHZFjl6jR9fsCnzsJr+MU7tYPC2&#10;gf0wYeGUHVjgY3VdPDqQZ0FaVjCfs5Z0B/ItCJIIkjK33UA7FDTr0Vp489lZWnMLI1qzEVqwX0/W&#10;CC3sa62C47RQTHqiRmkhOFph4WKEljs0PUx1zlxu3/KEOW8vNBkDZouFceapi9y++UPXG+M2tP8y&#10;WJzl1jc/YUa4DR0wajW374PQDca4DZ3gzpezs+T6TtCg8+yoUbvEp17fEaE3mgNDR7jewj3HDl1t&#10;FyIaNMJu6IjR/ETx6eSF3lgqeENXjLLre+IpdkNXjLPr+yL0xjLCH7piJFP9viOGqYoC2JY4npqu&#10;h6+iY9mUPYwYmlFq9qkKVkJRIx9CIApsaHcroGh2BAxDE1h3vVjvaTD0JjCS2PRfT6MpOTVc7yTP&#10;Cqd80fDlRdIpgAluDlTPSqeI0vDLNPUaVeGdnqpmlcb61JCenn+lw3D+3ZgyhZMIOU27BkN2WDt6&#10;m2EpDgi0SdBMIe6TUGhM3Z3efNjOrNvN52UfN7+aI1qhUQe1APu/0gJboD7wQQM7bf8bmGEGeQGS&#10;yixtAfb/iTy7z42KbFde+talVpT9b0QiT7DwZajH6ka5UIlhTBY3BwNrevJYr3cYHBLIIa5Hp2Iy&#10;vxJ5FtvTmJK7zZtcsnuOC45g7k8DG8MDGJ0/brlKDU5PGdfjhqGMwYmv6ED4thnXPMvNWNsMTG3f&#10;ZBqtjYgfcJ6SAscd2AT3PxikQv7psAPuUtaO+mPP6WScfyjRBi7d2QywWj/M5ldU+mV/ZtOf4WUE&#10;UWundlAzaPimxhM+2eNAuEuxkqvtUIrXuFjYZvqIRfwMq4YsOlHD9Zu3pKSaOemE1CL+JI5omci6&#10;vZaU1Ue8t8yb5vSJA3nvUyPnsp71X3J+HQZLfdwc9Q1TZ5UvjJ82dtq4wcDEDAZ/Y7zoOyLctOnU&#10;bG4F6Sqv/6zjq7u7vPkLAAD//wMAUEsDBAoAAAAAAAAAIQCCnZ2Xii0AAIotAAAUAAAAZHJzL21l&#10;ZGlhL2ltYWdlMS5wbmeJUE5HDQoaCgAAAA1JSERSAAAD8wAAAOcIBgAAAFJTBrMAAAABc1JHQgCu&#10;zhzpAAAABGdBTUEAALGPC/xhBQAAAAlwSFlzAAAh1QAAIdUBBJy0nQAALR9JREFUeF7t3fl7VOXB&#10;xvG+qAgRMECAiBg2ZVFUBARcatxaN0StjltVFFsqsWnMRiYzE2QmCRDT1MbWtumibdVa7WLt3r7v&#10;/9b3vs+cc3omzISQBWcy38913T7nTCaZzMgvd57nPOdLAAAAAAAAAAAAAAAAAAAAAAAAAAAAAAAA&#10;AAAAAAAAAAAAAAAAAAAAAOrM/0wRAAAAAABQRcqV96kCAAAAAAC+ICUl/T//+c+Umfz8MAAAAAAA&#10;4CIoKeTJwv7mm28uqpTk8yb9DAAAAAAAMM/iIp4s6C7sqVTqkk8//bRsJpf65M9RAAAAAADAPIjL&#10;d7LAJ8r6pc7ExMRljo4XR8fhefD1qNhT6gEAAAAAmH9li3xU0pXFTnt7++UalyQTPrb42LFjlzn+&#10;Ps/i67Gg1Ec/OwwAAAAAAJgjcZl3CQ8TF3kX9s7OzqVOd3f3FVH0tQY/pjEu9eH3BLP00R8Hop8f&#10;BgAAAAAAzFJJkY9m5L18PjET36As6+3tXa5xxdmzZ6/U2NjX1+dxhb8Wlfuo1Pv7/bMqlHoAAAAA&#10;ADALcZmPiryXy0ez8WFJd2FvTKfTK0+fPr1ax01RwvOg2I+MjLjsu/gHM/X+OTr2TH256+gBAAAA&#10;AMAMBSU7WeYVL5cPZuRVyle4xHd1dTWp2K/VY82ZTOYqjevDsdmP++t+np/vPwCEy++Da+nDn8s1&#10;9AAAAAAAzIGgVLtku2wrwfJ6jXGRVylfpeO1Lu4nTpzYoOMWZdPg4ODmbDa7WeNGjdfosfX9/f3r&#10;VOiDmXp/r8Zglj6aoWfJPQAAAAAAsxMXahXt4D7yLtzK4nBWfZnSqIK+RuN6pUVFfUuhULhOxzs0&#10;7szlcjs1btd4XVjsr3HpD79nVTRLf+TIkbjQKyy5BwAAAABghkrKfLgUPlhe39bWFhR5L50Pl9K3&#10;qKhv1bhD2aXyfrNK/C0ab9H5bo03uthHpV7fc/Xw8PA6fc2z+kGh1+jZ/mC3+wrL7gEAAAAAwHmU&#10;lHmX7Pb/7l6/7MyZMyvDa+S9tH6LsqO/v/+mgYGBvcoBnd/u6Pg2lff9Ot7jUu/nKVu89N7L7nUc&#10;z9DrmCX3AAAAAADMQlyiw5nyqMz7Ondverfas/J9fX2bVMpd0F3kb1XuUFp1fm8+n7/PY3h+p+JS&#10;v1u5XrlWaenp6Wn2z/Ju9yy5BwAAAABgdoLy7CLtMh8W7CXhDHrj8PDwGi+XVxG/VmV+lwr7Xj3u&#10;mfh7lAd0fEjjo2Ee0vlXlbuz2ezt+r59OvZyfF9fHxR638LO96dnyT0AAAAAADNXscyrwK/UsZfY&#10;e+f6bSrlN2s86CKv8UGNj2l8Kp/PpzQ+rfMnNT6uPOzZel8/r8f2etm9ftY2Pd7iWX4Xes/Q69zX&#10;5LPkHgAAAACAC1RS5lOp1OKxsbFgF/vwdnTN2Wx2o8YdKuJ7dHynCvpXVNAP67GnlReUl5SX9dhL&#10;J0+e/Lricn9Yhd1/BPAy+v2+zt6F3j/Lhf58S+6j3ysMAAAAAABIiMu8y7TLvMaG3t7e5S7cQ0ND&#10;V/le8nrsepX4WzXerTys4v6USvuLyqs6P6a8puNvafzGqVOnjmh8VtniF/DP0vNvmVzo9fWmSkvu&#10;maEHAAAAAKCykjIfFuoG7zzv5fA6Xq/y7dvR+Xr5A4o3u/OsvMv6UaVN+Y7yRhgft4Ulf1vxJb70&#10;Jf88FfiSGXr/oSBach8VejbFAwAAAADg/CqWeY1NKtxXa7y2UCjcqCJ/m5fYK0/oMS+vP6bS3qH0&#10;6rG0ztM67lO6lXYV9+uLL1Gkry/S8w4kC70eK7vLfYUN8Sj0AAAAAABI2TKvBGVe2ZDL5a5Tmb85&#10;n8/fofMHlaeUl1XYX3eRV7LKm6dOncrrcQ2nBnTel8lkdhdf4r/0dc/Q+170NyvboyX3XV1dfq3G&#10;trY2NsUDAAAAAOA8plXmNfq+8d78zrefe1pl/VXFs/L9OneBH9Z4NsxpPZ5XSd9XfIlS+voyfe2g&#10;C72OS66h7+joaKy0KR6FHgAAAACAooplvr+/f43GDcq2QqFwi8a7VOYfUVF/Tsfe9K5LybnI67HR&#10;fD7/PR2/rce+p7yl8wPFlzhXuNGe70N/kxJfQ6/jipviaeQ+9AAAAAAASMUyPzw8HJd5ZY8SlHmN&#10;z6u8e+f6HpV3DW+e1fnbyg+Ud3X+Qz3vHY23F1+iPF8nr+ft1fPiQu8Z+uQ19HqcJfcAAAAAAEwy&#10;ZZkfHBy8RsdBmc/n860aDynPK68pJ1Tm856V17HL+0+Un+r8Zz5WUf9y8SUq6+zsXOoZfD2/YqFn&#10;yT0AAAAAAKXOW+a9UZ3OgzKvgv6ojr2TfZuKfJ/GIY1jyruKS/x7yi896rn3FF9iairqfr2STfF0&#10;3uzb1rHkHgAAAACAc824zCtpFfhh5W3lxzp3kf+18qHOP9Bz7yu+xPl5Fl7ft9+Fvtx96PU1drkH&#10;AAAAACA07TKv3O0yf/LkyRcV35au32Vej39f44Tyvo4/1OMfa/ytcn/xJabHRV0/v+Q+9NNZcq9v&#10;pdADAAAAAOrKBZV55XBU5lXeXebP6LF3NHqJ/a81ush/qvxexfyB4ktMX29v73J9757JhV6PVdzl&#10;nhl6AAAAAEC9mVGZ1/htJZMs88oH+tonOv+98kflweJLXBh934rJM/TJJfeTd7lX2BQPAAAAAFBX&#10;ZlXmlbOKd7L/ufKh8qmK+B80/kmZUZk3fe+iyYVejzWXW3JfYUM8Cj0AAAAAYMGacZk/depUVuNZ&#10;jT/Q+J7Gj1TAf6d8pvM/Kw8XX2JmXNozmUzJLvdect/V1dWkn93Y1tbGpngAAAAAgLo0qzKfz+fj&#10;Mq/8RvG18p/rsb/oeFZl3vQzlqnAH3Sh13HJNfQdHR2NlTbFo9ADAAAAABayWZd5Hf9QCcq8l9iH&#10;Zf5vGh8pvsTstLe3X66fvU+5SYmvoddxxU3xNHIfegAAAADAgjUnZV7je0pQ5nX+Z5d5nc9JmTeX&#10;dv3svfrZcaH3DH3yGno9zpJ7AAAAAEBdmJcyr/xdOVR8ibnR2dm5VK9xQD+3YqFnyT0AAAAAoB7M&#10;aZnX8R9V6H29/JyXeVNR9+9Wsimezpt92zqW3AMAAAAA6kVNlXnzLLx+9n4X+unch54l9wAAAACA&#10;hWZeyry+9g8dz0uZNxd1vU7Jfeins+Re30qhBwAAAADUvJos89bb27tcr7GnXKGvtOSeGXoAAAAA&#10;wEJQs2Xe9Borys3QV1pyr7ApHgAAAACg5tV0mTe9zqJkoVeJb9FjzeWW3FfYEI9CDwAAAACoKTVf&#10;5s2lPZPJBLvc63XjGfqurq4mnTe2tbUt08imeAAAAACABWFBlHnT6y1TgT+oseQ+9Dpu6ujoaKy0&#10;KR6FHgAAAABQaxZMmbf29vbLVeD36bXjQj80NBQUeu5DP7+SHyAhhBBCCCGEkHlMNDPtQuty6zI8&#10;Ojp6hZet63yt4uvPdxQKhb0q6/eoqD9WzWXeXNr9++r1S2bok9fQ63GW3M+B5Ac2ZaIPmBBCCCGE&#10;EELI7KMy6xK/yIV2YmLisumUeZ2/pELfXq1l3jo7O5fq9zmg36FioWfJ/cwkP6CK/6CS8T8uQggh&#10;hBBCCCFzF3UtF9kgLvIuwSMjI8tVelcODw+vGxwc3JjL5XaqoN+q59yrPK4ifyQq88qIjt/V+H41&#10;lXlTUfflAsGmeL5UwIVe582+bR1L7mcm+cGUFPhUKlXxH5bjv5oQQgghhBBCCJnbqG+50C5xwfXM&#10;tWewfa25yvxmFeEb9LX9Kuv3aXxceVmF/Tsac8pbUZlXPtZ51ZR5C1cY7Heh13uKr6GvdB9699Co&#10;o+rbo0DKlngnWd79QarYL3Z0XhL/tYgQQgghhBBCyOyjjuWZ6SWekXex7e3tDWbl+/v712QymatV&#10;freeOHHixnDJ+v0qxV/T+LIKfIcK+4CO39IYl3kV+c+qqcyb+6V+p/g+9NNdcq9vTaZuxR9CpQKv&#10;xEVdx0vGxsaWOjr20ogg/pCj+DoOQgghhBBCCCEzj3qW77++zCXexValfpV3sXfZDZfYeyf73SrD&#10;d6jQP6Djp1TkX1U6VdjfVEb1+I/0+C+V37rMa/yr8k+lKsq8+f3p99lTrtBXWnIfTUDr2+u60MdF&#10;PirziSIflHiNQYHX6OK+zNdpaFzhf1D+cHXc6L8QEUIIIYQQQgiZm5w5cyaI+tYqpUnxpnfrFW98&#10;d62ySwXd18vfpdL+iMZndX5MZb5byavMjyk/Vn6lfJIs8zp+tFgHq4N+pxX6nc6Zoa+05F6p+03x&#10;KhZ575boD8tLOtra2uK/BvkflR5fpXG1l3dE0WNrNa5Lpqenp5kQQgghhBBCyMyjrtUcLqu/Rtms&#10;LuYif30ul7tFBfg25T7lMZ2/oPE15YTK/KCe8z3lJ7VQ5k2/1yL9XnGhV//0Hy2a3T2jQh8tuQ97&#10;a90uuY/fsD8Exx9IdMsDl3gv7dDxChf4qLz7w1TWDw0NXT04OHiNjv0Bt3iZh8ZNjv+BEUIIIYQQ&#10;QgiZebzBnaOOtUVxgd+muMTfqNLr29G5yN+jxx5WeU8pr+j8O0pGj51WgR9XfqbjD5VPlT8pVVvm&#10;zaU9k8kEu9zr94xn6Lu6urwyodETzRrrflO84I1OnpF3kdcH0+APKZyJX63H13pXQX2QLu8u7Fv0&#10;4V6nbHd0vkNF/3qN/od1AyGEEEIIIYSQuYl61i7lJpVaXx+/Vx3tgLrZnXrsXhX6hzR647sXVNy/&#10;5SX2Oj6pBDvZa3xPj3+k8ff63s+Vv+m4asu86fdbpt+v5D70Gj2p3NTR0dGYnKHXY3W35L6kyIcf&#10;QHCNvNIQLanXsf/60ewZeP9lSP+QrtP5DiX4x6RzL+vYq+N9+kfkazX2+0MnhBBCCCGEEDK7qGMF&#10;Uc86qNweFvi79DXPxn9VOaTjJ1Xav658U+ff0divcUgJltjr3Evs49vSafy7zv+l46ot8+ZJ5kwm&#10;s0+/b1zoPcGs46Z6vw/9OWU+ukbeS+ujGXkvZ9BjweYKKu47Nd6k/+l7Ff/jukPndyl369j/mPxX&#10;Id/b8H5CCCGEEEIIIbOL+tVXHB1/VeMD6l2ehT+kHNbxkxqfVU97ScfHFBf5Pj12SuOI8gMd/1zj&#10;ByrvnyjBbekU35bu3xqrusybS3uhUPDkcVzo3VHdVaNr6PV43S25D96gM3l5vY59jfxqb7SgD8e3&#10;O/Bs/C7Pwmv0X4Rc4O/V/3zf+uBh/aN6VMePaXzC0WNf0/gkIYQQQgghhJCZR93qqSg6T6mQP6M8&#10;p/MXlJeVb6isH9f4hou88qa62Vnl+zqe0OO/VI/7jY7jJfZKzZR5815ueu8lS+4nF/p6WnIfvCG/&#10;Ob/R8A17aYKXKHgzgUZlrT4kXx/vGXlfo7FP/7M9E+8S/5AeO6z4HobPKF/X4y9oPKLxZY2v6B/Y&#10;Kzo+SgghhBBCCCFkdlG/elWji/s3FV8Xf1xp12Mu8b1KVsnr/KzGtzX63vLvKcHGd+pwn+lnBEvs&#10;dfwvHf9vrZR50+/tSedgUzxluwu9zpt927p6W3J/Tpn3rLzGeFZe43p9QN410Zva7VF8bYaXenhJ&#10;h/8y9Lzi4u5/TP6H9Lr+QbRr7NDYoa+94ei8kxBCCCGEEELIhUfdKoi6VZejY98/3uXds/D9Oh/Q&#10;6PvJD+fz+bf0nO8rP9Jjv9BjH+j4tyrtf1A+1/nflH8oQZnX1w4X62FtcGnX77zfhV6dNb6GvtJ9&#10;6BfqkvvgjegNxjvYj4+PX+43750Bffs5z8r7A9LXfH+/4L6FOj6kD+5pjcE1GfoH4r8E+R+V72HY&#10;r/ivQQM613DS/3lT/0gIIYQQQgghhMwg4v8EUb9yac9r9P3jvcHdaeUtdbPvKi7xP9TXJtTZPCP/&#10;ax170zsvrw+uldfx35V/Kv9W/k+pqTJvLup6L/F96F3op7PkXt+6YAp9SZlPpVKLx8bGlup8WWdn&#10;5yqN3vJ/k/4R7FR8+7kb88Wd6u/UB3ef8ojia+Of1j+m5/SP5EXliBIsrddjwRIQR8ffJIQQQggh&#10;hBAy+6hjHXN0HCy113Gb8m0ddyiewe/R2Keve7LVE63+Q0BBCcq/Hjuj8aziWfyDxXpYW3znNf3u&#10;e8oV+kpL7hfSDP0518u7zPtD8QegD+JqfSBbXeLD5wMAAAAAUBXUYVeUm6GvtOReWTCb4p1T5pXg&#10;ennF95XfEM7I3xw+HwAAAACAqpFKpS5JFnqVeN9SvdkT1JOX3FfYEK8mC31Q5qPr5aPN7/yGNa5V&#10;WgqFwnZ9MHvD5wMAAAAAUFXcYTOZTLDLvXpsPEPf1dXlSerGtrY2361tQW2Kd06ZHx0djTa/W+cP&#10;QB/GTn1tX/h8AAAAAACqjnrrMs/Qa4zvQ6/R+8A1ueNW2hSvVgt9XOb9hqIyrzcVlHmNmxTfkm5/&#10;+HwAAAAAAKqSO20mk9mnDhsXet+2TsdNC+0+9CVl3m/KZT6dTq/UcbCTfaFQuMF/3QifDwAAAABA&#10;1VKPbVSP3asxLvRecp+8hl6P1/yS+3PKvLIsKvN605td5nVck7cqAAAAAADUn87OzqX5fL5kyf3k&#10;Ql/rS+7Llnllld+oy7yOdw0MDNwWPh8AAAAAgKoXzsAHm+Ip213odd7s29YthCX3U5Z5jVsUyjwA&#10;AAAAoOa4tKvT7nehT4f3ofc19JXuQ19LS+4p8wAAAACABctd1/vARfehn+6Se31rVRd6yjwAAAAA&#10;YEHr7e1drm67p1yhr7Tkvtpn6CnzAAAAAIAFz7Pw5WboKy25V6p6UzzKPAAAAACgLqRSqUuShV4l&#10;vkWdtzm55N73qnc/dk/W16p2yT1lHgAAAABQN1za1XeDXe7Vd+MZ+q6uriadN9bKpniUeQAAAABA&#10;XXHv9Qy9xvg+9BqblaZohr7a70NPmQcAAAAA1B0vp1fv3afOGxf66LZ1tXAfeso8AAAAAKAuqe82&#10;FgqFvRrjQu8unLyGXo9X5ZJ7yjwAAAAAoG51dnYuzefzJUvuJxf6alxyT5kHAAAAANS1cAY+2BQv&#10;um2dzpureck9ZR4AAAAAUPdc2tV/9yfvQx9dQ1+NS+4p8wAAAAAAiHux+m98H/rpLrnXt170Qk+Z&#10;BwAAAAAgNDIyslw9eE+5Ql9pyf0XMUNPmQcAAAAAIMGz8OVm6CstuVcu+qZ4lHkAAAAAACZJpVKX&#10;JAu9SnyL+nFzcsm971XvLu1Ora9d1CX3lHkAAAAAAMro6OhoVDcOdrlXN45n6Lu6upp03vhFbopH&#10;mQcAAAAAoAJ3ZM/Qa4zvQ6+xWWmaalO8+S70lHkAAAAAAKbgsq6OvE/9OC700W3rvqj70FPmAQAA&#10;AAA4D3XjRqWk0Ls3J6+h1+MXbck9ZR4AAAAAgGno7Oxcms/nS5bcTy70F2vJPWUeAAAAAIBpCmfg&#10;g03xotvW6bz5Yi+5p8wDAAAAAHAB1JO95H5/8j700TX0F2vJPWUeAAAAAIAL5A6trhzfh366S+71&#10;rXNS6CnzAAAAAADMgPryCmVPuULvr5Vbcj9XM/SUeQAAAAAAZsiz8JNn6NWjg2voNcaFfooZ+hmh&#10;zAMAAAAAMAupVOoSdej4GnoV/Jaenp5mz9C3t7d79r5B4+Xu3e7fOp91oafMAwAAAAAwS56hV4/e&#10;ow59U6FQuE5jUOg7OztX6Tgu9BrnZId7yjwAAAAAAHMg7NP7c7ncjRqvHRwcvKa/v3+djlf19vYu&#10;933qdVxy/by+jTIPAAAAAMAXyTvYe4a+UCjcoDK/VZ16g7JW8e3sliULvTLj2XnKPAAAAAAAcyhc&#10;cr9bffr6bDa7WeN6pUmJl9tPTEzM6vp5yjwAAAAAAHPM/TqXy92ibPcO99H1821tbfHsPGUeAAAA&#10;AIAq49KuMr9TvfraEydObOjv71/jWXvfrm58fLxkd3s9/YIKPWUeAAAAAIB5EnbsHdHsfDqdXhk+&#10;VnLveT2VMg8AAAAAQLXwfeh97bx7tu89PzIysnxsbGxWO9tT5gEAAAAAmGfhLvdXean92bNnr1TX&#10;LrnvPGUeAAAAAIAqpH692GVeY+Po6OgVlHkAAAAAAGrD/6hnU+YBAAAAAKglvobe18xT5gEAAAAA&#10;qBHu4L5tHWUeAAAAAIDasEg9e4XSoLCbPQAAAAAA1Uz9erHvM9/b2xvcmi6VSgVlXllEmQcAAAAA&#10;oMqoW7vIr+7r67uyu7v7ivHx8cvdw93H9bVFegplHgAAAACAauG+3dPT09zZ2bnKs/K+Xl5de3FU&#10;5C90Vt4o8wAAAAAAzBN17Qb166t9f3nPyqtj+1r5JRMTE/GsPGUeAAAAAIAqEe5Wv2F4eHhddK18&#10;NCuvxNfKJ8r8tFHmAQAAAACYY2G/bvHyel8rH216p8cWu3+7h8+0yBtlHgAAAACAOeQN7tSlW9yr&#10;u7q6mqLl9ZM3vUsUeco8AAAAAABflNbW1kuz2ezGoaGhq3ydvDp1Y9iz3bfj+8prvOAd7JMo8wAA&#10;AAAAzAH154bu7u7Nvb2963UczMi3tbUtO8918hdc5I0yDwAAAADALKk7N6i8t7jIe2m9zhtd5DUu&#10;CTfCC2bk56LIG2UeAAAAAIBZUG++VEV+U1TkOzo6giJ/5MiReGm9Mvka+RkXeaPMAwAAAAAwQ97s&#10;zkVe3TlYWh8V+eTS+rmckY9Q5gEAAAAAmAEXdi+tD/tzxaX1Gme1c305lHkAAAAAAC6QuvLiaLO7&#10;8y2tn+sib5R5AAAAAAAuQLS0fnKRDzv1vC2tT6LMAwAAAAAwTV4+7/vIqysH18gr8TXy8720Poky&#10;DwAAAADANISdeZP7cn9//5qLvbQ+iTIPAAAAAMB5eGm9Z+S9tL69vX1NOp1eebGX1idR5gEAAAAA&#10;mEJra2twH3n14/WekXeRV6lffrGX1idR5gEAAAAAqECduCHatV7HZe8jr1yUpfVJlHkAAAAAAMpQ&#10;H27wfeSjXet1Hu9an5yRv9hF3ijzAAAAAABMoi4cLK2ffPu5cpvd6ekXtcgbZR4AAAAAgIToPvLq&#10;wxWX1n9RM/IRyjwAAAAAACEXdi+tDztxxaX1Gi/aZnflUOYBAAAAABD138XRZnfnW1r/RRZ5o8wD&#10;AAAAAOpetLR+cpEPe3JVLK1PoswDAAAAAOpauHy+RQmukVfia+SraWl9EmUeAAAAAFC3wh68yR24&#10;v79/TTUvrU+izAMAAAAA6pKX1mez2Y1eWt/e3r4mnU6vrOal9UmUeQAAAABA3WltbQ3uI6/Ou94z&#10;8i7yKvXLq3lpfRJlHgAAAABQV9RzG6Jd63Vc9j7yStUtrU+izAMAAAAA6oY6boPvIx/tWq/zeNf6&#10;5Ix8NRd5o8wDAAAAAOqC+m2wtH7y7efKbXanp1dtkTfKPAAAAABgwYvuI6+OW3FpfS3MyEemLPPZ&#10;bHazjinzAAAAAICa5a7rpfXhpHXFpfUaq3Kzu3LKlnnv4qexOSrzysHw+QAAAAAA1Az12cXuttNZ&#10;Wl8rRd7OKfOjo6NXRGVe2VQoFG4YGBg4ED4fAAAAAICaEC2tn1zk3X2Vmltan1RS5r28ICrzPT09&#10;QZlXrlf2h88HAAAAAKDqhcvnW5TgPvIa42vka3VpfVJc5v1GojLvN6k3uy6bzW7M5XI7BwYGbg2f&#10;DwAAAABAVVOn9cz7Jl8j7yJ//PjxlQthaX3SOWVeY4OXHmhcq/ivGDtU5veGzwcAAAAAoGp5ab0n&#10;pr20Xh13jVeeHz16dLm6bc0vrU8Kfnm9mUV+Q+Eb8w30r/RfL/QBXKPzbblc7pbw+QAAAAAAVKXW&#10;1tbgPvLqscHSehd5lfrlC2VpfVLZMu83680BMpnM1YODg1v1IdwUPh8AAAAAgKrjLtvd3R3sWq/j&#10;sveRV2p6aX1S8Mv7DYV/nVg8Nja21GVex/G95lXmry8+HQAAAACA6qL+6hXmLS7ynpjWedn7yC+U&#10;Im8lZd472o+Pj1/uawyi6+b9gaTT6W3FpwMAAAAAUD2ipfVRkZ/qPvJ6+oIo8ha8Cb8pvzm/yWgT&#10;PGWF4r9orFeZ36JxlUq+N8Vb72vpPWOfy+WuU7brMd++bpdyk85v1rjb8bX2UXS+hxBCCCGEEELI&#10;7ONNyjXuC7M/n88f0GO3KXfo/C7lbh3fp/GrGh/SeEi97LDyuI6/FuYpR91ua7Ee1h79/p6RD66R&#10;V8ourV9oM/KRc8q833D4xpedOXNm5fDw8DrPzut/+nV6bJf+IdyqfFnH92t8RHlCX3v65MmTzykv&#10;6vhlja8or+o533B0/E2NxwghhBBCCCGEzC7qV9/S+JrSpuPXlQ6lW+lTBpRBZUQZV36sov/eqVOn&#10;PtLzP1V/+0zHf9Hx33X8Lx3/r8ZHi/Wwtug9LHFX9eXhOq64tF5jzW92V0lQ5h2/0YmJicv8xo8d&#10;OxbMzocb4V0VLlvYXigUblT26h/Ebfq6/9rzFeUhnT+q8+CvPDp+Uv9oUjp+mhBCCCGEEELI7KJ+&#10;9Yyj8u3xOT32vPKC8pJyVHHJf11jl8Z+jac0BoVexz/V+CvlY3W3P+hnfK7xbxr/UatlXu9psVeL&#10;T2dp/UIt8ha8Kb9Bv1m/aRd6jf4Q/FeNRn84/pD0YW3UuW9Vd4MK/m79T/csvZdyeKb+buVeFfn7&#10;lK/o+KsaH4ii8wcJIYQQQgghhMw86l5eMv+wxkc0Htb4hEq6J1KfD1dJf0uPvaHztMaCzkd1/EON&#10;v9D4ofKpCvxnGv+qr/9D47811lSZ9x5v5a6R13tZUPeRn45zyrwTXTs/MjLine0bh4eH1wwNDXl3&#10;+42+pkL/ULa71HumXl/f7dl6/SO4VcfB9RoaD2q8LYrObyeEEEIIIYQQMuvcqQTXxSv3Ky76h5Wn&#10;VNpf1Ojl+G/oOKviPqy8rUzo/FcaP9bX/qjuFiy11/m/aqnMhz21RQnuI68xvka+XpbWT1ZS6P3m&#10;vbN9tNy+t3irusZ0Or3a19D7/vPhLL03xrtW2abs8C3sNF7vkq/RG+Lt0vGNhBBCCCGEEEJmHnWt&#10;mxx1LGe3Opk3wbtV40F1Mxf7YE8zjU+poL+o4n5cxz06flPHo8q7Oo+unf+9nhsstdfxP2ulzOt3&#10;9cz7Jl8G7iJ//PjxlfW4tH6yc8q8P4jo+vloQ7y+vr4rNa5SmvThrfNMvXL14ODgNXrMfx3xLoKb&#10;dL7Z0bHLPiGEEEIIIYSQWUT9aquj42sLhUJwVzGNnkR1ud+Xz+fvUCn37vWHFF9nf1QF3hvjZZUz&#10;On9HRf5nGj/U+DuNf6qlMu+l9Z5Q9tJ6ddQ16XR65dGjRz3pXHdL6yeL3+zkQu8PxoV+bGxsqT9A&#10;L7s/e/bslf7wTp8+vVpfb/ISfM/Y67jZ8V9KwqJPCCGEEEIIIWSWUc/yrdfW6ziYTHWxDcu9V0nv&#10;8mXPGu9Uqff+ZY+rwHu5fZuS1vGwxu+rxE8oHyif6PxPyl+Vqi/z0X3k9bsGS+vdRb16vJ6X1pcT&#10;F3rHH0iy1Hv5QjhL3xAVex37fvSOl+GvdHxLO0ePeRafEEIIIYQQQsgsop612tGxV0mv6enp8UTq&#10;Bpf6XOI24irzrYqX2z+rEu/N8Ho05lXgx5QfK75u/hM9HmyCp1R1mdfv5+4Z7Fqv47L3kVfqbml9&#10;OfGb9wfhD8WJCn24y30wUz8+Ph7M1jt6LCj3jo69i2AQ/7WEEEIIIYQQQsjcRD0rmEhVmXXJX6vH&#10;XHI9a71Dpf4WFfM7dPygCnxKeVXpVHnXQ29+VyX/Ry7zOv5tsswrh4I2WGX0ezX4PvJ+j961Xudl&#10;7yNPkf+v5IcQz9Lrg1qUSqWSM/WX6tx/CYnjD3Ry9LivYSCEEEIIIYQQMsN4JjqKJ1HVtVa40Ot4&#10;7YkTJzak0+lrvVGeCvsBFXUvtf+aivwrSocK/IDO39L4rvK+4vvNf6b8Rce+PV3VlfloaX1U5Ke6&#10;j7yengwk/kCiQj+51CeLvXe/J4QQQgghhBAy91HniidRo0If7mXmpffrvQG5yrw3xPOtwu9TUX9C&#10;xy8r31Fyylsq9nGZ13lwe7pqLPP6fTwjH1wjr5RdWs+M/PklP5hzSn0yUbknhBBCCCGEEDK3cYGN&#10;4hXQLrbewyzcq6xZZd7Xzu9UQb9V5/cq3gTviNKu45xK+0gtlHn9Lku8tN6bquu44tJ6jXW92d2F&#10;Sn5Q5yRZ9AkhhBBCCCGEzF1cXh0X2XAvMy83d8lt9G3DNfpW4Tu8q30+n79HRf0xnb/kMq/CnnWZ&#10;1/kP9bX3lN/ouOrKvH6PxdlsNtjs7nxL6x19SxRMU/JDI4QQQgghhBAyz5lU6oPZ+dHR0Sv6+vqu&#10;1PlapWyZV77tMq/Hzuq4asu8Lxsod428fre4yPsPGRT5+ZX8YAkhhBBCCCGEzDJTlfnh4eE1vvd8&#10;Lpfbrq/tUe5WDp8s3mu+6su834tvsaffI7iPvMb4GnmW1gMAAAAAallc6l1uFc9WNygrarnM67U9&#10;8x7MyLvIHz9+fCVL6wEAAAAAC8WCK/NeWu8ZeRf59vb2Nel0euXRo0d9L32W1gMAAAAAFoQFVeaj&#10;+8jrtYMZeRd5lfrlLK0HAAAAACwkC6bMh/fJD3at12uXvY+8wtJ6AAAAAEDNWxBlXq/V4PvIR7vW&#10;67zsfeQp8gAAAACAhaDmy3y0tD4q8lPdR15Pp8gDAAAAAGpeTZd5vYZn5INr5JWyS+uZkQcAAAAA&#10;LDTzUuY1/l2Z1zKvn7/ES+szmcxVOq64tF4jm90BAAAAABaUOS3zKvJ/0PmflXkt8/rZi7PZbLDZ&#10;3fmW1lPkAQAAAAALzbyUeX3tbxrnpcz7PvLlrpHX63EfeQAAAABAXZizMq8xKPPK5y7zeuyR4kvM&#10;HS+fz2azG/VawX3kNcbXyLO0HgAAAABQL2Zd5jX+QOdBmVd+7zKv8a/Kw8WXmBv6eZ55D2bkXeSP&#10;Hz++kqX1AAAAAIB6NKsyrzEu8xo/UpH/nY7/pPi6+Tkr815a7xl5F/n29vY16XR65dGjR5frNVha&#10;DwAAAACoOzMu80pGCcq88guXeZ1/qvxR+bOK/UPFl5idVCp1SXT7Oc/Iu8ir1C9naT0AAAAAoF7N&#10;uswr7yg/V5n/QF/7xNfN6/gzPfZg8SVmzoW9u7t7s35WxfvIKyytBwAAAADUlRmVeeV1FfZ+5Ywe&#10;e0fjz1zmlY/Dpfa+dv6B4kvMjH5Gg+8jH10jr/Oy95GnyAMAAAAA6s2My7ziMj+sx76vcULjL/XY&#10;R8rHOv6tcn/xJS5ca2vrpeVuP1duszs9nSIPAAAAAKgrF1TmBwYGHnWZ13GbknaZV97W8U/0+Psa&#10;f6186Oi59xVf4sLoez0jH1wjrwRFXmPJ0npm5AEAAAAA9WzaZT6fz7e6zOv4BSUo88qQyvyYxh8p&#10;vm7+fT3PM/Tv67n3FF9i+vQzlnhpfSaTuUrHTQr3kQcAAAAAYJILLvMq6l9XjuuxEyrveWVU5z9Q&#10;JpSf6fGf63t+ms1m7yq+xPTo+xbrezZPZ2k9RR4AAAAAUM+mLPMaNyjbFC+zv0s5pDyv0v4tjT0q&#10;8hqC29O9rcfe1bFn6J13VPzvKL7E+fk+8uWukdfP4T7yAAAAAABMUrHMhzvIB2W+UCjcovEuFfRH&#10;VNqf0/Exjd0q8QM6Pq18V/FGeONhsR/V+cHiS0zNy+ez2exGPb9k13qW1gMAAAAAUF7FMq/4mvUN&#10;uVzuOo27VeS/rOOHVdSfUWF/VWOHHs9ozGs8rcdGwpzRY4OZTGZf8SUq0/d55j2YkXeRP378+EqW&#10;1gMAAAAAMLVplflCoXBzPp+/Q+cPqqinlFd0/G3lhJJT1OFPDWosKCd13K9xd/ElytPX/TrBfeTb&#10;29vXpNPplUePHl2ux1haDwAAAADAFKZV5pWbdXz7wMDAA8qTOn5JeU2lvVPFvk/J6jirxzKKN8bz&#10;rP2u4kucK5VKXRLdfs4z8i7yKvXLWVoPAAAAAMD5lS3zKtQrTp8+vVrH67PZ7FaNu1TiDyj3KY+p&#10;rD+neKn96zp/Q1/vCvOGH1O+mcvlthdfopQLe3d392b/bCXe7C55H3mFpfUAAAAAAFRQUuZTqVRQ&#10;5j1Lnk6nVw8NDfl+71sKhcINKu23Kvco3gQvpcdfcmnX+JrSpmPfru6YSr6X4D/vPwIUX+K/9HiD&#10;7yMfXSOv83jX+uSMPEUeAAAAAIDK4jLvEu0yPzY25hlyz5Sv0tisbMrlcjszmcweFfkvK15q/5jK&#10;+zPKi/r6yxpfUY7o+AU/7q/ruKX4EkWtra2Xlrv9XLnN7vR0ijwAAAAAABWUlPljx45dpkLtcr3M&#10;17H39/ev03GLl8yrzHtH+9t0fq/GhzQ+ruKeOnXq1DM6flZ5Wvmaciifz39F4/riS8Qz8sE18kpQ&#10;5DWWLK1nRh4AAAAAgOkpW+a7u7uv0OjCvVbxveavVXYp+7LZ7J0q8752/iHlUcWz8IdV+A9pfFBx&#10;2ffO92v9AhqX6HuuyWQyXrLvTfW4jzwAAAAAALNQUuZdrMfHx12wgx3tfd28S7hn1fv7+3d4V3ud&#10;73eh19fvVu4PZ+HvV4G/R8df1vFBZc/rr7++2n8c0HM3+mecb2k9RR4AAAAAgOmJC7RLtcu1Z8s9&#10;a+5N8M6cORMstffMurI1vHbey+1v1XNd2l3qPVN/hx73+T4Xfj/P18b7+/RYs/8o0NfXd2W02Z3C&#10;0noAAAAAAGaopMyHs/Mu2kvC4u2l9l4a72K+sVAo+J7zO3V+k7Jb53s17tF4ix/zrvcat+m5m6Mi&#10;rzSdPXs2KPIsrQcAAAAAYPbOKfMTExOXJWfnvRFed3f32kwmc7ULvZ63RdnmUh+W9+vDgu8Sv3Vw&#10;cNDP8UZ3vt5+lWfkfQ0+S+sBAAAAAJg7QZl2sXbJDst2MDs/OjrqjfBW+Pp3L7f30nmde0O8TZ59&#10;V3HfquMtPtbYEn6t2feQ9x8BdLwi3Exvif9IoJGl9QAAAAAAzJGSMh/NzuvYG+Et8+y6r3sfHh5e&#10;09PT46XzUamP4nM/vtbP09joWX2N/v6Sa+Q1srQeAAAAAIA5EBRrl+ywcF/qneij5fbh7PoKxdfQ&#10;r1KaXOwdHzvhTLy/HszG+/t0vCS83R1L6wEAAAAAmGNxmXfpjgq9sjgq9OGS+2UjIyOecXdpj+OZ&#10;+3Am3pvmxbPxLK0HAAAAAGB+lRT6MMEMvYu5siScbW/wzLt3p3fCWfuGaCbez41m4yssq6fIAwAA&#10;AAAwR+IyHxX6xAx9PEuv0YU9KvbBcRgX/qDI+/uSRX5SmQcAAAAAAHMkLtyVCr2XzYdL54Pi7iQe&#10;C54TlXhnUol3AAAAAADAPIjLd7LUO9GMe1TwJ53HBb5MiXcAAAAAAMA8KSnhUTlPlvpyST5v0s8A&#10;AAAAAAAXweRCXlLqK6XM9wEAAAAAgC9AuZI+VQAAAAAAQJUoV9yTAQAAAAAAAAAAAAAAAAAAAAAA&#10;AAAAAAAAAAAAAAAAAAAAAAAAC8CXvvT//SUeJP6AdJsAAAAASUVORK5CYIJQSwMECgAAAAAAAAAh&#10;AAp6AO2sHwAArB8AABQAAABkcnMvbWVkaWEvaW1hZ2UyLnBuZ4lQTkcNChoKAAAADUlIRFIAAANV&#10;AAAAqAgGAAAACBvEnAAAAAZiS0dEAP8A/wD/oL2nkwAAAAlwSFlzAAAOxAAADsQBlSsOGwAAH0xJ&#10;REFUeJzt3XmUnHWd7/HP76nqriwEEDcSkEVkZrw6CZt2O0dACDERkUU5hC0RdVAZRJHF0Xt1LnNc&#10;xlFxCyQuqBFEwQMmuKDe63LnzD/OeK96vG7IGoSbNEm6IUl3Lc9vuX88Sz3d6QRIuruq+nm/+jzU&#10;kuqqH8k/9T3fzYQQBAAAAKAcrl72nl8+/MeHF9/z2HffIOlSSas7faZeF3X6AAAAAABmzrXrrlt1&#10;0AsP3vZPl3zoh5KeL+lvO32mXkdQBQAAAJTIfb+6b9C3XH/win79b79+jaQbJK3t7Kl6G0EVAAAA&#10;UCJ//tWfB21sayZIzXpzzi9++IuzJD1H0ks7fbZeRVAFAAAAlMj9v/7zgG3ZmmTkYqv6rrH+n9zx&#10;Py+UdJWkf+70+XoRQRUAAABQIld/9urVBx5y4DaFIO+9nHOysdP3v/q9t0uaL+mYTp+x1xBUAQAA&#10;ACXy59/cP+Ccq8lINnZqNWM1G02N7Ryr3POljZdLWinpyk6fs5cQVAEAAAAl8sBv7x+w1tZkJOec&#10;4lasuNlSY6yh7UPDB379Y+v/qyQnRq0/YwRVAAAAQIk88JsHBn3L14yJFHxQ8EHeBTnr5VpWu54c&#10;nX/z9Tetk9Qn6bBOn7cXEFQBAAAAJXLVjVetOvCQg7YqSMF7udjJtmK1Gi01603Vd45pbOeYPnPV&#10;Z9ZKOlXS+Z0+c7cjqAIAAABK5P7f3D+Y9VRJRiEEhSB55+XSy8ZOjbFG/xc/+MXPKokZFnX21N2N&#10;oAoAAAAokQd+++CgtbZmTBJQee+TKYDWyca2nbEarWvLI1uef+O7brxF0qskndvps3crgioAAACg&#10;RB747f0DNo5rkTGSQpKwCkEhBMkHeefknZOLrWwr1s7hnQv+9fKP3yXJSFrY0cN3KYIqAAAAoESu&#10;/MSVqxYccuC2JJqSgoJ8mrGyzslaqziO1Ww2VR+rqz46ptGdo/qXt3/sdkkDks7p5Pm7EUEVAAAA&#10;UCL3//aBQR+7mozZ7c+yZ4IP8tbLWy8bW8Utq/qO+tx171/7BZGx2g1BFQAAAFAiD/3fBwdsbGsm&#10;HVQhKYmv0hJA73wytMI6tZottRotNcbqqo/W9f8e3vzCT13xyVuVZKzO7tz/RXchqAIAAABK5KHf&#10;PTzgnO83JkpiKmMkGSkykjEKkoIkH0IyCdA6xU2rZj1fELzgw5d9eIOkhgisJBFUAQAAAKXyjo++&#10;Y/WC5xyw3SQxVF7yp1B8HJLMlfcK3ieDK6yTs1bOJgMsPnnFJ76jJJ4ofSkgQRUAAABQIg/+9sFB&#10;H/t+Y4yMjIwxitIre2xklKWsgsv6q5ziRqxWvaXGroae2vrU/Juvu2mtKAUkqAIAAADK5OHfPTTg&#10;rKuZLFWlLGWV3i8EVibLW4WQDK9wyfCKbKfVts3bF9507ZpbVfKMFUEVAAAAUCIP/f6hQeeSoCpr&#10;qcqvKLlkJEVGQUEyypcEu3TkeqsZ5wMshp8YXvAvb/vYBpU4Y0VQBQAAAJTI5R++fNWCgxdsM2Z8&#10;hqqYncpyVGbC2PV2xsrJOScXO9mWlY2tbr7+pttU0owVQRUAAABQIg/97uEBa9t7qtoDANPAqnil&#10;wVYm+CRjle2vajVbaow11RhtaOSJkQO+8IF1peyxIqgCAAAASuTh3z806Gyyp8oU6v9MWvJnJl4m&#10;uVW75UrBBCkoCbB8UhJoY6vtm7cvXPv+m0vXY0VQBQAAAJTII394ZNA7X4uiKM9IJdP/omQCoIlk&#10;ovaVvS6KIkUmyicDJouCQ1L+17Jq1ptqjDX05BNPLvjkOz9Rqh4rgioAAACgRN7y39+66oCDF2x9&#10;1r+YBlJ5X1W6v8rGTnErGVzRrDdV31XX2M661ly7Zr1KsiCYoAoAAAAokYd///CgT0eqj7vScr8o&#10;SjNX2f00W1W8TJrZMlnZYEj6rYJPd1o5p9Endx10y4e+/DWVoBSQoAoAAAAokU1/fKS9p0qmPaRC&#10;7cEUz+SSNC6YcjaZBBi30gXBYw1t2bRl0U3X3XSbZnkpIEEVAAAAUCKb/rCpsPxXaSClyaf/PZPA&#10;qiDps/LyzsvFycj10adGD1hzzZoNmsUZK4IqAAAAoERWf/DNq+cffMC2/AlTuN2HK+uzSiYBellr&#10;FcexWs2Wmo2mGqN1je0a07r3r/2aZmnGiqAKAAAAKJFH/pD2VEXFrFM2+S+9P0kf1d6uyTJY2UCL&#10;bEnwrpFdB9/28dtu1izMWBFUAQAAACWy6U+PJuV/UbHsL72NjEykdilgZCbfXTXJlQk+yVw5l+yv&#10;iltWzUZDjXpDQ5u2LFr3j2tnXY8VQRUAAABQIpv++Migt77fpPV7STjUfmT2en/vPwrph/jkCj4o&#10;WC9vkx4r27Ia2zF2wNrrb55VPVYEVQAAAECJrPrAqlXzD54/vqcquyY+3tceKxV6rJxV3Ex6rBpj&#10;DdXH6qqP1nXLh758i5KMVc8HVgRVAAAAQIls+tOjA9a5miaU/xmTlvoVdlbt65UHWEpLAb2Tsy4Z&#10;YNFIgqvtW7Y/d/1H19+kWVAKSFAFAAAAlMim+zYNOutqSgMqKb01WTBkpuRKKgGNQpBCkHwI8i7I&#10;eS9rnax12r55+2FfueEr31CPlwISVAEAAAAl8uh9jw5462pGRiGEvOpPymIqo2iKrryq0AfJB3nn&#10;5GMn24oVN1pqjTW1Y/tT89dcu2aDejhjRVAFAAAAlMjF11+8+oCDDthmpPZgiZAlqky7tWoflgHv&#10;cUGwST8rFBYEey9nnWxs5WKrb3z8ti+rRzNWBFUAAABAifzlvkcHnHM1KQ1w0uW9OaO8L8pMVY9V&#10;+r7FRcHOOsWtWM1GS416Q9s2b3/eN/71tjXqwYwVQRUAAABQIo/e9+igi5OequB90vCkoGJcJbWz&#10;TNOasfJewSXj1l1stX3z9sPXf3j97eqxjBVBFQAAAFAiD/zmwTNc7OcEJ9nYybacXJzskvI+SMEk&#10;e6aCkVE0pZe8kYJRcFJwkrdBcdPKNp2aYy01R1vasX3HvLXvW9tTPVbV9PY2SU7JX58rXNnjULiK&#10;Jj4GAAAA0H2y7/J++erlsrFVbW5NjdFGvk8qhJAs6033TOWKO6ym5CAhz1hl5YDOO1V8RdZa2dhK&#10;RvrWp775pYuuu/jtSjJWm6fuBFPP/Orn/+fSeQvm3eask3dB1loF72Vjl/wFWyfvfPKv4D1RFAAA&#10;ANBjgk/mmicld0E2tvLOqVlvamxnXXGzpdEdY7KtWGM7x2StVasRy7biccHWVMrKAqNKJGOMKn0V&#10;VSoV9dX6VO2ras68OXruouc+dtF1F18l6T/UxYFVVTJyLmkUc9YrbrbkrFOrGcs7Jxs7OWvbUWuQ&#10;SFABAAAAvSNpmwp5ZihLoLQaLTXHGopbVrYVp8GWV3BJEGaMSb76T2Gmarez+SBFkrdewSef6Z2X&#10;MUZDjw4d/tUbvnL7W2942yVKqui+O30n2XfVJPWWRKzeJ0u48tGG1ipuWTnrFHxaY1lsYpviaBUA&#10;AADA1Mu/vqeJEm+ToCpOAylnbbsMMCv+S8v+TGQmbwSaKtmUhzRw895LkZFzTjJG9dH6vK/e8JUN&#10;b73hbeepS0sBq5LknU8jU6dWvSkbW9VHG7KxVavRko3jJOhyPo1ws18nqAIAAAC6Xfb9PQQvBeV7&#10;omy6iNc5p1ajJZ9WsHnn05LBpAdqqkv/xp3NJz1W3vkkgLNpYCWpYl3+um9+4vZ1F7/vkivUhRmr&#10;qpHkfWFevPOy1snGsWzLKm62FLeSPivvfJ4yBAAAANA7QigEST7bFeVlrc1L73b7vm8kE8y0lv/l&#10;snHrSm6D8/JG8s7JxU5Pbnvy0LtvunvNm971pqvUZRkr8+v/9etLTWRua4zWFTdjje4cU9xoaXTH&#10;qOKWVWO0nvdXEVQBAAAAPSjPVIX8th1YuWQCn3UKPsi55LY9U2Hmvvvne60ioyiKZCKjan9Vff39&#10;qvZVNGfeHM09YG79sn96y8XqooxVtb3ZOEkLJqnAkAyvcC4fYuHTx9k/AAAAAIDeUgyqFJT2UbUH&#10;0iV/mgQ1QT7JUs10QiXKmrmS2+CT8ybxiVdjrDl3/YfXb7jsQ5d1TY9VNZlTEdJBFD6d+JdM/4ib&#10;seJmS61GM6+vDO2/7fHz6wEAAAB0pwlf28dlrIoj0wtTApNqvJDENjN61qTHKngvGSPvJNuSokqk&#10;ppGcrUpGuvMzd65d+d6V/6AuyFhVZUx7+ESesSo89hOuYgqQmAoAAADoGeOSIoXluxMZY5LAasYj&#10;qsmFQlzirJOLrZ58YmThxnUbP3/uFee+Wx3OWKWZKrUDKx8kH5LGMFu40sfF8j8yVQAAAEAPC9o9&#10;qMpnVHQ4oMryOC4Z8u69l5VNlgXLyFuvJx4detFtH7n1m6s+uPpidXBBcFUy6Rx6k589H0Nvio/H&#10;/2SvBQAAANCjJombuiU7lQlG8mk5otI9WiY2yQ5dY+Scm/u1G7664S03vPU8dagUsJofNptUUZA8&#10;bC/8za/xLwAAAACA6RHaCZ1kDZTkXLLHylkrSbKx1cZ1G28+94pzr1QHSgGr2WCNZLhGOypNZ260&#10;H2evCROeBAAAAIBpF8YNr1Da8+WdlzHStse3LvrOzXd/7o1Xvuk9muGMVTWJi5KIyRQDrMhIUTJO&#10;0URGJiS36f8PAAAAAMwoY0ye/QkK8iEZ++6dl7VOw1tGjrjjxju+deG1F16kGcxYJeV/41JShcdm&#10;DxcAAAAAzLBstoP3PgmwXNrGlMYpzlnpKc35+kfW3/3mD172Js1QxqqazfVIElbJPVPMWmWP01uC&#10;KgAAAACdVJxMmPRZJTt3jTVy1soYRd/98nfXnH352VdpBjJW1exY44IrmT3+AAAAAEBHFcaty0he&#10;ybj1UAlSOm5922NbD9+4buNnz73i3Ks1zePWq9msiay3KslKaVx2qngRVwEAAADoBuOSPiEpCwze&#10;y1nJWaeRoeEjv/2ZO++44L0rL5D0S01TYDW+p2pPPVT0VAEAAADoMsUeKxnJBCPFUsVXkh4r6ySj&#10;2p2fvuOulddceIGmKWOV91TJZHFempEqZqlEpgoAAABA9wo+LQV0PikPNCZ9zsjI9N3zxXs+d847&#10;zpmWcevVtNavHVjlZYDZY8r/AAAAAHS3vBQwJMMrgvPykrxzaSngyBH3rv/B58+87PXv1hQPr6jm&#10;MZIpBFKRkt1U6b6qfE9VYE8VAAAAgC6V7q9SkHzwkpNsbGWMUcU7bX1s64vu+NS37rzwuotWagoz&#10;VtFUvAkAAAAAdFxQO1Plk+XA3iWXi51s7NRsNvvuXnPXHUpioYVT8bHVLENVLPvLB6jnf0b5HwAA&#10;AIDeEUKQvOSNl42tIh/JGCPvKmZUo7Xv3/K9z5z19294r6YgYzXJnipTeMyeKgAAAAA9JhR6rLwU&#10;TFBQkHdeRkau6jQyNHLUj2790edWrF7xHu1nj1U1z1Kl/VR55irvq0p6qhSMjDdJkoyeKgAAAADd&#10;Lu2xCiHIey9nnUIIMk0j77y2Pbb1iDs/feedK69ZuVL7MW6dnioAAAAAs1OxxyoNrLzzculEQBtb&#10;xc1W38a1G26X9ArtY49VdVzpX5q1yjNUaZYqmf6nNGMlMlUAAAAAespkGSu1jLz3ZpcZnfc/vvHj&#10;z7/20uVXax8yVtWJpX9ZLaDJSwEn7KkCAAAAgB4UQpId8s4nZYDGKHgvGaOtj2898t719372zMvO&#10;vFrPcnhFdfxoinZ8pUkm/xFUAQAAAOhV4wbvBSn4oGBCuiDY68mhkSM3rt3w7XP/4bwL9CyGV9BT&#10;BQAAAKAUxvVWpWWANrayLatWo6lmo6mxXWPVDWs33CppQNLZz+R92yPVdyv32z1LRaYKAAAAQK+b&#10;NGPlg7z1ctaZxq76gp9+6yefXnrRGdfoGWSs8p6qrPQvH1wxbuEvQRUAAACA2aXYY2Vjp0olKG7E&#10;8lWvJx7bevSPb/3RZ5evXvG0PVZ5T9W4HVWmvfp3Ym8VAAAAAMwG4zNWSVlg8MmSYG+dRp4YOfKe&#10;dRvvOueKc8/XXjJW9FQBAAAAKKWJ+6u89YrjOO2xaqlVb6k+Vo++98XvrlfSYzXpHqukp8oUJgAW&#10;Sv7y5yn/AwAAADBLTeyx8qGQsYq9Gds1dtDPv/2zG0+74PT3SvqlJmSsqibtpyruqEp6qjTpsAoA&#10;AAAAmHVCuiDYBylI1lhFPpIxRt55bf3L1hf/9I6ffn7phUt3WxBcbU/+U3JF6WWMFKVX8X5IPhAA&#10;AAAAZosgSUbyCknSyQcFeclaueClyGj75u1Hfufm79z1xivfeH76K/dI9FQBAAAAQCJNIGW9VnkJ&#10;oBu306ry41t//BUlKamFklTNygfNxB9TuKX8DwAAAECJZOPWgw/y8rKxzUsBdwzvOORnd/7sE6ev&#10;PP0fJYVq/lvtdqpCP9XuFwAAAADMdknok6WulI5cdzJG8s5peMv2Y7/36Vu/84ZrVp9f3es7AQAA&#10;AEAJ5YuBvU8q9mz6vA8yxsg5L7PrSd3zhXvuIqgCAAAAgMmE7Ka9z0qSvPOSMfIHPU+N0Xo6Uj0b&#10;/pdPVU97qKLCFZJbpv8BAAAAKA0zfo9VUJAPXvJGdufOP110wxUvrY5rosoHU6i9/JdBFQAAAADK&#10;LN3fW7T45MUfP+6U4z4gFab/SdkginZgZdKojKAKAAAAQCll09LTeKhaqdrlq1acvvDohf+evYSe&#10;KgAAAADYA6OsVyoJrOJWrGJAJUnVfJJ6nqXKbk36BoUslSlWEwIAAADALJaX/RlFkdGhRx36k9e/&#10;7axlE1/W7qkaF1AVy/5UKP9L3xkAAAAAZrMsJoqSWOj4047/0PGnnfCRyV7a7qky+W+y/RcAAABA&#10;eWUT/4xU6avGK968YvmhRx768z29nJ4qAAAAAMhMyFA567S3gEqSqknnlMlnrxe7pswkPwAAAAAw&#10;KxUyVJGJtOiYRT9Zvnr5bj1UE43LVE1cBCyq/wAAAACUwYQM1XGnHf/fjjv1uI89k1+t5m+QD6Ew&#10;4wZTsPwXAAAAwKxWyFBV+6vN5auWL3/BES/8t2f66+OW/2bz1/f4HDEVAAAAgNlkYg+Vc3o2AZVU&#10;yFTtFjBNDKYIqgAAAADMJhMCqkOPOvTHy1etWPFs36aa9VDl+6nShqqJZX+U/wEAAACYNYpDKaJI&#10;x73m+A8sfvXij+/LW1XzPqrsncfNAWT6HwAAAIBZppChqvZX68suWXb68w9/wS/29e2iqTwbAAAA&#10;AHS1QobKGKMQgvYnoJLGjVQ3hd6pCXPVi7PVAQAAAKBHGTOuh+qHyy5Zdub+vmc1eWONj6k0YTcV&#10;MRUAAACAHmdM1kNldNxrjv/gy//u5R+divetGiOFrFsqG0Zhsv6p9r4qMagCAAAAQI/KMlR9/X1j&#10;Sy9aetrzDnv+f07Ve9NTBQAAAGBWyzJUWQ/VVAZU0rieKgAAAACYXcb1UB298AdLL1x61lR/RjJS&#10;3YS05E9q76saX/YX0ucAAAAAoBdkAZUkHfea49/3sle97JPT8TnJoIr2p6aD/0xhAXAWYAWCKgAA&#10;AAA9ISv565/Tv+v0C5ee9tyFz/3f0/VZlP8BAAAAmFWKJX/OOk1nQCVJ1XTsXztdlc9SL95npjoA&#10;AACA7pcPpYgiLXrxontPPf/U10/3Z1aNpKD2fqr8MHu4AAAAAKAbFTNUS05dct1LB/7LjTPxuYxU&#10;BwAAANDzJo5Nn6mASsp6qvLSv0luSVUBAAAA6GLFDFVUiXZccM3Kg2by85OR6gppv5QptFMZGWUT&#10;ANsXAAAAAHQTExlFUaSFxyz6/innnfKGmf786u7JqL3/AAAAAEA3yEr+oijS4lMWX/s3r3zppztx&#10;DkaqAwAAAOg5E8emdyqgkvKR6tnJCrdmL48BAAAAoEPaY9ONqv3Vpy64buXBnTxPNR2RkfdUTdxL&#10;RU8VAAAAgG5RzFAdevTCjSefd/J5nT7T+PK/SZdVsfwXAAAAQOcVF/suOWXJ9X914l99qtNnkvbQ&#10;U5VnpmTyICsbVBEUZvJ8AAAAALBbD1W3BFTShOW/e5rwl5f95RWClAICAAAAmBnFxb59terIhddf&#10;2FXBSHVckFSs9IuMTCRF2W1IIqoQpCxZRc4KAAAA6CF7+QIfQnd+u5/QQ7Xh1ee8+o2dPtNE1XT1&#10;b7udKg2wIhlFJkouRQpRkIIU0h9J7K0CAAAAekn29T1PkoT8flaJ1m3BlTFJXLLk1CXXvuT4Yzs2&#10;Nn1vqlI2jyINpoyRiSKZSqTIR4oqkSrVirz3+S/lf9Hd9fcNAAAAYC/ChJKz7Ht9CO0ESpY46XRw&#10;VVzs66xTtwZUUhpUPf7g43LOyzsvF1t552VjK++T57zzCiHkkWz+j0GiCgAAAOgtaZlaVIlkjEm+&#10;54eg4EP7fggywXQssCqW/FWqle1vuvr853XkIM9QdcEhB943b8G8NZ0+CAAAAIDp12rGBz9+/+Nv&#10;9D7M769V5b1XCFIwXsEH+RBk0iCrI4xJZzxEWnTMog2vev2ruq6HaiLT6bQeAAAAgJlz71fv/fPY&#10;jrGj+vr7+ubMn5NUpmUVault8CENtsLMtvyk5X4y0uKTF7/72OOP7YnkT/T0LwEAAAAwWwy8bmBV&#10;/9z+bSYyqvRVFFUjVSoVmcgoiqL2ztoJe2unnWn3USlIvRJQSXtY/gsAAABgdhreMjwQnK9Va32q&#10;za0lsxScl1pKslQK8s7LyCSDK4Jpz1SYLlmGSlK1v7rtnHee8/zp/cCpRVAFAAAAlMj2zdsHnfe1&#10;fmNU7atKIchJ8pVIJkg+XVwbZipJle3NlXTYSw67e+DMwfNn4mOnEkEVAAAAUCIjaaaq0ldRbW6/&#10;TCRFNlIIQc44Oe8kST749gRA/zRvuq8KGarFJy9510uOe8nN0/RJ04qeKgAAAKBEXrH8latrc2tJ&#10;T1W1oqhSSXqpovYY85nqo8oWDktSrwZUEpkqAAAAoFSGh4YHnHO1SlRRtb8v7Z+SXOykkGSOQhQU&#10;mWj8ftqpbKvKSv6MUV+t74mz3v6GF07hu884gioAAACgRIY3Dw8GH/pNZFStVmQrFUU+pJmqQsYq&#10;mqaMVaHkb9GLF3174MzBldPwKTOKoAoAAAAokZGh4QHvfc2YSCaKFEVGUWRkTKTIJFP/sp8sW+XD&#10;FDVV5UMpjJacuuTdR//ti3tmbPre0FMFAAAAlMhJy1+xqjants0Y5T1UySUpvT8tKao0Q2WMkXde&#10;syWgkshUAQAAAKUyvHl40Dlfy/f6psGUCgMqTJQ9n/7S/sZYhcW+c+bN2bLiLa9buJ/v2FUIqgAA&#10;AIASGR4aHvTe19JIR1nElJXltZ+boqiq2EN1zKI7XrnilRftx/G7EkEVAAAAUCLZnqosZho3Qn1i&#10;HJVN/dufmCodeLHklCVXHf3yo2/aj6N3LXqqAAAAgBI56bWvWN0/t3/btH9QoWfLO6/ZGlBJZKoA&#10;AACAUhnOpv9p8uK+qSr+y8oJ58yfs3n5m1cs2vcTdz+CKgAAAKBERrYMD3jn+3eLmCYr/duXQYCF&#10;xb6HHXv4HSedcdKs66GaiKAKAAAAKJGRLSODwYXatLy5kSITSUZafPKSdxz98qO/NC2f02XoqQIA&#10;AABK5MTXnrRqWnqqJgy9KEtAJZGpAgAAAEplZMvwoHe+ZtLavuy/7Wq/9jMmG7f+dDWAhQxV/5z+&#10;x1e85XWHT+//RXchqAIAAABKZHjLyKCfyvK/QobqsGMP/9aJZ5x48ZS9d48gqAIAAABKZGRoZMA5&#10;V9vzVIo9Ta6YRLGH6pTFlx/1sqNumb6Tdy96qgAAAIASOXHZiatqc2pT0lNV7KEqa0AlEVQBAAAA&#10;pTI8NDzovd+/8r/CYt/a3Npfzr7i7H1ZZTVrUP4HAAAAlMiTW0YGgvf9kp7Zjqri80HtPVQyOvyv&#10;D7/9hNNPuHTGDt+lCKoAAACAEhkeGh50ztUm7vXdU1wlSVF2L33SGKPFpy5555EvPfKLM3Pq7kb5&#10;HwAAAFAiJ55x0upn1VNViLCMSUr+vPMioGojUwUAAACUyMjQ8MC+9FQZJUMp5s6f++gZq5YdOR1n&#10;61UEVQAAAECJDD+RjlTfSz9VPtUvux+S20XHHPb1E5aecFknzt3NCKoAAACAEhnZMjzo3Z4zVaYQ&#10;YBljFEKQMUZLTlnyzhf9zRGU/E2CnioAAACgRE4846RV/XP7995TZbJyPyMTGTnrREC1Z2SqAAAA&#10;gBIZGRoZCC48fU9VElNpzry5m07/+6VHTf/JeheZKgAAAKBERoaGB73z/VnTVD7cL53sZ2QUmUiR&#10;ibTw6IXrT7+IgOrpkKkCAAAASmRky8ig975vT3+eDal42d+97N2HHXv4mpk8W68iUwUAAACUyAnL&#10;Tpykpyrtn0p7qLzzIqB65giqAAAAgBIZGRoeLO6pSsr+2uV/rUbroTMuXWb29h4Yj/I/AAAAoERG&#10;hkYGvPO1bBBF2lAlY6RDFh7yg4HXD57V6TP2GoIqAAAAoERGhkYGQggVSfkuKhMZveCIF7z5RX99&#10;xK0dPl5PovwPAAAAKJETlp6wun9O1lOVpKsau+oioNp3BFUAAABAiQwPjQx652vZGPW/3PeXB09c&#10;dhI9VPuBoAoAAAAokZGhkQHvfb+M1Den7z/OuOSMl3T6TL2OoAoAAAAokaz8b+fITh12zGGDnT7P&#10;bGBCCJ0+AwAAAIAZ4p3vH90xesyC5yz4Y6fPMlv8f/yPrqFOEg3XAAAAAElFTkSuQmCCUEsDBBQA&#10;BgAIAAAAIQCYgfCz4AAAAAoBAAAPAAAAZHJzL2Rvd25yZXYueG1sTI9NT8JAEIbvJv6HzZh4k90W&#10;QazdEkLUEyERTAi3oR3ahu5u013a8u8dT3qbjyfvPJMuR9OInjpfO6shmigQZHNX1LbU8L3/eFqA&#10;8AFtgY2zpOFGHpbZ/V2KSeEG+0X9LpSCQ6xPUEMVQptI6fOKDPqJa8ny7uw6g4HbrpRFhwOHm0bG&#10;Ss2lwdryhQpbWleUX3ZXo+FzwGE1jd77zeW8vh33s+1hE5HWjw/j6g1EoDH8wfCrz+qQsdPJXW3h&#10;RaMhni4iRrmYxSAYeFWKBycmX+bPILNU/n8h+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g5zbb7AUAAAMVAAAOAAAAAAAAAAAAAAAAADoCAABk&#10;cnMvZTJvRG9jLnhtbFBLAQItAAoAAAAAAAAAIQCCnZ2Xii0AAIotAAAUAAAAAAAAAAAAAAAAAFII&#10;AABkcnMvbWVkaWEvaW1hZ2UxLnBuZ1BLAQItAAoAAAAAAAAAIQAKegDtrB8AAKwfAAAUAAAAAAAA&#10;AAAAAAAAAA42AABkcnMvbWVkaWEvaW1hZ2UyLnBuZ1BLAQItABQABgAIAAAAIQCYgfCz4AAAAAoB&#10;AAAPAAAAAAAAAAAAAAAAAOxVAABkcnMvZG93bnJldi54bWxQSwECLQAUAAYACAAAACEALmzwAMUA&#10;AAClAQAAGQAAAAAAAAAAAAAAAAD5VgAAZHJzL19yZWxzL2Uyb0RvYy54bWwucmVsc1BLBQYAAAAA&#10;BwAHAL4BAAD1VwAAAAA=&#10;">
            <v:shape id="Picture 27" o:spid="_x0000_s1240" type="#_x0000_t75" style="position:absolute;left:2380;top:251;width:6620;height:15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Z8DxgAAANsAAAAPAAAAZHJzL2Rvd25yZXYueG1sRI9PawIx&#10;FMTvQr9DeAVvbrYVqqxGkVah2F78A+rtsXlutt28rJtUt/30piB4HGZ+M8x42tpKnKnxpWMFT0kK&#10;gjh3uuRCwXaz6A1B+ICssXJMCn7Jw3Ty0Bljpt2FV3Reh0LEEvYZKjAh1JmUPjdk0SeuJo7e0TUW&#10;Q5RNIXWDl1huK/mcpi/SYslxwWBNr4by7/WPVdCn/nH3t9Qfg9R8nbazeX7Yv30q1X1sZyMQgdpw&#10;D9/odx25Afx/iT9ATq4AAAD//wMAUEsBAi0AFAAGAAgAAAAhANvh9svuAAAAhQEAABMAAAAAAAAA&#10;AAAAAAAAAAAAAFtDb250ZW50X1R5cGVzXS54bWxQSwECLQAUAAYACAAAACEAWvQsW78AAAAVAQAA&#10;CwAAAAAAAAAAAAAAAAAfAQAAX3JlbHMvLnJlbHNQSwECLQAUAAYACAAAACEA4w2fA8YAAADbAAAA&#10;DwAAAAAAAAAAAAAAAAAHAgAAZHJzL2Rvd25yZXYueG1sUEsFBgAAAAADAAMAtwAAAPoCAAAAAA==&#10;">
              <v:imagedata r:id="rId52" o:title=""/>
            </v:shape>
            <v:shape id="Picture 26" o:spid="_x0000_s1241" type="#_x0000_t75" style="position:absolute;left:2491;top:338;width:6394;height:12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lQdvgAAANsAAAAPAAAAZHJzL2Rvd25yZXYueG1sRE/LisIw&#10;FN0L/kO4gjtNHUWlGkWFgVmI4Gt/aa5NsbkpTWrr308WgsvDea+3nS3Fi2pfOFYwGScgiDOnC84V&#10;3K6/oyUIH5A1lo5JwZs8bDf93hpT7Vo+0+sSchFD2KeowIRQpVL6zJBFP3YVceQerrYYIqxzqWts&#10;Y7gt5U+SzKXFgmODwYoOhrLnpbEK9qWbNKe2mZ+Ndst7dpgt3seZUsNBt1uBCNSFr/jj/tMKpnFs&#10;/BJ/gNz8AwAA//8DAFBLAQItABQABgAIAAAAIQDb4fbL7gAAAIUBAAATAAAAAAAAAAAAAAAAAAAA&#10;AABbQ29udGVudF9UeXBlc10ueG1sUEsBAi0AFAAGAAgAAAAhAFr0LFu/AAAAFQEAAAsAAAAAAAAA&#10;AAAAAAAAHwEAAF9yZWxzLy5yZWxzUEsBAi0AFAAGAAgAAAAhANFWVB2+AAAA2wAAAA8AAAAAAAAA&#10;AAAAAAAABwIAAGRycy9kb3ducmV2LnhtbFBLBQYAAAAAAwADALcAAADyAgAAAAA=&#10;">
              <v:imagedata r:id="rId53" o:title=""/>
            </v:shape>
            <v:shape id="Freeform 25" o:spid="_x0000_s1242" style="position:absolute;left:2496;top:342;width:6384;height:1252;visibility:visible;mso-wrap-style:square;v-text-anchor:top" coordsize="6384,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LQmwwAAANsAAAAPAAAAZHJzL2Rvd25yZXYueG1sRI/NasMw&#10;EITvhbyD2EBvjZyGlsSJYkxKWl+blpwXa2ObWCtHUvzz9lWh0OMwM98wu2w0rejJ+cayguUiAUFc&#10;Wt1wpeD76/i0BuEDssbWMimYyEO2nz3sMNV24E/qT6ESEcI+RQV1CF0qpS9rMugXtiOO3sU6gyFK&#10;V0ntcIhw08rnJHmVBhuOCzV2dKipvJ7uRkGyXtnb+a3w/e39I79UhZ3cS6HU43zMtyACjeE//Ncu&#10;tILVBn6/xB8g9z8AAAD//wMAUEsBAi0AFAAGAAgAAAAhANvh9svuAAAAhQEAABMAAAAAAAAAAAAA&#10;AAAAAAAAAFtDb250ZW50X1R5cGVzXS54bWxQSwECLQAUAAYACAAAACEAWvQsW78AAAAVAQAACwAA&#10;AAAAAAAAAAAAAAAfAQAAX3JlbHMvLnJlbHNQSwECLQAUAAYACAAAACEA+ti0JsMAAADbAAAADwAA&#10;AAAAAAAAAAAAAAAHAgAAZHJzL2Rvd25yZXYueG1sUEsFBgAAAAADAAMAtwAAAPcCAAAAAA==&#10;" path="m,313r5758,l5758,r626,626l5758,1252r,-313l,939,,313xe" filled="f" strokecolor="#653065" strokeweight="1pt">
              <v:path arrowok="t" o:connecttype="custom" o:connectlocs="0,655;5758,655;5758,342;6384,968;5758,1594;5758,1281;0,1281;0,655" o:connectangles="0,0,0,0,0,0,0,0"/>
            </v:shape>
            <v:shape id="Text Box 24" o:spid="_x0000_s1243" type="#_x0000_t202" style="position:absolute;left:2380;top:251;width:6620;height:15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<v:textbox inset="0,0,0,0">
                <w:txbxContent>
                  <w:p w:rsidR="003A118D" w:rsidRDefault="003A118D">
                    <w:pPr>
                      <w:spacing w:before="2"/>
                      <w:rPr>
                        <w:b/>
                        <w:sz w:val="42"/>
                      </w:rPr>
                    </w:pPr>
                  </w:p>
                  <w:p w:rsidR="003A118D" w:rsidRDefault="003A118D">
                    <w:pPr>
                      <w:spacing w:before="1"/>
                      <w:ind w:left="2299" w:right="2625"/>
                      <w:jc w:val="center"/>
                      <w:rPr>
                        <w:sz w:val="40"/>
                      </w:rPr>
                    </w:pPr>
                    <w:r>
                      <w:rPr>
                        <w:color w:val="404040"/>
                        <w:sz w:val="40"/>
                        <w:shd w:val="clear" w:color="auto" w:fill="FF0000"/>
                      </w:rPr>
                      <w:t>AȘA NU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A118D" w:rsidRDefault="003A118D">
      <w:pPr>
        <w:pStyle w:val="ListParagraph"/>
        <w:numPr>
          <w:ilvl w:val="0"/>
          <w:numId w:val="9"/>
        </w:numPr>
        <w:tabs>
          <w:tab w:val="left" w:pos="409"/>
        </w:tabs>
        <w:spacing w:before="0" w:line="310" w:lineRule="exact"/>
        <w:ind w:left="408" w:hanging="200"/>
        <w:rPr>
          <w:b/>
          <w:sz w:val="28"/>
        </w:rPr>
      </w:pPr>
      <w:r>
        <w:rPr>
          <w:b/>
          <w:sz w:val="28"/>
        </w:rPr>
        <w:t>Nu folosi o mască ruptă sau umedă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!</w:t>
      </w:r>
    </w:p>
    <w:p w:rsidR="003A118D" w:rsidRDefault="003A118D">
      <w:pPr>
        <w:pStyle w:val="ListParagraph"/>
        <w:numPr>
          <w:ilvl w:val="0"/>
          <w:numId w:val="9"/>
        </w:numPr>
        <w:tabs>
          <w:tab w:val="left" w:pos="409"/>
        </w:tabs>
        <w:spacing w:before="13"/>
        <w:ind w:left="408" w:hanging="200"/>
        <w:rPr>
          <w:b/>
          <w:sz w:val="28"/>
        </w:rPr>
      </w:pPr>
      <w:r>
        <w:rPr>
          <w:b/>
          <w:sz w:val="28"/>
        </w:rPr>
        <w:t>Nu purta masca doar peste gură sau sub bărbie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!</w:t>
      </w:r>
    </w:p>
    <w:p w:rsidR="003A118D" w:rsidRDefault="003A118D">
      <w:pPr>
        <w:pStyle w:val="ListParagraph"/>
        <w:numPr>
          <w:ilvl w:val="0"/>
          <w:numId w:val="9"/>
        </w:numPr>
        <w:tabs>
          <w:tab w:val="left" w:pos="409"/>
        </w:tabs>
        <w:ind w:left="408" w:hanging="200"/>
        <w:rPr>
          <w:b/>
          <w:sz w:val="28"/>
        </w:rPr>
      </w:pPr>
      <w:r>
        <w:rPr>
          <w:b/>
          <w:sz w:val="28"/>
        </w:rPr>
        <w:t>Nu purta o mască prea largă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!</w:t>
      </w:r>
    </w:p>
    <w:p w:rsidR="003A118D" w:rsidRDefault="003A118D">
      <w:pPr>
        <w:pStyle w:val="ListParagraph"/>
        <w:numPr>
          <w:ilvl w:val="0"/>
          <w:numId w:val="9"/>
        </w:numPr>
        <w:tabs>
          <w:tab w:val="left" w:pos="409"/>
        </w:tabs>
        <w:spacing w:before="14"/>
        <w:ind w:left="408" w:hanging="200"/>
        <w:rPr>
          <w:b/>
          <w:sz w:val="28"/>
        </w:rPr>
      </w:pPr>
      <w:r>
        <w:rPr>
          <w:b/>
          <w:spacing w:val="1"/>
          <w:w w:val="99"/>
          <w:sz w:val="28"/>
        </w:rPr>
        <w:t>N</w:t>
      </w:r>
      <w:r>
        <w:rPr>
          <w:b/>
          <w:w w:val="99"/>
          <w:sz w:val="28"/>
        </w:rPr>
        <w:t>u</w:t>
      </w:r>
      <w:r>
        <w:rPr>
          <w:b/>
          <w:sz w:val="28"/>
        </w:rPr>
        <w:t xml:space="preserve"> </w:t>
      </w:r>
      <w:r>
        <w:rPr>
          <w:b/>
          <w:w w:val="99"/>
          <w:sz w:val="28"/>
        </w:rPr>
        <w:t>atinge</w:t>
      </w:r>
      <w:r>
        <w:rPr>
          <w:b/>
          <w:sz w:val="28"/>
        </w:rPr>
        <w:t xml:space="preserve"> </w:t>
      </w:r>
      <w:r>
        <w:rPr>
          <w:b/>
          <w:w w:val="99"/>
          <w:sz w:val="28"/>
        </w:rPr>
        <w:t>partea</w:t>
      </w:r>
      <w:r>
        <w:rPr>
          <w:b/>
          <w:sz w:val="28"/>
        </w:rPr>
        <w:t xml:space="preserve"> </w:t>
      </w:r>
      <w:r>
        <w:rPr>
          <w:b/>
          <w:w w:val="99"/>
          <w:sz w:val="28"/>
        </w:rPr>
        <w:t>din</w:t>
      </w:r>
      <w:r>
        <w:rPr>
          <w:b/>
          <w:sz w:val="28"/>
        </w:rPr>
        <w:t xml:space="preserve"> </w:t>
      </w:r>
      <w:r>
        <w:rPr>
          <w:b/>
          <w:w w:val="99"/>
          <w:sz w:val="28"/>
        </w:rPr>
        <w:t>fa</w:t>
      </w:r>
      <w:r>
        <w:rPr>
          <w:b/>
          <w:w w:val="42"/>
          <w:sz w:val="28"/>
        </w:rPr>
        <w:t>ț</w:t>
      </w:r>
      <w:r>
        <w:rPr>
          <w:b/>
          <w:w w:val="99"/>
          <w:sz w:val="28"/>
        </w:rPr>
        <w:t>ă</w:t>
      </w:r>
      <w:r>
        <w:rPr>
          <w:b/>
          <w:sz w:val="28"/>
        </w:rPr>
        <w:t xml:space="preserve"> </w:t>
      </w:r>
      <w:r>
        <w:rPr>
          <w:b/>
          <w:w w:val="99"/>
          <w:sz w:val="28"/>
        </w:rPr>
        <w:t>a</w:t>
      </w:r>
      <w:r>
        <w:rPr>
          <w:b/>
          <w:sz w:val="28"/>
        </w:rPr>
        <w:t xml:space="preserve"> </w:t>
      </w:r>
      <w:r>
        <w:rPr>
          <w:b/>
          <w:spacing w:val="1"/>
          <w:w w:val="99"/>
          <w:sz w:val="28"/>
        </w:rPr>
        <w:t>m</w:t>
      </w:r>
      <w:r>
        <w:rPr>
          <w:b/>
          <w:w w:val="99"/>
          <w:sz w:val="28"/>
        </w:rPr>
        <w:t>ă</w:t>
      </w:r>
      <w:r>
        <w:rPr>
          <w:b/>
          <w:w w:val="49"/>
          <w:sz w:val="28"/>
        </w:rPr>
        <w:t>ș</w:t>
      </w:r>
      <w:r>
        <w:rPr>
          <w:b/>
          <w:w w:val="99"/>
          <w:sz w:val="28"/>
        </w:rPr>
        <w:t>tii</w:t>
      </w:r>
      <w:r>
        <w:rPr>
          <w:b/>
          <w:spacing w:val="-1"/>
          <w:sz w:val="28"/>
        </w:rPr>
        <w:t xml:space="preserve"> </w:t>
      </w:r>
      <w:r>
        <w:rPr>
          <w:b/>
          <w:w w:val="99"/>
          <w:sz w:val="28"/>
        </w:rPr>
        <w:t>!</w:t>
      </w:r>
    </w:p>
    <w:p w:rsidR="003A118D" w:rsidRDefault="003A118D">
      <w:pPr>
        <w:pStyle w:val="ListParagraph"/>
        <w:numPr>
          <w:ilvl w:val="0"/>
          <w:numId w:val="9"/>
        </w:numPr>
        <w:tabs>
          <w:tab w:val="left" w:pos="409"/>
        </w:tabs>
        <w:spacing w:before="8" w:line="242" w:lineRule="auto"/>
        <w:ind w:left="209" w:right="1873" w:firstLine="0"/>
        <w:rPr>
          <w:b/>
          <w:sz w:val="28"/>
        </w:rPr>
      </w:pPr>
      <w:r>
        <w:rPr>
          <w:b/>
          <w:sz w:val="28"/>
        </w:rPr>
        <w:t>Nu scoate masca pentru a vorbi cu cineva sau pentru a face altceva ce necesită reatingerea măștii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!</w:t>
      </w:r>
    </w:p>
    <w:p w:rsidR="003A118D" w:rsidRDefault="003A118D">
      <w:pPr>
        <w:pStyle w:val="ListParagraph"/>
        <w:numPr>
          <w:ilvl w:val="0"/>
          <w:numId w:val="9"/>
        </w:numPr>
        <w:tabs>
          <w:tab w:val="left" w:pos="409"/>
        </w:tabs>
        <w:spacing w:before="7"/>
        <w:ind w:left="408" w:hanging="200"/>
        <w:rPr>
          <w:b/>
          <w:sz w:val="28"/>
        </w:rPr>
      </w:pPr>
      <w:r>
        <w:rPr>
          <w:b/>
          <w:sz w:val="28"/>
        </w:rPr>
        <w:t>Nu-ți lăsa masca la îndemâna altor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persoane!</w:t>
      </w:r>
    </w:p>
    <w:p w:rsidR="003A118D" w:rsidRDefault="003A118D">
      <w:pPr>
        <w:pStyle w:val="ListParagraph"/>
        <w:numPr>
          <w:ilvl w:val="0"/>
          <w:numId w:val="9"/>
        </w:numPr>
        <w:tabs>
          <w:tab w:val="left" w:pos="409"/>
        </w:tabs>
        <w:ind w:left="408" w:hanging="200"/>
        <w:rPr>
          <w:b/>
          <w:sz w:val="28"/>
        </w:rPr>
      </w:pPr>
      <w:r>
        <w:rPr>
          <w:b/>
          <w:sz w:val="28"/>
        </w:rPr>
        <w:t>Nu refolosi masca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!</w:t>
      </w:r>
    </w:p>
    <w:p w:rsidR="003A118D" w:rsidRDefault="003A118D">
      <w:pPr>
        <w:pStyle w:val="ListParagraph"/>
        <w:numPr>
          <w:ilvl w:val="0"/>
          <w:numId w:val="9"/>
        </w:numPr>
        <w:tabs>
          <w:tab w:val="left" w:pos="409"/>
        </w:tabs>
        <w:spacing w:before="13"/>
        <w:ind w:left="408" w:hanging="200"/>
        <w:rPr>
          <w:b/>
          <w:sz w:val="28"/>
        </w:rPr>
      </w:pPr>
      <w:r>
        <w:rPr>
          <w:b/>
          <w:sz w:val="28"/>
        </w:rPr>
        <w:t>Nu schimba masca cu altă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persoană!</w:t>
      </w:r>
    </w:p>
    <w:p w:rsidR="003A118D" w:rsidRDefault="003A118D">
      <w:pPr>
        <w:rPr>
          <w:sz w:val="28"/>
        </w:rPr>
        <w:sectPr w:rsidR="003A118D">
          <w:headerReference w:type="default" r:id="rId54"/>
          <w:footerReference w:type="default" r:id="rId55"/>
          <w:pgSz w:w="12240" w:h="15840"/>
          <w:pgMar w:top="1000" w:right="120" w:bottom="900" w:left="520" w:header="737" w:footer="713" w:gutter="0"/>
          <w:pgNumType w:start="7"/>
          <w:cols w:space="708"/>
        </w:sect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spacing w:before="9"/>
        <w:rPr>
          <w:sz w:val="24"/>
        </w:rPr>
      </w:pPr>
    </w:p>
    <w:p w:rsidR="003A118D" w:rsidRPr="00F25A1B" w:rsidRDefault="003A118D">
      <w:pPr>
        <w:spacing w:before="83"/>
        <w:ind w:left="810" w:right="1944"/>
        <w:jc w:val="center"/>
        <w:rPr>
          <w:rFonts w:ascii="Comic Sans MS" w:hAnsi="Comic Sans MS"/>
          <w:b/>
          <w:sz w:val="96"/>
          <w:szCs w:val="96"/>
        </w:rPr>
      </w:pPr>
      <w:r>
        <w:rPr>
          <w:noProof/>
          <w:lang w:val="en-GB" w:eastAsia="en-GB"/>
        </w:rPr>
        <w:pict>
          <v:group id="Group 17" o:spid="_x0000_s1245" style="position:absolute;left:0;text-align:left;margin-left:73.55pt;margin-top:104.15pt;width:499pt;height:56.6pt;z-index:-251662848;mso-position-horizontal-relative:page;mso-position-vertical-relative:page" coordorigin="988,1219" coordsize="9980,2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6zGsoQUAAOoSAAAOAAAAZHJzL2Uyb0RvYy54bWzcWF1v2zYUfR+w/0Do&#10;cUNjUXb8hThF0bRFgW4rVu8H0BJtCZVEjZTjpL9+55KiJTlW4hXYgO3BMiVeXZ57zuUlqZvXD0XO&#10;7qU2mSpXAb8KAybLWCVZuVsFf6zfv5oHzNSiTESuSrkKHqUJXt/++MPNoVrKSKUqT6RmcFKa5aFa&#10;BWldV8vRyMSpLIS5UpUs0blVuhA1bvVulGhxgPciH0VhOB0dlE4qrWJpDJ7euc7g1vrfbmVc/7bd&#10;GlmzfBUAW22v2l43dB3d3ojlTosqzeIGhvgOFIXISgx6dHUnasH2OnviqshirYza1lexKkZqu81i&#10;aWNANDw8ieaDVvvKxrJbHnbVkSZQe8LTd7uNf73/rFmWrIIx6ClFAY3ssIzPiJxDtVvC5oOuvlSf&#10;tYsQzU8q/mrQPTrtp/udM2abwy8qgT+xr5Ul52GrC3KBsNmD1eDxqIF8qFmMh9PxeDYOgSVG34wv&#10;OHBZkeIUStJrizlyCp084gvf9a55e7GYN69GYcSpdySWblgLtYF2e1Nl8RK/hlK0nlD6curhrXqv&#10;ZdA4KS7yUQj9dV+9gvqVqLNNlmf1o81kMESgyvvPWUxM001HnbFXB900KossL97KvSMoJqsNK9Xb&#10;VJQ7+cZUmARgC+/7R1qrQypFYugxcdT3Ym97ODZ5Vr3P8pzEo3YTMebRSR6eIc3l+J2K94Usazdp&#10;tcwRvCpNmlUmYHopi41EDuqPCXDGKBg18qbSWVk7hY2Of0cYNhFMrWUdp4RlC0zNc+h87LABtJgp&#10;OoPsfTEhn2aWz8pn8gqca1N/kKpg1EAQAGrTXdx/MgQZ0LwJgS4VUWlDycveAxjSEwufADdN4P8P&#10;JuzkNGHdbO2n2v8gYaN/M0N5uFi44jcOr93AxxSdXYNyqpp8NrW1+1j62vz7R1P0UGENN7444O5J&#10;efhby9SXVFQSE4ncdgrhtc+r91pK2hgwPicmGjO/TJnuGmUduB4yu6gYcB6CT6JzHNoBxLKletJS&#10;bctwh+p476oBzWxfAbAvSFAL6NEuaVbZNRaqbZFjt/HzKxYyGs5enKqtGQqiM/tpxNYhO7DFDKPb&#10;8tEaRd7I+ZpN5qyF3ZphETn64mSUYpmf+l3QERmC6yBbLKbwRmycDAoljt7WkwFkU2/0PLKZN0OU&#10;zyDDyn8JMsyRFtl8ABk/EQAynyWNdxUgVgdY4ycihHNS4QxvvCvDmkdD+PoyRHw+gK+rg7VKz6rK&#10;+1IMyoqNX4c9Ph2C19diHFKWHKdKm3Mo+607a3UeHvYzF2mLbV3rbx0Nzoi+GtE0Og8v6ophrQbg&#10;9dUYnK5RV411NDQtor4Yw/C6YjwHr6/GMLyuGmtwcr6e0GGgM9HsjDwn7rgrxsm8RU08Vj2Ruq2Q&#10;WMYPZVMJ0WLYodIJgApjpQzt7tfwiKK7HlO1gQtYUe+AMcgmY7/cPW/sVs415vMlrmmWkm9u19kX&#10;kdCsseb2TPKiOWUxmSP9LgFDWWXNL4s0akKFPB3vDlTDPu1STw/FOmA4FG/oHeghahLNN9kBJy9a&#10;eVhqdxhOtELdy7WyNnV7pJtM/KLY9udl124+n8ITImpNvYH/r6zDo6H36Lv9vzNzyOBvjvOfC9kb&#10;+P8Tf37dAynewv+fWo7dUWvQEnMFI/PLzJ4GHOfKSIeZOHfnBU8+adbZUPTODiQJj2Y4LJMARuVZ&#10;4g9pRu82b3PN7gW+e0yvUXZ9FvfM6FhyJ0zq7GyXEx8fHsrEpgGdE9817VpkuWtbLoDU76bc9muj&#10;kkccs7TCKQik4LMQGqnS3wJ2wCeWVWD+3As6MOcfS2wOF5zIYLW9mVzPaAXQ3Z5Nt0eUMVytgjpA&#10;1aDm2xp3eGWPc+IuxUjc8lCqN/jesM3syYvwOVQNWOxPbct+ULFUNx9/6ItN995atZ+obv8CAAD/&#10;/wMAUEsDBAoAAAAAAAAAIQDhQhw6GCAAABggAAAUAAAAZHJzL21lZGlhL2ltYWdlMS5wbmeJUE5H&#10;DQoaCgAAAA1JSERSAAAF9QAAAK0IBgAAABk7lb0AAAABc1JHQgCuzhzpAAAABGdBTUEAALGPC/xh&#10;BQAAAAlwSFlzAAAh1QAAIdUBBJy0nQAAH61JREFUeF7t3fl3XOd5H3BLpiiJpCSK4iKJFLVLpCRq&#10;p3ZrlwyRWmKHaBKHCRKdGDbJQDQJAjN37ty5WLi1NJMqzsa6jpMmTRM1aXPStOnpP5c+z2BmDkhT&#10;tkQLJAb8fM75+r13BhgAA/mXL14+79cAAAAAAAAAAAAAAAAAAAAAAAAAAAAAAAAAAAAAgBXhmi8R&#10;AAAAAADgChiU9f/2b//WTV3X1/689D4eAAAAAAC4DC5a5H/22Wdfj3VV5ty5c9dl4nr14vQeW9V9&#10;FQAAAAAAYMmdV+rXiwr98fHx6yYmJq4fGxu74ciRIzfu379/bWZycrK7xvNr8rnuqwAAAAAAAEvq&#10;vB36i3bn5078G7K4n5qauqnRaNwS9+sjG06ePHlbrBt764Z8fOGlAAAAAACApXTeyJ1It9DPXfkH&#10;Dx5cNzY2tv7o0aMbJycnN7darTviuW2NRmN7rN2UZXnX1NTUnb3XAgAAAAAAlsBg5E69aNxOjtrJ&#10;kTq5O7/ZbN76ySefbJmens4i/564fyA+Zke73X40smtubi7zaD7WfUUAAAAAAGBJnFfqZ6Ef6Y7c&#10;yUL/1KlTtxZFsSV34kfub7fbO1ut1pNVVe2OvBh5OfKN+PhXYn2++4oAAAAAAMCSGMzSXzxH/+zZ&#10;szfGenNRFJtardbWuL4v8kjk6chLs7Ozb8T6bmRPXH9QVdUHZVmOLLwkAAAAAACwFM4r9cfHx6/L&#10;0TtnzpxZW9f1+t4u/bvb7fbDcf9kXL8U69tZ4sdj++L+N+J+f+S3O53Obyy8JAAAAAAAsBQGpX5d&#10;16uy1M/DcXP0TtxvOH78+B3z8/P35sz8Vqv1XFEUb1RVtbfT6YxGxuJ6PNZDsX4SObjwkgAAAAAA&#10;wFI4r9SPrF5U6m88fvz41vn5+fvj+vFqYYb+O5Fvtdvt/Z1O53tx/YO4bkTKXBdeEgAAAAAAWAoX&#10;LfUnJiZuzlI/sq3dbj84Nzf3RFVVL+fc/N4u/d+N+9yd34zMxP2JWI8vvCQAAAAAALAULlrqxzoo&#10;9SMPzc3NPVWW5atxvSfy65EcuzNZVVUsnVORP4ycXXhJAAAAAABgKXxuqX/ixIlN8/Pzd8V1t9SP&#10;NUv99yPfiXy/qqrpyFzkh3H/x5mFlwQAAAAAAJbCLyz12+32w3H/dFVVr8Wapf7+mZmZA51OpxHX&#10;x3OXfqx/Huu5hZcEAAAAAACWwpcq9WdnZz+I6/2Rg51Op4j15MzMzKeRH0d+svCSAAAAAADAUrik&#10;Un9mZuZQlvqRU3H/R0p9AAAAAABYepdc6sfaylI/8qPIT+Kxny68JAAAAAAAsBR+qVI/1lORH0V+&#10;Evd/ufCSAAAAAADAUvjKSv14TqkPAAAAAABLSKkPAAAAAABDQqkPAAAAAABDQqkPAAAAAABDQqkP&#10;AAAAAABDQqkPAAAAAABDQqkPAAAAAABDQqkPAAAAAABDQqkPAAAAAABDQqkPAAAAAABDQqkPAAAA&#10;AABDQqkPAAAAAABDQqkPAAAAAABDQqkPAAAAAABDQqkPAAAAAABDQqkPAAAAAABDQqnPitX9j1tE&#10;RERERERERERkpaSu62szo6OjXx8fH79uYmLi+snJybWHDx9eH49vjmyP7Jibm3sm1tcjH87MzPxW&#10;rL8fUeqzbJz3H3b+lSofBAAAAAAAlo/zivy6rq/97LPPvh7rqt7jAAAAAADAMjAo8y8s9COr837h&#10;wwAAAAAAgCvpZ3bnnzt37rqxsbEbxsfH10xNTd2U5f7ChwIAAAAAAFfKoNDv78wfHR3tn/C8Lg+E&#10;mJiY2JQF/8KHAwAAAAAAV8Kg0M/TnbPQj3QL/dyd32w2byuKYkuj0dieJz4vfAoAAAAAAHC5nTdy&#10;Jwv9iYmJ68+ePdst9ON+Q6vVuqPRaNxTFMWO06dP37LwaQAAAAAAwOV23tid8fHx6z799NPrc0f+&#10;gQMHbq3renNkexb67Xb7qdy1v/BpAAAAAADA5dYt9Hs79btjd/q79LPAP3LkyNayLO8viuLxqqpe&#10;zJK/93kAAAAAAMBldt7onSz1I2sajcYtWeCXZXnX3Nzcw3H9dFVVr+Uont7nAQAAAAAAl9nPzNM/&#10;c+bM2rhe3zsc9565ubmdVVXtjsfebLVaW3ufBwAAAAAAXGaDUj/n6cd6Q2Rds9nMefq3l2V579zc&#10;3KNx/cLs7Ow7sW7rfR4AAAAAAHCZ/cJSP9bHIkp9AAAAAAC4wi5a6kc25Pz8WO+LPNY7JPfdnLHf&#10;+zwAAAAAAOAy+8Kl/uzs7DeV+gAAAAAAcOUo9QEAAAAAYEgo9QEAAAAAYEgo9QEAAAAAYEgo9QEA&#10;AAAAYEgo9QEAAAAAYEgo9QEAAAAAYEgo9QEAAAAAYEgo9QEAAAAAYEgo9QEAAAAAYEgo9QEAAAAA&#10;YEgo9QEAAAAAYEgo9QEAAAAAYEgo9QEAAAAAYEgo9QEAAAAAYEgo9QEAAAAAYEgo9QEAAAAAYEgo&#10;9QEAAAAAYEgo9QEAAAAAYEgo9QEAAAAAYEgo9QEAAAAAYEgo9QEAAAAAYEgo9QEAAAAAYEgo9QEA&#10;AAAAYEgo9QEAAAAAYEgo9QEAAAAAYEgo9QEAAAAA4Mq5prd+IUp9AAAAAAC4jEZHR79e1/W12c/H&#10;bT9fiFIfAAAAAAAug4mJiet7PfzqyKrIly72lfoAAAAAALB0rjly5MiNRVFsqut6fWRNr9xf9dln&#10;n31dqQ8AAAAAAMvE0aNHH8puva7rzZH1Z86cWavUBwAAAACAZWJsbOyGoigemZube6Ldbj9Y1/W2&#10;3Kl/+vTpW+LaTn0AAAAAALjSxsfH1xRFsaMsy1erqnqm3W7vjOu7jx07dnuz2bx1amrqpuzhR0dH&#10;BzP149OU+gAAAAAAcLmMjo5+vdls3ldV1TtZ6LdarWdzp34+NjU1dWest2Whn6V//UsckpuU+gAA&#10;AAAAcInqut5WVdV7s7Oz78T6crvdfmp6enpno9G4J3v2fqGfh+X2x+5ELqnQT0p9AAAAAAD4kuq6&#10;vrndbn8Y656yLF+P9bm43xXrA/Pz83cVRbElrjf0C/247u7Qv5Q5+osp9QEAAAAA4EsoiuKNuq73&#10;VFX1VvbnuTs/7ndE7slxO7FuPHz48PozZ86sjevs3VdnmR/rhTv0lfoAAAAAAPBVGxsby/788dnZ&#10;2Y/Ksny3qqqXW63W0/3Z+dPT09vielN8zPrIusXjdvq783+ZHfp9Sn0AAAAAAPgc2Z3n7vuqqr4V&#10;yZ68exDu9PT0o81m84Hszeu63hzXt/YPwx0ZGfnKy/w+pT4AAAAAAFxEjtCpqmpv5L2yLF9vtVrP&#10;FUXx+NTU1IONRmP7sWPHbs8+PXJzlvm5Mz+79tHR0YuN2vlKKPUBAAAAAGCRAwcO3FrX9ZtZ6Jdl&#10;+War1Xqh3W4/EXm40Wjck/15s9m8La5vmZyc7M7N73XsS7I7fzGlPgAAAAAAhJyDnwV+Xdfvl2X5&#10;dqwv9Q/Bjft747mtJ06cGMzN37dv342jo6Or43pVpLszf6nK/D6lPgAAAAAAV712u72rrus9ZVm+&#10;G+srVVU9E+sjvZ58W2TzkSNHuqN2LjwEN9YlGbVzMUp9AAAAAACuSr3Z99sj3y7LciTyarPZ3F0U&#10;xWP9Q3Djekt25hMTE4O5+XG/5GN2Po9SHwAAAACAq05d16va7fa+atEhuNPT07v6h+BmmZ878/tl&#10;/sjIyBUt8/uU+gAAAAAAXDXGxsZuqKrqtcjeyFvZf9d1/eTU1FT3ENxY74z7jadPnx4cghvpzs2/&#10;3KN2LkapDwAAAADAilfX9Zp2u/1ErB9GBofgRnY2m837Wq3W1qIoNh0+fHj9wYMH1+Xc/P4huFd6&#10;d/5iSn0AAAAAAFas7L6ztK/r+v2qqr4Za/cQ3Ha7/WhZlvdPT09vy1E78TG3Tk1N3ZRlfnzM6vy8&#10;3sz9K7oz/0JKfQAAAAAAVqQjR45sbbfbe6qqeq+u61dj3Z2dd+SBnJt/7Nix2w8dOnRbXN8yfsEh&#10;uLEuqzK/T6kPAAAAAMCKkiV9VVUfRfbWdf16rM/n6J3Iw2VZ3t3rvzcuHrXT68hXRbpl/nIs9JNS&#10;HwAAAACAleLaqqreqOs6d+d3D8FttVpPFkWxIw/Bzd776NGjgzI/D829sMyP11iWZX6fUh8AAAAA&#10;gKGW/XZvJ37OzX8n8nLkmenp6cEhuCdOnNhU1/VgZ35cDw7BjXVZjtq5GKU+AAAAAABDKXvtPOi2&#10;3W5/uyzLkcirzWZzd1EU3bn52Wn3D8GdmJi4OT5+zcjIyGBufvbjw1Lm9yn1AQAAAAAYNtfkjvu6&#10;rt9vLxyE+1qr1XourndFHsxDcOO527PrjnTL/DwEN3vw0dHRodqZfyGlPgAAAAAAQ2N8fPyWoije&#10;6I3aeaPVar0Q1+cdgptz8+u6Xj85Obk21sHc/GHdnb+YUh8AAAAAgGUvC/qqqp6PfDA7O/tWWZYv&#10;tdvtpyI74/reVm9ufo7amZqauml8fHzN6Ohod25+pLszf5jL/D6lPgAAAAAAy1pRFI/Xdb0n8m5Z&#10;lq80m81n4rFH+ofgTk5Obu6X+f1DcLPz7o/aiZcY+jK/T6kPAAAAAMCyU9f1tZGcjf9h2TsEt6qq&#10;7iG4zWazewjuiRMntsTzG/qH4Obc/LjvjtnJz18JO/MvpNQHAAAAAGBZya663W7vi+wpy/L1ZrP5&#10;fO7Wj/WhPAT32LFjtx85cmRQ5o+MjAzK/Oy8V2KZ36fUBwAAAABgWajrelWW+FVV7Y28ld303Nxc&#10;9xDcRqNxTzx/Z+S8Q3Aj3bn5K3l3/mJKfQAAAAAArqi6rtdEnqyq6qPIO5GX5+bmzjsEtz83/+DB&#10;g+tybn7/ENyrYXf+Yl+41I81DyBQ6gMAAAAA8JXo9dLb2+32h9lBV1X1jVifzbn5ZVnePz09vS2u&#10;t/RH7cRzWf6fdwju1VLm91201M+/dsR6e/4FJNbHIi/Mzs6+E+u23ucBAAAAAMAly43ls7Oz79V1&#10;PVJV1Wtxvbvdbu+KPJgbzHNu/qFDh25rNBq37N+/f20egru4zI+XuKrK/L6fKfXPnDmztl/qR+6Z&#10;m5t7NN7Q55X6AAAAAAD8suq6Xl8tzMzPvJH9c/8Q3LIs7z5+/PgdJ0+e7Jb5/bn5vf76qhu1czGD&#10;Uj/fkPxLR5b6+abmP2nINzBnFsWbunt2dvaNPFU45xTlx+UbGcl/6rAm39hMzjKampq6SURERERE&#10;RERERGSlp67rHAdzXvLxXvfKBbKYL8vy9Xif9lRV9VZcv9Rut58qimJHHoIb792dR48e3Xj48OH1&#10;2TWPjY0NyvxId8zO1Vzm951X6kfyYIE1+ReQeCM35T9xiPuH8o2N9dXInk6n82tx/3uxHon7duRk&#10;5A/i/k8iP45fxk9j/av4mL+J9b/Gc38b638TERERERERERERWe5pt9t/V9d1N3H/97F+VlXVf4/1&#10;H2L9x1j/R+Sf4rl/jvVfIv8nHv/XWP9v5P/F4//S617pyXE58b4+Ee9T7sx/pyzLV+K9erooikea&#10;zeZ9eQjuiRMnNi0+BDeeHxyCG+tVNzf/5+m+CfmG9N6c1WfPnr0x/5oUb+Bt+ZeReOy+6enpXbG+&#10;EG/4W5GP4vo78R/nd+P6B7EWkdnIqXj8h7H+Yax/FPnjmZmZP4n1T2P9MxEREREREREREZHlnrqu&#10;/7yfTqfz43jsx3H9F5m4/6tYczNzlv9Z9v9jXHcL/rj+35F/jcf/eaF6pbfLPg/B/XasI2VZ5sbx&#10;Z+P+0bi+PzeV58SYLPOzk46PXzMyMpJTYozZ+TkGpX68UYMRPLGuyX/iMDk5uTlH7uQso1ar9WT8&#10;R/livNFvx/pBvPG/Hh/3O5Hvx3+0h2M9FmlGWvEfehVrJ9Z6dnY2lpn8HxEREREREREREZFll7qu&#10;5/qJ+/lMXB+PnOx0Ov8+ciau/6CqqtzM/KeR/xSP5cSSv47rv2u32/8Q6z/F8/8rHvunher1qpZ9&#10;8+pWq5UbxPeUCyN3niuK4vF4rx7Mzjnub8+N5Tk1Jsv8Cw/BVeZ/vp8p9SOre/+8Yd2pU6duPXHi&#10;xJbJycm7s9iPN3xX/CKei/84X4vn381yP/Kr8Uv5jXhuf+R3Ih/Hczme57uxjsf6vfg/wffi+vsi&#10;IiIiIiIiIiIiyzkzMzMHYj1YVdXvRz6JHI1MR1qdTqeOnIhkyZ8Ff+7ozx38OYY8d+7/z1j/YaF6&#10;vTrljvs8nzXei71lWb4Z78cLuWG8Pzc/ru/IufnxeHdufqwOwb0EFy32882MrMt/+pA79qenp7fF&#10;9X355udfVOLNfzZ+KS9FXs1fTvyi3omPH4n1vcjeuH4/E9cfiIiIiIiIiIiIiCzX1HX94aL8SlVV&#10;34r8alz/u0iOIh8ry/K7sR6KTMZjrcjxuD4bybNGf9Jut/8mHvssrv9+oXa9ukxOTq6Nnz9H63wY&#10;79Xb2R03Go3uIbhxfW+r1doazw8Owc2N5aOjo925+RGH4F6CQbGf/7wh/yLSe0Nv6P0ybs5/ChG/&#10;gC3xZm/Nv6jE/QP5C4nnHolfVO7gfzLWPFD36fgP/plYn83E9e5MPP+ciIiIiIiIiIiIyHJNXdeZ&#10;F7KQjrxSLUwsyXHkecDrtzqdTk4syUklvx/XjXgsR/b8MNYcyZNz9/82nv/bhcr16hA/87XxMz8a&#10;657Iu0VRfCPej2di7R6Cm5vFc9N4bh7PXfz9Q3AXj9qJl1HmX6JBsZ9vZBb7+cbmLKN9+/bdmH89&#10;ieub47n1WfDHujlyeyQP0902Pz9/V/yHfncmS/94rJv8K4yIiIiIiIiIiIjIck9d1/dFHmgujCLf&#10;GdmVBXU89lKs3ZEynU5nNO5/Z2ZmZiKui3jsZOQ/xsfmnP2/jsf/eqFuXfGuiffs7nxP4v3oHoIb&#10;17vzPYs8GPd35Wj3eG5D9sq5ebx3nmt3zE6s5uZ/RQZvYr/czywu+MfGxnLG0Zr9+/evzb+s5C8k&#10;k/9s4sCBA7dm8q8umSNHjmwQERERERERERERWc7JTcyZnPVeFMWmY8eO3R6Pb52cnLw7C+p47LF4&#10;PieSvNZqtXJW/K91Op3vxv3RWHPOfs7Yz936fxn5L92mdQXLgj7el33xsw4Owe2X+Y1GY3vv/euW&#10;+dklj4yMDMr87J2V+V+984r9frnf++tJzjdade7cuesyWfJnPv30027iuZzDf17Onj17o4iIiIiI&#10;iIiIiMhyTV3XaxYlD2+9OUvpoii25I7zLKvjsccjL1RVlWeLfntmZuZ3I4c7nU4V9/8hrv8k8tO4&#10;XtGlfrwnb8XPmGX+4BDceH8e7k1vyaku3UNwe2PdsyPuzs23O//yWfwGD0r+ftG/OPlLERERERER&#10;ERERERm21L3NzJncxHxkYe77upxGEuvt8/PzuWN/Z1znGaJvzM7OfhTXvx3J2fplrKcjfxz5i5mZ&#10;mb/KYnUliZ/rhizvY/0w/6gReTnun+7PzY/r/FcN3bn5H3/8cXdufv8Q3Hx/+51yvFQ/XAGLfwEi&#10;IiIiIiIiIiIiQ5u6t3E5D27tjyHPneaNRuOWeDzPFt0e2TE3N5fz9XPczIczMzO/FTkU161YT0V+&#10;FPnJ7OzsX8ZrrghZzOc4naqqvhX5ZuQbrVbr2Xa7/Wiz2Xwg/xVD/Pyb+6N24npNvnf5HvYPwVXm&#10;AwAAAADwVeuWzr0JJbljf3Vvt/7NJ06c2DQ/P58jeB6O+6erqnptdnb2g7jev5JL/U8++WRL/Mx7&#10;4ud5r/cz7+6dLfBAf25+XN+W71HOzb+wzI+XUOYDAAAAALAklPo9Bw4cuDV+xvfi59gba44aej5+&#10;9ify5y/L8u7jx4/fET/zxt6/YsjzB27IMj9Wo3YAAAAAALgsrvpSP3fa588WyTL/rfg5XoyfLefo&#10;7yjL8t6pqak7jx49uvHw4cPrDx48uG5sbGxQ5ke6Y3aU+QAAAAAAXA5XdanfOwR3T/xs3UNwm83m&#10;M/Hz7oz1vENws8zvvS+DQ3BjNTcfAAAAAIDL6qor9eP7XpXjdOLnGRyC22w2B3Pz8xDcuN4SH9c9&#10;BDfn5o+MjFyfn2fMDgAAAAAAV9LVVOpfk6N24vv+dmRPWZavx8/0fFEUjzebzYey6I/Hu4fg5tz8&#10;ycnJtf1RO/1DcJX5AAAAAABcSVdFqZ+77eP7z8Nv95Zl+WZcv9hoNJ6Ympp6ONZ7Wq1W9xDc06dP&#10;d8v8uL4hMhi1Y3c+AAAAAADLwYou9bOgj+/7mfhePyzL8u1YX4qf56nIzri/N+fmF0WxKQ/BnZqa&#10;uil/9tHRUWU+AAAAAADL0oos9eN7W1UUxSPxPefO/Hfj/pUs9+NneTTu75+ent7WPwS3X+bHx6w2&#10;agcAAAAAgOVsxZX65cIhuO/FOhLf46txvTvWxyKDQ3APHTp0W/8Q3N6c/e7O/FiV+QAAAAAALFsr&#10;ptTPkj6+133xfe2JDA7BjccenJycvPvYsWPdQ3DHx8dv2b9//9qRkZFBmZ8/vzIfAAAAAIDlbkWU&#10;+vG134nvZ0/ZOwS31Wo9WRTFjri/Nx6/M7Ixsj6yrj9qJ2J3PgAAAAAAQ2VoS/0cmxPf21P5PcX3&#10;9k6sL+d9ZGez2bwvD8GN77E7N//jjz/uzs1fPGrH7nwAAAAAAIbN0JX6+T325uZ/K/LNyDci3UNw&#10;jx07dn88vy3n5i8+BHd0dHSwM1+ZDwAAAADAsBqmUv+anIkfX3dPfC/v5ffTarWei+9vV+TBRqOx&#10;Pefmx/MbIoNDcGO9bnR01JgdAAAAAACG3lCU+ocPH855+O/G97A38kar1Xoh7h+PPJS79uP+jqNH&#10;j25sNBq3TE5Oro3Hb8gyP1a78wEAAAAAWDGWdamf30vv62aZ/1Z8zZfi+3kq1h2Re6ampu4simLT&#10;gQMHunPzx8bGBmV+pLszX5kPAAAAAMBK8ZWV+nH/lZb6rVbr6fh6OWbnnbIsX8n7oigeiev743rr&#10;5ORk9xDcnJufo3bi6w/m5sdq1A4AAAAAACvOL1XqdzqdU5EfRX4Sj/104SUvXc6+bzQa98TX+Si+&#10;3jfja7zaarWeLYrisWaz+UBZlnfF97UlHt8wMTHRnZufu/Pj3pgdAAAAAABWvEsu9TudThHXJyN/&#10;FPc/zt36Cy95Sa7Jrxtfa19kT1mWr7dareeKonh8ampqcAhufMygzB8ZGbk+vrYyHwAAAACAq8Yl&#10;lfqRg5Fm5OTMzMynWerH9X9eeMkvZ3R0dHW89luRvWVZvtlqtV6IPJlfN3ftx/UdJ0+evO306dOD&#10;Q3AjRu0AAAAAAHDV+cKlfuTVyPszMzO/GTnQ6XQacX888gdx/2ex/vnCS34x8fFrqqp6JvJRXL8d&#10;68vxtZ6K7Gw2m/fFY91DcA8fPrw+rtdFBofg2p0PAAAAAMDV6BeW+nH90Nzc3FOxvjo7O7s31u9E&#10;vt/pdKYis5EzMwuH5f5o4SV/vizme38oeL8sy3erqvpGlvtx/0jkvunp6W2xbu6P2ul9P6vz83Lm&#10;flzbmQ8AAAAAwFXpc0v9yMZIFuwP5Q76LN/jek/k12dmZr4b69FOpxMPVydjPRvrDxde8vPF52wv&#10;y3IkE9evxufsjtfeFXkwHrurKIothw4duq3RaNyyf//+tRMTE4O5+bEq8wEAAAAAuKpdtNTPHfJx&#10;3S/1H5ibm3uiqqqXI9+M+32dTud3IxPtdrsRiYfq4/Hc3MJL/qzeCJ1fiY897xDcZrP5UB6CG8/d&#10;Hte3jY+Pd8v8sbGxnJtvzA4AAAAAACxy0VJ/amrqprjeePz48a3z8/P3z83N7aqq6sWyLN+Ox3+l&#10;0+n8ZtyPRz6J66l2u11EphZe8jz5ujli571Yu4fgNhqNJ+L1u4fgxnrn0aNHN+bO/DwEN8v8/tz8&#10;yIU78xX6AAAAAABc1c4r9bNQX1Tqbzh+/Pgd8/Pz98b1I1VV7c5d9nG9p91u527934r192LNQ3MP&#10;Rb638JJf+9prr722qtVqPZllfuSt+JyX4v7poigeide4N6635sz+eHz9wYMH1/Xn5keM2gEAAAAA&#10;gM8xKPWzTM9SP+fY5675LNxzxn2s29vt9sORHMHzYty/GeveuP92p9P5tbj/TmR/73pV76DbPf0y&#10;P/J0fOyjZVnen8/lazabzVvzDwdZ5o+Ojg7K/Pw+lPkAAAAAAHBxgwK9t0O+O4Ln7Nmzg8Nyc0RO&#10;s9m8L3fZt9vtp+KxF6qqei3WHMWTB97m4bmZHLOTh+m+mmN2cmf+3NzczizzI3cdO3asOzc/nr95&#10;fHx8Tf7xIP+IMDo6amc+AAAAAAB8AYMiPYv1yKrezvk8qHbdqVOnbp2cnNwc17n7Pov9HZHHq6p6&#10;JvJ8JHfuv5Rrq9V6Lq5zV/6uWHdcWOb35+bHc4O5+XbnAwAAAADAF3deqd/bNX/egbk5KieL/ZyD&#10;32g0tmdZH88/1G63d8aau/cfzR35sT7cK/Lvzo+N5zZnmT8+Pt4t8xeP2ol0d+Yr8wEAAAAA4Mvr&#10;FuyZLNx7xXt3x34W8lnMZ0FfFMWm3Hkfj9+Z8/FzJ36uWeL/4Ac/uCPL//y4w4cPr5+YmLh5//79&#10;a3PMzoVlfn69RQEAAAAAAL6EbsHeL/YXz9cfGxvLcTlr4npd5OYco5NjeeJ6Qz+9+5tzZ3+s63JX&#10;fn5eXA8OwY3V3HwAAAAAAPiKDAr3/o79frnfm4HfLfj7JX8//QK/vyM/PzY/rzfKx858AAAAAABY&#10;AoPivb9jv1/sL9q5v+rcuXPXZbLkzyy67z6/eFe+Qh8AAAAAAJbeoIjvl/P9kv/zsvjjFn9+BAAA&#10;AAAAuEwuLOl/UQAAAAAAAAAAAAAAAAAAAAAAAAAAAAAAAFawr33t/wPtEgoK+HqQewAAAABJRU5E&#10;rkJgglBLAwQKAAAAAAAAACEAFZGowFskAABbJAAAFAAAAGRycy9tZWRpYS9pbWFnZTIucG5niVBO&#10;Rw0KGgoAAAANSUhEUgAABRQAAADsCAYAAAAFHyo7AAAABmJLR0QA/wD/AP+gvaeTAAAACXBIWXMA&#10;AA7EAAAOxAGVKw4bAAAgAElEQVR4nO3d3Y9k530n9u9zuihZSvIfeIEFFlCCXSC7yc1mbwIkCJJd&#10;W5SpV1ImrTeK1KtXkmVbshS90BJtvVgr0ystZa3l9YskayRZlty+iAMDvkmAvUmQ61znKoCDXZHT&#10;XVXnnOfJxamqru6ZIYecqanqns+n8fQ5VT3dc4bNqy9+L6W1FgAAAADYkf8xya8k+fbqcMl1+34A&#10;AAAAAK68muSRfT8Ed4dAEQAAAIBdav/+r//9v0jSJ7mW5E17fh7ukEARAAAAgF1qrbb873/1vz2U&#10;ZEjyun0/EHdGoAgAAADALrWhH9Ivh/yv3/3rX0xyPckz+34oXj6BIgAAAAC71FptqUPNONT81beO&#10;35tkkeR/2PeD8fIIFAEAAADYpTYshwx9n8XpIqfX5/nOl779a0n+6yQf2/fD8dIJFAEAAADYpdZa&#10;zTjWjP2QcRjTL/r8waf/7ReTnCb5Z/t+QF4agSIAAAAAu9RqrRnHMf0wZLlcZj5f5OT6SZ75yO8+&#10;k+Q1Sd6974fk9gkUAQAAANilVseWOtYMyyH9os/iZJHT5+c5ee40X3jit/8oyd8leSxTGzQHTqAI&#10;AAAAwE61VpPW0mpNHWvGYcjQDxmWfZbzZT7/js/9KFP783+x72flxQkUAQAAANip1pJapyrFOo4Z&#10;+iHL+XK1pOU0J8+d5LOPfuaHmSoVH9738/LCBIoAAAAA7FRpSUmSVpKapCZtqKlDTe1rxuWYYTHk&#10;M4985n/JVKn4T/b6wLwggSIAAAAAu9VNWWIrNbW0jK1mqEOGcciiX2SxXOTk5CSnJyf59Fs/9ZMk&#10;fy/JW/b92NycQBEAAACAnWqtTTMUW1bXmtZaap2qFId+mqnYL/ssF8t87u2/+ZdJTqJS8SAJFAEA&#10;AADYsZKkpKSsSxXTxqQOLWNfM/Y1/XzI4mSZ+fOLXP/pST79yKePk/xsVCoeHIEiAAAAADtVyjpM&#10;TEpZx4vruYotrba0cdoAXYcxYz9mWPZ5+h2fP45KxYMjUAQAAABg91YJYlu1PtfWUtMy1tXm52HI&#10;0PdZzBeZn5zm5PmTXP/p9XzmrSoVD41AEQAAAID92MxWbBnHMeMwpl/0WZwssjhd5OT5k5w8d7IO&#10;Ff8uU6ioWnHPBIoAAAAA7FQpZTpdSem6dEfTfdd1q/emr6ckpStpmdqga60ZhylofOqxz/5Npvbn&#10;1+z733O/EygCAAAAsBdtVZ24ObVlHMazjc+ny6lS8bmTXP/pSZ567LPblYrsiUARAAAAgHuirDc9&#10;b+66s9O6zQbo1JJWkzq2aRP0UDMux/SLIU899tS6UlHr854IFAEAAADYq3WF4vq+1mnj88VKxdPn&#10;TnPy05M89dhTFrXskUARAAAAgJ3azEnsknJU0q3P7MZTjnJ2uiRdSys1NTW1jal1zDgM+eKTXziO&#10;SsW9ECgCAAAAcBBaa0lLWj1byrKuVByWfRbzVaXi86e5/tPr+dzbf1Ol4h4IFAEAAADYqbI1M7E7&#10;NztxeudmH6WVs1NLUpOMLXWoqf00U3FcjPnSk19UqXiPCRQBAAAAOEg3r1QcspgvMr8+z8nzJzn5&#10;6UmefvvnVSreQwJFAAAAAHaqlGke4jQTcT1LcZqn+GInXZKStNLS0lJbzTiOWfbLLJfLnJ6e5uT6&#10;aZ5+59PHSf4uU6ioWnGHBIoAAAAAHLTNbMXVNuh1xeI4jBn6MUPfp1/2efqdT/9Npvbn1+z7ma8y&#10;gSIAAAAAu1VKytbpSnf+dC9+SpmmMCZJalLHmjrUDMs+/aLP4vo88+un+e13/dZ2pSI7IFAEAAAA&#10;4FLYVCpma7bisK5UnOYr9ss+v/2u31pXKmp93gGBIgAAAAA7VUqSlKlScfVGeZknyVn789gyjmPG&#10;fky/6LOcLzO/Ps/p9dN84fHftqhlRwSKAAAAAFwq61mK5yoVxxsrFb/y/t85jkrFu06gCAAAAMCl&#10;0+r5tudhGDL0Q5bzZRani5w+f5qT505UKu6AQBEAAACAnTpbxlJSui5dN13L0XS6rkt39NJP6cp0&#10;js7aoVuy2QQ9DmOGYcxXf/lfqVS8iwSKAAAAAOxYmeYolvPXs3MHMxVbNjMVp2rFMeMwzVRcnC4y&#10;P5kqFb/05BdVKt4lAkUAAAAAdqtcuC9b75U7Py1nMxXHOmYcxwzDkOVimeV8mdPrpzm5fpovveeL&#10;x0n+LkLFOyJQBAAAAODSa61N1YrJ2ZKWcapWHIcxw7JPv+zzpfd88W+i/fmOCBQBAAAA2KmSrTbl&#10;dOlS0pXurp+SktJKSsq0tGVo08KWxZBhMWRxfZH59Xm+/N4va3++AwJFAAAAAHarTJ/uxszEF52p&#10;mLMAM8nZJuh1xWI/ZuyHPPPhZyxqeZkEigAAAADs1sW5h93WdQenlWmeYk3N2KaZiv04pF/2WSyX&#10;OT05zenzJ/md96tUfDkEigAAAABcOa1Ni1o296sKxTqMGfopXByWQ575iErFl0qgCAAAAMBOnRUn&#10;bt/t/iM1SV21PY81ta9TmLgYsjiZ5imePnear7z/d1QqvgQCRQAAAAB2qpSSdNNcw66bTjkqKV2X&#10;rutSjqbTdV26o7t7SldSupKu66ZnSEkyVS/WupqrOI752kf/tUrF2yRQBAAAAOBKa7Wda3se+zH9&#10;ss9yscziZJ7T5+c5ef4kX/3lf6VS8TYIFAEAAAC48lqbFrWkJbWtWqDHmnEYMw5D+uU0V1Gl4osT&#10;KAIAAACwW6WklCRdWd2XVStytq7ZtCfv6kzPkqS11DYFisMwBYnL+SLzk3lOr5/mq//yq+tKRaHi&#10;TQgUAQAAANipsvpczt3v5yMt0xmzWdQy9mP6eZ9+3md+fZ7586f53bNQUfvzBQJFAAAAAHarbJ1u&#10;dbbv7/FppaV1LSlJLTUtU8XiWMeMdcwwDhmGIV//9a9pf74JgSIAAAAA952zRS1tWtQyjBn6Icv5&#10;Msv5MqfXT3P6/Gl+98MqFS8SKAIAAACwY9tNx126lJTSpdvzKZnmOXbriKyVpCZtbGlDy9hPG6Gf&#10;/di/Uam4RaAIAAAAwE6VJKVkWsZyw3W/J231kDVptW6qFftln8XpMouTRU6fP83vfeT3VCquCBQB&#10;AAAA2K2yPURxa9NzOX+/t1Axq8darYxprU0t0bVOrdDDmLEf8o2PP6tSMQJFAAAAAHarpbWkrdcr&#10;r+8Py/ZMxTrWDMOQftGnX/RZnMwzP5nn9PnT/Otf2VQq3rehokARAAAAgJ06ixLb1GFc1u+3zX3W&#10;7+/xtLS0MoWdrU2bn2udzjAM6fshQz/kG7/x7HGS1+Q+DRUFigAAAADsUm1jTattlSq2TYFiKWU1&#10;X3H/bc83zFRsSR2nmYrDcsiwHLKcL7I4WWR+fZ7f/8Q3ruU+rVQUKAIAAACwS+O4CubGsaauWovT&#10;ynRWG58P6ZyVLJa0moxjzTjUDMsxy0Wf+ckip9fn+fqvfv2+XNQiUAQAAABgl9o4jKlDTV1VKrY6&#10;NT+3dtZefGhaWzVot2m+Yq3T89dxtahlOaTv+3zzk9+87xa1lNUv7K+TDEnGJP2F6/psTc7cOLzf&#10;NgAAAAD7VLPKk/72h3/7oTqMmZ8s0i/7XP+Pz2e5WOb6f7yek+dO0q/aiMdhnMK6Wlc7Ww4ncjrb&#10;Rp10R126rsvsgVkeeOUDOZod5Wde/TN54BUP5P1f/sCDSV6d5Pv7fuZdK//n3/4fj736P3v1n46b&#10;hHVYbbIZV6uxp/eTllq3msgBAAAAYEtbzUhctzUPyz7jWLM4XWRY9jl57iTLxTInPz3JyXMnGfoh&#10;y0WfOowZx3GqCqyHlzuVrqSkTNeu5Gg2ywOvmOVodpRXvuqVmT0wy6v+01flic89+WCS/yfJ/7Xv&#10;Z96lWVJSx5axn4LE5XyZcazpF9N17IeMw/QL3QSKB5QSAwAAAHAYpshoFSjWuqk8XC6WGfoxi1Wl&#10;4rAcNu3PWeVNpZXDrWGrmcYq1tX254wZkrSxpaRk7MeUlDz7sX9z/L4vvv/BTBugr2yl4ixZ/YcY&#10;62rA5JhhGNMvh4zDtMFm6IezQHErTJQrAgAAALCttfXSlZZxmBaxDMs+Qz/lTGM/bmYRts2Cln0/&#10;9YtrrSVlCj7XcyDHjOmGaUXJ0A9Jkj/41L89fvfnnngw00zFK1mpOEtJ6jiFiGM/ZDFfZuiHzK+f&#10;TmWn8z7Dsp8GT9ZphOIhlp4CAAAAsF9t09zaVq3P01zEoR9Th3GqTuzH9H2/+VqSqfqvO/AqxbUy&#10;XWqtKSkZhiG1tpRSMg5jSlfyjY8/e/zeL7zvwdV3XLlQcZYk9WKFYj9sfsHLxXIKFNfJsUARAAAA&#10;gJvYbN9YFaXVcapAXO/s6NcZ0zCFietqxnWV4iEtY7mVdaViWqYW6Dq1QI/jVKnYL6dKxW99+g+O&#10;H//Ndz+8+rYrFSrOSjL1tI9jxmFIv1xmOe+zOJ162ufXF5t5inU9HHMTN+/12QEAAAA4MC1nudF6&#10;yUodp/BwswR4HKf3tyoUS3cJqhO33bRSsaZ0JXUck1Lyrc9+69rjn338ylUqThWKq1/sOIwZllN1&#10;4nK+zHLRZ34yz3K+2Hx9ChTX336ZfssAAAAA7Np2kWFr9SxYXIWLbdUKvZ5DuC5cuwzVidtabecW&#10;tSRJ61qWWeZoPNr8ud//xDeO3/Nb771Si1pmSZl+062lrco0swoY61DTVtdx/bpd3l80AAAAAPfI&#10;plDxbHxeq22qYKyZTpKSktambcmXTstmUUvq2b+1DjXjUc3YDylJ/vCz3zp+11SpeCUWtcxSskmD&#10;W2vTPMVaVzMTV8taxnHayjNcaHkGAAAAgLWbREbbOdJmVmJWG5NT0jItNLnUVo+/rr5MkqHvU7pk&#10;HKc26G9+8vePn3z6PVeiUnF2/uWqUvHC2ZShbpWnAgAAAMDN3FCMtlWtuH59lQrW1otaSiurJS01&#10;pZbUsSYZMvRTC/S/e+oPj9/5mXdd+krFTaC46nqeTt2+n1qhpzmLLZayAAAAAPBynM8QL3lV4gWt&#10;5sJMxSlM7LouScnQj0lKvvnJbx4/+fSTl3pRy6yUqUN9/SssJSnd9LqUs9OVklZKpqXfkyZRBAAA&#10;AOA2XfrW5tswZWmrvK1lSlFrS6s1dRhTu5I/+twfHb/jU+94ePUtly5UnE2/xilSLEkuJIYprUyD&#10;JXP23vrrl3JYJgAAAADsyjpXq9m0Pg8Z0o1dSkrGYUxJyR9/7o+uvf1T77iUlYrdvh8AAAAAAK6S&#10;i/tJWm3TAuShZhzGDMshw3LIH3/uj44zLWn5J/t+5pdimqFYXuIBAAAAAG6pTeuskyRjHacO4D7p&#10;arfJ2Gb97FJWKs6mxu5Mm2hKueGkm05pJaVb78De6zMDAAAAwKVwNkmwpdaalqT0Q0opGccx6Uq+&#10;9ZlvHT/+1OMPZqpW/P7eHvY2zZLtwsOzMsSzj/PvAAAAAAC3qW01/LZMC1rGqQW6pGTsh5Qkf/L0&#10;nxy/7ZNvezBT+/NBVyqaoQgAAAAAO7SepVhrTa1ncxT7ZZ/l6TKLk0Xm10/zh5/51nGSn03yln0/&#10;8wuZTdu6S1LKaq31dDatzuuj5RkAAAAAXrayNXqwZRUytmkT9DiMKV3Jn/7Wnxz/0icOu1JRhSIA&#10;AAAA3APnKhXHC5WK81Wl4sk8/+6pP1xXKh7k9udZUjZ7WdbliaVbvdetFrV0JaWqUAQAAACAO/Wi&#10;lYql5Ntf+NPjxz7+Sw+vvuWgKhVVKAIAAADAPdRaS6u3rlScny4yvz7Pt7/wp9dygJWKs+my3uN8&#10;tu35Vh8AAAAAwJ0rrWw6gVttaZm2PyclYz9mWI75zhe+ffzoxx87qErF1VKW1SKWlKnFOatW5/Xr&#10;rSNTBAAAAIC7pK3anuvU9jz2Y9rYsixTPjcOY77zxe9ce/Rjjz64+o69h4pThWK5cLqt6/b9enai&#10;GYoAAAAAcMdaaSkpaaUlJampSZJaa4ZxSLpkGPp850vfOX701x89iEpFMxQBAAAAYF/aLWYq9kP6&#10;RZ/FfLHZ/vydL33nIGYqzrKZjFjOzU+81RxFAAAAAOAu25qlmJLUoWbMmDq2lCxz1I8pSf7k6T8+&#10;ftsn377X9ufZamDiFBWWsjVLcf3aDEUAAAAAuBe2C/paaymtpY0tNdN8xZKSP/vyd4/f+mu/uLf2&#10;Zy3PAAAAAHAgWmtp7Sbtz8s+y/kyi9NF5tfn+bMvf3dv7c8CRQAAAAA4JC1nsxVX4WKr7VzAOCyH&#10;/NmXv3uc5DW5x6HibFNEWbbanLukdKvXXZnu23Q2/ygAAAAAYKdazkLFYRzTtZqynPK6cRzzvd/5&#10;s2uP/Opb7+lMxdk6SNyenbhZwbL5mhmKAAAAAHBPlfMzFdNaWstZtWIZMwxDvveV7x0/8tFH7tlM&#10;xdnm6bZ2O5+9tuUZAAAAAPZi3SVck1ZaWlpSkyFDkpI61JSUjA/UXPvK9649/NFH7kmlohmKAAAA&#10;AHDAWtq5mYpTheKYcawZhjFjP2Toh1z7yvfuyUzF2VZB4vnTrc76viWpW/cAAAAAwD3RVoHcOlxM&#10;TWqrSZfUOiZdMgxjrn31e9ce/shuKxVn6/xwcuum52h5BgAAAID9WRX5tbpqfy7JuBzSjrqp9flo&#10;TEny3S9+5/gXP/bozkLF2bkQcbVzZXsJy9mZ3gcAAAAA9qekTOHiKqprddoCXUrJONSUMuYHX/3+&#10;8Zs/8padLGoxQxEAAAAALpH1LMVaa+o4nWE5pF/26RfLLE4XmZ/M84Ovfv9akp/NXZ6peOMMxe4m&#10;r9dzE9dXMxQBAAAAYG9aaSkpm9bnVlpqqxnbOG2CHscMw5AfPPP94zd/6O5WKs4uzk/MuXmJ5YYP&#10;AAAAAGDPtgr+zs9UHNOOpn7okmQcxvzgmR9ce/OH3nzXZirOzi9hWc9QnD6t5yZuHwAAAADgQJQL&#10;MxXbKmBctUOPZczYD/nhMz84ftOH3nxXKhXNUAQAAACAy6pdmKlYa8axZuiH9Is+y/k0U3FxusgP&#10;n/nBXZmpKFAEAAAAgEuupW2qE9PaZvNzHWvGYczQDxlWlYpJXnMnf9dsupSs+pu32ptvbHfW8gwA&#10;AAAAh21TsTjUtK6llJI61pRSMg41f/57P7z2xn/5piT5v/My2p9VKAIAAADAFXFj+/OqOnE5ZDlf&#10;ZjlfZH6yyJ//3g9fdvvzrKw2sawKFG+sVOxK0pWUtrpvObdFBgAAAAA4LOtO42kd89QSvQkaxzHj&#10;OOZHX/vz4zd88I0veVHL7OzHlpzf+Fw2r86/BgAAAAAOWltfWto4hYljxrSxpU+fkpLxgTE/+tqP&#10;rr3hg294cPVdtxUqTjMUt3PCcuFcfA8AAAAAOHittJSUtLSUVqYKxXbWCp2SDP2QH33tR8dv+OAb&#10;brtS0QxFAAAAALiK2tZMxbba+Lyaqdgv+ywXyyxPF1mczvOjr/3otmcqzqaqw7KZobhpbd7MUowt&#10;zwAAAABwWZWzoYdp046UVltaaRnHmpSScRjyF1//0fHrP/DilYqzs07m873OF2cpmqEIAAAAAJdQ&#10;O/+ijnVqha6rluixpiSpQ82Pv/4X1x76wOtfcKbi2QzF9elW51b3tjwDAAAAwKWznqmYktTUdOlS&#10;W01aMtYxGZOj8Sg/fvYvjh963+sfzi0CRTMUAQAAAOB+sDVTsdWWcRwzDtNMxWE5pF/0WZwusjhZ&#10;5MfP/sW1JG/JTWYqzm69vvniumdrngEAAADgsmtb3cfjWFNqSTKmG1uSknGoSUp+/OyPrz30vodu&#10;aH+erTPCi7MSS9m6WsoCAAAAAFfH9nLm5Kx6sba0rKoX+zE/efYnx7/wvl84t6hFyzMAAAAA3G+2&#10;25/b+fbnvu/Tz/ss5ovMT+f5ybM/uZbk72XV/ixQBAAAAID7VEvbLGHeVCjWllpr6lCnkHEY8pNv&#10;/OQvk/znSf6r2ea7t8Yklhc4AAAAAMBVcjZUsdYxpZWMq5zwqHYpJanDmL/85l9+73VPvu6h2SYs&#10;zNbalXLj7MT1PEUAAAAA4Iq5MFOxtZbUlla2KxbH/NUfHP949iI/CgAAAAC46tqq/XmljjVjGVNb&#10;SykltbZ0R13+w//7H8xQBAAAAAAmm5mKSVptSWuprabVmp/+f8/lHZ99Z5ldHJpYujLNSiwl6Vav&#10;u5LSprMe0ggAAAAAXEEl0+jDcla1uDhd5N2ff6IkyezCn812t3TZerXdQw0AAAAAXF3beeCwGPLu&#10;p5/YBIOzcxlh2bqWF3gNAAAAAFw9q+Us6ZLSldRa88TTT55LBc1QBAAAAAA2rc6llHRdl6EfbggT&#10;k2S2KT4s03edXVctzqsfUtYzFu/tPwMAAAAA2LV1ZWKZ8sFaW97zhffeNAqcbfczn81Q3O6TPn+v&#10;7xkAAAAArpD1EpYk3VGXOtY8sTUz8aLZ+ptueb14AAAAAICrYVOZOIWKtdZzC1huxgxFAAAAALgf&#10;rSsTy1SZ2FrLuz//wmFisq5Q3P4pm+utDgAAAABwqZWtAYilpI63FyYmyWwVQq6Wsayuq1NucgAA&#10;AACAS+wmMxPf/fl333byd24py/lkMRJFAAAAALhi1m3O08zElsc/d/thYmKGIgAAAADcH24yM/Hx&#10;33z8JVcQnpuheLNpiSYoAgAAAMAld6HNeezHPP4S2py3zdY/8FxaaCcLAAAAAFwN6wUsmzbn+rLD&#10;xETLMwAAAABcXTdpc37XUy+9zXnbpuW5bD6XrY/zr4oSRQAAAAC4HNaViZlCxTbeeZiYJLPN8uZS&#10;cv5+dbrVadNJy3QAAAAAgMN0YWZiHWve+dl33ZVqQS3PAAAAAHDFbFcm1rHmHZ95511rPRYoAgAA&#10;AMBVcZOZiXczTEyS2arHecosVz3PN7Q9bx0AAAAA4DCtw8RSSlq9+2FisrWUZfobb3Iufg0AAAAA&#10;ODjnwsTW8vZPv2Mnad5WoHgxPVxfb5UwAgAAAACHYNPm3HWptebtn9pNmJiYoQgAAAAAl9p2ZeIU&#10;Jr59p1WBs+kvzfSXZuuUs5PtewAAAADgINxYmbjbMDFRoQgAAAAAl9LFysS3/c+7DxOTZFZK0ra2&#10;PJf1pudVrWK5sPUZAAAAANivi5WJ9ypMTFQoAgAAAMClcrEy8Zc++bZ7WgUoUAQAAACAS2K7MrG1&#10;ds/DxCSZTXFmW7U5J1Obc25odW6r9wAAAACAe2+dzZWu7C1MTFZbns+UrWu58LptvQYAAAAA7pXt&#10;NufWWh77xC/tLajT8gwAAAAAB+xim/Njn3hsr1V/s2Sr7nBa8Lza+Ly6v3AAAAAAgHvjfGVi3XuY&#10;mGxanref42Kr88UDAAAAAOzadmVirTWP/sb+w8QkmZ3LDtfXFzoAAAAAwE5tVybWVvPobzx6MMmc&#10;GYoAAAAAcEAuzkx89OOHEyYmyawkaau5iWWrSnH92gxFAAAAALg3yiqAK900M/HQwsRkM0MRAAAA&#10;ANin8wtYWn7xY4cXJibJbKpFbFkPSSxbdzf7AAAAAADurk1lYikppeThX3/kYIM4MxQBAAAAYI82&#10;lYndVJn48K8dbpiYbLc832zb8/pqyzMAAAAA3HXbMxNLKXnkV9968Anc7GJeeKtWZy3PAAAAAHD3&#10;XJyZeOiViWuzcxnhzaoSb/YaAAAAAHjZ1mFi13WpteaRXz/8ysQ1MxQBAAAA4B7arkysteaRX7s8&#10;YWKy2fJ866PlGQAAAADujhsqEy9ZmJisl7Lcqr35ZgcAAAAAeMm2F7DUVi/NzMSLZi/+RySKAAAA&#10;AHAnbljA8quXM0xMbitQBAAAAABerk1lYikppeQtH33LpQ0Tk4uB4sUiRC3PAAAAAPCyXaxMfMuv&#10;XO4wMVkFii82NlGeCAAAAAAvzcXKxDddgTAxSbp9PwAAAAAAXDWbysRuqkx800fefCXCxCSZ3bT0&#10;cPWPTSlT5FjOktSWtofHBAAAAIDLYR0mdl2XWmve8tGHr0yYmCSzkqStUsV1aFjWr1efS87KM7P5&#10;StKacBEAAAAA1rbbnFttecuvXK0wMdlaylLK1k0p06Urm5OsgsR2FiSWduX+ewAAAACwI1e9OO3i&#10;ApY3X5GZiRedbXne+ueVrRbnTatzWYWIZfsP3qvHBAAAAODSaBdfrnKlK9z1esMClg9fnZmJF01b&#10;ntcBYlfSdSWl61K6Lt36zLqUsWzS1fX/FOYpAgAAAHBTW7HROkDcBInt7OtXIVy8WJl4lcPEJJmd&#10;lRmWlNKllClU7LqS1nXpjrocjUepaUlK0rZixCvwCwcAAABgN1oyZUnTTVpdBYurjytRq1ZWe0hW&#10;lYlv+PAbr3SYmCTlKqTAAAAAABys/+T4m8fPp7XUsaa1KVistU5B47p47TJmVOs9JPdJZeLa7MX/&#10;CAAAAAC8bLOjo+6s7bm21NTVst91mLjPx3uZLlQmvvFDb7ovwsREoAgAAADAbr3yFT/zytRaMw5j&#10;Wm0ZhzHJuKlUTNrlKlDcWmjcWssbP3T125y3CRQBAAAA2KVXvfLVr0wda/plPwWIZVrGUkudNj+3&#10;XJ6Ziqswseu61Frzpg/fP5WJawJFAAAAAHZpNpsdpZaSVmvGIamrhcBpZZMhdilph54olqRkVZlY&#10;a950H7U5bxMoAgAAALBLr3rFq16ZOoxJktJ1U6vzWJNkqlisSSurMPFQM8Ub2pzvzzAxESgCAAAA&#10;sFtHRw8cJSXphi5daylHUzA3bTXZOodqXZnYTc/9hg/eXzMTLxIoAgAAALBLr3jgFbN0pUxLWVrS&#10;dd0UKrZVxV851LLE3FCZ+IZfvr/DxESgCAAAAMBudV3XpXUtXenSddNCk5IuXVrK5m66P6g5ilsz&#10;E0speeiXX3/fh4lJ0u37AQAAAAC40mbd0VG62VG6o1WYWM5ankuZMrr19WCsKxO7qTLxoQ8KE9dU&#10;KAIAAACwU9PswVVoWMpU4rZ5nel1y0HNUVyHiaWUvP4DbzigJ9s/FYoAAAAA7FJ3VpG4ChYzXQ/S&#10;xcrED0gdmDAAAAPvSURBVKhMvEiFIgAAAAA7VbIOE1dn/bF9fwjliRaw3BaBIgAAAAC7NOWJ+36K&#10;F3NxAYuZibckUAQAAABg98qF+1udfbhQmajN+YUJFAEAAAC4f12sTBQmviiBIgAAAAD3QNm6Hkh5&#10;4g2ViQ8JE2+DQBEAAACA+88NlYnCxNslUAQAAABgt25VnLj9tYv3O36e9YbplpaH3i9MfCkEigAA&#10;AADcV8r6oyt56H3CxJdKoAgAAADATl0sUNy+v6cTFLfanFtafkGY+LIIFAEAAAC4L5QpUUzpijDx&#10;DggUAQAAALh3XqhMcYd/52YBS1fyuvf+gjDxDnT7fgAAAAAA2Jn1ApZVm7Mw8c6pUAQAAABgx8qq&#10;CPFmn88+dvDXnlvA8uB7XydMvAtUKAIAAABw9VyoTBQm3j0qFAEAAAC4crYrE7U5310qFAEAAAC4&#10;OlQm7pwKRQAAAACujDINTlSZuEMCRQAAAAAuv/UClmIBy64JFAEAAAC4B8rq3Or+zvK/s8rELg++&#10;98FX3NEP4wUJFAEAAAC4vG6oTHxQZeKOWcoCAAAAwOV0wwIWYeK9oEIRAAAAgN26WVdzucl5iT9z&#10;uzLxde8xM/FeUaEIAAAAwOVysTLxPSoT7yUVigAAAADs1M0KE7fvX2qBYll/dCWvVZl4z6lQBAAA&#10;AOByuFCZ+FqViXuhQhEAAACAS6FMgxOnbc4qE/dGoAgAAADAYbuwgEVl4n4JFAEAAAC4N2622fk2&#10;hiiWclaZ+NonH3zFPXhSXoBAEQAAAIDDdLEy8UmViYfAUhYAAAAADsfWCuhzC1iEiQdDhSIAAAAA&#10;h6EkaTmrTMxUmfjgkxawHBKBIgAAAAA7VrbGJK6jwq3QcNXWnLaal7j6msrEwyRQBAAAAGC/LkSG&#10;61ZnYeJhEigCAAAAsHfrysQkaa3lte8RJh4qgSIAAAAAe3I+M1yHisLEwyZQBAAAAOCe28xKXLU3&#10;r7PFn3vi54WJB67b9wMAAAAAcH9adzmvA8Wfe+LnX7nfJ+J2qFAEAAAAYPc24eHqvkwvylFJavJz&#10;71KZeFmoUAQAAADg3lhHhqs259Il/aLP//SOfy5MvEQEigAAAADcUyXZhIo//8RrhYmXjEARAAAA&#10;gN1atztnXZlYcvrcSf67h/97YeIlJFAEAAAAYPfWm5xXQxT/+Tv/hTDxkhIoAgAAALBTpazPVJ34&#10;T3/unwoTLzGBIgAAAAA7tlrrXEr+8X/7j//hvp+GOzPb9wMAAAAAcKWVUpLSlfyjf/aPVCZeASoU&#10;AQAAANitUvIP/st/8N/s+zG4O1QoAgAAALBL5e//w7+vMvEKKa21fT8DAAAAAHBJ/P8DUWm7zu4Q&#10;OAAAAABJRU5ErkJgglBLAwQUAAYACAAAACEAagX6n+IAAAAMAQAADwAAAGRycy9kb3ducmV2Lnht&#10;bEyPwWrDMAyG74O9g9Fgt9Vx0mwljVNK2XYqg7aD0Zsbq0loLIfYTdK3n3vajr/08etTvppMywbs&#10;XWNJgphFwJBKqxuqJHwfPl4WwJxXpFVrCSXc0MGqeHzIVabtSDsc9r5ioYRcpiTU3ncZ566s0Sg3&#10;sx1S2J1tb5QPsa+47tUYyk3L4yh65UY1FC7UqsNNjeVlfzUSPkc1rhPxPmwv583teEi/frYCpXx+&#10;mtZLYB4n/wfDXT+oQxGcTvZK2rE25PmbCKiEOFokwO6EmKdhdJKQxCIFXuT8/xPFL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P6zGsoQUAAOoS&#10;AAAOAAAAAAAAAAAAAAAAADoCAABkcnMvZTJvRG9jLnhtbFBLAQItAAoAAAAAAAAAIQDhQhw6GCAA&#10;ABggAAAUAAAAAAAAAAAAAAAAAAcIAABkcnMvbWVkaWEvaW1hZ2UxLnBuZ1BLAQItAAoAAAAAAAAA&#10;IQAVkajAWyQAAFskAAAUAAAAAAAAAAAAAAAAAFEoAABkcnMvbWVkaWEvaW1hZ2UyLnBuZ1BLAQIt&#10;ABQABgAIAAAAIQBqBfqf4gAAAAwBAAAPAAAAAAAAAAAAAAAAAN5MAABkcnMvZG93bnJldi54bWxQ&#10;SwECLQAUAAYACAAAACEALmzwAMUAAAClAQAAGQAAAAAAAAAAAAAAAADtTQAAZHJzL19yZWxzL2Uy&#10;b0RvYy54bWwucmVsc1BLBQYAAAAABwAHAL4BAADpTgAAAAA=&#10;">
            <v:shape id="Picture 20" o:spid="_x0000_s1246" type="#_x0000_t75" style="position:absolute;left:988;top:1219;width:9980;height:20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R+xxAAAANsAAAAPAAAAZHJzL2Rvd25yZXYueG1sRI9Ba8JA&#10;FITvgv9heUJvumkFjdFVRCjpwYKmXnp7ZJ/Z0OzbmN1q+u/dguBxmJlvmNWmt424UudrxwpeJwkI&#10;4tLpmisFp6/3cQrCB2SNjWNS8EceNuvhYIWZdjc+0rUIlYgQ9hkqMCG0mZS+NGTRT1xLHL2z6yyG&#10;KLtK6g5vEW4b+ZYkM2mx5rhgsKWdofKn+LUK8mKep9/5YkGX/fySmlng0+FTqZdRv12CCNSHZ/jR&#10;/tAKplP4/xJ/gFzfAQAA//8DAFBLAQItABQABgAIAAAAIQDb4fbL7gAAAIUBAAATAAAAAAAAAAAA&#10;AAAAAAAAAABbQ29udGVudF9UeXBlc10ueG1sUEsBAi0AFAAGAAgAAAAhAFr0LFu/AAAAFQEAAAsA&#10;AAAAAAAAAAAAAAAAHwEAAF9yZWxzLy5yZWxzUEsBAi0AFAAGAAgAAAAhACCZH7HEAAAA2wAAAA8A&#10;AAAAAAAAAAAAAAAABwIAAGRycy9kb3ducmV2LnhtbFBLBQYAAAAAAwADALcAAAD4AgAAAAA=&#10;">
              <v:imagedata r:id="rId56" o:title=""/>
            </v:shape>
            <v:shape id="Picture 19" o:spid="_x0000_s1247" type="#_x0000_t75" style="position:absolute;left:1099;top:1305;width:9754;height:17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MdWwgAAANsAAAAPAAAAZHJzL2Rvd25yZXYueG1sRI9Pi8Iw&#10;FMTvwn6H8IS92VS3iFajLILg0X/g9dE8m2LzUprY1v30G2Fhj8PM/IZZbwdbi45aXzlWME1SEMSF&#10;0xWXCq6X/WQBwgdkjbVjUvAiD9vNx2iNuXY9n6g7h1JECPscFZgQmlxKXxiy6BPXEEfv7lqLIcq2&#10;lLrFPsJtLWdpOpcWK44LBhvaGSoe56dV0Muiuy2Xpj9kL1vusv3xZ3o7KvU5Hr5XIAIN4T/81z5o&#10;BV8ZvL/EHyA3vwAAAP//AwBQSwECLQAUAAYACAAAACEA2+H2y+4AAACFAQAAEwAAAAAAAAAAAAAA&#10;AAAAAAAAW0NvbnRlbnRfVHlwZXNdLnhtbFBLAQItABQABgAIAAAAIQBa9CxbvwAAABUBAAALAAAA&#10;AAAAAAAAAAAAAB8BAABfcmVscy8ucmVsc1BLAQItABQABgAIAAAAIQDj7MdWwgAAANsAAAAPAAAA&#10;AAAAAAAAAAAAAAcCAABkcnMvZG93bnJldi54bWxQSwUGAAAAAAMAAwC3AAAA9gIAAAAA&#10;">
              <v:imagedata r:id="rId57" o:title=""/>
            </v:shape>
            <v:shape id="Freeform 18" o:spid="_x0000_s1248" style="position:absolute;left:1104;top:1308;width:9744;height:1760;visibility:visible;mso-wrap-style:square;v-text-anchor:top" coordsize="9744,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oMbwwAAANsAAAAPAAAAZHJzL2Rvd25yZXYueG1sRI9Ba8JA&#10;FITvBf/D8gQvpW5UFImuYmsroidt6/mRfSbB7NuQXZP4711B8DjMzDfMfNmaQtRUudyygkE/AkGc&#10;WJ1zquDv9+djCsJ5ZI2FZVJwIwfLRedtjrG2DR+oPvpUBAi7GBVk3pexlC7JyKDr25I4eGdbGfRB&#10;VqnUFTYBbgo5jKKJNJhzWMiwpK+MksvxahScN9+burH/5edgHL2f1nvcO7dTqtdtVzMQnlr/Cj/b&#10;W61gNIbHl/AD5OIOAAD//wMAUEsBAi0AFAAGAAgAAAAhANvh9svuAAAAhQEAABMAAAAAAAAAAAAA&#10;AAAAAAAAAFtDb250ZW50X1R5cGVzXS54bWxQSwECLQAUAAYACAAAACEAWvQsW78AAAAVAQAACwAA&#10;AAAAAAAAAAAAAAAfAQAAX3JlbHMvLnJlbHNQSwECLQAUAAYACAAAACEAdjqDG8MAAADbAAAADwAA&#10;AAAAAAAAAAAAAAAHAgAAZHJzL2Rvd25yZXYueG1sUEsFBgAAAAADAAMAtwAAAPcCAAAAAA==&#10;" path="m,440r8864,l8864,r880,880l8864,1760r,-440l,1320,,440xe" filled="f" strokecolor="#653065" strokeweight="1pt">
              <v:path arrowok="t" o:connecttype="custom" o:connectlocs="0,1748;8864,1748;8864,1308;9744,2188;8864,3068;8864,2628;0,2628;0,1748" o:connectangles="0,0,0,0,0,0,0,0"/>
            </v:shape>
            <w10:wrap anchorx="page" anchory="page"/>
          </v:group>
        </w:pict>
      </w:r>
      <w:r w:rsidRPr="00F25A1B">
        <w:rPr>
          <w:rFonts w:ascii="Comic Sans MS" w:hAnsi="Comic Sans MS"/>
          <w:b/>
          <w:color w:val="404040"/>
          <w:sz w:val="96"/>
          <w:szCs w:val="96"/>
          <w:shd w:val="clear" w:color="auto" w:fill="FFFF00"/>
        </w:rPr>
        <w:t>REȚINE</w:t>
      </w: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 w:rsidP="00B142F4">
      <w:pPr>
        <w:pStyle w:val="BodyText"/>
        <w:tabs>
          <w:tab w:val="left" w:pos="7155"/>
        </w:tabs>
        <w:rPr>
          <w:sz w:val="20"/>
        </w:rPr>
      </w:pPr>
      <w:r>
        <w:rPr>
          <w:sz w:val="20"/>
        </w:rPr>
        <w:tab/>
      </w:r>
    </w:p>
    <w:p w:rsidR="003A118D" w:rsidRDefault="003A118D">
      <w:pPr>
        <w:pStyle w:val="BodyText"/>
        <w:rPr>
          <w:sz w:val="20"/>
        </w:rPr>
      </w:pPr>
    </w:p>
    <w:p w:rsidR="003A118D" w:rsidRDefault="003A118D" w:rsidP="00B142F4">
      <w:pPr>
        <w:pStyle w:val="BodyText"/>
        <w:tabs>
          <w:tab w:val="left" w:pos="7905"/>
        </w:tabs>
        <w:rPr>
          <w:sz w:val="20"/>
        </w:rPr>
      </w:pPr>
      <w:r>
        <w:rPr>
          <w:sz w:val="20"/>
        </w:rPr>
        <w:tab/>
      </w: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Default="003A118D">
      <w:pPr>
        <w:pStyle w:val="BodyText"/>
        <w:rPr>
          <w:sz w:val="20"/>
        </w:rPr>
      </w:pPr>
    </w:p>
    <w:p w:rsidR="003A118D" w:rsidRPr="00B142F4" w:rsidRDefault="003A118D">
      <w:pPr>
        <w:pStyle w:val="BodyText"/>
        <w:rPr>
          <w:color w:val="C00000"/>
          <w:sz w:val="20"/>
        </w:rPr>
      </w:pPr>
    </w:p>
    <w:p w:rsidR="003A118D" w:rsidRPr="00B142F4" w:rsidRDefault="003A118D">
      <w:pPr>
        <w:pStyle w:val="BodyText"/>
        <w:rPr>
          <w:color w:val="C00000"/>
          <w:sz w:val="20"/>
        </w:rPr>
      </w:pPr>
    </w:p>
    <w:p w:rsidR="003A118D" w:rsidRPr="00B142F4" w:rsidRDefault="003A118D" w:rsidP="00B142F4">
      <w:pPr>
        <w:pStyle w:val="BodyText"/>
        <w:spacing w:before="6"/>
        <w:jc w:val="center"/>
        <w:rPr>
          <w:color w:val="C00000"/>
          <w:sz w:val="26"/>
        </w:rPr>
      </w:pPr>
    </w:p>
    <w:p w:rsidR="003A118D" w:rsidRPr="001A143A" w:rsidRDefault="003A118D" w:rsidP="00B142F4">
      <w:pPr>
        <w:pStyle w:val="Default"/>
        <w:jc w:val="center"/>
        <w:rPr>
          <w:rFonts w:ascii="Comic Sans MS" w:hAnsi="Comic Sans MS"/>
          <w:color w:val="C00000"/>
          <w:sz w:val="28"/>
          <w:szCs w:val="28"/>
          <w:lang w:val="ro-RO"/>
        </w:rPr>
      </w:pPr>
      <w:r w:rsidRPr="001A143A">
        <w:rPr>
          <w:rFonts w:ascii="Comic Sans MS" w:hAnsi="Comic Sans MS"/>
          <w:color w:val="C00000"/>
          <w:sz w:val="28"/>
          <w:szCs w:val="28"/>
          <w:lang w:val="ro-RO"/>
        </w:rPr>
        <w:t>● Evitați să vă atingeți ochii, nasul și gura cu mâinile neigienizate.</w:t>
      </w:r>
    </w:p>
    <w:p w:rsidR="003A118D" w:rsidRPr="001A143A" w:rsidRDefault="003A118D" w:rsidP="00B142F4">
      <w:pPr>
        <w:pStyle w:val="Default"/>
        <w:jc w:val="center"/>
        <w:rPr>
          <w:rFonts w:ascii="Comic Sans MS" w:hAnsi="Comic Sans MS"/>
          <w:color w:val="C00000"/>
          <w:sz w:val="28"/>
          <w:szCs w:val="28"/>
          <w:lang w:val="ro-RO"/>
        </w:rPr>
      </w:pPr>
    </w:p>
    <w:p w:rsidR="003A118D" w:rsidRPr="001A143A" w:rsidRDefault="003A118D" w:rsidP="00B142F4">
      <w:pPr>
        <w:pStyle w:val="Default"/>
        <w:jc w:val="center"/>
        <w:rPr>
          <w:rFonts w:ascii="Comic Sans MS" w:hAnsi="Comic Sans MS"/>
          <w:color w:val="C00000"/>
          <w:sz w:val="28"/>
          <w:szCs w:val="28"/>
          <w:lang w:val="ro-RO"/>
        </w:rPr>
      </w:pPr>
      <w:r w:rsidRPr="001A143A">
        <w:rPr>
          <w:rFonts w:ascii="Comic Sans MS" w:hAnsi="Comic Sans MS"/>
          <w:color w:val="C00000"/>
          <w:sz w:val="28"/>
          <w:szCs w:val="28"/>
          <w:lang w:val="ro-RO"/>
        </w:rPr>
        <w:t>● Acoperiti-va gura și nasul cu o batistă de unică folosință sau folosiți cotul îndoit în cazul în care se întâmplă să strămutați sau să tușiți. După aceea, aruncați batista utilizată.</w:t>
      </w:r>
    </w:p>
    <w:p w:rsidR="003A118D" w:rsidRPr="001A143A" w:rsidRDefault="003A118D" w:rsidP="00B142F4">
      <w:pPr>
        <w:pStyle w:val="Default"/>
        <w:jc w:val="center"/>
        <w:rPr>
          <w:rFonts w:ascii="Comic Sans MS" w:hAnsi="Comic Sans MS"/>
          <w:color w:val="C00000"/>
          <w:sz w:val="28"/>
          <w:szCs w:val="28"/>
          <w:lang w:val="ro-RO"/>
        </w:rPr>
      </w:pPr>
    </w:p>
    <w:p w:rsidR="003A118D" w:rsidRPr="001A143A" w:rsidRDefault="003A118D" w:rsidP="00B142F4">
      <w:pPr>
        <w:pStyle w:val="Default"/>
        <w:jc w:val="center"/>
        <w:rPr>
          <w:rFonts w:ascii="Comic Sans MS" w:hAnsi="Comic Sans MS"/>
          <w:color w:val="C00000"/>
          <w:sz w:val="28"/>
          <w:szCs w:val="28"/>
          <w:lang w:val="ro-RO"/>
        </w:rPr>
      </w:pPr>
      <w:r w:rsidRPr="001A143A">
        <w:rPr>
          <w:rFonts w:ascii="Comic Sans MS" w:hAnsi="Comic Sans MS"/>
          <w:color w:val="C00000"/>
          <w:sz w:val="28"/>
          <w:szCs w:val="28"/>
          <w:lang w:val="ro-RO"/>
        </w:rPr>
        <w:t>● Curățați obiectele / suprafețele utilizate sau atinse frecvent folosind servețele / lavete / produse biocide /virucide).</w:t>
      </w:r>
    </w:p>
    <w:p w:rsidR="003A118D" w:rsidRPr="001A143A" w:rsidRDefault="003A118D" w:rsidP="00B142F4">
      <w:pPr>
        <w:pStyle w:val="Default"/>
        <w:jc w:val="center"/>
        <w:rPr>
          <w:rFonts w:ascii="Comic Sans MS" w:hAnsi="Comic Sans MS"/>
          <w:color w:val="C00000"/>
          <w:sz w:val="28"/>
          <w:szCs w:val="28"/>
          <w:lang w:val="ro-RO"/>
        </w:rPr>
      </w:pPr>
    </w:p>
    <w:p w:rsidR="003A118D" w:rsidRPr="001A143A" w:rsidRDefault="003A118D" w:rsidP="00B142F4">
      <w:pPr>
        <w:pStyle w:val="Default"/>
        <w:jc w:val="center"/>
        <w:rPr>
          <w:rFonts w:ascii="Comic Sans MS" w:hAnsi="Comic Sans MS"/>
          <w:color w:val="C00000"/>
          <w:sz w:val="28"/>
          <w:szCs w:val="28"/>
          <w:lang w:val="ro-RO"/>
        </w:rPr>
      </w:pPr>
      <w:r w:rsidRPr="001A143A">
        <w:rPr>
          <w:rFonts w:ascii="Comic Sans MS" w:hAnsi="Comic Sans MS"/>
          <w:color w:val="C00000"/>
          <w:sz w:val="28"/>
          <w:szCs w:val="28"/>
          <w:lang w:val="ro-RO"/>
        </w:rPr>
        <w:t>● Solicitați consult de specialitate dacă prezentați simptome precum febră, tuse sau dificultăți la respirație sau orice altă simptomatologie de boală.</w:t>
      </w:r>
    </w:p>
    <w:p w:rsidR="003A118D" w:rsidRPr="001A143A" w:rsidRDefault="003A118D" w:rsidP="00B142F4">
      <w:pPr>
        <w:pStyle w:val="Default"/>
        <w:jc w:val="center"/>
        <w:rPr>
          <w:rFonts w:ascii="Comic Sans MS" w:hAnsi="Comic Sans MS"/>
          <w:color w:val="C00000"/>
          <w:sz w:val="28"/>
          <w:szCs w:val="28"/>
          <w:lang w:val="ro-RO"/>
        </w:rPr>
      </w:pPr>
    </w:p>
    <w:p w:rsidR="003A118D" w:rsidRPr="001A143A" w:rsidRDefault="003A118D" w:rsidP="00B142F4">
      <w:pPr>
        <w:pStyle w:val="Default"/>
        <w:jc w:val="center"/>
        <w:rPr>
          <w:rFonts w:ascii="Comic Sans MS" w:hAnsi="Comic Sans MS"/>
          <w:color w:val="C00000"/>
          <w:sz w:val="28"/>
          <w:szCs w:val="28"/>
          <w:lang w:val="ro-RO"/>
        </w:rPr>
      </w:pPr>
      <w:r w:rsidRPr="001A143A">
        <w:rPr>
          <w:rFonts w:ascii="Comic Sans MS" w:hAnsi="Comic Sans MS"/>
          <w:color w:val="C00000"/>
          <w:sz w:val="28"/>
          <w:szCs w:val="28"/>
          <w:lang w:val="ro-RO"/>
        </w:rPr>
        <w:t>● Discutați cu profesorii dacă aveți întrebări sau griji.</w:t>
      </w: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 w:rsidP="00B142F4">
      <w:pPr>
        <w:pStyle w:val="BodyText"/>
        <w:tabs>
          <w:tab w:val="left" w:pos="1875"/>
        </w:tabs>
        <w:rPr>
          <w:b w:val="0"/>
          <w:sz w:val="20"/>
        </w:rPr>
      </w:pPr>
      <w:r>
        <w:rPr>
          <w:b w:val="0"/>
          <w:sz w:val="20"/>
        </w:rPr>
        <w:tab/>
      </w: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 w:rsidP="0052302B">
      <w:pPr>
        <w:pStyle w:val="BodyText"/>
        <w:jc w:val="center"/>
        <w:rPr>
          <w:b w:val="0"/>
          <w:sz w:val="20"/>
        </w:rPr>
      </w:pPr>
      <w:r>
        <w:rPr>
          <w:b w:val="0"/>
          <w:sz w:val="20"/>
        </w:rPr>
        <w:t xml:space="preserve">                                                                                                                                                                                        8</w:t>
      </w:r>
    </w:p>
    <w:p w:rsidR="003A118D" w:rsidRDefault="003A118D">
      <w:pPr>
        <w:pStyle w:val="BodyText"/>
        <w:rPr>
          <w:b w:val="0"/>
          <w:sz w:val="20"/>
        </w:rPr>
      </w:pPr>
    </w:p>
    <w:p w:rsidR="003A118D" w:rsidRDefault="003A118D">
      <w:pPr>
        <w:pStyle w:val="BodyText"/>
        <w:rPr>
          <w:rFonts w:ascii="Arial"/>
          <w:b w:val="0"/>
          <w:sz w:val="20"/>
        </w:rPr>
      </w:pPr>
    </w:p>
    <w:p w:rsidR="003A118D" w:rsidRDefault="003A118D">
      <w:pPr>
        <w:pStyle w:val="BodyText"/>
        <w:rPr>
          <w:rFonts w:ascii="Arial"/>
          <w:b w:val="0"/>
          <w:sz w:val="20"/>
        </w:rPr>
      </w:pPr>
    </w:p>
    <w:p w:rsidR="003A118D" w:rsidRDefault="003A118D">
      <w:pPr>
        <w:pStyle w:val="BodyText"/>
        <w:spacing w:before="4"/>
        <w:rPr>
          <w:rFonts w:ascii="Arial"/>
          <w:b w:val="0"/>
          <w:sz w:val="13"/>
        </w:rPr>
      </w:pPr>
    </w:p>
    <w:p w:rsidR="003A118D" w:rsidRDefault="003A118D" w:rsidP="0052302B">
      <w:pPr>
        <w:pStyle w:val="BodyText"/>
        <w:ind w:left="334"/>
        <w:rPr>
          <w:rFonts w:ascii="Arial"/>
          <w:b w:val="0"/>
          <w:sz w:val="20"/>
        </w:rPr>
      </w:pPr>
      <w:r>
        <w:rPr>
          <w:noProof/>
          <w:lang w:val="en-GB" w:eastAsia="en-GB"/>
        </w:rPr>
      </w:r>
      <w:r w:rsidRPr="007876BF">
        <w:rPr>
          <w:rFonts w:ascii="Arial"/>
          <w:b w:val="0"/>
          <w:noProof/>
          <w:sz w:val="20"/>
        </w:rPr>
        <w:pict>
          <v:group id="Group 13" o:spid="_x0000_s1249" style="width:465.8pt;height:78.05pt;rotation:505343fd;mso-position-horizontal-relative:char;mso-position-vertical-relative:line" coordsize="9316,1176">
            <v:shape id="Picture 16" o:spid="_x0000_s1250" type="#_x0000_t75" style="position:absolute;left:10;top:10;width:9296;height:11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VnYwQAAANsAAAAPAAAAZHJzL2Rvd25yZXYueG1sRI/NisIw&#10;FIX3wrxDuAPuNLULlY5RxDriSrDOprtLc6ct09yUJtPWtzeC4PJwfj7OZjeaRvTUudqygsU8AkFc&#10;WF1zqeDn9j1bg3AeWWNjmRTcycFu+zHZYKLtwFfqM1+KMMIuQQWV920ipSsqMujmtiUO3q/tDPog&#10;u1LqDocwbhoZR9FSGqw5ECps6VBR8Zf9mwDJVvEllXmzP+XR4FAf0z49KjX9HPdfIDyN/h1+tc9a&#10;QbyC55fwA+T2AQAA//8DAFBLAQItABQABgAIAAAAIQDb4fbL7gAAAIUBAAATAAAAAAAAAAAAAAAA&#10;AAAAAABbQ29udGVudF9UeXBlc10ueG1sUEsBAi0AFAAGAAgAAAAhAFr0LFu/AAAAFQEAAAsAAAAA&#10;AAAAAAAAAAAAHwEAAF9yZWxzLy5yZWxzUEsBAi0AFAAGAAgAAAAhAM19WdjBAAAA2wAAAA8AAAAA&#10;AAAAAAAAAAAABwIAAGRycy9kb3ducmV2LnhtbFBLBQYAAAAAAwADALcAAAD1AgAAAAA=&#10;">
              <v:imagedata r:id="rId58" o:title=""/>
            </v:shape>
            <v:shape id="Freeform 15" o:spid="_x0000_s1251" style="position:absolute;left:10;top:10;width:9296;height:1156;visibility:visible;mso-wrap-style:square;v-text-anchor:top" coordsize="9296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c3NwwAAANsAAAAPAAAAZHJzL2Rvd25yZXYueG1sRI/BisJA&#10;DIbvwr7DkAUvolM9iHQdRVyEPS1orXsNndgWO5nSmdXq05uD4DH8+b98Wa5716grdaH2bGA6SUAR&#10;F97WXBo4ZrvxAlSIyBYbz2TgTgHWq4/BElPrb7yn6yGWSiAcUjRQxdimWoeiIodh4ltiyc6+cxhl&#10;7EptO7wJ3DV6liRz7bBmuVBhS9uKisvh34lGfjru5vvL9NeeHn9xtMjyrP82ZvjZb75ARerje/nV&#10;/rEGZiIrvwgA9OoJAAD//wMAUEsBAi0AFAAGAAgAAAAhANvh9svuAAAAhQEAABMAAAAAAAAAAAAA&#10;AAAAAAAAAFtDb250ZW50X1R5cGVzXS54bWxQSwECLQAUAAYACAAAACEAWvQsW78AAAAVAQAACwAA&#10;AAAAAAAAAAAAAAAfAQAAX3JlbHMvLnJlbHNQSwECLQAUAAYACAAAACEA0R3NzcMAAADbAAAADwAA&#10;AAAAAAAAAAAAAAAHAgAAZHJzL2Rvd25yZXYueG1sUEsFBgAAAAADAAMAtwAAAPcCAAAAAA==&#10;" path="m,289r8718,l8718,r578,578l8718,1156r,-289l,867,,289xe" filled="f" strokecolor="#a3a100" strokeweight="1pt">
              <v:path arrowok="t" o:connecttype="custom" o:connectlocs="0,299;8718,299;8718,10;9296,588;8718,1166;8718,877;0,877;0,299" o:connectangles="0,0,0,0,0,0,0,0"/>
            </v:shape>
            <v:shape id="Text Box 14" o:spid="_x0000_s1252" type="#_x0000_t202" style="position:absolute;width:9316;height:11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<v:textbox inset="0,0,0,0">
                <w:txbxContent>
                  <w:p w:rsidR="003A118D" w:rsidRDefault="003A118D">
                    <w:pPr>
                      <w:spacing w:before="362"/>
                      <w:ind w:left="1696" w:right="2023"/>
                      <w:jc w:val="center"/>
                      <w:rPr>
                        <w:sz w:val="40"/>
                      </w:rPr>
                    </w:pPr>
                    <w:r w:rsidRPr="006D78D9">
                      <w:rPr>
                        <w:rFonts w:ascii="Comic Sans MS" w:hAnsi="Comic Sans MS"/>
                        <w:color w:val="EEECE1"/>
                        <w:sz w:val="40"/>
                        <w:shd w:val="clear" w:color="auto" w:fill="FF0000"/>
                      </w:rPr>
                      <w:t xml:space="preserve">NU MERG LA </w:t>
                    </w:r>
                    <w:r w:rsidRPr="006D78D9">
                      <w:rPr>
                        <w:rFonts w:ascii="Comic Sans MS" w:hAnsi="Comic Sans MS"/>
                        <w:b/>
                        <w:bCs/>
                        <w:color w:val="EEECE1"/>
                        <w:sz w:val="40"/>
                        <w:shd w:val="clear" w:color="auto" w:fill="FF0000"/>
                      </w:rPr>
                      <w:t>ȘCOALĂ</w:t>
                    </w:r>
                    <w:r w:rsidRPr="006D78D9">
                      <w:rPr>
                        <w:rFonts w:ascii="Comic Sans MS" w:hAnsi="Comic Sans MS"/>
                        <w:color w:val="EEECE1"/>
                        <w:spacing w:val="-21"/>
                        <w:sz w:val="40"/>
                        <w:shd w:val="clear" w:color="auto" w:fill="FF0000"/>
                      </w:rPr>
                      <w:t xml:space="preserve"> </w:t>
                    </w:r>
                    <w:r w:rsidRPr="006D78D9">
                      <w:rPr>
                        <w:rFonts w:ascii="Comic Sans MS" w:hAnsi="Comic Sans MS"/>
                        <w:color w:val="EEECE1"/>
                        <w:sz w:val="40"/>
                        <w:shd w:val="clear" w:color="auto" w:fill="FF0000"/>
                      </w:rPr>
                      <w:t>DACĂ</w:t>
                    </w:r>
                    <w:r>
                      <w:rPr>
                        <w:color w:val="404040"/>
                        <w:sz w:val="40"/>
                        <w:shd w:val="clear" w:color="auto" w:fill="FF0000"/>
                      </w:rPr>
                      <w:t>:</w:t>
                    </w:r>
                  </w:p>
                </w:txbxContent>
              </v:textbox>
            </v:shape>
            <w10:anchorlock/>
          </v:group>
        </w:pict>
      </w:r>
    </w:p>
    <w:p w:rsidR="003A118D" w:rsidRDefault="003A118D" w:rsidP="0052302B">
      <w:pPr>
        <w:pStyle w:val="BodyText"/>
        <w:spacing w:before="6"/>
        <w:rPr>
          <w:rFonts w:ascii="Arial"/>
          <w:b w:val="0"/>
          <w:sz w:val="3"/>
        </w:rPr>
      </w:pPr>
      <w:r>
        <w:rPr>
          <w:noProof/>
          <w:lang w:val="en-GB" w:eastAsia="en-GB"/>
        </w:rPr>
        <w:pict>
          <v:group id="Group 9" o:spid="_x0000_s1254" style="position:absolute;margin-left:36.6pt;margin-top:29.3pt;width:292pt;height:170.5pt;z-index:-251650560;mso-wrap-distance-left:0;mso-wrap-distance-right:0;mso-position-horizontal-relative:page" coordorigin="732,586" coordsize="5840,3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cnCSwUAAFsQAAAOAAAAZHJzL2Uyb0RvYy54bWy8WNtu4zYQfS/QfyD0&#10;2CKxJVu+Ic5imxsW2LZB1/0AWqItYSVRJenY6df3DCnasmMl6WLbB9sUeTg6PDNDDn31YVcW7Eko&#10;nctqHoSX/YCJKpFpXq3nwZ+L+4tJwLThVcoLWYl58Cx08OH6xx+utvVMRDKTRSoUg5FKz7b1PMiM&#10;qWe9nk4yUXJ9KWtRYXAlVckNHtW6lyq+hfWy6EX9/qi3lSqtlUyE1ui9dYPBtbW/WonE/L5aaWFY&#10;MQ/AzdhvZb+X9N27vuKzteJ1licNDf4NLEqeV3jp3tQtN5xtVP7CVJknSmq5MpeJLHtytcoTYdeA&#10;1YT9k9U8KLmp7VrWs+263ssEaU90+mazyW9Pj4rl6TyIooBVvISP7GvZlLTZ1usZIA+q/lI/KrdA&#10;ND/L5KvGcO90nJ7XDsyW219lCnN8Y6TVZrdSJZnAqtnOuuB57wKxMyxB52Dcnwz78FSCsSgcxYO4&#10;cVKSwZM0bzwAU4zGk5FzX5LdNbNjzHVTB8PQzuvxmXutpdpQu76q82SGT6MoWi8UfTvyMMtslAga&#10;I+W7bJRcfd3UF3B+zU2+zIvcPNtAhkJEqnp6zBNSmh5azhl452CY3srCiBbvUW4OpzVZ37BK3mS8&#10;WouPukYOIDMx33cpJbeZ4KmmbvLisRX7eMRjWeT1fV4U5DxqNytGGp2E4RnRXIjfymRTisq4nFWi&#10;wOJlpbO81gFTM1EuBUJQfUotIT7TKvkDvEEObaOESTJqrkCi6Ydj9wOW8YEkLUcjXN+MwPGwiaRp&#10;7CLJR2E8iXwcDabHcQSNlTYPQpaMGiANnja8+dNnTYzBzEOIcyVJOruSojrqAJB6LHvi2zRBnxIP&#10;+6H2SuPphdb/KuW/ZLwWYElmW1E19FF1r4SgTZaF1gENzOe8bie8NeBGCPYfCp1snNAkmhcXO2wK&#10;malrnTb71QK+WpUF9u2fL1ifwav0cR49gJABDvRTjy36bMusk61fDiDEQ8tSPB0xfE4tIRf3lgiS&#10;sUETJW1S0LZtahifZRV7FLEadrAaeZBdXwersQfBUjcrHMctVqN4dJbV1KOI1aSDFTbYtq0omobn&#10;1EJEHeSyoPN6YUNrm4s7BAvb6i/CqIvcsfyD6SQ+S66tvwV1kDt2QVeItX2wCEdd3I6d0Mmt7YVX&#10;uNFW1fJpB7eo7YZF1JkAJ144nwFR2wnHwYZNbZ+hPHM7Ip8lu6rJWrQYDiY6+CmJa6npTF+AHY70&#10;xcCeRxZPox1gOI3A43eBoSKB3cYGdrD5imkKLwu3J8LbcHjcwm219CacnEBw6OcOCkvGTWv0oePk&#10;tFhVAUOxunT7EOoGktWKhybbUiVEMZCheqJ9iEZK+SQW0mLMSa2Ftx1Gi6qNGo4pp0HQH3l+2P/W&#10;1ph7HWDhyB2cMOkR/tch9wYHg4lXyCP8r0O6974TdkovKaQWTlBSxx3BXiZSt3WQHB3HJF4YjVFv&#10;klRaFnnq6xyt1subQrEnjpvDTXx3f3/f+OwIRif9LdeZw9kh5yaU7lVqTxcqte6atuF54dpWMzD1&#10;Z6g7m5cyfUbhoiQKC0iCixUamVR/B2yLS8o80H9tONWcxacKJcE0HFLBa+zDMB5TGKj2yLI9wqsE&#10;puaBCZCB1LwxeMKUTa3ydYY3hVaHSn5Eyb7KbTFD/Byrhiyqkv+rPEGeuxvJggqzX+SOuaK+VZ4w&#10;s0O/Z94UKq+Uuq2pbhXvq1/2V44XhWLnheNQBX63QvE4VsxuuXM3N1uhHBz17vDZh84+bNBwIYPG&#10;dwwXe/nCDdZmZnPbpity+9mG1+E/get/AAAA//8DAFBLAwQKAAAAAAAAACEASb3bZhFBAAARQQAA&#10;FAAAAGRycy9tZWRpYS9pbWFnZTEucG5niVBORw0KGgoAAAANSUhEUgAAAwgAAAEoCAYAAAD8NtYI&#10;AAAABmJLR0QA/wD/AP+gvaeTAAAACXBIWXMAAA7EAAAOxAGVKw4bAAAgAElEQVR4nO2d67dtWXXV&#10;57731oMyFBDyKCKk6kKAKmhqU5va1FCmqUGjJFEKCkhIUEwwQaoSH3+KNrWpTUQ/GDUajYlGm9rU&#10;puGRB5IXqZJH4hcRJT4KAgHO9gN1D/vss9bec87R+xxjzNX7J26x+m/Mc/Zca44xx1xn7973kU/u&#10;n/+CF5bdbldatW92kHkrgHDjbGV2BGSMkcHdX/sfRg5IUN5+8X+i0b7ME6Z0cxEYBDFG2u8PDA4z&#10;F08AQo6xhxtkTUAxo957NN6ewCyl7Pf7i29+yY2bYKy0Ue2e+rX6ZSLcDTeoIGAwz/I6A4b7jM4x&#10;g/ycUC6xIGAw0QVBN9MWEsc0BEKOEZ88gIElyFw8Awg3xl5uY+Do9+A1VrCCAMokFQRH+Et984s7&#10;dnwl6UgnC4RwSZgKApRtGO8aM9gigF4AoEwSr4vpUBAwuJF3Kimf8+xdggEFAYvLWBMiP3siF+Nw&#10;5uCCYEkqEiSrFguEcA+ZpLtCGRYABlMFAQztzxxYlDO4kQsCNKuU7XYJIFwy7ywzyHqA4ka/9+C8&#10;gGuCigTJohveA5AkSZIkSZKw+lf/7eKL3mOQ8mr31K/tGZtOKdrGGVrGBtsw3jXmjG3jLbxXUGEM&#10;M84eZoD7Tx0DHGCK+zDAnETyIt97cG6iNUGdBKlHu19ueEn5lLZ6jOgkN9BDUceIbLDQY7RwHd4t&#10;GPa7DDAvt/peAYS7P/lPiFQQkDgB7j0KL+Axolrma1UkSI3qLhBUEOACp1v4gj38oUxSQXCE9+VN&#10;0CVY5QboXmXoEpQS8HNOuiZkWA9QXBUEOHnMRRUJUov0DoIkSZIkSdLk+gm9kyA1qKmDkOG9AgaX&#10;0TbOsBtxhRtgZ5bCVMcgxhh7uQF2Lmk/b4KjRBnWhAzrgcE2hBe1WwdnJnqvoJl3cPFrX6JOgnRe&#10;JwsERssYwiXzzjIDFAQsLqIgANi5vMnaxq2mMGPsYQaYlyoIsIAM9+BJbpCCAMmMeu/ReKSNItd1&#10;/8xFKhKkc1osELon9aCCgMHM0CUYwgy02MG4M+8KVZpCjLGXG2SnMsO7BeE+5xkLgs7A0Z89uEQA&#10;YucyZ+0cNwTel1L+iIoE6YT0DoIkSZIkSdLG9BO/qncSpHXtfhnxPQj7k/+ESB0DEjPYLhF6hwjK&#10;JPG6mIM7Bixu5KMMlM959mNEAzoGLG6GNYHeEQvSraMw9xPNxY7Apy5VJ0Fa0u7DPX/mNGnbOEPL&#10;mMFVQQBD+zMHHuNjcSMfZdAxIhwg3Dh7mBOtCZGLcQpv5jWh4uLWMapIkI5VVyAM2hXKsCNksA3j&#10;XWPOuCtEfPgzmOiCwMwdxFtlBpmTWywIzNyBRWqGNSHyPbjKCrL2QbkzrwmVF1vHqCJBOpTeQZAk&#10;SZIkSdq4/qXeSZAOtN5BSHqM6CQ30K6JjhHZYKHHaOEO7hgwmIyjDCDEZt8rgHD3J/8JkToGJNas&#10;a8Ksx4gGdQzWpE6CVMphgTBjQdAZON3CF+zhD2WSCoIjvC9v1mNExmCocWY4RlRKwM856ZqQYT1A&#10;cVUQ4OS+DjZcPOJn/6MqEjav3Yc/9eXlLvKDsIk32a7QIjdA4kVj7ieaix2m8J/PKV6AxIQ2dxJ0&#10;CkzMAQUBg8lYDwy2ITx0ly7s50wsCBjMzAXBklQkbFt6B0GSJEmSJEm6on+hdxI2rd2HPwX4HoQj&#10;bbVtTGUG2Jml8WZuG1eYwoyxhxdgXmbpGJQScH4nPUZ0khukY4BkojsGADuXRzpa6t6Zdny3wMJU&#10;J2Gb2v3SpzDLYIa2ccqHTaDFDsaduW1caQoxxl5ukKMMGd4tCPc5z1gQdAaO/uy5xgpWEECZpILg&#10;CD+el+AYUa1UJGxP3QWCCgISN9gigF4AoEwSr4vp8F4Bgxt5p5LyOeu9Api0JhBYQYpxCnOfZy5W&#10;Mx0LAgbzmPctKhI2Jb2DIEmSJEmSJJ3Uj+udhE2puoOw1fcKGFzUewUgBIc3e8eg0pjyZw/SMUCz&#10;StnuMSIIl8yrYgZYE/RegR0Wepw9zIqL3cdo4R39H9/y9eokbEEnC4QMLWODbRjvGnPGtjHx4c9g&#10;qiDABYpcEJSS4xiRiTuoIGAwdYzIFiDcXFyBTDEXOy6OPBfPcs8EU5Ewv64UCMMfNkEKAgYTVRAA&#10;7FzensAk8Lq5gwsCBjPyTqUKAhwg7Vw0Boz87GHceyAEhzdrl8CpIGBxUfNSRcLc0jsIkiRJkiRJ&#10;UpN+/Ff0TsLM2v0i6M+cHmpL50gXmUF2ZylMUsfgCO/Lm/UYkSFY5GNEjPcKSgn4OS8Awo2xhxlg&#10;PUBx1THAKsMxomauA2+RCezW/TF1EqYUpEDYWtt4kRnsHCn6GFHkRdnMnPUYESAQLWlCcBMcJTIx&#10;BxQEDCZjPTDY6LzIxTicq4KgnevAW2US56SKhPnUXSBk2BWi3sQBEi8ab9ZzpJWmMGPs4QWZl5Tf&#10;IQEabn4n7RKc5AZKlKkFb5B7j8IjdY7di6HKC6POxbO8wfeeioS5pHcQJEmSJEmSJJN+TO8kTKXq&#10;DsJWjxFd4QY7RgTjztw2rjSFGGMvN8C8VMcABwg3xl7uZGsC4gw30M5lkjoGR/jxvC0cI+oIhh6b&#10;OglzaLVAyPDwZ3ERBQHAzmXOfoxocEHA4qILAoAdxljkgsEh5uIZc+q5aAwY+dkTtRinMWdcExwL&#10;AgYTebyNPbY/riIhvXTESJIkSZIkSYLpx36V9fflpFG60kFA7xCl2xkLsDNLY27hGFGFMcw4W5iB&#10;5iX897fRY0QQLplXxQywJlCPyQW69+C8GTsGDRe7j9HCC9AxqGHu9/uL1z144yYhtDRAu1849Q5C&#10;54xK97AJ8nNCuSoIbNxBvFVmkKMMlJ83wTEiE3dQQcBg6hiRLUC4ubgCmWIudlwceS6e5SYuxnXc&#10;KKeuFgiBEmXqjbyBXaHQY7RwBxcEDGbknUoVBDhA2rloDBj281ljBLn3KLxZuwROBQGLi5qXkT9j&#10;FQn5pHcQJEmSJEmSJJr++a9cXHiPQWrTlzoIk1Wq15jBdoigTFLH4Ajvy5v1GJEhWORjRKxX08J9&#10;zguAcGPsYQY4yoDiZugYQLk6RtTOdeAtMgPkYSzuwZuu+9c9eEMb00m0+4X/BfoehEbRb7hg50jV&#10;NsYZQoyxlxcgOclwjKiUgJ/zgIKAwWQcIzLY6LzIxTicq4KgnevAW2UGmZOj14TXPajjRhm0WiCk&#10;e9gESLxovNkLgjOmMGPs4QWZl+oS4ADhxtjKDZKUoJjR7z0Kj9Q5di+GKi+MOhfP8oLcexE2iVQk&#10;xJdaPZIkSZIkSdIw/ejHL77oPQbptK50EDJUqVe4sx4jmrltXGkKMcZeboB5qY4BDhBujL3cAGec&#10;kTzEGW6gncskdQyO8ON5WzhG1BEs9Fy8w0Pcb/v9/lsf0jsJUbX7+cp3EFpEu5GDLQA6RoQzpF74&#10;AsxL2u8PDA4xF8+YU89FY8DIz56o9x6NN+Oa4FgQMJjI420pPmPS5te36rhRSEEKhK0UBFDuFroE&#10;FcYw42xhBpqX0XaFFpnReCuAcOPsYU60U7nVgiDyZ9LNrLjYfYwWXoCCgMGEdAkqpSIhntTakSRJ&#10;kiRJktz0ox+/+IL3GKSr6uog0CvfzgDqGATgzdgxMAaK3DEoJccxIhN3UMeAwdQxIluA0J8xsWPA&#10;4KI7Bs1MB95J7kTdukuec4duv9/vv03vJIRRdYFAvZFnbRsnO0PazT1hSvFQJAShHrOwMmcvCE4A&#10;MtyHJ5kBCgIkN/K9R+ElWxOqmU4FAYuLmpcZPuNS+tcEc0Gw8t+/TceNQmi1QIjaJTBauUxyl4DB&#10;RRcE3cyBvJPMAN2raLtCi8yIvBkLgo6g0Z891zjBCgIod+bOccPFKe/DAAUBi+vVKWjxqUjwl1o5&#10;kiRJkiRJUhj9M72T4K7LDkLkjgHAzuURz5KGYA7uGDCY6I4ByA5jXGNu4RjRgI4Bg4nuGBhtdF7k&#10;bh2cq45BO9eBt8oMMiejrQmso0Q1UifBT7ufA34PggoCGNqfecIUZow9vCDzMlrLeJUbjZf0GNFJ&#10;bpCkBMWMfu/BecSiwL0Yqrww6lw8ywty70UrCEqxjQldUHy7igQXQQqE/bX/YWAAhV4A3B/WTN7g&#10;LsHQ32WAeamCAAeY5j4McMYZyYt678GZyboETcwtdAk6gmX4nN3/AhHae/Qfv/0hFQmjpXcQJEmS&#10;JEmSpLD6px+/+Lz3GLamrg4ComMAsHN5ydrG/R8iiIcJi+EFmJe03x8YHGIungGknovGgJGfPVHv&#10;PRqP1El2nd+OHQMGE3m8LcPnnPW9glV/BVSdhHGqKhCiFgRQbrK2cTdvgqNEkY8yRGsbLzKj8VYA&#10;4cbZw5zoKIMKAigWriZuxcWR5+JZboCCgMGc6b2CVujhpX9CRcIQrRYI+9V/1CvEg7ACkuLBQDKG&#10;GWcrM0hiEm1XaJGHxdmZC+bQz4oWXoDEJHKXINxcXABNMxc7Lo48F89yJyrGL3nO6xy8oAB2rFQk&#10;8KV3ECRJkiRJkqQ0+pGPXfyG9xhm12UHAdExANl5PGLXINSu0wlTil0TQhB1DJyZsx4jCtAxQHIj&#10;33sUXrI1oZrp1DFgcVHzMsNnXIpf54DWcSAeaVMngafdh+4cMZqxbZzsGFE3c9ZjRIZg9GMWFh7h&#10;FxjuM561IOgIGj0Ju8YJVhBAucnWBMYxomauA2+VOdm9d8lLepTIum6jjjD9SRUJFO0+9D/7pmbo&#10;BwzpLGmYh83ggoDBRBcEIDuMcY2ZoEtg4g4qCBhMdEFgtNF5kYtxCpe0HjCYWQoCBhPZvYp6711h&#10;Om7Kwv0DO1ZrDBUJeOkdBEmSJEmSJCmtfuRjF5/zHsNsqu4ghK7IZ+8YnDFl2B1a5QboGCA5lzzS&#10;LzDcHF8AhBtjLzfAcQZqRyzIvQfnEY8RuX/GA3dq2Ux1DBr9Tt5V/6AOVqtXnQScVguE0A8YYsuY&#10;wWWc4Qoxxl6uY2sVzbnGTXCUyMQcUBCwuIyjRJHvw6j3HpxJLAgYzCzHiIb+Licpxq/wnAtweFI+&#10;cC5ax/56FQkQXSkQQj9gZt4VqjCkTsIC7FSqIMABQo6xh6mCoI8ZhTdj59ixIGAwkd2rDJ/zVO8V&#10;NEAjjl1Fgl16B0GSJEmSJEmaRv9E7ySYtfsvnX/F6JTUNsaZQoyzhxnkKEO0tvEiMxpvwDEit13a&#10;iY4yqGMAxcJVzZ3sGNEiN0DHgMHUewXA2CS/Ogn9ghQIsJuOtAAwmFkKAgYzcmISrW28yMPi7MwB&#10;BQGLq2NEtgDh5uICaJq52BE48lw8y52oGL/G7QR7HsXxLAis/ibvwsWvv60ioUddBQJ6AYAySTwT&#10;c8WYeuFTQdDGjMYbNCeH34cBCgIkN/K9R+HNvCY4bRAxuKh5meEzLsWvU0BLygfMxWH+yg2ux1Qk&#10;NEvvIEiSJEmSJEnT6h9/7OKz3mPIpuoOAqQyJ+4OMZjojoGZO4h3kunUWmWxSlHHACmX+zrAUQYk&#10;9xonWMcAyp15Tai8OMPPvcqc7N675Dnfc/COw4C5OPRnNhyLVSehXqsFAqNtnCEZ6eIOLggYTHRB&#10;ALLDGNeYYGiYuXjGmHouGgNGff5ELsYpXNJ64M50LAgYXGRiEPXeu8I0QMMdxxk0F4cVFIaCYEkq&#10;Eup0WSCoIMCa0v7sAQoCJOeSR/oFhvucwQ/SyhBjmAF2K6kFb5B7D84jdgncP+OKi0OtW628IAUB&#10;g6m/QASKy/LvT/7THPsNKhLOSu8gSJIkSZIkSZvRD3/s4te9xxBduw8ivgeB2DJmcNUxwAWL2jG4&#10;5CY4SmRiDugYMJiMjkGnZRgv6r0HZxI7BgwmumPQxXXgnWRO0q27wnPu0ME7DgPn4pCOA/hYbK1P&#10;nYR19RcIM7eNKwypi6EARxlUEOAAIcfYypvwKEPUe4/Gm/FoqWNBwGAij7dl+Jyneq+gARpy7BUX&#10;eeUWKhKWVV8gzLwrVGkKMcZebpCdymi7QovMaLwBXQK3JGyinUoVBFi5/eyTdQkWuQEKAgZT7xUA&#10;YzP84C6B1Xvof6OKhGvSOwiSJEmSJEnSZqV3Eq7rdAeBuEMUgqljRG1MR84V5uzHiAZ0DFhcxlGi&#10;yLu0kbt1cKY6BqHn4lnuZPfeFa7TEUX4zvfAuThk157QMbD6z3nVSfiyrhYIxGNEoRY+0qRtDIfl&#10;BSkI0KxStnuMCMIl884yAyQlSG70ew/Om3lNqLjYfYwWZoB7L1pBcOkf7DvrHzAXh/gDFgQ9fhUJ&#10;X9Lug58kfA/CswrzsBncKRj6u3TaOWGxSlFBgJTLfR0gMUEyr3GCFQRQLrEgYDDRBUEz04F3ktsY&#10;LPRcPOQ533PwgmLAXBz6M4O73u4Fxb6Ux1+qIkHvIEiSJEmSJEnSs/rhj118xnsM3tr97Cdx+7Vh&#10;diMGdwwYTHTHAGSHMa4xwdAwc/GMMfVcNASM/HNH7tZRuLMeI3LqGLC4yONtKT5nA9R9B7oT6Dlu&#10;z46B1Y/oGKxpy50ESIEQ4mEzwTGiRW6AggDJueSRfoHhPmfCg5TNq2JOdJQhcjFO4c1aEFReHHku&#10;nuUFKQgYTP2JUlBcln+iY0Stc22rRUJXgRBiUZmgIGAkJlELgktugk6BiTmgIGAwGV0Cg20ID5mA&#10;Ga1cJrEgYDDRBUEX14F3khmgIJ+pILD6vQoCq19dgv7Yb9pgkaB3ECRJkiRJkiRpRf/oo9t7J6Gq&#10;gxBiN2Jwx4DBjHyUQR0DHCDkGFt5QToGSCa6YwCwc3l7ApPAa+I6dgwYzMjHiCi/P8cOnecxopBj&#10;r7jIe9wWBqtDtaVOwmqBEOJhM8ExolVukKMM0drGi8xovAHHiNySsImOMmQoCKBMUkFwhB/Pm/0Y&#10;UZCCgMHUewXA2Az/yoVDjjAR/KX0z7kW21aKhMsCIcTDxqFLwOBGTkyi7Qot8rA4O3NAQcDiMjoF&#10;kZOwyMU4nKmCIPRcPMuc7N67wnUqeuBJ+cC5OKSgABcEVr9nQWAdwxaKBL2DIEmSJEmSJEmV+ocf&#10;vfi09xjY2v1MhO9BIFW1jeGwvCAdAzSrlO0eI4JwybyzzAC7lkhm9HsPztsv/k802odZcbH7GC28&#10;APdetI7BpX+w76x/wFwc6t+f/Cc3Ntgf7a9fvXniToKpQGAZMzwUIx9lUEGAA6ROSAwBw30+p1jB&#10;CgIol1gQMJjogqCZ6cA7yW0MFnouHvKCJWlm36C5OOQY0crFw2Iz/I65VY1/1iKhq0BAG9IufEES&#10;E8rvDwwNt/CpILBahvGQO7JAO483a5fAqSBgcVFrQoZnTinxk7Qmf4KCoMkPLgisfs+CwBq/1ztj&#10;kaB3ECRJkiRJkiSpU/9gwncSqjoIXRXVjMeIAu1YRmsZr3Kj8Qg7LWxeFXOiowzqGODkvjtdcXHk&#10;uXiWF6RjwOBm3MU96W+Awo8wMfwTHSPKemRtyfuWiToJiwWCCgJMsMgFwSU3wVEiE3NAQcBgcqr2&#10;uPchoygI+zkTCwIGE10QdHEdeKvMiYrxK7yJkrRWoNfYPQsCq9/zGFHIo18H//EtL5ujSLgsENBF&#10;QeqFL8BOpQoCLCBDMnKSG6QgQDEj33s03p7AJPCauI4FAYOJ6hIYbMN4pcydpA2PjfYHKwis/q11&#10;pGYoEvQOgiRJkiRJkiSB9EMfyf9Owu6nW/6K0QTHiFa5QY4yRGsbLzKj8WbsGHQGjr5LiznPCLNz&#10;maSOwRF+PG/2Y0RBOgYM5tZ2cVHxh+28r1w45AgTw5+0Q4Wca9+RuJNwukAYXBCwuOiCAGCHMRa5&#10;sx8jGlAQsLjogqDTMowXuRiHM1UQhJ6LZ5mT3XtXuE5FT5QkDRYf7QUXBFa/Z0FgjU/7nVWAz12S&#10;tUhYLhBIk3ZNWykIGKxSttslgHDJvLPMAEkJkhn93oPz9ov/E432YQIWxh4N+z0GuPeiFQSX/sG+&#10;s/5KcMgEs+Ji953+Xl+AZzt8rpLmWsYiQe8gSJIkSZIkSRJJP/SRi2e8x9CqL3UQBh8lGrbrFOQo&#10;gzoGOEDqHUtDwHCfzzlWkHsPziV2DBhMdMegmenAO8ltDJbhMy7Ffyc3yy4u0m+9t9J0O5b8TkfW&#10;EIxr/sFz7TsTdRJ2P/0/QN+DcEZbOkYUcQG4xsPicFxw67UiBJ+ngqCPaRSMOesxIqeCgMVFzcsM&#10;n3EptjXBPcHshIYcd+WFaYqZJb/j891rrlnjn/JlKRIuC4QMD0XkWVKDjc4qhdMlKCXg50x4kLJ5&#10;VcwAO5UorgoCnNx/7gFJ2EguYncry8+rJA0Ul+WfqEuQtSO16h0w11r9GYoEvYMgSZIkSZIkSYP0&#10;9xO8k7D7qYUjRj3K0DEA2WGMRW6Co0Qm5oCOAYPJOEZksNF5kbt1cC6xY8BgojsGXVwH3ipzom7d&#10;FZ52cbHx0T4dI8LFZvgHHaG0+iN3EkwFwrAFZdKCQMeIcBq+6AdKlKnzO8C9R+PtCUwCr4nrWBAw&#10;mMjjbRk+560eI/JO0nrvrRTjXvNudK5Z4zPG/tagRYKOGEmSJEmSJEmSg/7eR1jbxTY1dRCG7ow5&#10;trvQnEueOgYwue3SBjjOgGReYwXrGECZpI7BEX48bwvHiDqChZ6Ld3g6RoSLzfCvXDjkCBPDP9Mx&#10;ogRH1lq8N8v+02952Y2vMISCq6pAiNw2BtlhjEUuGBxu4RtQELC4jMkfOQmLWozTmPuJ5mJH4PCf&#10;zyneZPfeJVNJGiY2wwsuCKx+z4LAGp/2OxtwbG3o53108Vu/Ic5xo8UCYciiEqAgYLBK4XQKwi18&#10;pAcpm1fFnGinMmoxTuPtF/8nGu3DrLjYfYwWngqCdcZg31n/5ElauEKs1jdbR6oBGnLslRcf/6fv&#10;ClIk6B0ESZIkSZIkSQqgv/v0xRe9x1DKsx2EYbtOQY4yRN0lusLD4uzcQR0DBlPHiGwBQn/GxI4B&#10;g4nuGDQzHXgnuRN16y55ATp08I7DBndxabEZ/k6A+7gN4LBjr7iwxnuz7J/5jm+48dyGIcG1+wDz&#10;exACPCiRnCvM2QuCFUCKBZoQMHISFvneo/BmPUbkVBCwuKh5meEzLsUvSUMwej+r2ZM0SGywtxS/&#10;ItT7yJplDJ5H1izxPY8bmQoExIcNsNFZpeALglKCJtuEBymbV8UMsFOJ4qogoKB9mAMWxlG8RWaA&#10;goDFne4FUCVpuNhgv3dXyqsjZYlt9XvOtWP/dzsVCXoHQZIkSZIkSZIC6j1PX3zBI25TBwHdMQDZ&#10;YYxrzC0cIxrQMWAwGceIDDY6L3K3Ds4ldgwYTHUMbIFCz8VjpgEa7kiLdnGx8dGxN9ihipALVvkd&#10;5trNsn/mOwe/k3CyQFBBAOJG4yU9RnSSGyhRps7vAPcehZfsGFETt/LCqHPxLC/IvRdxTciYpNFi&#10;o/3BCgKrP+sxolXvoAJ02M+9cuHo43YjjxstFgjIRcBopXAueSoIYHJLwgLsViKZdTejgQdQhi4B&#10;g4suCBovdeGdZE5275WiJA0am+EPkqTB/Ek7Uov+BB2pJi94rln9h763DSoS9A6CJEmSJEmSJCXQ&#10;e56++PyIOLsPrH0PQoCdS9rOIhgcbmdsQMeAxUV3DDotw3hRu3U05j7PXKxmOnYMGEzk8bbI994l&#10;U7u4mNgMb+Bd3C7/Ro+sWeMP/bz3J//Jjd3gv1n2z7yV/E7C7v13jhgFKAgYrFI4R4nCLXykBymb&#10;V8Wc6ChD1GKcxtsTmFfRfsyKi93HaOEFKAgYzOmStAZwyLFXXBw1STvr05E1bHyGF7yhOvrnZh43&#10;2r3/E31TOHJBUMo2uwRmZlsoHi9AYqIugQ2UpUuALgiamQ68k9yJivFL3mxJWgM05NgrL86UpF3z&#10;dwLcx20Ahx17xYVp7pMl/76UP/VyTpGgdxAkSZIkSZIkKaHe8/TF5xjcpg4C9ZiFlTl7x2AFEnac&#10;LbwAHQMkd6vHiOBcAq+J6dQxYHFR8zLDZ1yKdnGhsdH+YLu4Vr9Xl0pH1vovTjP2Y++K+WbZP/Nd&#10;L8e+k3CyQIh8jGgT7xWsQEKOs5UZ4CgDiquCAKsMx4iauQ68RWaAgoDF3WqSZhmDkjSD3wDwGruO&#10;rA2Kj47dAEAeN1osEGhJk5WZoEtg5g4oCBhMRpfAYKPz0FV1yLm4AJliLnZeHHUunmUGmZPR1oSs&#10;SZolttWvJM0nPuX3lqAjVc0INtesfutcQxUJegdBkiRJkiRJkibQe56++CyCs3v/J1a+B6FD0VrG&#10;q9xovKTHiE5yg+xaopisc3hhP2di18C9WzKonT6CqY5Bo9/Ju+pPcLSj2q9dXFhsq9/6XMh6ZM0y&#10;Bve5Cu6G3iz7Z77b+E7C7n2df+a0FBUESEC4MfZyOwJH/tnR5+/CJp3JjhE1MbdwjKgjWIbPWUka&#10;MDbDryQNFxvt38CRNUtsqz/LkbU/bThu1FQg0JJOMDjcwjegIGBxN18QGAOEm4srsMifSTPXsSBg&#10;MJHdqwyfs5I0UGyGV0kaLL5nR8oa37NTEO4er/U5zrXeIkHvIEiSJEmSJEnShPo7T1/8eo+vqoMQ&#10;rW28yIzGG9Q1cGFOdJQB3TEA2Lm8GTsGDRdHnotneQE6BgymdnGBsVl+8Hq2xV1cq99zrln9nh0q&#10;945DJwA97ptl/8zbGt9JWCwQorWNF3lYnJ2pY0RWyzDepo4RkQqCI7wPr/LiyHPxLHeiYvySpyQN&#10;G5/hJaxnrklekCQN5h+wGTLEH+zIGsIf/ftY3t5w3Gj3PuBfMTrU9AXBAiBLEnaWGaAgQHK32iWA&#10;cwm8JqZTQcDiouZlhs+4FCVp0Nhof7CCwOqPnqQ1+wc8+9SRMvgdNxh7/LVFgt5BkCRJkiRJkqQN&#10;6N1PX3ym5rrdew1/5vRQW32vAMIl86qYAY4yoLgZOgZQLrFjwGAyjhE1cx14i8wAHQMWV7u4wNgM&#10;v3ZxcbHRvkHdUh1Z6/Q75hOo39utincSTAVChmNEJq+dBY0AACAASURBVO6ggoDBRBcERhudZ33Q&#10;gmxjuCoI2rkOvFVmkDlJ+XmVpOHio71K0mDxKb83HVnDxCb4Z35v6s+8Yv24UVOBoC8yw2l4Ahok&#10;KUEx0T8nyM7jEYsC9894UCI2gqmCoNHv5F31J0jSmhj7k//kxSX4Z07SWLHVkTL4E252rPrPANeK&#10;BL2DIEmSJEmSJEkb1Lufunhm6b+f7CCoY4CVC7MjaLjP5xQrWMcAxtQxonauA+8kszFYis9Zu7jY&#10;+GjvyoUpdqCX/BvaxaXGZviCHSPSkbV+6L6UclfZP/O2V1x9J2GxQMjwboGJqYLAahnGQx7ZANm5&#10;vD2BSeA1cR0LAgYTebwtw+esJA0Um+EHFwRWv5K0fmi4sTdc6DVfTLG12bGo7zk4brR77yf2lC9C&#10;CLfwDSgK3JKwiXYqVRBAsXBZF5JuXoO2VBAwmErSgLFZfvB65lZQKEnDxkd7gxWgkNidgLAbBhXg&#10;1th3igS9gyBJkiRJkiRJUnn3Uxf/r5RSdj/530Hfg4CAIJmDjhExuDpGZAsQbi4ugKaZix2BI8/F&#10;s9yJunWXPO3iYuMzvIT1TLu4QD9hF9fFH7BjYPXr+1jadWtXyn03S7nVCwi58O1P/hOm4T97gIIA&#10;yd3qMSI4l8CrZjoWBCwual5m+IxLUZIGjY30K0mDxc6cpOnImsHvuMEIn6sD5tqx//P7Ur54sX+m&#10;qUAIt/CRHqRsXhUzwE4lknuNE6wggHKJBQGDaV1IzExsaBszQEHA4ipJA8Zm+JWk4WKjfQ5JGtWr&#10;jhQsPuX35rzZ8cr7y99+9IEbb9c7CJIkSZIkSZIklUcf2L29lDNHjMLtjA3qGDCY6I6B0UbnWXdi&#10;QLYxXHUMUvzcq8wgc5Ly8ybcxV31axcXGx8dW7u4mLgs//7kP7mxwX69NwWKu6DvPfgzp4sFQriF&#10;j/AgZfPOMoMkJSgmuiAA2Xk8YlHg/hkPWBhHcVUQNPqdvKv+QAsnxK8kDRLb6veaa1a/jqw5xUb7&#10;A861595VPvrm27uXHf63W4gBLMnEHFAQMJhb6xKsshxvZBpTXYJ2rgPvJLMxWIrPWUkaNj7apyQN&#10;FxvtTzDXmvzqSMHiZ93s6PU+fH/5W695YPc9x/9d7yBIkiRJkiRJ0ga1VByUUsot1I4W+hhRit07&#10;UsDIu7TojgHAzuXtCUwCr4nr2DFgMJHH2zJ8zlPt4jZAQ4694iLEHHA7PqVdXFxshn/lwhTH7Y69&#10;6oZi41fq8J2DY/l9D8KAY0RuSdhERxlUEECxcFkXkm5eg4b97AEKAgZTSRowNsMfLEkzxVaSho2P&#10;9oLnmtWvI2t94Ahjv//u8l/f/NDu5aeuG/c9CAMKAhaX0SmInICii4LQSRipIDjCj+c5dgmG/i4n&#10;KsYveUrSsPHR3mBJGiR2JyBCotMLDjv2iotSjH3JB3hYhuuODNh8Q4/9FfeXv/lND+y+95xP7yBI&#10;kiRJkiRJ0gZUUxyUwv4eBFL1y+adZQboGCC5Wz1GBOcSeNVMx47BUGaAe492Lzvdc9rF7bsoxdjX&#10;vBuca9b4Qz8v8IkL97ma8CiR51yz+k9533HinYNjXSkQVBDggkYuCBY5wQoCKJdYEDCY1oXEzHTg&#10;neROdu9d8pIeJVKSNiA2w58wSVv1J0/Sai5OM/Ylv+OzjfJ7m2Cz4/67ytNvvr17RQvT9j0IgwoC&#10;BhNdEHRahjGtizrINo67B/Ouo314TgUBi4vsXmUogpSkAeKyvErSYPG9kjRrfM8CNNz93eJNutmx&#10;6h0w16z+Ft/D95e/8egDu3e0xtA7CJIkSZIkSZI0oXqKg1J6vweBsNPC5lUxJzrKgO4YgOw8HvEY&#10;kXsXYkB7cxRXHYNGv5N31a9dXFxssF+7uOD4aJ+OrOFio/0J5lqT/+Cid7yy/p2DY9X9mdMBBQGD&#10;yThGZLAN4SETMKOVyyQWBAwm4xhRM9eBt8qc7AjfJU9JGjY+2qckDReb4U9wbK3aryNrsPhZNzus&#10;3ib/0YXPu6s89aaX7l5pib1eIIB3VipC8HkqCPqZUXh7ApPAa+I6FgQMproEDV5rbIZfSZo9LsFb&#10;ipI0aGyGf+XCFN20Y682O7Dx0d4Tc+1Vzyt//TUP7L7PMIxSit5BkCRJkiRJkqQphCgOSjnsIAw4&#10;RuS2S9sYOPIurToGUCxc1urfeKkLb5EZpGPAYGoXFxib4dcuLiS21b/1XVyL3ObqbN3QSnDYsVdc&#10;dPyf/6zhnYNj3TqkuydNKF5HwMhJGLooCJ2EkQqCI/x43uwFQWew0HPxmOtU9ChJ67twi0madQxK&#10;0vouSjH2Jd9smx0N4JBjr7x4yf+8u8uH33x790jnkBZl+x6EFQ1f9AMUBEjmVrsEcC6B18wcsDCO&#10;YKIKgk7LUN4l1+meU5LWd1GKsS/5HAsCq19J2oDYDH/CzY5VxoC5ZvWz59oj95e/9uiLdt/fEqZG&#10;egdBkiRJkiRJkhKKURyU0vs9CEdy2QGd7ChDb1VczQMJwiUfa3PdoR60m8HmneQGuPcY3KznvbWL&#10;OyA2w28AuI+9EzjzLi40Pjp20m7oKqMBHK6TW3Fxixf5zsGx6r4HYUHDE5zJjjIgj2wYbOO4ezDv&#10;OtqH6VQQsLio421pPmclafa4LK+SNFh8yu9NSRouNti/1c0OS2yrf/Sz7fl3l1960+3dqxptTaou&#10;ELbaJUBxUYkXAcHhEbsE7slnxcWR5+JZXpCCgMFVkgaKy/IrSYPEtvq95prVr46UU2yGP8GGR7Uf&#10;PNdefX/5q9/4ot07DYgq6R0ESZIkSZIkSUqgEcVBKWc6CBmOERlsdB76GJHRymUSOwYMJrpj0MV1&#10;4K0yJ+rWXeFpFxcbH+3TLi4uNsOvXVx7XIK3FHVDobEZ/pULrc/V7yO+c3CsKwXCVgsCFJNREADs&#10;XN6ewCTwmriOBQGDiTzeluFzVpIGjI32B0vSrH4lacDYDD8pSetV1rlm9Wfd7Gjygufasf8Fd5df&#10;fNPt3auNuCZB/orRsdCFQdQkTAUBXm4/++xdgiAFAYOpJA0Ym+GfKEkrJW8BqiRtQHx03I0+29zv&#10;ccNFjNivfn75K6/52t27jOhm6R0ESZIkSZIkSQooj+KgFMOfOT0U4yhR5F1a5JENo5XPVMcg9Fw8&#10;y5zs3rvCdeqKaBe370Lt4o71nvRXgLWLO96vY0TA2Cz/wsXMsY985+BYnO9BCJCUIJnoggBg5/L2&#10;i/8TjfZhDlgYRzBVEHT4B/vO+pWk2WMT/NMlaQ1QJWlO/oSbHYv+2TY7Vi4eMfavvKf8/OMP7X6L&#10;MZRJuO9BmCwxsUz8Kh5IEC6xIGAw0QVBM9OBd5LbGCzDZ1xK3kRNSdqA2Ax/0iRtkTHouTd7ksbw&#10;lrLNzQ5rfM9n2+i59qrnlb/86AO7J4xhzdI7CJIkSZIkSZIUQBGKg1JOdBA23zEwBgjdMTgCRf5c&#10;mplOHQMWFzUvM3zGpdh21rx3crWLS46Pjp10F3eVMeB4x5Z2cZF+dUP7NWSuBuqGer5zcKy270EI&#10;cJQBxUUXBAA7lzlrQVB5ceS5eJYXoCBgcad7AXTyJM0aX0ka0Dtgrln9W51rpUy22VEJ9R53NSPg&#10;ZsdX3l1+7k23d7/VOAyodMRIkiRJkiRJkpwUrTgo5dwXpXWWRFF3qK3tMpBtDJfYMWAw0R2DLq4D&#10;b5U5UbfuCk+7uNj4aF/AnTVT7A3u4tJio/3B5prVr24oKC6LsXJhhE7u9wc6VnSoq+8gBEqUqRMn&#10;2FEiKG9PYBJ4TVzHgoDBRB5vy/A5K0kDxkb7laThYttCuxagwz6zwElalz/psy3rZkeTFzzXrP41&#10;X9TioJQ7BUKA3cotFQRQJqkgOMKP583eJQhSEDCYStKAsRl+JWm42GivkjRsfHTcjT7b3O9xw0VR&#10;x/7Cu8uHHr+9+21GPFV6B0GSJEmSJEmSBil6cVBKKbdGVZBMHvLIhtHKZ6pjEHounmV2BEvx82oX&#10;Fxcf7Q22s6Zd3D5o1J3QmotSjH3J53z6IOuzbejPvXBx9LFHPlZ0qP7vQegQiokuCAB2Lm+/+D/R&#10;aB9mxcXuY7TwVBAs+528J/0D5qLnwplq7Ic+JWm42Cx/wiTtpL8T4D5uAzDcfdJwcZqxlzzFQSmt&#10;34PQKHUJ7KDQ4+zhTdCxOsttDJbiMw5QgMN3rBPs3CpJc4iL9itJw8dHx3Z6vnludljja7OjTS+8&#10;p3zw8Yd2v90Yeqj0DoIkSZIkSZIkkZStOCjl3PcgNCpyxwBg5/JmPUbk1DFgcVHzMsNnXIrfLi6C&#10;0buTm2Z3Sru4kPjaxe2/OM3Yj71Jj62pGzogNsGf6VjRoVbfQWgRLRlQQWBF+zArLlZBgNEsR4ki&#10;PEPCJZiVF2ddOJWk9WvIXFUBiovN8A9YZ7e62WH1H861dz6cszgopbNAQCUl1gctyDaGSywIGEx0&#10;QdDFdeCtMhsDhZ6Lh7ykSdqqd+BcVJLW4VeShouN9geba1b/dH9IQZsduNgM/xHgq+4pP/v47d3v&#10;MGJdpXcQJEmSJEmSJAmk7MVBKQ0dBOouyKxHiZIdI6rmOnYMGEzk8bYMn/MWd3FpsdF+7eLiYttC&#10;p93FbWKsXJhiB3rJn/TZpm5ov9zm6glA5mNFhxryPQjXWMEKAhiTfIyIwbUuJMZLXXiLzCAFAYOp&#10;JA0Ym+FXkoaLjfYmSNKavOC5ZvV7zjVrfG12tF+U5rjdkq/SOEtxUMpBgUAtCIwBwiZhKghaL3Xh&#10;nWR2BEvx8yZN0hb9StKw8dFxlaThYrP8+5P/5MYG+vXOFDA2w094trnP1UrAV921/5nHX3bjdxrD&#10;hZLeQZAkSZIkSZKkTs1WHJQC+h4EdMcAYOfy9gTmVbQfs+Ji9zFaeOoYLPudvCf9A3ZytYvb4dMu&#10;LjY+wws+3uE+VzsB7uM2AFPMtWDdUEjsDsBMx4oO1f09CJs5RnQAmu4YUcPFGZLkVW5jsNBz8Q5P&#10;SRo2PsOrJA0TF+1PMtea/OC5ZvVnPbamzY7+i9OM/dhrDD5rcVCK9a8YbaBLAOcSeE1Mp4KAxUXN&#10;ywyfcSkTJWkN4LBjr7hQSdo431m/kjRcbLA/64aH51yz+j3nmtXv+Wy7Y/3qe8tPPf7Q7ncZhxJa&#10;egdBkiRJkiRJkio1e3FQSuufOVXHwIr2YQ7YpR3JtRwZMFhcuFvdxbWMQbu4nV7t4mLjo73axcXF&#10;ZvjVDcXEJvjRz7Y/N/GxokNdKRAQizrANoZLLAgYTHRB0MV14K0yGwOFnouHPCVp3RpSUARbOJWk&#10;tUNDjrvywjRjX/I6Ptu85po1vjY7DH7Ss20rxUEpa3/FaNZOQbIuQTXXsSBgMJFzMsPnvMWF07Mg&#10;aPIrScPFtoXebJJmGYP7XE1agHrNNatfmx28+F99T/nA47d3v9sWJZf0DoIkSZIkSZIkrWhrxUEp&#10;d44YBesYwJjJjhE1MbdwjKgjWIbPOesxolXvoLnoebTDEl+7uEC/dnHxYwDG3mqHKtx9UnlhmnEv&#10;eQfOtS0dKzrUrZ5PKHwStk8wxlbeFo4RdQZKUQApScPEZnjBBYHVryStHxpu7BUXpjlut+TTZgc2&#10;Pto72WZHKf1zrjf2VouDUqzfg2AQuiCAMwm8Lm7FxSoIbIpWEJQSMNGZLUlbuNh78VOS1g4MN/aG&#10;C9PcJ0v+wUkazZ9krlX7J9vsKMXv+fY1zynvf+ODu99ji55begdBkiRJkiRJkp7V1ouDUlq/B8Eo&#10;GJPUMTjC+/AGnXlk805yG4OFnot3eNrFxcZneBcu1i5uIP+AbukWd3EhsZ2eb55zzRrfsxtqjZ+1&#10;G2qJfeh/14aPFR2q7nsQOsU4RgTnEnjVzIFJ2CguoiDotAzlXXKVpOFio/3gRdPqV5LWB06T6EyS&#10;pJWSd8PDc65Z/Z5zzer3fLahf24VB1/W8vcgdEoFAf7ilD97gIKAxVWSBozN8CtJg8S2+JWkDYqP&#10;jh0oSYP4tdmBiU3wR3xH72vuLe99/KHd7zWgp5PeQZAkSZIkSZI2KxUH11X9V4xOCbJLS+wYMJjq&#10;GNgCZekYlJJzZ027uIPio2MH3Fkz+bWLi4lN8G9xrlnjqxtq8AdeR3WsaFldBQIsCdv4MaIsSTKi&#10;IDDahvFK2ebC6b54GC5MM/Ylb9JjRKteJWm42Ax/4CSt2T9w423IXA32bNvKZoeKg3WN/R4EdQna&#10;uQ68k8wAnQL4709JGiYuy79ycYqxL/mVpGFiM3xK0mDxs3YJrN4m//7kP3lxCf5s6+iL7i0/+dhD&#10;u99nDDu19A6CJEmSJEmStBmpODivMd+DsM+xk9zEdewYMJiojkGnZSivFO3iwmIzfOCOgdWvXdx+&#10;aLixV1wY7v5u8SbbxT3rTfBsa/KqG4qLbfDqWFGdLgsEdEEAZxJ4zdzKC1UQ2DXTMSIlaX0Xui9+&#10;vT4ladj4aO9kSVop/XPOe+yWdSjs2Csu0mbHWO+h/wkVB9XCfA8CqSA4wo/nOXYJhv4uG4OpIOD6&#10;laSRY7P8StJwsZH+yZK0Uvyeb55zzRp/6OcN3vDY6maHhXHse+De8p/f+NDu91vHsyXpHQRJkiRJ&#10;kiRpWqk4aFf/9yDsF/8nRG471I4dAxYX0THotAzlXXK1i4uLjfQH28VF+LWLC4zN8E+yi1uK/04u&#10;fK4OmGtWv+dcs/q32g1dY+hYUZ/qCwRiQcBgWm9uM9OBt8oNUBCwuErSgLEZ/omStFJs801JGtmr&#10;JA0Wn/J7m2WzY+XCNGNf8iZdR1cZB//xiUdUHPRqvUBQQZC3IDAEy/AzK0kDxkd7gy2cStLaoWkS&#10;nWBzzerP2iVY9TYAw23UVF4c7v5u8SdcR1f9C8CvvWf/nx5/6Y1vNIbatPQOgiRJkiRJkjSNVBzY&#10;dbWDQOwauHchBuycjeKqY9Dod/Ku+rWLi4lN8GsXFxSX5dcuLi422j9grln96ob6xB+9jupYEUa3&#10;7vyS3RN4NG/gw4rNO8lsDJbic1aShonL8itJw8VG+5WkYeOjY28oSUPG99rwCHd/t3g3uo6qOMAJ&#10;8z0Iz8p1B96xIGAwUQVBp2UorxQlabDYDJ+SNFh8JWntF4a7v1u8G03SrLGtfksH1BLbfa7OtI42&#10;gPellK+7t/zHN9zePWochnQgvYMgSZIkSZIkpZWKA7z6vwehOHcMGi5Ux8CumY4RaRe3/0KvnTVT&#10;bO3iYuOjvcHmmnZx+8Bhx15xUYpO7pJf62gppZQndayIoq4Cwe3IiuMxoqFJd2MwFQRcv5K0AfEZ&#10;sTsBYRMdJWn22AT/dElaAzjk2CsvTjP2Q5/W0WtSccBTVYHgloA6FgQMZuQuAa0bpCQNFxvpnyxJ&#10;K8Vv8VSS1n9xmrEv+Z2ebRaG51yz+j3nmtWftVMQeR39uvvKf3jDg7s/0DgkqUF6B0GSJEmSJElK&#10;IxUHfK12EFx3qAftZrB5q9wAHQMWd4s7Hdb42sU1+A0At2MCRmCanVDt4sLiU35vs3RDVy5MM/Yl&#10;b9KjRKOebTpWNEaXBYIKAjLXsR3N5JWiJA0aH+0NtnAqSWuHpkl0gs01qz9rkrbqbQCG26ipvDjc&#10;/d3iT7iOrvqJ66iKg3Hy+x6EAQvjKK4Kgka/k3fVP1OStnBxqrEfe5WkYeKy/ErScLHR/gFzzerX&#10;ZodPfK911BL/Nz+n/PvHHtp9U4dV6pTeQZAkSZIkSZLCSsXBeI37HoSBuxls3iqzMVCaDol2cbHx&#10;0T7t4uJio/2aa9j46NjaxcXFZvjVDYXEtvq911EdK/IR73sQHAsCBlPHiBq81thof4IkrcmvJA0W&#10;X0la/4UpjkAde5WkYeOjvRPNtVImW0cboMjYP6DiwE3Y70EYNHlGMCMXBAymkjRgbIZ/ooVTSRo4&#10;PtoLnmtWv5K0PnDYsVdclGLsSz6to7DYL76v/LvHHtz9QQNWMkrvIEiSJEmSJElhpOLAX4sdBHTH&#10;oPFSF95JZmMwdQy4fu3iDoiPjqtdXGxspD/YXLP6p9vFbQCHHHvlxWnGvuR3Ol0w6zqqY0Ux1PY9&#10;CI4FAYOJKgg6LUN5l9yED7KTfiVp9tgEvzVJM8VmxVWShovN8Cd8tkVO0qBe8Fyz+j03PCzxZ19H&#10;d6VcPPnI7qYxlARS3fcgDFgYR/BOcgN0CRjcLT7IrPGVpBn8TkmaheE516x+JWnj48+epEH8weaa&#10;1Z+1455pHX3xfeXfPvbg7g8ZQkpg6R0ESZIkSZIkyU0qDuJp+a8YqWNQzzEo2jGiUgLu8mgXFxsf&#10;HdtxZ43ye5tpF3fh4lRjP/ZudBeXEpvhVzcUFxvtD76O6p2DmPpygTBgYRzFVUHQ6HfyrvonXzjD&#10;LR4t3qRJ2qp3wFyz+pWkOcVG+wduvA352bXZAYu/1XV0V8oXn3xkZ/rCXomnWx6FASNRRhQFaQog&#10;JWnY+GifkjRcbLQ/wVxr8itJg8XPmqRZvU3+lQtTbNQce7WOYuM3+r7+vvJvXv/g7g8bhyIRpXcQ&#10;JEmSJEmSpGFScRBftu9BaFDUY0QG2zBeKZPt4jZAQ4694qJwu0stfu3i4mIz/NrFhcS2+rPu4jZ5&#10;wXPN6lc3tA8abew/qHcOUuhWKTkKgkVmkIKAwVSSBozN8CtJg8S2+pWkDYiPjqskDRcb7Q8216x+&#10;raPA2AD/jVK+8OQju7uMeGmQ6r4HoUJDk+7GYCoIuH4laQPio+POlqRVgsOOveKiFGNf8ilJw8Vm&#10;+cFdUPe56rR5qHV0XS+5b/+vH3vwxmsNYaTB0jsIkiRJkiRJEk0qDvLJ9Oel4LvowEDDxmZhAqDh&#10;jrRoF9cem+Cfbhe3ARxy7JUXpxn7kl+7uJj4DC94rln9nh1RS3yto3UX/eCr9M5BRjUVCIwkeZWr&#10;Y0TLDCe/krQBsRn+hEnaKmPAXLP6laSNj68kre/iVGM/9jpueFj8W1tHb+7KbzzxyO4eY2jJSTpi&#10;JEmSJEmSJEGl4iC3qjoIQ47rTHqMqBTbbke4XR7t4mLjo2NvcBfXOgbt4nZ6tYuLjY/2qhuKi432&#10;b2Cu6VhRfg35HgQVBI1+J++qX0kaLjbYv9UkzRLb6leS5hQb7U+QpDUxtNkBi691tO/iO//pz6s4&#10;mEJjvwehMRAtgUfzkiZpq14labjYDP9MSVoDNOTYKy4Kd3+3+JWkYeKy/CsXpxj7sVfrKDY+2lfx&#10;bLtR9p/7gVfduLdzOFIw6R0ESZIkSZIkySQVB3OJ+0VpnfAMR4m0iwuMjfZrFxcWP+surtXb5Ncu&#10;LiS21b/VXVxLbKtf3dA+aMixV1x0yqdjRfMJ+z0IQQoCBlNJGjA2w68kDRLb6s+apDV5laThYjP8&#10;kydpw2IT/FpHgbEZ/s75puJgTmG+B6Fx9mYoCErJu3AqSRsQHx13owtnikQn2Fyz+rc616zxoydp&#10;kNgsv9PmodbRvgtr/Td35bNPPrJ7Tm04KZf0DoIkSZIkSZLUJBUHc+tkBwHVMei0DOWVMuHOWiXY&#10;fXfJcFGKsS/5dIwIF5vlbzyDC43N8CfcxV30axcXG58R2+n55rmOWuN7Ptt6YutY0fyq/x6ECY8R&#10;TZekNUCzPsis8d2THSVp9tgsL3iuWf1K0vrAaZ4PgCQtij/rWuo516x+z2ebioNtaP17ECbtEpSS&#10;N0lbZOhBho2Pjq0kDReb4VeSBolt8StJGxCb4TcA3MfeCQw37oYLEbFv7cpnnnxk95uMKCmJ9A6C&#10;JEmSJEmSdFIqDralL38PQoCOAYubdRd3lTHgeId2cTu92sXFxkd7tYuLi83wV0BDjrvywjT3yZLf&#10;8dnmNdes8T3XUWv8Y+9f0LGizenWyLPEo7hZk7RV78DPaMiDUEkaLjbDnyBJq2YoSYPFV5LWd3G4&#10;33mtV+soNj7aN/DZpuJgm6r6HgR4Ag/mlbLNJI0WG+0PlqRZ/UrSQHFZjJULUySYx14ladj4aF+w&#10;Z5s2O/qgIcdecRE77l278uknHtl9hTGMlFR6B0GSJEmSJEm6IhUH21b9nzk1aqZjRFl3ca3eJv9E&#10;u7il5N1Zy7qL2+QFzzWrX8eI+qDu93jnRd7jtjDUoQLGZvgd11EdK5IuCwQdI+L5laQNiI+OqyQN&#10;FxvtDzbXrH4lacDYDH+wzQ4EI+uf+r7m1zqKjf+sVBxIpRz+FSOjohUEpQRcfJSkYWIT/ErSgLFZ&#10;fvDurftcVZJmj83wBny2Zd3woP3OBqylns82r7l2143yzBMP755rDC9NIr2DIEmSJEmStHGpOJAO&#10;VfVXjNYEP5akXVxcbJZfu7iYuGj/bLu4KxenGfuSX7u4uNgMf5BdXIQ/61rqOdes/uzr6F/UsSLp&#10;SE0FAuMYUSlK0iCxWV4laZD4StL6Lg53j7d4laRh46O9AZM0k98AcB97JzTkuCsvjHSfqDiQluTz&#10;PQhK0nCxGf6JFk4laeD4aO9Ec60UJWmwuAx/8CSt2e/4bPOaa9b4Wkev6u4b5f8+8fDueUa0NKn0&#10;DoIkSZIkSdLGpOJAOqUh34OgXdx+Ddkp0c4aLjbDr11cTGyCX7u4oLgsf4Jd3Gpv0nV01Ttgrln9&#10;M6+jOlYkndOtUvAFQSlK0qCx0f5gDzKrX0kaKC7LP1GSVkreZ5uStAHx0bE3+mxzv8c7L0ox7qLi&#10;QKoT7nsQNvogs8QfWlCsXJgiwVzyK0nDxUf7CAunhaEkrQ/qfo93XpRi3GtedQlwsRn+5OvoPTfK&#10;/3nXw7vnG8NKG5HeQZAkSZIkSZpcKg6kFtm+B0G7uLj4aC94p8Pq1y5uHzTFbmiwjoHVr11cYGyG&#10;P/ku7jV/0nV00a91FBsfGFfHiqRWtX0PgpI0XGyWf3/yn9zYQL+SNGBshj9YkoZg6PtYALEZ3omS&#10;tFLszzbLGGi/swFrqdbRDt+zxr/0ahUHUrtOFghK0sDxGV7w7q37g1BJmj02wxssSYPEdnq+KUnr&#10;uzjcPV7rcywIrH7PuWb1ax0t5Z6b5X8/8fDuT/fLiQAAAJlJREFUBUactFHpHQRJkiRJkqTJpOJA&#10;smj5exC0i2uPzfKDdzqsfu3i9oHT7E5NtLOWtSOqXdwBsRl+p3UUwejtwLv/zg0XprlPlvwLAB0r&#10;kqz60vcgKEnDxWb4J1o4laSB46O9G1g4h8Vm+JWkYWIT/Ft9R88SX+uowb8CuO9mKe98WMWBZJeO&#10;GEmSJEmSJCXXjaLiQMLp/wMu1UA8ZcyETgAAAABJRU5ErkJgglBLAwQUAAYACAAAACEATli6E+EA&#10;AAAJAQAADwAAAGRycy9kb3ducmV2LnhtbEyPQW+CQBCF7036HzbTpLe6IAEVGYwxbU+mSbVJ422F&#10;EYjsLmFXwH/f6ak9vnkv732TbSbdioF611iDEM4CEGQKWzamQvg6vr0sQTivTKlaawjhTg42+eND&#10;ptLSjuaThoOvBJcYlyqE2vsuldIVNWnlZrYjw97F9lp5ln0ly16NXK5bOQ+CRGrVGF6oVUe7morr&#10;4aYR3kc1bqPwddhfL7v76Rh/fO9DQnx+mrZrEJ4m/xeGX3xGh5yZzvZmSidahEU05yRCvExAsJ/E&#10;Cz6cEaLVKgGZZ/L/B/k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V1ycJLBQAAWxAAAA4AAAAAAAAAAAAAAAAAOgIAAGRycy9lMm9Eb2MueG1sUEsBAi0ACgAA&#10;AAAAAAAhAEm922YRQQAAEUEAABQAAAAAAAAAAAAAAAAAsQcAAGRycy9tZWRpYS9pbWFnZTEucG5n&#10;UEsBAi0AFAAGAAgAAAAhAE5YuhPhAAAACQEAAA8AAAAAAAAAAAAAAAAA9EgAAGRycy9kb3ducmV2&#10;LnhtbFBLAQItABQABgAIAAAAIQCqJg6+vAAAACEBAAAZAAAAAAAAAAAAAAAAAAJKAABkcnMvX3Jl&#10;bHMvZTJvRG9jLnhtbC5yZWxzUEsFBgAAAAAGAAYAfAEAAPVKAAAAAA==&#10;">
            <v:shape id="Picture 12" o:spid="_x0000_s1255" type="#_x0000_t75" style="position:absolute;left:742;top:595;width:5820;height:33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CTFxAAAANsAAAAPAAAAZHJzL2Rvd25yZXYueG1sRI9Ba8JA&#10;FITvQv/D8gq96SYWao1uQrHUFm/RXrw9ss8kJPs27G41+fduodDjMDPfMNtiNL24kvOtZQXpIgFB&#10;XFndcq3g+/QxfwXhA7LG3jIpmMhDkT/Mtphpe+OSrsdQiwhhn6GCJoQhk9JXDRn0CzsQR+9incEQ&#10;pauldniLcNPLZZK8SIMtx4UGB9o1VHXHH6Pg/dBVa9el6edUTqdzv9olezkp9fQ4vm1ABBrDf/iv&#10;/aUVLJ/h90v8ATK/AwAA//8DAFBLAQItABQABgAIAAAAIQDb4fbL7gAAAIUBAAATAAAAAAAAAAAA&#10;AAAAAAAAAABbQ29udGVudF9UeXBlc10ueG1sUEsBAi0AFAAGAAgAAAAhAFr0LFu/AAAAFQEAAAsA&#10;AAAAAAAAAAAAAAAAHwEAAF9yZWxzLy5yZWxzUEsBAi0AFAAGAAgAAAAhAF4gJMXEAAAA2wAAAA8A&#10;AAAAAAAAAAAAAAAABwIAAGRycy9kb3ducmV2LnhtbFBLBQYAAAAAAwADALcAAAD4AgAAAAA=&#10;">
              <v:imagedata r:id="rId59" o:title=""/>
            </v:shape>
            <v:shape id="Freeform 11" o:spid="_x0000_s1256" style="position:absolute;left:742;top:595;width:5820;height:3390;visibility:visible;mso-wrap-style:square;v-text-anchor:top" coordsize="5820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0vbxAAAANsAAAAPAAAAZHJzL2Rvd25yZXYueG1sRI/dasJA&#10;FITvC77DcgTv6iYiUmI2QYKFgpTSaAveHbInP5g9G7Krpm/fFQq9HGbmGybNJ9OLG42us6wgXkYg&#10;iCurO24UnI6vzy8gnEfW2FsmBT/kIM9mTykm2t75k26lb0SAsEtQQev9kEjpqpYMuqUdiINX29Gg&#10;D3JspB7xHuCml6so2kiDHYeFFgcqWqou5dUoeNfr76u+UDzFh+arKM4fttzXSi3m024LwtPk/8N/&#10;7TetYLWGx5fwA2T2CwAA//8DAFBLAQItABQABgAIAAAAIQDb4fbL7gAAAIUBAAATAAAAAAAAAAAA&#10;AAAAAAAAAABbQ29udGVudF9UeXBlc10ueG1sUEsBAi0AFAAGAAgAAAAhAFr0LFu/AAAAFQEAAAsA&#10;AAAAAAAAAAAAAAAAHwEAAF9yZWxzLy5yZWxzUEsBAi0AFAAGAAgAAAAhAFw3S9vEAAAA2wAAAA8A&#10;AAAAAAAAAAAAAAAABwIAAGRycy9kb3ducmV2LnhtbFBLBQYAAAAAAwADALcAAAD4AgAAAAA=&#10;" path="m,l4710,,5820,1695,4710,3389,,3389,,xe" filled="f" strokecolor="#c5efff" strokeweight="1pt">
              <v:path arrowok="t" o:connecttype="custom" o:connectlocs="0,596;4710,596;5820,2291;4710,3985;0,3985;0,596" o:connectangles="0,0,0,0,0,0"/>
            </v:shape>
            <v:shape id="Text Box 10" o:spid="_x0000_s1257" type="#_x0000_t202" style="position:absolute;left:732;top:585;width:5840;height:34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<v:textbox inset="0,0,0,0">
                <w:txbxContent>
                  <w:p w:rsidR="003A118D" w:rsidRDefault="003A118D">
                    <w:pPr>
                      <w:spacing w:before="91" w:line="376" w:lineRule="auto"/>
                      <w:ind w:left="164" w:right="1036"/>
                      <w:rPr>
                        <w:rFonts w:ascii="Arimo" w:hAnsi="Arimo"/>
                        <w:b/>
                        <w:sz w:val="36"/>
                      </w:rPr>
                    </w:pPr>
                    <w:r>
                      <w:rPr>
                        <w:rFonts w:ascii="Arimo" w:hAnsi="Arimo"/>
                        <w:b/>
                        <w:color w:val="FF0000"/>
                        <w:spacing w:val="2"/>
                        <w:w w:val="95"/>
                        <w:sz w:val="36"/>
                      </w:rPr>
                      <w:t>N</w:t>
                    </w:r>
                    <w:r>
                      <w:rPr>
                        <w:rFonts w:ascii="Arimo" w:hAnsi="Arimo"/>
                        <w:b/>
                        <w:color w:val="FF0000"/>
                        <w:w w:val="95"/>
                        <w:sz w:val="36"/>
                      </w:rPr>
                      <w:t>u</w:t>
                    </w:r>
                    <w:r>
                      <w:rPr>
                        <w:rFonts w:ascii="Arimo" w:hAnsi="Arimo"/>
                        <w:b/>
                        <w:color w:val="FF0000"/>
                        <w:spacing w:val="-28"/>
                        <w:sz w:val="36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FF0000"/>
                        <w:w w:val="88"/>
                        <w:sz w:val="36"/>
                      </w:rPr>
                      <w:t>v</w:t>
                    </w:r>
                    <w:r>
                      <w:rPr>
                        <w:rFonts w:ascii="Arimo" w:hAnsi="Arimo"/>
                        <w:b/>
                        <w:color w:val="FF0000"/>
                        <w:spacing w:val="2"/>
                        <w:w w:val="90"/>
                        <w:sz w:val="36"/>
                      </w:rPr>
                      <w:t>o</w:t>
                    </w:r>
                    <w:r>
                      <w:rPr>
                        <w:rFonts w:ascii="Arimo" w:hAnsi="Arimo"/>
                        <w:b/>
                        <w:color w:val="FF0000"/>
                        <w:w w:val="89"/>
                        <w:sz w:val="36"/>
                      </w:rPr>
                      <w:t>i</w:t>
                    </w:r>
                    <w:r>
                      <w:rPr>
                        <w:rFonts w:ascii="Arimo" w:hAnsi="Arimo"/>
                        <w:b/>
                        <w:color w:val="FF0000"/>
                        <w:spacing w:val="-27"/>
                        <w:sz w:val="36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FF0000"/>
                        <w:w w:val="95"/>
                        <w:sz w:val="36"/>
                      </w:rPr>
                      <w:t>m</w:t>
                    </w:r>
                    <w:r>
                      <w:rPr>
                        <w:rFonts w:ascii="Arimo" w:hAnsi="Arimo"/>
                        <w:b/>
                        <w:color w:val="FF0000"/>
                        <w:spacing w:val="-3"/>
                        <w:w w:val="92"/>
                        <w:sz w:val="36"/>
                      </w:rPr>
                      <w:t>e</w:t>
                    </w:r>
                    <w:r>
                      <w:rPr>
                        <w:rFonts w:ascii="Arimo" w:hAnsi="Arimo"/>
                        <w:b/>
                        <w:color w:val="FF0000"/>
                        <w:spacing w:val="-2"/>
                        <w:w w:val="89"/>
                        <w:sz w:val="36"/>
                      </w:rPr>
                      <w:t>r</w:t>
                    </w:r>
                    <w:r>
                      <w:rPr>
                        <w:rFonts w:ascii="Arimo" w:hAnsi="Arimo"/>
                        <w:b/>
                        <w:color w:val="FF0000"/>
                        <w:spacing w:val="-2"/>
                        <w:w w:val="90"/>
                        <w:sz w:val="36"/>
                      </w:rPr>
                      <w:t>g</w:t>
                    </w:r>
                    <w:r>
                      <w:rPr>
                        <w:rFonts w:ascii="Arimo" w:hAnsi="Arimo"/>
                        <w:b/>
                        <w:color w:val="FF0000"/>
                        <w:w w:val="92"/>
                        <w:sz w:val="36"/>
                      </w:rPr>
                      <w:t>e</w:t>
                    </w:r>
                    <w:r>
                      <w:rPr>
                        <w:rFonts w:ascii="Arimo" w:hAnsi="Arimo"/>
                        <w:b/>
                        <w:color w:val="FF0000"/>
                        <w:spacing w:val="-31"/>
                        <w:sz w:val="36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FF0000"/>
                        <w:w w:val="90"/>
                        <w:sz w:val="36"/>
                      </w:rPr>
                      <w:t>l</w:t>
                    </w:r>
                    <w:r>
                      <w:rPr>
                        <w:rFonts w:ascii="Arimo" w:hAnsi="Arimo"/>
                        <w:b/>
                        <w:color w:val="FF0000"/>
                        <w:w w:val="92"/>
                        <w:sz w:val="36"/>
                      </w:rPr>
                      <w:t>a</w:t>
                    </w:r>
                    <w:r>
                      <w:rPr>
                        <w:rFonts w:ascii="Arimo" w:hAnsi="Arimo"/>
                        <w:b/>
                        <w:color w:val="FF0000"/>
                        <w:spacing w:val="-26"/>
                        <w:sz w:val="36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FF0000"/>
                        <w:w w:val="76"/>
                        <w:sz w:val="36"/>
                      </w:rPr>
                      <w:t>ș</w:t>
                    </w:r>
                    <w:r>
                      <w:rPr>
                        <w:rFonts w:ascii="Arimo" w:hAnsi="Arimo"/>
                        <w:b/>
                        <w:color w:val="FF0000"/>
                        <w:spacing w:val="-1"/>
                        <w:w w:val="79"/>
                        <w:sz w:val="36"/>
                      </w:rPr>
                      <w:t>c</w:t>
                    </w:r>
                    <w:r>
                      <w:rPr>
                        <w:rFonts w:ascii="Arimo" w:hAnsi="Arimo"/>
                        <w:b/>
                        <w:color w:val="FF0000"/>
                        <w:spacing w:val="2"/>
                        <w:w w:val="90"/>
                        <w:sz w:val="36"/>
                      </w:rPr>
                      <w:t>o</w:t>
                    </w:r>
                    <w:r>
                      <w:rPr>
                        <w:rFonts w:ascii="Arimo" w:hAnsi="Arimo"/>
                        <w:b/>
                        <w:color w:val="FF0000"/>
                        <w:spacing w:val="2"/>
                        <w:w w:val="91"/>
                        <w:sz w:val="36"/>
                      </w:rPr>
                      <w:t>a</w:t>
                    </w:r>
                    <w:r>
                      <w:rPr>
                        <w:rFonts w:ascii="Arimo" w:hAnsi="Arimo"/>
                        <w:b/>
                        <w:color w:val="FF0000"/>
                        <w:w w:val="91"/>
                        <w:sz w:val="36"/>
                      </w:rPr>
                      <w:t>l</w:t>
                    </w:r>
                    <w:r>
                      <w:rPr>
                        <w:rFonts w:ascii="Arimo" w:hAnsi="Arimo"/>
                        <w:b/>
                        <w:color w:val="FF0000"/>
                        <w:spacing w:val="2"/>
                        <w:w w:val="99"/>
                        <w:sz w:val="36"/>
                      </w:rPr>
                      <w:t>ă</w:t>
                    </w:r>
                    <w:r>
                      <w:rPr>
                        <w:rFonts w:ascii="Arimo" w:hAnsi="Arimo"/>
                        <w:b/>
                        <w:color w:val="FF0000"/>
                        <w:w w:val="99"/>
                        <w:sz w:val="36"/>
                      </w:rPr>
                      <w:t>,</w:t>
                    </w:r>
                    <w:r>
                      <w:rPr>
                        <w:rFonts w:ascii="Arimo" w:hAnsi="Arimo"/>
                        <w:b/>
                        <w:color w:val="FF0000"/>
                        <w:spacing w:val="-28"/>
                        <w:sz w:val="36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89"/>
                        <w:sz w:val="36"/>
                      </w:rPr>
                      <w:t>v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2"/>
                        <w:w w:val="89"/>
                        <w:sz w:val="36"/>
                      </w:rPr>
                      <w:t>o</w:t>
                    </w:r>
                    <w:r>
                      <w:rPr>
                        <w:rFonts w:ascii="Arimo" w:hAnsi="Arimo"/>
                        <w:b/>
                        <w:color w:val="404040"/>
                        <w:w w:val="89"/>
                        <w:sz w:val="36"/>
                      </w:rPr>
                      <w:t xml:space="preserve">i 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2"/>
                        <w:w w:val="91"/>
                        <w:sz w:val="36"/>
                      </w:rPr>
                      <w:t>r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1"/>
                        <w:w w:val="91"/>
                        <w:sz w:val="36"/>
                      </w:rPr>
                      <w:t>ă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6"/>
                      </w:rPr>
                      <w:t>m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1"/>
                        <w:w w:val="92"/>
                        <w:sz w:val="36"/>
                      </w:rPr>
                      <w:t>â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1"/>
                        <w:w w:val="90"/>
                        <w:sz w:val="36"/>
                      </w:rPr>
                      <w:t>n</w:t>
                    </w:r>
                    <w:r>
                      <w:rPr>
                        <w:rFonts w:ascii="Arimo" w:hAnsi="Arimo"/>
                        <w:b/>
                        <w:color w:val="404040"/>
                        <w:w w:val="92"/>
                        <w:sz w:val="36"/>
                      </w:rPr>
                      <w:t>e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1"/>
                        <w:sz w:val="36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0"/>
                        <w:sz w:val="36"/>
                      </w:rPr>
                      <w:t>l</w:t>
                    </w:r>
                    <w:r>
                      <w:rPr>
                        <w:rFonts w:ascii="Arimo" w:hAnsi="Arimo"/>
                        <w:b/>
                        <w:color w:val="404040"/>
                        <w:w w:val="92"/>
                        <w:sz w:val="36"/>
                      </w:rPr>
                      <w:t>a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27"/>
                        <w:sz w:val="36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1"/>
                        <w:sz w:val="36"/>
                      </w:rPr>
                      <w:t>d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2"/>
                        <w:w w:val="90"/>
                        <w:sz w:val="36"/>
                      </w:rPr>
                      <w:t>o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6"/>
                      </w:rPr>
                      <w:t>m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1"/>
                        <w:w w:val="89"/>
                        <w:sz w:val="36"/>
                      </w:rPr>
                      <w:t>i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6"/>
                        <w:w w:val="79"/>
                        <w:sz w:val="36"/>
                      </w:rPr>
                      <w:t>c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1"/>
                        <w:w w:val="89"/>
                        <w:sz w:val="36"/>
                      </w:rPr>
                      <w:t>i</w:t>
                    </w:r>
                    <w:r>
                      <w:rPr>
                        <w:rFonts w:ascii="Arimo" w:hAnsi="Arimo"/>
                        <w:b/>
                        <w:color w:val="404040"/>
                        <w:w w:val="90"/>
                        <w:sz w:val="36"/>
                      </w:rPr>
                      <w:t>l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1"/>
                        <w:w w:val="89"/>
                        <w:sz w:val="36"/>
                      </w:rPr>
                      <w:t>i</w:t>
                    </w:r>
                    <w:r>
                      <w:rPr>
                        <w:rFonts w:ascii="Arimo" w:hAnsi="Arimo"/>
                        <w:b/>
                        <w:color w:val="404040"/>
                        <w:w w:val="89"/>
                        <w:sz w:val="36"/>
                      </w:rPr>
                      <w:t>u</w:t>
                    </w:r>
                    <w:r>
                      <w:rPr>
                        <w:rFonts w:ascii="Arimo" w:hAnsi="Arimo"/>
                        <w:b/>
                        <w:color w:val="404040"/>
                        <w:w w:val="114"/>
                        <w:sz w:val="36"/>
                      </w:rPr>
                      <w:t>,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28"/>
                        <w:sz w:val="36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4"/>
                        <w:w w:val="91"/>
                        <w:sz w:val="36"/>
                      </w:rPr>
                      <w:t>d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1"/>
                        <w:w w:val="92"/>
                        <w:sz w:val="36"/>
                      </w:rPr>
                      <w:t>a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1"/>
                        <w:w w:val="79"/>
                        <w:sz w:val="36"/>
                      </w:rPr>
                      <w:t>c</w:t>
                    </w:r>
                    <w:r>
                      <w:rPr>
                        <w:rFonts w:ascii="Arimo" w:hAnsi="Arimo"/>
                        <w:b/>
                        <w:color w:val="404040"/>
                        <w:w w:val="92"/>
                        <w:sz w:val="36"/>
                      </w:rPr>
                      <w:t>ă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27"/>
                        <w:sz w:val="36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1"/>
                        <w:w w:val="89"/>
                        <w:sz w:val="36"/>
                      </w:rPr>
                      <w:t>î</w:t>
                    </w:r>
                    <w:r>
                      <w:rPr>
                        <w:rFonts w:ascii="Arimo" w:hAnsi="Arimo"/>
                        <w:b/>
                        <w:color w:val="404040"/>
                        <w:w w:val="90"/>
                        <w:sz w:val="36"/>
                      </w:rPr>
                      <w:t xml:space="preserve">n </w:t>
                    </w:r>
                    <w:r>
                      <w:rPr>
                        <w:rFonts w:ascii="Arimo" w:hAnsi="Arimo"/>
                        <w:b/>
                        <w:color w:val="404040"/>
                        <w:w w:val="96"/>
                        <w:sz w:val="36"/>
                      </w:rPr>
                      <w:t>ul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2"/>
                        <w:w w:val="96"/>
                        <w:sz w:val="36"/>
                      </w:rPr>
                      <w:t>t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1"/>
                        <w:w w:val="89"/>
                        <w:sz w:val="36"/>
                      </w:rPr>
                      <w:t>i</w:t>
                    </w:r>
                    <w:r>
                      <w:rPr>
                        <w:rFonts w:ascii="Arimo" w:hAnsi="Arimo"/>
                        <w:b/>
                        <w:color w:val="404040"/>
                        <w:w w:val="94"/>
                        <w:sz w:val="36"/>
                      </w:rPr>
                      <w:t>m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"/>
                        <w:w w:val="94"/>
                        <w:sz w:val="36"/>
                      </w:rPr>
                      <w:t>e</w:t>
                    </w:r>
                    <w:r>
                      <w:rPr>
                        <w:rFonts w:ascii="Arimo" w:hAnsi="Arimo"/>
                        <w:b/>
                        <w:color w:val="404040"/>
                        <w:w w:val="91"/>
                        <w:sz w:val="36"/>
                      </w:rPr>
                      <w:t>le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2"/>
                        <w:sz w:val="36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smallCaps/>
                        <w:color w:val="404040"/>
                        <w:spacing w:val="-3"/>
                        <w:w w:val="92"/>
                        <w:sz w:val="36"/>
                      </w:rPr>
                      <w:t>2</w:t>
                    </w:r>
                    <w:r>
                      <w:rPr>
                        <w:rFonts w:ascii="Arimo" w:hAnsi="Arimo"/>
                        <w:b/>
                        <w:smallCaps/>
                        <w:color w:val="404040"/>
                        <w:w w:val="92"/>
                        <w:sz w:val="36"/>
                      </w:rPr>
                      <w:t>4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20"/>
                        <w:sz w:val="36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1"/>
                        <w:sz w:val="36"/>
                      </w:rPr>
                      <w:t>d</w:t>
                    </w:r>
                    <w:r>
                      <w:rPr>
                        <w:rFonts w:ascii="Arimo" w:hAnsi="Arimo"/>
                        <w:b/>
                        <w:color w:val="404040"/>
                        <w:w w:val="92"/>
                        <w:sz w:val="36"/>
                      </w:rPr>
                      <w:t>e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1"/>
                        <w:sz w:val="36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2"/>
                        <w:w w:val="90"/>
                        <w:sz w:val="36"/>
                      </w:rPr>
                      <w:t>o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2"/>
                        <w:w w:val="89"/>
                        <w:sz w:val="36"/>
                      </w:rPr>
                      <w:t>r</w:t>
                    </w:r>
                    <w:r>
                      <w:rPr>
                        <w:rFonts w:ascii="Arimo" w:hAnsi="Arimo"/>
                        <w:b/>
                        <w:color w:val="404040"/>
                        <w:w w:val="92"/>
                        <w:sz w:val="36"/>
                      </w:rPr>
                      <w:t>e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26"/>
                        <w:sz w:val="36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2"/>
                        <w:sz w:val="36"/>
                      </w:rPr>
                      <w:t>a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26"/>
                        <w:sz w:val="36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2"/>
                        <w:w w:val="92"/>
                        <w:sz w:val="36"/>
                      </w:rPr>
                      <w:t>a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2"/>
                        <w:w w:val="90"/>
                        <w:sz w:val="36"/>
                      </w:rPr>
                      <w:t>p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2"/>
                        <w:w w:val="92"/>
                        <w:sz w:val="36"/>
                      </w:rPr>
                      <w:t>ă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2"/>
                        <w:w w:val="89"/>
                        <w:sz w:val="36"/>
                      </w:rPr>
                      <w:t>r</w:t>
                    </w:r>
                    <w:r>
                      <w:rPr>
                        <w:rFonts w:ascii="Arimo" w:hAnsi="Arimo"/>
                        <w:b/>
                        <w:color w:val="404040"/>
                        <w:w w:val="89"/>
                        <w:sz w:val="36"/>
                      </w:rPr>
                      <w:t>u</w:t>
                    </w:r>
                    <w:r>
                      <w:rPr>
                        <w:rFonts w:ascii="Arimo" w:hAnsi="Arimo"/>
                        <w:b/>
                        <w:color w:val="404040"/>
                        <w:w w:val="113"/>
                        <w:sz w:val="36"/>
                      </w:rPr>
                      <w:t>t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1"/>
                        <w:sz w:val="36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4"/>
                        <w:w w:val="79"/>
                        <w:sz w:val="36"/>
                      </w:rPr>
                      <w:t>c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"/>
                        <w:w w:val="92"/>
                        <w:sz w:val="36"/>
                      </w:rPr>
                      <w:t>e</w:t>
                    </w:r>
                    <w:r>
                      <w:rPr>
                        <w:rFonts w:ascii="Arimo" w:hAnsi="Arimo"/>
                        <w:b/>
                        <w:color w:val="404040"/>
                        <w:w w:val="90"/>
                        <w:sz w:val="36"/>
                      </w:rPr>
                      <w:t xml:space="preserve">l 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2"/>
                        <w:w w:val="89"/>
                        <w:sz w:val="36"/>
                      </w:rPr>
                      <w:t>p</w:t>
                    </w:r>
                    <w:r>
                      <w:rPr>
                        <w:rFonts w:ascii="Arimo" w:hAnsi="Arimo"/>
                        <w:b/>
                        <w:color w:val="404040"/>
                        <w:w w:val="89"/>
                        <w:sz w:val="36"/>
                      </w:rPr>
                      <w:t>u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"/>
                        <w:w w:val="113"/>
                        <w:sz w:val="36"/>
                      </w:rPr>
                      <w:t>ţ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1"/>
                        <w:w w:val="89"/>
                        <w:sz w:val="36"/>
                      </w:rPr>
                      <w:t>i</w:t>
                    </w:r>
                    <w:r>
                      <w:rPr>
                        <w:rFonts w:ascii="Arimo" w:hAnsi="Arimo"/>
                        <w:b/>
                        <w:color w:val="404040"/>
                        <w:w w:val="90"/>
                        <w:sz w:val="36"/>
                      </w:rPr>
                      <w:t>n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27"/>
                        <w:sz w:val="36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89"/>
                        <w:sz w:val="36"/>
                      </w:rPr>
                      <w:t>u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1"/>
                        <w:w w:val="90"/>
                        <w:sz w:val="36"/>
                      </w:rPr>
                      <w:t>n</w:t>
                    </w:r>
                    <w:r>
                      <w:rPr>
                        <w:rFonts w:ascii="Arimo" w:hAnsi="Arimo"/>
                        <w:b/>
                        <w:color w:val="404040"/>
                        <w:w w:val="89"/>
                        <w:sz w:val="36"/>
                      </w:rPr>
                      <w:t>u</w:t>
                    </w:r>
                    <w:r>
                      <w:rPr>
                        <w:rFonts w:ascii="Arimo" w:hAnsi="Arimo"/>
                        <w:b/>
                        <w:color w:val="404040"/>
                        <w:w w:val="90"/>
                        <w:sz w:val="36"/>
                      </w:rPr>
                      <w:t>l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28"/>
                        <w:sz w:val="36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1"/>
                        <w:sz w:val="36"/>
                      </w:rPr>
                      <w:t>d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1"/>
                        <w:w w:val="89"/>
                        <w:sz w:val="36"/>
                      </w:rPr>
                      <w:t>i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1"/>
                        <w:w w:val="90"/>
                        <w:sz w:val="36"/>
                      </w:rPr>
                      <w:t>n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"/>
                        <w:w w:val="113"/>
                        <w:sz w:val="36"/>
                      </w:rPr>
                      <w:t>t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2"/>
                        <w:w w:val="91"/>
                        <w:sz w:val="36"/>
                      </w:rPr>
                      <w:t>r</w:t>
                    </w:r>
                    <w:r>
                      <w:rPr>
                        <w:rFonts w:ascii="Arimo" w:hAnsi="Arimo"/>
                        <w:b/>
                        <w:color w:val="404040"/>
                        <w:w w:val="91"/>
                        <w:sz w:val="36"/>
                      </w:rPr>
                      <w:t>e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1"/>
                        <w:sz w:val="36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89"/>
                        <w:sz w:val="36"/>
                      </w:rPr>
                      <w:t>u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2"/>
                        <w:w w:val="94"/>
                        <w:sz w:val="36"/>
                      </w:rPr>
                      <w:t>r</w:t>
                    </w:r>
                    <w:r>
                      <w:rPr>
                        <w:rFonts w:ascii="Arimo" w:hAnsi="Arimo"/>
                        <w:b/>
                        <w:color w:val="404040"/>
                        <w:w w:val="94"/>
                        <w:sz w:val="36"/>
                      </w:rPr>
                      <w:t>m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1"/>
                        <w:w w:val="92"/>
                        <w:sz w:val="36"/>
                      </w:rPr>
                      <w:t>ă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"/>
                        <w:w w:val="113"/>
                        <w:sz w:val="36"/>
                      </w:rPr>
                      <w:t>t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2"/>
                        <w:w w:val="90"/>
                        <w:sz w:val="36"/>
                      </w:rPr>
                      <w:t>o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1"/>
                        <w:w w:val="92"/>
                        <w:sz w:val="36"/>
                      </w:rPr>
                      <w:t>a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2"/>
                        <w:w w:val="91"/>
                        <w:sz w:val="36"/>
                      </w:rPr>
                      <w:t>r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"/>
                        <w:w w:val="91"/>
                        <w:sz w:val="36"/>
                      </w:rPr>
                      <w:t>e</w:t>
                    </w:r>
                    <w:r>
                      <w:rPr>
                        <w:rFonts w:ascii="Arimo" w:hAnsi="Arimo"/>
                        <w:b/>
                        <w:color w:val="404040"/>
                        <w:w w:val="90"/>
                        <w:sz w:val="36"/>
                      </w:rPr>
                      <w:t>l</w:t>
                    </w:r>
                    <w:r>
                      <w:rPr>
                        <w:rFonts w:ascii="Arimo" w:hAnsi="Arimo"/>
                        <w:b/>
                        <w:color w:val="404040"/>
                        <w:w w:val="92"/>
                        <w:sz w:val="36"/>
                      </w:rPr>
                      <w:t xml:space="preserve">e 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1"/>
                        <w:w w:val="84"/>
                        <w:sz w:val="36"/>
                      </w:rPr>
                      <w:t>s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"/>
                        <w:w w:val="84"/>
                        <w:sz w:val="36"/>
                      </w:rPr>
                      <w:t>e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36"/>
                      </w:rPr>
                      <w:t>m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1"/>
                        <w:w w:val="90"/>
                        <w:sz w:val="36"/>
                      </w:rPr>
                      <w:t>n</w:t>
                    </w:r>
                    <w:r>
                      <w:rPr>
                        <w:rFonts w:ascii="Arimo" w:hAnsi="Arimo"/>
                        <w:b/>
                        <w:color w:val="404040"/>
                        <w:w w:val="92"/>
                        <w:sz w:val="36"/>
                      </w:rPr>
                      <w:t>e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1"/>
                        <w:sz w:val="36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1"/>
                        <w:sz w:val="36"/>
                      </w:rPr>
                      <w:t>d</w:t>
                    </w:r>
                    <w:r>
                      <w:rPr>
                        <w:rFonts w:ascii="Arimo" w:hAnsi="Arimo"/>
                        <w:b/>
                        <w:color w:val="404040"/>
                        <w:w w:val="92"/>
                        <w:sz w:val="36"/>
                      </w:rPr>
                      <w:t>e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31"/>
                        <w:sz w:val="36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0"/>
                        <w:sz w:val="36"/>
                      </w:rPr>
                      <w:t>b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2"/>
                        <w:w w:val="90"/>
                        <w:sz w:val="36"/>
                      </w:rPr>
                      <w:t>o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1"/>
                        <w:w w:val="92"/>
                        <w:sz w:val="36"/>
                      </w:rPr>
                      <w:t>a</w:t>
                    </w:r>
                    <w:r>
                      <w:rPr>
                        <w:rFonts w:ascii="Arimo" w:hAnsi="Arimo"/>
                        <w:b/>
                        <w:color w:val="404040"/>
                        <w:w w:val="90"/>
                        <w:sz w:val="36"/>
                      </w:rPr>
                      <w:t>l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1"/>
                        <w:w w:val="92"/>
                        <w:sz w:val="36"/>
                      </w:rPr>
                      <w:t>ă</w:t>
                    </w:r>
                    <w:r>
                      <w:rPr>
                        <w:rFonts w:ascii="Arimo" w:hAnsi="Arimo"/>
                        <w:b/>
                        <w:color w:val="404040"/>
                        <w:w w:val="87"/>
                        <w:sz w:val="36"/>
                      </w:rPr>
                      <w:t>: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val="en-GB" w:eastAsia="en-GB"/>
        </w:rPr>
        <w:pict>
          <v:shape id="Text Box 8" o:spid="_x0000_s1258" type="#_x0000_t202" style="position:absolute;margin-left:353.5pt;margin-top:13.8pt;width:209.05pt;height:276pt;z-index:-25166182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dHB7gEAAMADAAAOAAAAZHJzL2Uyb0RvYy54bWysU9tu2zAMfR+wfxD0vthJl64z4hRdiw4D&#10;ugvQ7gNoWY6F2aJGKbGzrx8lx1m3vQ17ESiKPDw8pDbXY9+JgyZv0JZyucil0FZhbeyulF+f7l9d&#10;SeED2Bo6tLqUR+3l9fbli83gCr3CFrtak2AQ64vBlbINwRVZ5lWre/ALdNryY4PUQ+Ar7bKaYGD0&#10;vstWeX6ZDUi1I1Tae/beTY9ym/CbRqvwuWm8DqIrJXML6aR0VvHMthsodgSuNepEA/6BRQ/GctEz&#10;1B0EEHsyf0H1RhF6bMJCYZ9h0xilUw/czTL/o5vHFpxOvbA43p1l8v8PVn06fCFh6lKullJY6HlG&#10;T3oM4h2O4irKMzhfcNSj47gwspvHnFr17gHVNy8s3rZgd/qGCIdWQ830ljEze5Y64fgIUg0fseYy&#10;sA+YgMaG+qgdqyEYncd0PI8mUlHsXF2uX7+9WEuh+O1ina95+KkGFHO6Ix/ea+xFNEpJPPsED4cH&#10;HyIdKOaQWM3ivem6NP/O/ubgwOhJ9CPjiXsYq3ES6s0sS4X1kRsinNaKvwEbLdIPKQZeqVL673sg&#10;LUX3wbIocf9mg2ajmg2wilNLGaSYzNsw7enekdm1jDzJbvGGhWtMaikqPLE48eU1SZ2eVjru4fN7&#10;ivr18bY/AQAA//8DAFBLAwQUAAYACAAAACEA4Qc1+eAAAAALAQAADwAAAGRycy9kb3ducmV2Lnht&#10;bEyPMU/DMBSEdyT+g/WQ2KidSE1oyEtVIZiQEGkYGJ3YTazGzyF22/DvcScYT3e6+67cLnZkZz17&#10;4wghWQlgmjqnDPUIn83rwyMwHyQpOTrSCD/aw7a6vSllodyFan3eh57FEvKFRBhCmArOfTdoK/3K&#10;TZqid3CzlSHKuedqlpdYbkeeCpFxKw3FhUFO+nnQ3XF/sgi7L6pfzPd7+1EfatM0G0Fv2RHx/m7Z&#10;PQELegl/YbjiR3SoIlPrTqQ8GxFykccvASHNM2DXQJKuE2AtwjrfZMCrkv//UP0CAAD//wMAUEsB&#10;Ai0AFAAGAAgAAAAhALaDOJL+AAAA4QEAABMAAAAAAAAAAAAAAAAAAAAAAFtDb250ZW50X1R5cGVz&#10;XS54bWxQSwECLQAUAAYACAAAACEAOP0h/9YAAACUAQAACwAAAAAAAAAAAAAAAAAvAQAAX3JlbHMv&#10;LnJlbHNQSwECLQAUAAYACAAAACEA4tHRwe4BAADAAwAADgAAAAAAAAAAAAAAAAAuAgAAZHJzL2Uy&#10;b0RvYy54bWxQSwECLQAUAAYACAAAACEA4Qc1+eAAAAALAQAADwAAAAAAAAAAAAAAAABIBAAAZHJz&#10;L2Rvd25yZXYueG1sUEsFBgAAAAAEAAQA8wAAAFUFAAAAAA==&#10;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181"/>
                  </w:tblGrid>
                  <w:tr w:rsidR="003A118D" w:rsidTr="006D78D9">
                    <w:trPr>
                      <w:trHeight w:val="507"/>
                    </w:trPr>
                    <w:tc>
                      <w:tcPr>
                        <w:tcW w:w="4181" w:type="dxa"/>
                        <w:tcBorders>
                          <w:bottom w:val="single" w:sz="24" w:space="0" w:color="FFFFFF"/>
                        </w:tcBorders>
                        <w:shd w:val="clear" w:color="auto" w:fill="83D2FF"/>
                      </w:tcPr>
                      <w:p w:rsidR="003A118D" w:rsidRPr="006D78D9" w:rsidRDefault="003A118D" w:rsidP="006D78D9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1315"/>
                          </w:tabs>
                          <w:spacing w:before="40"/>
                          <w:rPr>
                            <w:sz w:val="28"/>
                          </w:rPr>
                        </w:pPr>
                        <w:r w:rsidRPr="006D78D9">
                          <w:rPr>
                            <w:sz w:val="28"/>
                          </w:rPr>
                          <w:t>febră</w:t>
                        </w:r>
                      </w:p>
                    </w:tc>
                  </w:tr>
                  <w:tr w:rsidR="003A118D" w:rsidTr="006D78D9">
                    <w:trPr>
                      <w:trHeight w:val="487"/>
                    </w:trPr>
                    <w:tc>
                      <w:tcPr>
                        <w:tcW w:w="4181" w:type="dxa"/>
                        <w:tcBorders>
                          <w:top w:val="single" w:sz="24" w:space="0" w:color="FFFFFF"/>
                          <w:bottom w:val="single" w:sz="8" w:space="0" w:color="FFFFFF"/>
                        </w:tcBorders>
                        <w:shd w:val="clear" w:color="auto" w:fill="83D2FF"/>
                      </w:tcPr>
                      <w:p w:rsidR="003A118D" w:rsidRPr="006D78D9" w:rsidRDefault="003A118D" w:rsidP="006D78D9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1311"/>
                          </w:tabs>
                          <w:spacing w:before="63"/>
                          <w:ind w:hanging="363"/>
                          <w:rPr>
                            <w:sz w:val="28"/>
                          </w:rPr>
                        </w:pPr>
                        <w:r w:rsidRPr="006D78D9">
                          <w:rPr>
                            <w:sz w:val="28"/>
                          </w:rPr>
                          <w:t>tuse</w:t>
                        </w:r>
                      </w:p>
                    </w:tc>
                  </w:tr>
                  <w:tr w:rsidR="003A118D" w:rsidTr="006D78D9">
                    <w:trPr>
                      <w:trHeight w:val="527"/>
                    </w:trPr>
                    <w:tc>
                      <w:tcPr>
                        <w:tcW w:w="4181" w:type="dxa"/>
                        <w:tcBorders>
                          <w:top w:val="single" w:sz="8" w:space="0" w:color="FFFFFF"/>
                          <w:bottom w:val="single" w:sz="8" w:space="0" w:color="FFFFFF"/>
                        </w:tcBorders>
                        <w:shd w:val="clear" w:color="auto" w:fill="83D2FF"/>
                      </w:tcPr>
                      <w:p w:rsidR="003A118D" w:rsidRPr="006D78D9" w:rsidRDefault="003A118D" w:rsidP="006D78D9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1311"/>
                          </w:tabs>
                          <w:ind w:hanging="363"/>
                          <w:rPr>
                            <w:sz w:val="28"/>
                          </w:rPr>
                        </w:pPr>
                        <w:r w:rsidRPr="006D78D9">
                          <w:rPr>
                            <w:sz w:val="28"/>
                          </w:rPr>
                          <w:t>dificultăți la</w:t>
                        </w:r>
                        <w:r w:rsidRPr="006D78D9"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 w:rsidRPr="006D78D9">
                          <w:rPr>
                            <w:sz w:val="28"/>
                          </w:rPr>
                          <w:t>respirație</w:t>
                        </w:r>
                      </w:p>
                    </w:tc>
                  </w:tr>
                  <w:tr w:rsidR="003A118D" w:rsidTr="006D78D9">
                    <w:trPr>
                      <w:trHeight w:val="527"/>
                    </w:trPr>
                    <w:tc>
                      <w:tcPr>
                        <w:tcW w:w="4181" w:type="dxa"/>
                        <w:tcBorders>
                          <w:top w:val="single" w:sz="8" w:space="0" w:color="FFFFFF"/>
                          <w:bottom w:val="single" w:sz="8" w:space="0" w:color="FFFFFF"/>
                        </w:tcBorders>
                        <w:shd w:val="clear" w:color="auto" w:fill="83D2FF"/>
                      </w:tcPr>
                      <w:p w:rsidR="003A118D" w:rsidRPr="006D78D9" w:rsidRDefault="003A118D" w:rsidP="006D78D9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311"/>
                          </w:tabs>
                          <w:ind w:hanging="363"/>
                          <w:rPr>
                            <w:sz w:val="28"/>
                          </w:rPr>
                        </w:pPr>
                        <w:r w:rsidRPr="006D78D9">
                          <w:rPr>
                            <w:sz w:val="28"/>
                          </w:rPr>
                          <w:t>dureri</w:t>
                        </w:r>
                        <w:r w:rsidRPr="006D78D9"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 w:rsidRPr="006D78D9">
                          <w:rPr>
                            <w:sz w:val="28"/>
                          </w:rPr>
                          <w:t>musculare</w:t>
                        </w:r>
                      </w:p>
                    </w:tc>
                  </w:tr>
                  <w:tr w:rsidR="003A118D" w:rsidTr="006D78D9">
                    <w:trPr>
                      <w:trHeight w:val="829"/>
                    </w:trPr>
                    <w:tc>
                      <w:tcPr>
                        <w:tcW w:w="4181" w:type="dxa"/>
                        <w:tcBorders>
                          <w:top w:val="single" w:sz="8" w:space="0" w:color="FFFFFF"/>
                          <w:bottom w:val="single" w:sz="8" w:space="0" w:color="FFFFFF"/>
                        </w:tcBorders>
                        <w:shd w:val="clear" w:color="auto" w:fill="83D2FF"/>
                      </w:tcPr>
                      <w:p w:rsidR="003A118D" w:rsidRPr="006D78D9" w:rsidRDefault="003A118D" w:rsidP="006D78D9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1311"/>
                          </w:tabs>
                          <w:spacing w:before="69" w:line="242" w:lineRule="auto"/>
                          <w:ind w:right="374"/>
                          <w:rPr>
                            <w:sz w:val="28"/>
                          </w:rPr>
                        </w:pPr>
                        <w:r w:rsidRPr="006D78D9">
                          <w:rPr>
                            <w:sz w:val="28"/>
                          </w:rPr>
                          <w:t>pierderea gustului</w:t>
                        </w:r>
                        <w:r>
                          <w:rPr>
                            <w:sz w:val="28"/>
                          </w:rPr>
                          <w:t xml:space="preserve"> </w:t>
                        </w:r>
                        <w:r w:rsidRPr="006D78D9">
                          <w:rPr>
                            <w:spacing w:val="-33"/>
                            <w:sz w:val="28"/>
                          </w:rPr>
                          <w:t xml:space="preserve"> </w:t>
                        </w:r>
                        <w:r w:rsidRPr="006D78D9">
                          <w:rPr>
                            <w:spacing w:val="-4"/>
                            <w:sz w:val="28"/>
                          </w:rPr>
                          <w:t xml:space="preserve">sau </w:t>
                        </w:r>
                        <w:r w:rsidRPr="006D78D9">
                          <w:rPr>
                            <w:sz w:val="28"/>
                          </w:rPr>
                          <w:t>mirosului</w:t>
                        </w:r>
                      </w:p>
                    </w:tc>
                  </w:tr>
                  <w:tr w:rsidR="003A118D" w:rsidTr="006D78D9">
                    <w:trPr>
                      <w:trHeight w:val="519"/>
                    </w:trPr>
                    <w:tc>
                      <w:tcPr>
                        <w:tcW w:w="4181" w:type="dxa"/>
                        <w:tcBorders>
                          <w:top w:val="single" w:sz="8" w:space="0" w:color="FFFFFF"/>
                          <w:bottom w:val="single" w:sz="12" w:space="0" w:color="FFFFFF"/>
                        </w:tcBorders>
                        <w:shd w:val="clear" w:color="auto" w:fill="83D2FF"/>
                      </w:tcPr>
                      <w:p w:rsidR="003A118D" w:rsidRPr="006D78D9" w:rsidRDefault="003A118D" w:rsidP="006D78D9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1311"/>
                          </w:tabs>
                          <w:ind w:hanging="363"/>
                          <w:rPr>
                            <w:sz w:val="28"/>
                          </w:rPr>
                        </w:pPr>
                        <w:r w:rsidRPr="006D78D9">
                          <w:rPr>
                            <w:sz w:val="28"/>
                          </w:rPr>
                          <w:t>dureri de</w:t>
                        </w:r>
                        <w:r w:rsidRPr="006D78D9"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 w:rsidRPr="006D78D9">
                          <w:rPr>
                            <w:sz w:val="28"/>
                          </w:rPr>
                          <w:t>cap</w:t>
                        </w:r>
                      </w:p>
                    </w:tc>
                  </w:tr>
                  <w:tr w:rsidR="003A118D" w:rsidTr="006D78D9">
                    <w:trPr>
                      <w:trHeight w:val="521"/>
                    </w:trPr>
                    <w:tc>
                      <w:tcPr>
                        <w:tcW w:w="418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83D2FF"/>
                      </w:tcPr>
                      <w:p w:rsidR="003A118D" w:rsidRPr="006D78D9" w:rsidRDefault="003A118D" w:rsidP="006D78D9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1311"/>
                          </w:tabs>
                          <w:spacing w:before="61"/>
                          <w:ind w:hanging="363"/>
                          <w:rPr>
                            <w:sz w:val="28"/>
                          </w:rPr>
                        </w:pPr>
                        <w:r w:rsidRPr="006D78D9">
                          <w:rPr>
                            <w:sz w:val="28"/>
                          </w:rPr>
                          <w:t>dureri în</w:t>
                        </w:r>
                        <w:r w:rsidRPr="006D78D9"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 w:rsidRPr="006D78D9">
                          <w:rPr>
                            <w:sz w:val="28"/>
                          </w:rPr>
                          <w:t>gât</w:t>
                        </w:r>
                      </w:p>
                    </w:tc>
                  </w:tr>
                  <w:tr w:rsidR="003A118D" w:rsidTr="006D78D9">
                    <w:trPr>
                      <w:trHeight w:val="560"/>
                    </w:trPr>
                    <w:tc>
                      <w:tcPr>
                        <w:tcW w:w="418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83D2FF"/>
                      </w:tcPr>
                      <w:p w:rsidR="003A118D" w:rsidRPr="006D78D9" w:rsidRDefault="003A118D" w:rsidP="006D78D9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1311"/>
                          </w:tabs>
                          <w:spacing w:before="61"/>
                          <w:ind w:hanging="363"/>
                          <w:rPr>
                            <w:sz w:val="28"/>
                          </w:rPr>
                        </w:pPr>
                        <w:r w:rsidRPr="006D78D9">
                          <w:rPr>
                            <w:sz w:val="28"/>
                          </w:rPr>
                          <w:t>tulburări</w:t>
                        </w:r>
                        <w:r w:rsidRPr="006D78D9"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 w:rsidRPr="006D78D9">
                          <w:rPr>
                            <w:sz w:val="28"/>
                          </w:rPr>
                          <w:t>digestive</w:t>
                        </w:r>
                      </w:p>
                    </w:tc>
                  </w:tr>
                  <w:tr w:rsidR="003A118D" w:rsidTr="006D78D9">
                    <w:trPr>
                      <w:trHeight w:val="808"/>
                    </w:trPr>
                    <w:tc>
                      <w:tcPr>
                        <w:tcW w:w="4181" w:type="dxa"/>
                        <w:tcBorders>
                          <w:top w:val="single" w:sz="12" w:space="0" w:color="FFFFFF"/>
                        </w:tcBorders>
                        <w:shd w:val="clear" w:color="auto" w:fill="83D2FF"/>
                      </w:tcPr>
                      <w:p w:rsidR="003A118D" w:rsidRPr="006D78D9" w:rsidRDefault="003A118D" w:rsidP="006D78D9">
                        <w:pPr>
                          <w:pStyle w:val="TableParagraph"/>
                          <w:spacing w:before="0"/>
                          <w:ind w:left="0" w:firstLine="0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</w:tbl>
                <w:p w:rsidR="003A118D" w:rsidRDefault="003A118D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3A118D" w:rsidRDefault="003A118D">
      <w:pPr>
        <w:pStyle w:val="BodyText"/>
        <w:ind w:left="1236"/>
        <w:rPr>
          <w:rFonts w:ascii="Arial"/>
          <w:b w:val="0"/>
          <w:sz w:val="20"/>
        </w:rPr>
      </w:pPr>
      <w:r>
        <w:rPr>
          <w:noProof/>
          <w:lang w:val="en-GB" w:eastAsia="en-GB"/>
        </w:rPr>
      </w:r>
      <w:r w:rsidRPr="007876BF">
        <w:rPr>
          <w:rFonts w:ascii="Arial"/>
          <w:b w:val="0"/>
          <w:noProof/>
          <w:sz w:val="20"/>
        </w:rPr>
        <w:pict>
          <v:group id="Group 2" o:spid="_x0000_s1259" style="width:496.1pt;height:277pt;mso-position-horizontal-relative:char;mso-position-vertical-relative:line" coordsize="9922,5540">
            <v:shape id="Picture 7" o:spid="_x0000_s1260" type="#_x0000_t75" style="position:absolute;width:9922;height:5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t6wgAAANsAAAAPAAAAZHJzL2Rvd25yZXYueG1sRE9Na8JA&#10;EL0X/A/LCL3VjaVViW6CSAu1N43QHsfsmA1mZ0N2jWl/fbcgeJvH+5xVPthG9NT52rGC6SQBQVw6&#10;XXOl4FC8Py1A+ICssXFMCn7IQ56NHlaYanflHfX7UIkYwj5FBSaENpXSl4Ys+olriSN3cp3FEGFX&#10;Sd3hNYbbRj4nyUxarDk2GGxpY6g87y9WwfZ0eXsxX6/293Nh+uI7Cdv5USv1OB7WSxCBhnAX39wf&#10;Os6fwf8v8QCZ/QEAAP//AwBQSwECLQAUAAYACAAAACEA2+H2y+4AAACFAQAAEwAAAAAAAAAAAAAA&#10;AAAAAAAAW0NvbnRlbnRfVHlwZXNdLnhtbFBLAQItABQABgAIAAAAIQBa9CxbvwAAABUBAAALAAAA&#10;AAAAAAAAAAAAAB8BAABfcmVscy8ucmVsc1BLAQItABQABgAIAAAAIQAft8t6wgAAANsAAAAPAAAA&#10;AAAAAAAAAAAAAAcCAABkcnMvZG93bnJldi54bWxQSwUGAAAAAAMAAwC3AAAA9gIAAAAA&#10;">
              <v:imagedata r:id="rId60" o:title=""/>
            </v:shape>
            <v:shape id="Picture 6" o:spid="_x0000_s1261" type="#_x0000_t75" style="position:absolute;left:110;top:72;width:9701;height:53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amLwQAAANsAAAAPAAAAZHJzL2Rvd25yZXYueG1sRE/NasJA&#10;EL4LvsMyQm+6UYop0VVE2rSXHox9gCE7JsHsbMxsTdqn7xYKvc3H9zvb/ehadadeGs8GlosEFHHp&#10;bcOVgY/zy/wJlARki61nMvBFAvvddLLFzPqBT3QvQqViCEuGBuoQukxrKWtyKAvfEUfu4nuHIcK+&#10;0rbHIYa7Vq+SZK0dNhwbauzoWFN5LT6dgfx0W+dDfkxf5Xl05eO7pN8rMeZhNh42oAKN4V/8536z&#10;cX4Kv7/EA/TuBwAA//8DAFBLAQItABQABgAIAAAAIQDb4fbL7gAAAIUBAAATAAAAAAAAAAAAAAAA&#10;AAAAAABbQ29udGVudF9UeXBlc10ueG1sUEsBAi0AFAAGAAgAAAAhAFr0LFu/AAAAFQEAAAsAAAAA&#10;AAAAAAAAAAAAHwEAAF9yZWxzLy5yZWxzUEsBAi0AFAAGAAgAAAAhABqdqYvBAAAA2wAAAA8AAAAA&#10;AAAAAAAAAAAABwIAAGRycy9kb3ducmV2LnhtbFBLBQYAAAAAAwADALcAAAD1AgAAAAA=&#10;">
              <v:imagedata r:id="rId61" o:title=""/>
            </v:shape>
            <v:shape id="AutoShape 5" o:spid="_x0000_s1262" style="position:absolute;left:115;top:77;width:9692;height:5307;visibility:visible" coordsize="9692,5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g1WwwAAANsAAAAPAAAAZHJzL2Rvd25yZXYueG1sRI9Bb8Iw&#10;DIXvk/YfIk/iNtKBBFNHQNMQgssOlGlnKzFNt8bpmgDl3+PDJG623vN7nxerIbTqTH1qIht4GReg&#10;iG10DdcGvg6b51dQKSM7bCOTgSslWC0fHxZYunjhPZ2rXCsJ4VSiAZ9zV2qdrKeAaRw7YtGOsQ+Y&#10;Ze1r7Xq8SHho9aQoZjpgw9LgsaMPT/a3OgUDn1ucVXO//v6brKd7nl7tz7G1xoyehvc3UJmGfDf/&#10;X++c4Aus/CID6OUNAAD//wMAUEsBAi0AFAAGAAgAAAAhANvh9svuAAAAhQEAABMAAAAAAAAAAAAA&#10;AAAAAAAAAFtDb250ZW50X1R5cGVzXS54bWxQSwECLQAUAAYACAAAACEAWvQsW78AAAAVAQAACwAA&#10;AAAAAAAAAAAAAAAfAQAAX3JlbHMvLnJlbHNQSwECLQAUAAYACAAAACEAE2oNVsMAAADbAAAADwAA&#10;AAAAAAAAAAAAAAAHAgAAZHJzL2Rvd25yZXYueG1sUEsFBgAAAAADAAMAtwAAAPcCAAAAAA==&#10;" adj="0,,0" path="m,2653r1,-53l4,2548r5,-52l15,2443r8,-51l34,2340r11,-51l59,2238r16,-50l92,2137r19,-50l131,2038r22,-49l177,1940r26,-49l230,1843r29,-47l289,1748r32,-46l355,1655r35,-46l427,1564r38,-46l504,1474r41,-44l588,1386r44,-43l677,1300r47,-42l772,1216r50,-41l872,1134r53,-40l978,1055r55,-39l1089,978r57,-38l1205,903r60,-37l1326,830r62,-35l1451,760r65,-34l1582,693r66,-33l1716,628r69,-32l1855,566r72,-30l1999,506r73,-28l2146,450r75,-27l2297,396r77,-25l2452,346r79,-24l2611,299r81,-23l2773,255r83,-21l2939,214r84,-20l3108,176r85,-17l3280,142r87,-16l3455,111r88,-14l3632,84r90,-12l3813,61r91,-11l3996,41r92,-8l4181,25r93,-6l4368,13r95,-5l4558,5r96,-3l4750,1,4846,r97,1l5039,2r95,3l5229,8r95,5l5418,19r94,6l5604,33r93,8l5789,50r91,11l5970,72r90,12l6149,97r89,14l6326,126r87,16l6499,159r86,17l6669,194r84,20l6837,234r82,21l7001,276r80,23l7161,322r79,24l7318,371r77,25l7471,423r75,27l7620,478r74,28l7766,536r71,30l7907,596r69,32l8044,660r67,33l8176,726r65,34l8304,795r63,35l8428,866r59,37l8546,940r57,38l8659,1016r55,39l8768,1094r52,40l8871,1175r49,41l8969,1258r46,42l9061,1343r44,43l9147,1430r41,44l9228,1518r38,46l9302,1609r36,46l9371,1702r32,46l9433,1796r29,47l9489,1891r26,49l9539,1989r22,49l9582,2087r19,50l9618,2188r15,50l9647,2289r12,51l9669,2392r8,51l9684,2496r4,52l9691,2600r1,53l9691,2706r-3,53l9684,2811r-7,52l9669,2915r-10,51l9647,3018r-14,50l9618,3119r-17,50l9582,3219r-21,50l9539,3318r-24,49l9489,3415r-27,48l9433,3511r-30,47l9371,3605r-33,46l9302,3697r-36,46l9228,3788r-40,45l9147,3877r-42,44l9061,3964r-46,42l8969,4049r-49,41l8871,4132r-51,40l8768,4212r-54,40l8659,4291r-56,38l8546,4367r-59,37l8428,4441r-61,35l8304,4512r-63,35l8176,4581r-65,33l8044,4647r-68,32l7907,4710r-70,31l7766,4771r-72,29l7620,4829r-74,28l7471,4884r-76,26l7318,4936r-78,25l7161,4985r-80,23l7001,5030r-82,22l6837,5073r-84,20l6669,5112r-84,18l6499,5148r-86,17l6326,5180r-88,15l6149,5209r-89,13l5970,5235r-90,11l5789,5256r-92,10l5604,5274r-92,7l5418,5288r-94,6l5229,5298r-95,4l5039,5304r-96,2l4846,5306r-96,l4654,5304r-96,-2l4463,5298r-95,-4l4274,5288r-93,-7l4088,5274r-92,-8l3904,5256r-91,-10l3722,5235r-90,-13l3543,5209r-88,-14l3367,5180r-87,-15l3193,5148r-85,-18l3023,5112r-84,-19l2856,5073r-83,-21l2692,5030r-81,-22l2531,4985r-79,-24l2374,4936r-77,-26l2221,4884r-75,-27l2072,4829r-73,-29l1927,4771r-72,-30l1785,4710r-69,-31l1648,4647r-66,-33l1516,4581r-65,-34l1388,4512r-62,-36l1265,4441r-60,-37l1146,4367r-57,-38l1033,4291r-55,-39l925,4212r-53,-40l822,4132r-50,-42l724,4049r-47,-43l632,3964r-44,-43l545,3877r-41,-44l465,3788r-38,-45l390,3697r-35,-46l321,3605r-32,-47l259,3511r-29,-48l203,3415r-26,-48l153,3318r-22,-49l111,3219,92,3169,75,3119,59,3068,45,3018,34,2966,23,2915r-8,-52l9,2811,4,2759,1,2706,,2653xm1038,2653r2,44l1044,2740r7,44l1060,2826r12,43l1087,2911r17,42l1123,2994r22,41l1170,3076r27,40l1226,3156r32,39l1292,3234r36,38l1367,3310r40,38l1450,3384r45,37l1542,3457r49,35l1642,3526r53,34l1750,3594r57,33l1866,3659r61,31l1990,3721r64,30l2120,3781r68,28l2257,3837r71,28l2401,3891r74,26l2551,3942r77,24l2707,3990r80,22l2869,4034r83,21l3036,4074r86,20l3209,4112r88,17l3386,4145r91,16l3569,4175r92,13l3755,4201r95,11l3946,4223r96,9l4140,4240r98,8l4338,4254r100,5l4539,4263r102,3l4743,4268r103,l4949,4268r103,-2l5153,4263r101,-4l5355,4254r99,-6l5552,4240r98,-8l5747,4223r96,-11l5937,4201r94,-13l6124,4175r91,-14l6306,4145r89,-16l6483,4112r87,-18l6656,4074r84,-19l6823,4034r82,-22l6985,3990r79,-24l7141,3942r76,-25l7291,3891r73,-26l7435,3837r70,-28l7572,3781r67,-30l7703,3721r62,-31l7826,3659r59,-32l7942,3594r55,-34l8050,3526r51,-34l8150,3457r47,-36l8242,3384r43,-36l8326,3310r38,-38l8400,3234r34,-39l8466,3156r29,-40l8522,3076r25,-41l8569,2994r20,-41l8606,2911r14,-42l8632,2826r10,-42l8649,2740r4,-43l8654,2653r-1,-43l8649,2566r-7,-43l8632,2480r-12,-42l8606,2396r-17,-42l8569,2312r-22,-41l8522,2231r-27,-40l8466,2151r-32,-40l8400,2073r-36,-39l8326,1996r-41,-37l8242,1922r-45,-36l8150,1850r-49,-35l8050,1780r-53,-34l7942,1713r-57,-33l7826,1648r-61,-32l7703,1585r-64,-30l7572,1526r-67,-29l7435,1469r-71,-27l7291,1415r-74,-25l7141,1365r-77,-25l6985,1317r-80,-22l6823,1273r-83,-21l6656,1232r-86,-19l6483,1195r-88,-17l6306,1161r-91,-15l6124,1132r-93,-14l5937,1106r-94,-12l5747,1084r-97,-10l5552,1066r-98,-7l5355,1053r-101,-5l5153,1044r-101,-3l4949,1039r-103,-1l4743,1039r-102,2l4539,1044r-101,4l4338,1053r-100,6l4140,1066r-98,8l3946,1084r-96,10l3755,1106r-94,12l3569,1132r-92,14l3386,1161r-89,17l3209,1195r-87,18l3036,1232r-84,20l2869,1273r-82,22l2707,1317r-79,23l2551,1365r-76,25l2401,1415r-73,27l2257,1469r-69,28l2120,1526r-66,29l1990,1585r-63,31l1866,1648r-59,32l1750,1713r-55,33l1642,1780r-51,35l1542,1850r-47,36l1450,1922r-43,37l1367,1996r-39,38l1292,2073r-34,38l1226,2151r-29,40l1170,2231r-25,40l1123,2312r-19,42l1087,2396r-15,42l1060,2480r-9,43l1044,2566r-4,44l1038,2653xe" filled="f" strokecolor="#653065" strokeweight="1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75,2265;321,1779;724,1335;1265,943;1927,613;2692,353;3543,174;4463,85;5418,96;6326,203;7161,399;7907,673;8546,1017;9061,1420;9433,1873;9647,2366;9684,2888;9539,3395;9228,3865;8768,4289;8176,4658;7471,4961;6669,5189;5789,5333;4846,5383;3904,5333;3023,5189;2221,4961;1516,4658;925,4289;465,3865;153,3395;9,2888;1087,2988;1367,3387;1866,3736;2551,4019;3386,4222;4338,4331;5355,4331;6306,4222;7141,4019;7826,3736;8326,3387;8606,2988;8632,2557;8400,2150;7942,1790;7291,1492;6483,1272;5552,1143;4539,1121;3569,1209;2707,1394;1990,1662;1450,1999;1123,2389" o:connectangles="0,0,0,0,0,0,0,0,0,0,0,0,0,0,0,0,0,0,0,0,0,0,0,0,0,0,0,0,0,0,0,0,0,0,0,0,0,0,0,0,0,0,0,0,0,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63" type="#_x0000_t202" style="position:absolute;left:1765;top:2226;width:6414;height:7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<v:textbox inset="0,0,0,0">
                <w:txbxContent>
                  <w:p w:rsidR="003A118D" w:rsidRDefault="003A118D">
                    <w:pPr>
                      <w:spacing w:line="266" w:lineRule="exact"/>
                      <w:ind w:left="26" w:right="45"/>
                      <w:jc w:val="center"/>
                      <w:rPr>
                        <w:rFonts w:ascii="Arimo" w:hAnsi="Arimo"/>
                        <w:b/>
                        <w:sz w:val="28"/>
                      </w:rPr>
                    </w:pPr>
                    <w:r>
                      <w:rPr>
                        <w:rFonts w:ascii="Arimo" w:hAnsi="Arimo"/>
                        <w:b/>
                        <w:color w:val="FF0000"/>
                        <w:w w:val="90"/>
                      </w:rPr>
                      <w:t xml:space="preserve">PĂRINŢII </w:t>
                    </w:r>
                    <w:r>
                      <w:rPr>
                        <w:rFonts w:ascii="Arimo" w:hAnsi="Arimo"/>
                        <w:b/>
                        <w:color w:val="FF0000"/>
                        <w:w w:val="90"/>
                        <w:sz w:val="28"/>
                      </w:rPr>
                      <w:t xml:space="preserve"> VOR CONTACTA TELEFONIC MEDICUL</w:t>
                    </w:r>
                    <w:r>
                      <w:rPr>
                        <w:rFonts w:ascii="Arimo" w:hAnsi="Arimo"/>
                        <w:b/>
                        <w:color w:val="FF0000"/>
                        <w:spacing w:val="-12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FF0000"/>
                        <w:w w:val="90"/>
                        <w:sz w:val="28"/>
                      </w:rPr>
                      <w:t>DE</w:t>
                    </w:r>
                  </w:p>
                  <w:p w:rsidR="003A118D" w:rsidRDefault="003A118D">
                    <w:pPr>
                      <w:spacing w:before="182"/>
                      <w:ind w:left="18" w:right="45"/>
                      <w:jc w:val="center"/>
                      <w:rPr>
                        <w:rFonts w:ascii="Arimo"/>
                        <w:b/>
                        <w:sz w:val="28"/>
                      </w:rPr>
                    </w:pPr>
                    <w:r>
                      <w:rPr>
                        <w:rFonts w:ascii="Arimo"/>
                        <w:b/>
                        <w:color w:val="FF0000"/>
                        <w:sz w:val="28"/>
                      </w:rPr>
                      <w:t>FAMILIE</w:t>
                    </w:r>
                    <w:r>
                      <w:rPr>
                        <w:rFonts w:ascii="Arimo"/>
                        <w:b/>
                        <w:color w:val="404040"/>
                        <w:sz w:val="28"/>
                      </w:rPr>
                      <w:t>.</w:t>
                    </w:r>
                  </w:p>
                </w:txbxContent>
              </v:textbox>
            </v:shape>
            <v:shape id="_x0000_s1264" type="#_x0000_t202" style="position:absolute;left:2087;top:3421;width:5769;height:7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<v:textbox inset="0,0,0,0">
                <w:txbxContent>
                  <w:p w:rsidR="003A118D" w:rsidRDefault="003A118D">
                    <w:pPr>
                      <w:spacing w:line="266" w:lineRule="exact"/>
                      <w:ind w:right="18"/>
                      <w:jc w:val="center"/>
                      <w:rPr>
                        <w:rFonts w:ascii="Arimo" w:hAnsi="Arimo"/>
                        <w:b/>
                        <w:sz w:val="28"/>
                      </w:rPr>
                    </w:pPr>
                    <w:r>
                      <w:rPr>
                        <w:rFonts w:ascii="Arimo" w:hAnsi="Arimo"/>
                        <w:b/>
                        <w:color w:val="404040"/>
                        <w:w w:val="95"/>
                      </w:rPr>
                      <w:t>Acesta,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45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28"/>
                      </w:rPr>
                      <w:t>împreună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43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28"/>
                      </w:rPr>
                      <w:t>cu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42"/>
                        <w:w w:val="95"/>
                        <w:sz w:val="28"/>
                      </w:rPr>
                      <w:t xml:space="preserve"> 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28"/>
                      </w:rPr>
                      <w:t>părinţii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45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28"/>
                      </w:rPr>
                      <w:t>,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4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28"/>
                      </w:rPr>
                      <w:t>va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43"/>
                        <w:w w:val="95"/>
                        <w:sz w:val="28"/>
                      </w:rPr>
                      <w:t xml:space="preserve"> 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28"/>
                      </w:rPr>
                      <w:t>decide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10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28"/>
                      </w:rPr>
                      <w:t>cea</w:t>
                    </w:r>
                    <w:r>
                      <w:rPr>
                        <w:rFonts w:ascii="Arimo" w:hAnsi="Arimo"/>
                        <w:b/>
                        <w:color w:val="404040"/>
                        <w:spacing w:val="-43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Arimo" w:hAnsi="Arimo"/>
                        <w:b/>
                        <w:color w:val="404040"/>
                        <w:w w:val="95"/>
                        <w:sz w:val="28"/>
                      </w:rPr>
                      <w:t>mai</w:t>
                    </w:r>
                  </w:p>
                  <w:p w:rsidR="003A118D" w:rsidRDefault="003A118D">
                    <w:pPr>
                      <w:spacing w:before="182"/>
                      <w:ind w:right="21"/>
                      <w:jc w:val="center"/>
                      <w:rPr>
                        <w:rFonts w:ascii="Arimo" w:hAnsi="Arimo"/>
                        <w:b/>
                        <w:sz w:val="28"/>
                      </w:rPr>
                    </w:pPr>
                    <w:r>
                      <w:rPr>
                        <w:rFonts w:ascii="Arimo" w:hAnsi="Arimo"/>
                        <w:b/>
                        <w:color w:val="404040"/>
                        <w:sz w:val="28"/>
                      </w:rPr>
                      <w:t>corectă atitudine de urmat.</w:t>
                    </w:r>
                  </w:p>
                </w:txbxContent>
              </v:textbox>
            </v:shape>
            <w10:anchorlock/>
          </v:group>
        </w:pict>
      </w:r>
    </w:p>
    <w:p w:rsidR="003A118D" w:rsidRDefault="003A118D">
      <w:pPr>
        <w:pStyle w:val="BodyText"/>
        <w:spacing w:before="8"/>
        <w:rPr>
          <w:rFonts w:ascii="Arial"/>
          <w:b w:val="0"/>
          <w:sz w:val="10"/>
        </w:rPr>
      </w:pPr>
      <w:bookmarkStart w:id="0" w:name="_GoBack"/>
      <w:bookmarkEnd w:id="0"/>
    </w:p>
    <w:sectPr w:rsidR="003A118D" w:rsidSect="00D80174">
      <w:headerReference w:type="default" r:id="rId62"/>
      <w:footerReference w:type="default" r:id="rId63"/>
      <w:pgSz w:w="12240" w:h="15840"/>
      <w:pgMar w:top="1000" w:right="120" w:bottom="280" w:left="520" w:header="737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118D" w:rsidRDefault="003A118D">
      <w:r>
        <w:separator/>
      </w:r>
    </w:p>
  </w:endnote>
  <w:endnote w:type="continuationSeparator" w:id="0">
    <w:p w:rsidR="003A118D" w:rsidRDefault="003A11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rlito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mo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18D" w:rsidRDefault="003A118D">
    <w:pPr>
      <w:pStyle w:val="BodyText"/>
      <w:spacing w:line="14" w:lineRule="auto"/>
      <w:rPr>
        <w:b w:val="0"/>
        <w:sz w:val="20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68.45pt;margin-top:745.35pt;width:11.15pt;height:12.1pt;z-index:-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FZw6gEAAL0DAAAOAAAAZHJzL2Uyb0RvYy54bWysU8Fu2zAMvQ/YPwi6L3baNSuMOEXXosOA&#10;bh3Q7gMYWbaF2aJGKbGzrx8lx1m33YpeBIoiHx8fqfXV2Hdir8kbtKVcLnIptFVYGduU8vvT3btL&#10;KXwAW0GHVpfyoL282rx9sx5coc+wxa7SJBjE+mJwpWxDcEWWedXqHvwCnbb8WCP1EPhKTVYRDIze&#10;d9lZnq+yAalyhEp7z97b6VFuEn5daxUe6trrILpSMreQTkrnNp7ZZg1FQ+Bao4404AUsejCWi56g&#10;biGA2JH5D6o3itBjHRYK+wzr2iideuBulvk/3Ty24HTqhcXx7iSTfz1Y9XX/jYSpeHbnUljoeUZP&#10;egziI47iMsozOF9w1KPjuDCym0NTq97do/rhhcWbFmyjr4lwaDVUTG8ZM7NnqROOjyDb4QtWXAZ2&#10;ARPQWFMftWM1BKPzmA6n0UQqKpZ8v1zlF1IoflpenK8+pNFlUMzJjnz4pLEX0Sgl8eQTOOzvfYhk&#10;oJhDYi2Ld6br0vQ7+5eDA6MnkY98J+Zh3I6TTLMmW6wO3A3htFP8B9hokX5JMfA+ldL/3AFpKbrP&#10;lhWJyzcbNBvb2QCrOLWUQYrJvAnTku4cmaZl5Elzi9esWm1SR1HeicWRLu9IavS4z3EJn99T1J9f&#10;t/kNAAD//wMAUEsDBBQABgAIAAAAIQBkNf654gAAAA8BAAAPAAAAZHJzL2Rvd25yZXYueG1sTI/B&#10;TsMwEETvSPyDtUjcqJ1CAwlxqgrBCQk1DQeOTuwmVuN1iN02/D3bE9xmdkezb4v17AZ2MlOwHiUk&#10;CwHMYOu1xU7CZ/129wQsRIVaDR6NhB8TYF1eXxUq1/6MlTntYseoBEOuJPQxjjnnoe2NU2HhR4O0&#10;2/vJqUh26rie1JnK3cCXQqTcKYt0oVejeelNe9gdnYTNF1av9vuj2Vb7ytZ1JvA9PUh5ezNvnoFF&#10;M8e/MFzwCR1KYmr8EXVgA/nkPs0oS+ohE4/ALplklS2BNaRWNAVeFvz/H+UvAAAA//8DAFBLAQIt&#10;ABQABgAIAAAAIQC2gziS/gAAAOEBAAATAAAAAAAAAAAAAAAAAAAAAABbQ29udGVudF9UeXBlc10u&#10;eG1sUEsBAi0AFAAGAAgAAAAhADj9If/WAAAAlAEAAAsAAAAAAAAAAAAAAAAALwEAAF9yZWxzLy5y&#10;ZWxzUEsBAi0AFAAGAAgAAAAhALiAVnDqAQAAvQMAAA4AAAAAAAAAAAAAAAAALgIAAGRycy9lMm9E&#10;b2MueG1sUEsBAi0AFAAGAAgAAAAhAGQ1/rniAAAADwEAAA8AAAAAAAAAAAAAAAAARAQAAGRycy9k&#10;b3ducmV2LnhtbFBLBQYAAAAABAAEAPMAAABTBQAAAAA=&#10;" filled="f" stroked="f">
          <v:textbox inset="0,0,0,0">
            <w:txbxContent>
              <w:p w:rsidR="003A118D" w:rsidRDefault="003A118D">
                <w:pPr>
                  <w:spacing w:line="212" w:lineRule="exact"/>
                  <w:ind w:left="60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smallCaps/>
                    <w:color w:val="404040"/>
                    <w:w w:val="92"/>
                    <w:sz w:val="20"/>
                  </w:rPr>
                  <w:fldChar w:fldCharType="begin"/>
                </w:r>
                <w:r>
                  <w:rPr>
                    <w:rFonts w:ascii="Arial"/>
                    <w:smallCaps/>
                    <w:color w:val="404040"/>
                    <w:w w:val="92"/>
                    <w:sz w:val="20"/>
                  </w:rPr>
                  <w:instrText xml:space="preserve"> PAGE </w:instrText>
                </w:r>
                <w:r>
                  <w:rPr>
                    <w:rFonts w:ascii="Arial"/>
                    <w:smallCaps/>
                    <w:color w:val="404040"/>
                    <w:w w:val="92"/>
                    <w:sz w:val="20"/>
                  </w:rPr>
                  <w:fldChar w:fldCharType="separate"/>
                </w:r>
                <w:r>
                  <w:rPr>
                    <w:rFonts w:ascii="Arial"/>
                    <w:b/>
                    <w:bCs/>
                    <w:smallCaps/>
                    <w:noProof/>
                    <w:color w:val="404040"/>
                    <w:w w:val="92"/>
                    <w:sz w:val="20"/>
                  </w:rPr>
                  <w:t>2</w:t>
                </w:r>
                <w:r>
                  <w:rPr>
                    <w:rFonts w:ascii="Arial"/>
                    <w:smallCaps/>
                    <w:color w:val="404040"/>
                    <w:w w:val="92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18D" w:rsidRDefault="003A118D">
    <w:pPr>
      <w:pStyle w:val="BodyText"/>
      <w:spacing w:line="14" w:lineRule="auto"/>
      <w:rPr>
        <w:b w:val="0"/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18D" w:rsidRDefault="003A118D">
    <w:pPr>
      <w:pStyle w:val="BodyText"/>
      <w:spacing w:line="14" w:lineRule="auto"/>
      <w:rPr>
        <w:b w:val="0"/>
        <w:sz w:val="20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54" type="#_x0000_t202" style="position:absolute;margin-left:568.2pt;margin-top:745.35pt;width:11.35pt;height:12.1pt;z-index:-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h8k6wEAAL0DAAAOAAAAZHJzL2Uyb0RvYy54bWysU8Fu2zAMvQ/YPwi6L47bNBuMOEXXosOA&#10;bh3Q7gNoWY6F2aJGKbGzrx8lx1m33YZdBIoiHx8fqc312HfioMkbtKXMF0sptFVYG7sr5dfn+zfv&#10;pPABbA0dWl3Ko/byevv61WZwhb7AFrtak2AQ64vBlbINwRVZ5lWre/ALdNryY4PUQ+Ar7bKaYGD0&#10;vssulst1NiDVjlBp79l7Nz3KbcJvGq3CY9N4HURXSuYW0knprOKZbTdQ7Ahca9SJBvwDix6M5aJn&#10;qDsIIPZk/oLqjSL02ISFwj7DpjFKpx64m3z5RzdPLTidemFxvDvL5P8frPp8+ELC1Dy7XAoLPc/o&#10;WY9BvMdRrKM8g/MFRz05jgsjuzk0terdA6pvXli8bcHu9A0RDq2GmunlMTN7kTrh+AhSDZ+w5jKw&#10;D5iAxob6qB2rIRidx3Q8jyZSUbHkapWvrqRQ/JRfXa7fptFlUMzJjnz4oLEX0Sgl8eQTOBwefIhk&#10;oJhDYi2L96br0vQ7+5uDA6MnkY98J+ZhrMYk0+WsSYX1kbshnHaK/wAbLdIPKQbep1L673sgLUX3&#10;0bIicflmg2ajmg2wilNLGaSYzNswLenekdm1jDxpbvGGVWtM6ijKO7E40eUdSY2e9jku4ct7ivr1&#10;67Y/AQAA//8DAFBLAwQUAAYACAAAACEAiqq6YuIAAAAPAQAADwAAAGRycy9kb3ducmV2LnhtbEyP&#10;wU7DMBBE70j8g7VI3KgdaAMJcaoKwQkJNQ0Hjk7sJlbjdYjdNvw92xPcZnZHs2+L9ewGdjJTsB4l&#10;JAsBzGDrtcVOwmf9dvcELESFWg0ejYQfE2BdXl8VKtf+jJU57WLHqARDriT0MY4556HtjVNh4UeD&#10;tNv7yalIduq4ntSZyt3A74VIuVMW6UKvRvPSm/awOzoJmy+sXu33R7Ot9pWt60zge3qQ8vZm3jwD&#10;i2aOf2G44BM6lMTU+CPqwAbyyUO6pCypZSYegV0yySpLgDWkVjQFXhb8/x/lLwAAAP//AwBQSwEC&#10;LQAUAAYACAAAACEAtoM4kv4AAADhAQAAEwAAAAAAAAAAAAAAAAAAAAAAW0NvbnRlbnRfVHlwZXNd&#10;LnhtbFBLAQItABQABgAIAAAAIQA4/SH/1gAAAJQBAAALAAAAAAAAAAAAAAAAAC8BAABfcmVscy8u&#10;cmVsc1BLAQItABQABgAIAAAAIQDkIh8k6wEAAL0DAAAOAAAAAAAAAAAAAAAAAC4CAABkcnMvZTJv&#10;RG9jLnhtbFBLAQItABQABgAIAAAAIQCKqrpi4gAAAA8BAAAPAAAAAAAAAAAAAAAAAEUEAABkcnMv&#10;ZG93bnJldi54bWxQSwUGAAAAAAQABADzAAAAVAUAAAAA&#10;" filled="f" stroked="f">
          <v:textbox inset="0,0,0,0">
            <w:txbxContent>
              <w:p w:rsidR="003A118D" w:rsidRDefault="003A118D">
                <w:pPr>
                  <w:spacing w:line="212" w:lineRule="exact"/>
                  <w:ind w:left="60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404040"/>
                    <w:w w:val="95"/>
                    <w:sz w:val="20"/>
                  </w:rPr>
                  <w:fldChar w:fldCharType="begin"/>
                </w:r>
                <w:r>
                  <w:rPr>
                    <w:rFonts w:ascii="Arial"/>
                    <w:color w:val="404040"/>
                    <w:w w:val="95"/>
                    <w:sz w:val="20"/>
                  </w:rPr>
                  <w:instrText xml:space="preserve"> PAGE </w:instrText>
                </w:r>
                <w:r>
                  <w:rPr>
                    <w:rFonts w:ascii="Arial"/>
                    <w:color w:val="404040"/>
                    <w:w w:val="95"/>
                    <w:sz w:val="20"/>
                  </w:rPr>
                  <w:fldChar w:fldCharType="separate"/>
                </w:r>
                <w:r>
                  <w:rPr>
                    <w:rFonts w:ascii="Arial"/>
                    <w:b/>
                    <w:bCs/>
                    <w:noProof/>
                    <w:color w:val="404040"/>
                    <w:w w:val="95"/>
                    <w:sz w:val="20"/>
                  </w:rPr>
                  <w:t>5</w:t>
                </w:r>
                <w:r>
                  <w:rPr>
                    <w:rFonts w:ascii="Arial"/>
                    <w:color w:val="404040"/>
                    <w:w w:val="9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18D" w:rsidRDefault="003A118D">
    <w:pPr>
      <w:pStyle w:val="BodyText"/>
      <w:spacing w:line="14" w:lineRule="auto"/>
      <w:rPr>
        <w:b w:val="0"/>
        <w:sz w:val="20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6" type="#_x0000_t202" style="position:absolute;margin-left:568.2pt;margin-top:745.35pt;width:11.3pt;height:12.1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4Cr6QEAAL0DAAAOAAAAZHJzL2Uyb0RvYy54bWysU8Fu2zAMvQ/YPwi6L07aphuMOEXXosOA&#10;bh3Q7gNoWbaF2aJGKbGzrx8lx1m33opdBIoiHx8fqc3V2Hdir8kbtIVcLZZSaKuwMrYp5Penu3cf&#10;pPABbAUdWl3Ig/byavv2zWZwuT7DFrtKk2AQ6/PBFbINweVZ5lWre/ALdNryY43UQ+ArNVlFMDB6&#10;32Vny+VlNiBVjlBp79l7Oz3KbcKva63CQ117HURXSOYW0knpLOOZbTeQNwSuNepIA17BogdjuegJ&#10;6hYCiB2ZF1C9UYQe67BQ2GdY10bp1AN3s1r+081jC06nXlgc704y+f8Hq77uv5EwFc+O5bHQ84ye&#10;9BjERxzFOsozOJ9z1KPjuDCym0NTq97do/rhhcWbFmyjr4lwaDVUTG8VM7NnqROOjyDl8AUrLgO7&#10;gAlorKmP2rEagtGZx+E0mkhFxZIX5+vIUPHTan1++T6NLoN8TnbkwyeNvYhGIYknn8Bhf+9DJAP5&#10;HBJrWbwzXZem39m/HBwYPYl85DsxD2M5JpkuZk1KrA7cDeG0U/wH2GiRfkkx8D4V0v/cAWkpus+W&#10;FYnLNxs0G+VsgFWcWsggxWTehGlJd45M0zLypLnFa1atNqmjKO/E4kiXdyQ1etznuITP7ynqz6/b&#10;/gYAAP//AwBQSwMEFAAGAAgAAAAhAK5zvQHgAAAADwEAAA8AAABkcnMvZG93bnJldi54bWxMT0FO&#10;wzAQvCPxB2uRuFE70AYS4lQVghMSahoOHJ3YTazG6xC7bfg92xPcZnZGszPFenYDO5kpWI8SkoUA&#10;ZrD12mIn4bN+u3sCFqJCrQaPRsKPCbAur68KlWt/xsqcdrFjFIIhVxL6GMec89D2xqmw8KNB0vZ+&#10;cioSnTquJ3WmcDfweyFS7pRF+tCr0bz0pj3sjk7C5gurV/v90WyrfWXrOhP4nh6kvL2ZN8/Aopnj&#10;nxku9ak6lNSp8UfUgQ3Ek4d0SV5Cy0w8Art4klVGAxtCK7oCLwv+f0f5CwAA//8DAFBLAQItABQA&#10;BgAIAAAAIQC2gziS/gAAAOEBAAATAAAAAAAAAAAAAAAAAAAAAABbQ29udGVudF9UeXBlc10ueG1s&#10;UEsBAi0AFAAGAAgAAAAhADj9If/WAAAAlAEAAAsAAAAAAAAAAAAAAAAALwEAAF9yZWxzLy5yZWxz&#10;UEsBAi0AFAAGAAgAAAAhABQHgKvpAQAAvQMAAA4AAAAAAAAAAAAAAAAALgIAAGRycy9lMm9Eb2Mu&#10;eG1sUEsBAi0AFAAGAAgAAAAhAK5zvQHgAAAADwEAAA8AAAAAAAAAAAAAAAAAQwQAAGRycy9kb3du&#10;cmV2LnhtbFBLBQYAAAAABAAEAPMAAABQBQAAAAA=&#10;" filled="f" stroked="f">
          <v:textbox inset="0,0,0,0">
            <w:txbxContent>
              <w:p w:rsidR="003A118D" w:rsidRDefault="003A118D">
                <w:pPr>
                  <w:spacing w:line="212" w:lineRule="exact"/>
                  <w:ind w:left="60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404040"/>
                    <w:w w:val="95"/>
                    <w:sz w:val="20"/>
                  </w:rPr>
                  <w:fldChar w:fldCharType="begin"/>
                </w:r>
                <w:r>
                  <w:rPr>
                    <w:rFonts w:ascii="Arial"/>
                    <w:color w:val="404040"/>
                    <w:w w:val="95"/>
                    <w:sz w:val="20"/>
                  </w:rPr>
                  <w:instrText xml:space="preserve"> PAGE </w:instrText>
                </w:r>
                <w:r>
                  <w:rPr>
                    <w:rFonts w:ascii="Arial"/>
                    <w:color w:val="404040"/>
                    <w:w w:val="95"/>
                    <w:sz w:val="20"/>
                  </w:rPr>
                  <w:fldChar w:fldCharType="separate"/>
                </w:r>
                <w:r>
                  <w:rPr>
                    <w:rFonts w:ascii="Arial"/>
                    <w:b/>
                    <w:bCs/>
                    <w:noProof/>
                    <w:color w:val="404040"/>
                    <w:w w:val="95"/>
                    <w:sz w:val="20"/>
                  </w:rPr>
                  <w:t>6</w:t>
                </w:r>
                <w:r>
                  <w:rPr>
                    <w:rFonts w:ascii="Arial"/>
                    <w:color w:val="404040"/>
                    <w:w w:val="9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18D" w:rsidRDefault="003A118D">
    <w:pPr>
      <w:pStyle w:val="BodyText"/>
      <w:spacing w:line="14" w:lineRule="auto"/>
      <w:rPr>
        <w:b w:val="0"/>
        <w:sz w:val="20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64" type="#_x0000_t202" style="position:absolute;margin-left:569.15pt;margin-top:745.35pt;width:10.35pt;height:12.1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5y6gEAALwDAAAOAAAAZHJzL2Uyb0RvYy54bWysU8Fu2zAMvQ/YPwi6L46bNhuMOEXXosOA&#10;bh3Q7gMYWbaF2aJGKbGzrx8lO1m33YZdBIoiHx8fqc312HfioMkbtKXMF0sptFVYGduU8uvz/Zt3&#10;UvgAtoIOrS7lUXt5vX39ajO4Ql9gi12lSTCI9cXgStmG4Ios86rVPfgFOm35sUbqIfCVmqwiGBi9&#10;77KL5XKdDUiVI1Tae/beTY9ym/DrWqvwWNdeB9GVkrmFdFI6d/HMthsoGgLXGjXTgH9g0YOxXPQM&#10;dQcBxJ7MX1C9UYQe67BQ2GdY10bp1AN3ky//6OapBadTLyyOd2eZ/P+DVZ8PX0iYqpRrKSz0PKJn&#10;PQbxHkexiuoMzhcc9OQ4LIzs5imnTr17QPXNC4u3LdhG3xDh0GqomF0eM7MXqROOjyC74RNWXAb2&#10;ARPQWFMfpWMxBKPzlI7nyUQqKpZc5ZeXV1IofsqvVuu3aXIZFKdkRz580NiLaJSSePAJHA4PPkQy&#10;UJxCYi2L96br0vA7+5uDA6MnkY98J+Zh3I2zSrMmO6yO3A3htFL8BdhokX5IMfA6ldJ/3wNpKbqP&#10;lhWJu3cy6GTsTgZYxamlDFJM5m2YdnTvyDQtI0+aW7xh1WqTOoryTixmurwiqdF5neMOvrynqF+f&#10;bvsTAAD//wMAUEsDBBQABgAIAAAAIQD/MD1P4QAAAA8BAAAPAAAAZHJzL2Rvd25yZXYueG1sTE9B&#10;TsMwELwj8QdrkbhRO5SWJo1TVQhOSIg0HHp0YjexGq9D7Lbh92xPcJvZGc3O5JvJ9exsxmA9Skhm&#10;ApjBxmuLrYSv6u1hBSxEhVr1Ho2EHxNgU9ze5CrT/oKlOe9iyygEQ6YkdDEOGeeh6YxTYeYHg6Qd&#10;/OhUJDq2XI/qQuGu549CLLlTFulDpwbz0pnmuDs5Cds9lq/2+6P+LA+lrapU4PvyKOX93bRdA4tm&#10;in9muNan6lBQp9qfUAfWE0/mqzl5CT2l4hnY1ZMsUhpYE1rQFXiR8/87il8AAAD//wMAUEsBAi0A&#10;FAAGAAgAAAAhALaDOJL+AAAA4QEAABMAAAAAAAAAAAAAAAAAAAAAAFtDb250ZW50X1R5cGVzXS54&#10;bWxQSwECLQAUAAYACAAAACEAOP0h/9YAAACUAQAACwAAAAAAAAAAAAAAAAAvAQAAX3JlbHMvLnJl&#10;bHNQSwECLQAUAAYACAAAACEAKXYOcuoBAAC8AwAADgAAAAAAAAAAAAAAAAAuAgAAZHJzL2Uyb0Rv&#10;Yy54bWxQSwECLQAUAAYACAAAACEA/zA9T+EAAAAPAQAADwAAAAAAAAAAAAAAAABEBAAAZHJzL2Rv&#10;d25yZXYueG1sUEsFBgAAAAAEAAQA8wAAAFIFAAAAAA==&#10;" filled="f" stroked="f">
          <v:textbox inset="0,0,0,0">
            <w:txbxContent>
              <w:p w:rsidR="003A118D" w:rsidRDefault="003A118D">
                <w:pPr>
                  <w:spacing w:line="212" w:lineRule="exact"/>
                  <w:ind w:left="60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404040"/>
                    <w:w w:val="77"/>
                    <w:sz w:val="20"/>
                  </w:rPr>
                  <w:fldChar w:fldCharType="begin"/>
                </w:r>
                <w:r>
                  <w:rPr>
                    <w:rFonts w:ascii="Arial"/>
                    <w:color w:val="404040"/>
                    <w:w w:val="77"/>
                    <w:sz w:val="20"/>
                  </w:rPr>
                  <w:instrText xml:space="preserve"> PAGE </w:instrText>
                </w:r>
                <w:r>
                  <w:rPr>
                    <w:rFonts w:ascii="Arial"/>
                    <w:color w:val="404040"/>
                    <w:w w:val="77"/>
                    <w:sz w:val="20"/>
                  </w:rPr>
                  <w:fldChar w:fldCharType="separate"/>
                </w:r>
                <w:r>
                  <w:rPr>
                    <w:rFonts w:ascii="Arial"/>
                    <w:b/>
                    <w:bCs/>
                    <w:noProof/>
                    <w:color w:val="404040"/>
                    <w:w w:val="77"/>
                    <w:sz w:val="20"/>
                  </w:rPr>
                  <w:t>7</w:t>
                </w:r>
                <w:r>
                  <w:rPr>
                    <w:rFonts w:ascii="Arial"/>
                    <w:color w:val="404040"/>
                    <w:w w:val="77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18D" w:rsidRDefault="003A118D">
    <w:pPr>
      <w:pStyle w:val="BodyText"/>
      <w:spacing w:line="14" w:lineRule="auto"/>
      <w:rPr>
        <w:b w:val="0"/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118D" w:rsidRDefault="003A118D">
      <w:r>
        <w:separator/>
      </w:r>
    </w:p>
  </w:footnote>
  <w:footnote w:type="continuationSeparator" w:id="0">
    <w:p w:rsidR="003A118D" w:rsidRDefault="003A11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18D" w:rsidRPr="0055735E" w:rsidRDefault="003A118D" w:rsidP="0055735E">
    <w:pPr>
      <w:pStyle w:val="BodyText"/>
      <w:jc w:val="center"/>
      <w:rPr>
        <w:b w:val="0"/>
        <w:sz w:val="36"/>
        <w:szCs w:val="36"/>
      </w:rPr>
    </w:pPr>
    <w:r>
      <w:rPr>
        <w:noProof/>
        <w:sz w:val="36"/>
        <w:szCs w:val="36"/>
      </w:rPr>
      <w:t>C.T.C. „N.V.KARPEN” - BACAU</w:t>
    </w:r>
  </w:p>
  <w:p w:rsidR="003A118D" w:rsidRDefault="003A118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18D" w:rsidRDefault="003A118D">
    <w:pPr>
      <w:pStyle w:val="BodyText"/>
      <w:spacing w:line="14" w:lineRule="auto"/>
      <w:rPr>
        <w:b w:val="0"/>
        <w:sz w:val="20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2049" type="#_x0000_t202" style="position:absolute;margin-left:139.5pt;margin-top:36pt;width:388.5pt;height:24pt;z-index:-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8An6QEAALcDAAAOAAAAZHJzL2Uyb0RvYy54bWysU8Fu2zAMvQ/YPwi6L3aabGiMOEXXosOA&#10;bh3Q7gMYWY6F2aJGKbGzrx8lx1m33YpeBJqknt57pNdXQ9eKgyZv0JZyPsul0FZhZeyulN+f7t5d&#10;SuED2ApatLqUR+3l1ebtm3XvCn2BDbaVJsEg1he9K2UTgiuyzKtGd+Bn6LTlYo3UQeBP2mUVQc/o&#10;XZtd5PmHrEeqHKHS3nP2dizKTcKva63CQ117HURbSuYW0knp3MYz26yh2BG4xqgTDXgBiw6M5UfP&#10;ULcQQOzJ/AfVGUXosQ4zhV2GdW2UThpYzTz/R81jA04nLWyOd2eb/OvBqq+HbyRMxbNbSmGh4xk9&#10;6SGIjziIVbSnd77grkfHfWHgNLcmqd7do/rhhcWbBuxOXxNh32iomN483syeXR1xfATZ9l+w4mdg&#10;HzABDTV10Tt2QzA6j+l4Hk2koji5XC0Wq/dcUlxb5MvLPM0ug2K67ciHTxo7EYNSEo8+ocPh3ofI&#10;BoqpJT5m8c60bRp/a/9KcGPMJPaR8Eg9DNvh5MYWqyPrIBy3ibefgwbplxQ9b1Ip/c89kJai/WzZ&#10;i7h2U0BTsJ0CsIqvljJIMYY3YVzPvSOzaxh5dNviNftVmyQlGjuyOPHk7UgKT5sc1+/5d+r6879t&#10;fgMAAP//AwBQSwMEFAAGAAgAAAAhAJyllSfdAAAACwEAAA8AAABkcnMvZG93bnJldi54bWxMT8tO&#10;wzAQvFfiH6xF4tbaRCKlIU5VITghIdJw4OjE2yRqvA6x24a/Z3uC085qRvPIt7MbxBmn0HvScL9S&#10;IJAab3tqNXxWr8tHECEasmbwhBp+MMC2uFnkJrP+QiWe97EVbEIhMxq6GMdMytB06ExY+RGJuYOf&#10;nIn8Tq20k7mwuRtkolQqnemJEzoz4nOHzXF/chp2X1S+9N/v9Ud5KPuq2ih6S49a393OuycQEef4&#10;J4Zrfa4OBXeq/YlsEIOGZL3hLVHDOuF7FaiHlFHNiJNBFrn8v6H4BQAA//8DAFBLAQItABQABgAI&#10;AAAAIQC2gziS/gAAAOEBAAATAAAAAAAAAAAAAAAAAAAAAABbQ29udGVudF9UeXBlc10ueG1sUEsB&#10;Ai0AFAAGAAgAAAAhADj9If/WAAAAlAEAAAsAAAAAAAAAAAAAAAAALwEAAF9yZWxzLy5yZWxzUEsB&#10;Ai0AFAAGAAgAAAAhAF6bwCfpAQAAtwMAAA4AAAAAAAAAAAAAAAAALgIAAGRycy9lMm9Eb2MueG1s&#10;UEsBAi0AFAAGAAgAAAAhAJyllSfdAAAACwEAAA8AAAAAAAAAAAAAAAAAQwQAAGRycy9kb3ducmV2&#10;LnhtbFBLBQYAAAAABAAEAPMAAABNBQAAAAA=&#10;" filled="f" stroked="f">
          <v:textbox inset="0,0,0,0">
            <w:txbxContent>
              <w:p w:rsidR="003A118D" w:rsidRPr="006D78D9" w:rsidRDefault="003A118D">
                <w:pPr>
                  <w:spacing w:before="10"/>
                  <w:ind w:left="20"/>
                  <w:rPr>
                    <w:color w:val="000000"/>
                    <w:sz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18D" w:rsidRDefault="003A118D">
    <w:pPr>
      <w:pStyle w:val="BodyText"/>
      <w:spacing w:line="14" w:lineRule="auto"/>
      <w:rPr>
        <w:b w:val="0"/>
        <w:sz w:val="20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2" type="#_x0000_t202" style="position:absolute;margin-left:139.15pt;margin-top:35.85pt;width:334.7pt;height:15.3pt;z-index:-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95y7AEAAL4DAAAOAAAAZHJzL2Uyb0RvYy54bWysU9tu1DAQfUfiHyy/s9kNpdBos1VpVYRU&#10;ClLLB0wcZ2OReMzYu8ny9YydzdLSN8SLNZ7L8Zkz4/Xl2Hdir8kbtKVcLZZSaKuwNnZbyu+Pt28+&#10;SOED2Bo6tLqUB+3l5eb1q/XgCp1ji12tSTCI9cXgStmG4Ios86rVPfgFOm052CD1EPhK26wmGBi9&#10;77J8uTzPBqTaESrtPXtvpqDcJPym0Sp8bRqvg+hKydxCOimdVTyzzRqKLYFrjTrSgH9g0YOx/OgJ&#10;6gYCiB2ZF1C9UYQem7BQ2GfYNEbp1AN3s1r+1c1DC06nXlgc704y+f8Hq+7330iYmmeXS2Gh5xk9&#10;6jGIjziK91GewfmCsx4c54WR3ZyaWvXuDtUPLyxet2C3+ooIh1ZDzfRWsTJ7Ujrh+AhSDV+w5mdg&#10;FzABjQ31UTtWQzA6j+lwGk2koth5lr9bnl9wSHFsdXH2dpVml0ExVzvy4ZPGXkSjlMSjT+iwv/Mh&#10;soFiTomPWbw1XZfG39lnDk6MnsQ+Ep6oh7Eak075LEqF9YHbIZyWij8BGy3SLykGXqhS+p87IC1F&#10;99myJHH7ZoNmo5oNsIpLSxmkmMzrMG3pzpHZtow8iW7ximVrTOoo6juxONLlJUmNHhc6buHTe8r6&#10;8+02vwEAAP//AwBQSwMEFAAGAAgAAAAhAEqQMdvgAAAACgEAAA8AAABkcnMvZG93bnJldi54bWxM&#10;j8FOwzAMhu9Ie4fIk7ixZB1at9J0mhCckBBdOXBMm6yN1jilybby9pjTuNnyp9/fn+8m17OLGYP1&#10;KGG5EMAMNl5bbCV8Vq8PG2AhKtSq92gk/JgAu2J2l6tM+yuW5nKILaMQDJmS0MU4ZJyHpjNOhYUf&#10;DNLt6EenIq1jy/WorhTuep4IseZOWaQPnRrMc2ea0+HsJOy/sHyx3+/1R3ksbVVtBb6tT1Lez6f9&#10;E7BopniD4U+f1KEgp9qfUQfWS0jSzYpQCekyBUbA9jGloSZSJCvgRc7/Vyh+AQAA//8DAFBLAQIt&#10;ABQABgAIAAAAIQC2gziS/gAAAOEBAAATAAAAAAAAAAAAAAAAAAAAAABbQ29udGVudF9UeXBlc10u&#10;eG1sUEsBAi0AFAAGAAgAAAAhADj9If/WAAAAlAEAAAsAAAAAAAAAAAAAAAAALwEAAF9yZWxzLy5y&#10;ZWxzUEsBAi0AFAAGAAgAAAAhANtj3nLsAQAAvgMAAA4AAAAAAAAAAAAAAAAALgIAAGRycy9lMm9E&#10;b2MueG1sUEsBAi0AFAAGAAgAAAAhAEqQMdvgAAAACgEAAA8AAAAAAAAAAAAAAAAARgQAAGRycy9k&#10;b3ducmV2LnhtbFBLBQYAAAAABAAEAPMAAABTBQAAAAA=&#10;" filled="f" stroked="f">
          <v:textbox inset="0,0,0,0">
            <w:txbxContent>
              <w:p w:rsidR="003A118D" w:rsidRDefault="003A118D">
                <w:pPr>
                  <w:spacing w:before="10"/>
                  <w:ind w:left="2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18D" w:rsidRDefault="003A118D">
    <w:pPr>
      <w:pStyle w:val="BodyText"/>
      <w:spacing w:line="14" w:lineRule="auto"/>
      <w:rPr>
        <w:b w:val="0"/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18D" w:rsidRDefault="003A118D">
    <w:pPr>
      <w:pStyle w:val="BodyText"/>
      <w:spacing w:line="14" w:lineRule="auto"/>
      <w:rPr>
        <w:b w:val="0"/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18D" w:rsidRDefault="003A118D">
    <w:pPr>
      <w:pStyle w:val="BodyText"/>
      <w:spacing w:line="14" w:lineRule="auto"/>
      <w:rPr>
        <w:b w:val="0"/>
        <w:sz w:val="20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63" type="#_x0000_t202" style="position:absolute;margin-left:139.15pt;margin-top:35.85pt;width:334.7pt;height:15.3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RSv6wEAAL0DAAAOAAAAZHJzL2Uyb0RvYy54bWysU21v0zAQ/o7Ef7D8naYp3cSiptPYNIQ0&#10;GNLGD7g4TmOR+MzZbVJ+PWenKQO+Ib5Y53t5/Nxz58312HfioMkbtKXMF0sptFVYG7sr5dfn+zfv&#10;pPABbA0dWl3Ko/byevv61WZwhV5hi12tSTCI9cXgStmG4Ios86rVPfgFOm052CD1EPhKu6wmGBi9&#10;77LVcnmZDUi1I1Tae/beTUG5TfhNo1V4bBqvg+hKydxCOimdVTyz7QaKHYFrjTrRgH9g0YOx/OgZ&#10;6g4CiD2Zv6B6owg9NmGhsM+waYzSqQfuJl/+0c1TC06nXlgc784y+f8Hqz4fvpAwdSl5UBZ6HtGz&#10;HoN4j6NYR3UG5wtOenKcFkZ285RTp949oPrmhcXbFuxO3xDh0GqomV0eK7MXpROOjyDV8Alrfgb2&#10;ARPQ2FAfpWMxBKPzlI7nyUQqip3r1cXy8opDimP51fptnkaXQTFXO/Lhg8ZeRKOUxJNP6HB48CGy&#10;gWJOiY9ZvDddl6bf2d8cnBg9iX0kPFEPYzUmmS5mUSqsj9wO4bRT/AfYaJF+SDHwPpXSf98DaSm6&#10;j5Ylics3GzQb1WyAVVxayiDFZN6GaUn3jsyuZeRJdIs3LFtjUkdR34nFiS7vSGr0tM9xCV/eU9av&#10;X7f9CQAA//8DAFBLAwQUAAYACAAAACEASpAx2+AAAAAKAQAADwAAAGRycy9kb3ducmV2LnhtbEyP&#10;wU7DMAyG70h7h8iTuLFkHVq30nSaEJyQEF05cEybrI3WOKXJtvL2mNO42fKn39+f7ybXs4sZg/Uo&#10;YbkQwAw2XltsJXxWrw8bYCEq1Kr3aCT8mAC7YnaXq0z7K5bmcogtoxAMmZLQxThknIemM06FhR8M&#10;0u3oR6cirWPL9aiuFO56ngix5k5ZpA+dGsxzZ5rT4ewk7L+wfLHf7/VHeSxtVW0Fvq1PUt7Pp/0T&#10;sGimeIPhT5/UoSCn2p9RB9ZLSNLNilAJ6TIFRsD2MaWhJlIkK+BFzv9XKH4BAAD//wMAUEsBAi0A&#10;FAAGAAgAAAAhALaDOJL+AAAA4QEAABMAAAAAAAAAAAAAAAAAAAAAAFtDb250ZW50X1R5cGVzXS54&#10;bWxQSwECLQAUAAYACAAAACEAOP0h/9YAAACUAQAACwAAAAAAAAAAAAAAAAAvAQAAX3JlbHMvLnJl&#10;bHNQSwECLQAUAAYACAAAACEAvRUUr+sBAAC9AwAADgAAAAAAAAAAAAAAAAAuAgAAZHJzL2Uyb0Rv&#10;Yy54bWxQSwECLQAUAAYACAAAACEASpAx2+AAAAAKAQAADwAAAAAAAAAAAAAAAABFBAAAZHJzL2Rv&#10;d25yZXYueG1sUEsFBgAAAAAEAAQA8wAAAFIFAAAAAA==&#10;" filled="f" stroked="f">
          <v:textbox inset="0,0,0,0">
            <w:txbxContent>
              <w:p w:rsidR="003A118D" w:rsidRDefault="003A118D">
                <w:pPr>
                  <w:spacing w:before="10"/>
                  <w:ind w:left="2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18D" w:rsidRDefault="003A118D">
    <w:pPr>
      <w:pStyle w:val="BodyText"/>
      <w:spacing w:line="14" w:lineRule="auto"/>
      <w:rPr>
        <w:b w:val="0"/>
        <w:sz w:val="20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67" type="#_x0000_t202" style="position:absolute;margin-left:139.15pt;margin-top:35.85pt;width:334.7pt;height:15.3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jAL6wEAAL0DAAAOAAAAZHJzL2Uyb0RvYy54bWysU8Fu1DAQvSPxD5bvbJKlFBpttiqtipBK&#10;QWr5AMexE4vEY8beTZavZ+xslpbeEBdrPB4/v/dmvLmchp7tFXoDtuLFKudMWQmNsW3Fvz/evvnA&#10;mQ/CNqIHqyp+UJ5fbl+/2oyuVGvooG8UMgKxvhxdxbsQXJllXnZqEH4FTlk61ICDCLTFNmtQjIQ+&#10;9Nk6z8+zEbBxCFJ5T9mb+ZBvE77WSoavWnsVWF9x4hbSimmt45ptN6JsUbjOyCMN8Q8sBmEsPXqC&#10;uhFBsB2aF1CDkQgedFhJGDLQ2kiVNJCaIv9LzUMnnEpayBzvTjb5/wcr7/ffkJmm4mvOrBioRY9q&#10;CuwjTKyI7ozOl1T04KgsTJSmLiel3t2B/OGZhetO2FZdIcLYKdEQu3Qze3J1xvERpB6/QEPPiF2A&#10;BDRpHKJ1ZAYjdOrS4dSZSEVS8mz9Lj+/oCNJZ8XF2dsitS4T5XLboQ+fFAwsBhVH6nxCF/s7H0gH&#10;lS4l8TELt6bvU/d7+yxBhTGT2EfCM/Uw1VOy6f1iSg3NgeQgzDNFf4CCDvAXZyPNU8X9z51AxVn/&#10;2ZIlcfiWAJegXgJhJV2teOBsDq/DPKQ7h6btCHk23cIV2aZNUhT9nVkc6dKMJKHHeY5D+HSfqv78&#10;uu1vAAAA//8DAFBLAwQUAAYACAAAACEASpAx2+AAAAAKAQAADwAAAGRycy9kb3ducmV2LnhtbEyP&#10;wU7DMAyG70h7h8iTuLFkHVq30nSaEJyQEF05cEybrI3WOKXJtvL2mNO42fKn39+f7ybXs4sZg/Uo&#10;YbkQwAw2XltsJXxWrw8bYCEq1Kr3aCT8mAC7YnaXq0z7K5bmcogtoxAMmZLQxThknIemM06FhR8M&#10;0u3oR6cirWPL9aiuFO56ngix5k5ZpA+dGsxzZ5rT4ewk7L+wfLHf7/VHeSxtVW0Fvq1PUt7Pp/0T&#10;sGimeIPhT5/UoSCn2p9RB9ZLSNLNilAJ6TIFRsD2MaWhJlIkK+BFzv9XKH4BAAD//wMAUEsBAi0A&#10;FAAGAAgAAAAhALaDOJL+AAAA4QEAABMAAAAAAAAAAAAAAAAAAAAAAFtDb250ZW50X1R5cGVzXS54&#10;bWxQSwECLQAUAAYACAAAACEAOP0h/9YAAACUAQAACwAAAAAAAAAAAAAAAAAvAQAAX3JlbHMvLnJl&#10;bHNQSwECLQAUAAYACAAAACEA9QowC+sBAAC9AwAADgAAAAAAAAAAAAAAAAAuAgAAZHJzL2Uyb0Rv&#10;Yy54bWxQSwECLQAUAAYACAAAACEASpAx2+AAAAAKAQAADwAAAAAAAAAAAAAAAABFBAAAZHJzL2Rv&#10;d25yZXYueG1sUEsFBgAAAAAEAAQA8wAAAFIFAAAAAA==&#10;" filled="f" stroked="f">
          <v:textbox inset="0,0,0,0">
            <w:txbxContent>
              <w:p w:rsidR="003A118D" w:rsidRDefault="003A118D" w:rsidP="000E0F0B">
                <w:pPr>
                  <w:spacing w:before="1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475AA"/>
    <w:multiLevelType w:val="hybridMultilevel"/>
    <w:tmpl w:val="BA4EEC54"/>
    <w:lvl w:ilvl="0" w:tplc="D9644B08">
      <w:numFmt w:val="bullet"/>
      <w:lvlText w:val="•"/>
      <w:lvlJc w:val="left"/>
      <w:pPr>
        <w:ind w:left="1310" w:hanging="362"/>
      </w:pPr>
      <w:rPr>
        <w:rFonts w:ascii="Arial" w:eastAsia="Times New Roman" w:hAnsi="Arial" w:hint="default"/>
        <w:w w:val="95"/>
        <w:sz w:val="28"/>
      </w:rPr>
    </w:lvl>
    <w:lvl w:ilvl="1" w:tplc="00645F7E">
      <w:numFmt w:val="bullet"/>
      <w:lvlText w:val="•"/>
      <w:lvlJc w:val="left"/>
      <w:pPr>
        <w:ind w:left="1606" w:hanging="362"/>
      </w:pPr>
      <w:rPr>
        <w:rFonts w:hint="default"/>
      </w:rPr>
    </w:lvl>
    <w:lvl w:ilvl="2" w:tplc="E0FE229E">
      <w:numFmt w:val="bullet"/>
      <w:lvlText w:val="•"/>
      <w:lvlJc w:val="left"/>
      <w:pPr>
        <w:ind w:left="1892" w:hanging="362"/>
      </w:pPr>
      <w:rPr>
        <w:rFonts w:hint="default"/>
      </w:rPr>
    </w:lvl>
    <w:lvl w:ilvl="3" w:tplc="55C24B3A">
      <w:numFmt w:val="bullet"/>
      <w:lvlText w:val="•"/>
      <w:lvlJc w:val="left"/>
      <w:pPr>
        <w:ind w:left="2178" w:hanging="362"/>
      </w:pPr>
      <w:rPr>
        <w:rFonts w:hint="default"/>
      </w:rPr>
    </w:lvl>
    <w:lvl w:ilvl="4" w:tplc="574C9634">
      <w:numFmt w:val="bullet"/>
      <w:lvlText w:val="•"/>
      <w:lvlJc w:val="left"/>
      <w:pPr>
        <w:ind w:left="2464" w:hanging="362"/>
      </w:pPr>
      <w:rPr>
        <w:rFonts w:hint="default"/>
      </w:rPr>
    </w:lvl>
    <w:lvl w:ilvl="5" w:tplc="D43A54A4">
      <w:numFmt w:val="bullet"/>
      <w:lvlText w:val="•"/>
      <w:lvlJc w:val="left"/>
      <w:pPr>
        <w:ind w:left="2750" w:hanging="362"/>
      </w:pPr>
      <w:rPr>
        <w:rFonts w:hint="default"/>
      </w:rPr>
    </w:lvl>
    <w:lvl w:ilvl="6" w:tplc="A47806CE">
      <w:numFmt w:val="bullet"/>
      <w:lvlText w:val="•"/>
      <w:lvlJc w:val="left"/>
      <w:pPr>
        <w:ind w:left="3036" w:hanging="362"/>
      </w:pPr>
      <w:rPr>
        <w:rFonts w:hint="default"/>
      </w:rPr>
    </w:lvl>
    <w:lvl w:ilvl="7" w:tplc="5B32E966">
      <w:numFmt w:val="bullet"/>
      <w:lvlText w:val="•"/>
      <w:lvlJc w:val="left"/>
      <w:pPr>
        <w:ind w:left="3322" w:hanging="362"/>
      </w:pPr>
      <w:rPr>
        <w:rFonts w:hint="default"/>
      </w:rPr>
    </w:lvl>
    <w:lvl w:ilvl="8" w:tplc="9A4258A2">
      <w:numFmt w:val="bullet"/>
      <w:lvlText w:val="•"/>
      <w:lvlJc w:val="left"/>
      <w:pPr>
        <w:ind w:left="3608" w:hanging="362"/>
      </w:pPr>
      <w:rPr>
        <w:rFonts w:hint="default"/>
      </w:rPr>
    </w:lvl>
  </w:abstractNum>
  <w:abstractNum w:abstractNumId="1">
    <w:nsid w:val="19F91D40"/>
    <w:multiLevelType w:val="hybridMultilevel"/>
    <w:tmpl w:val="A86E230A"/>
    <w:lvl w:ilvl="0" w:tplc="7E3E6E82">
      <w:numFmt w:val="bullet"/>
      <w:lvlText w:val="•"/>
      <w:lvlJc w:val="left"/>
      <w:pPr>
        <w:ind w:left="1310" w:hanging="362"/>
      </w:pPr>
      <w:rPr>
        <w:rFonts w:ascii="Arial" w:eastAsia="Times New Roman" w:hAnsi="Arial" w:hint="default"/>
        <w:w w:val="95"/>
        <w:sz w:val="28"/>
      </w:rPr>
    </w:lvl>
    <w:lvl w:ilvl="1" w:tplc="EB3A9CCE">
      <w:numFmt w:val="bullet"/>
      <w:lvlText w:val="•"/>
      <w:lvlJc w:val="left"/>
      <w:pPr>
        <w:ind w:left="1606" w:hanging="362"/>
      </w:pPr>
      <w:rPr>
        <w:rFonts w:hint="default"/>
      </w:rPr>
    </w:lvl>
    <w:lvl w:ilvl="2" w:tplc="07081864">
      <w:numFmt w:val="bullet"/>
      <w:lvlText w:val="•"/>
      <w:lvlJc w:val="left"/>
      <w:pPr>
        <w:ind w:left="1892" w:hanging="362"/>
      </w:pPr>
      <w:rPr>
        <w:rFonts w:hint="default"/>
      </w:rPr>
    </w:lvl>
    <w:lvl w:ilvl="3" w:tplc="1D663892">
      <w:numFmt w:val="bullet"/>
      <w:lvlText w:val="•"/>
      <w:lvlJc w:val="left"/>
      <w:pPr>
        <w:ind w:left="2178" w:hanging="362"/>
      </w:pPr>
      <w:rPr>
        <w:rFonts w:hint="default"/>
      </w:rPr>
    </w:lvl>
    <w:lvl w:ilvl="4" w:tplc="8C504F7E">
      <w:numFmt w:val="bullet"/>
      <w:lvlText w:val="•"/>
      <w:lvlJc w:val="left"/>
      <w:pPr>
        <w:ind w:left="2464" w:hanging="362"/>
      </w:pPr>
      <w:rPr>
        <w:rFonts w:hint="default"/>
      </w:rPr>
    </w:lvl>
    <w:lvl w:ilvl="5" w:tplc="2E8AF27A">
      <w:numFmt w:val="bullet"/>
      <w:lvlText w:val="•"/>
      <w:lvlJc w:val="left"/>
      <w:pPr>
        <w:ind w:left="2750" w:hanging="362"/>
      </w:pPr>
      <w:rPr>
        <w:rFonts w:hint="default"/>
      </w:rPr>
    </w:lvl>
    <w:lvl w:ilvl="6" w:tplc="F6C2269A">
      <w:numFmt w:val="bullet"/>
      <w:lvlText w:val="•"/>
      <w:lvlJc w:val="left"/>
      <w:pPr>
        <w:ind w:left="3036" w:hanging="362"/>
      </w:pPr>
      <w:rPr>
        <w:rFonts w:hint="default"/>
      </w:rPr>
    </w:lvl>
    <w:lvl w:ilvl="7" w:tplc="30F0F6E2">
      <w:numFmt w:val="bullet"/>
      <w:lvlText w:val="•"/>
      <w:lvlJc w:val="left"/>
      <w:pPr>
        <w:ind w:left="3322" w:hanging="362"/>
      </w:pPr>
      <w:rPr>
        <w:rFonts w:hint="default"/>
      </w:rPr>
    </w:lvl>
    <w:lvl w:ilvl="8" w:tplc="C4C422C6">
      <w:numFmt w:val="bullet"/>
      <w:lvlText w:val="•"/>
      <w:lvlJc w:val="left"/>
      <w:pPr>
        <w:ind w:left="3608" w:hanging="362"/>
      </w:pPr>
      <w:rPr>
        <w:rFonts w:hint="default"/>
      </w:rPr>
    </w:lvl>
  </w:abstractNum>
  <w:abstractNum w:abstractNumId="2">
    <w:nsid w:val="1FC32FF2"/>
    <w:multiLevelType w:val="hybridMultilevel"/>
    <w:tmpl w:val="2B1888E6"/>
    <w:lvl w:ilvl="0" w:tplc="5BA6414C">
      <w:numFmt w:val="bullet"/>
      <w:lvlText w:val="•"/>
      <w:lvlJc w:val="left"/>
      <w:pPr>
        <w:ind w:left="1310" w:hanging="360"/>
      </w:pPr>
      <w:rPr>
        <w:rFonts w:ascii="Arial" w:eastAsia="Times New Roman" w:hAnsi="Arial" w:hint="default"/>
        <w:w w:val="95"/>
        <w:sz w:val="28"/>
      </w:rPr>
    </w:lvl>
    <w:lvl w:ilvl="1" w:tplc="60647216">
      <w:numFmt w:val="bullet"/>
      <w:lvlText w:val="•"/>
      <w:lvlJc w:val="left"/>
      <w:pPr>
        <w:ind w:left="1606" w:hanging="360"/>
      </w:pPr>
      <w:rPr>
        <w:rFonts w:hint="default"/>
      </w:rPr>
    </w:lvl>
    <w:lvl w:ilvl="2" w:tplc="27A07328">
      <w:numFmt w:val="bullet"/>
      <w:lvlText w:val="•"/>
      <w:lvlJc w:val="left"/>
      <w:pPr>
        <w:ind w:left="1892" w:hanging="360"/>
      </w:pPr>
      <w:rPr>
        <w:rFonts w:hint="default"/>
      </w:rPr>
    </w:lvl>
    <w:lvl w:ilvl="3" w:tplc="5AC6C3E4">
      <w:numFmt w:val="bullet"/>
      <w:lvlText w:val="•"/>
      <w:lvlJc w:val="left"/>
      <w:pPr>
        <w:ind w:left="2178" w:hanging="360"/>
      </w:pPr>
      <w:rPr>
        <w:rFonts w:hint="default"/>
      </w:rPr>
    </w:lvl>
    <w:lvl w:ilvl="4" w:tplc="A0A8F12E">
      <w:numFmt w:val="bullet"/>
      <w:lvlText w:val="•"/>
      <w:lvlJc w:val="left"/>
      <w:pPr>
        <w:ind w:left="2464" w:hanging="360"/>
      </w:pPr>
      <w:rPr>
        <w:rFonts w:hint="default"/>
      </w:rPr>
    </w:lvl>
    <w:lvl w:ilvl="5" w:tplc="3B1CEE9C">
      <w:numFmt w:val="bullet"/>
      <w:lvlText w:val="•"/>
      <w:lvlJc w:val="left"/>
      <w:pPr>
        <w:ind w:left="2750" w:hanging="360"/>
      </w:pPr>
      <w:rPr>
        <w:rFonts w:hint="default"/>
      </w:rPr>
    </w:lvl>
    <w:lvl w:ilvl="6" w:tplc="8D127C10">
      <w:numFmt w:val="bullet"/>
      <w:lvlText w:val="•"/>
      <w:lvlJc w:val="left"/>
      <w:pPr>
        <w:ind w:left="3036" w:hanging="360"/>
      </w:pPr>
      <w:rPr>
        <w:rFonts w:hint="default"/>
      </w:rPr>
    </w:lvl>
    <w:lvl w:ilvl="7" w:tplc="EDA80BE8">
      <w:numFmt w:val="bullet"/>
      <w:lvlText w:val="•"/>
      <w:lvlJc w:val="left"/>
      <w:pPr>
        <w:ind w:left="3322" w:hanging="360"/>
      </w:pPr>
      <w:rPr>
        <w:rFonts w:hint="default"/>
      </w:rPr>
    </w:lvl>
    <w:lvl w:ilvl="8" w:tplc="2312C0E4">
      <w:numFmt w:val="bullet"/>
      <w:lvlText w:val="•"/>
      <w:lvlJc w:val="left"/>
      <w:pPr>
        <w:ind w:left="3608" w:hanging="360"/>
      </w:pPr>
      <w:rPr>
        <w:rFonts w:hint="default"/>
      </w:rPr>
    </w:lvl>
  </w:abstractNum>
  <w:abstractNum w:abstractNumId="3">
    <w:nsid w:val="2BB165E8"/>
    <w:multiLevelType w:val="hybridMultilevel"/>
    <w:tmpl w:val="A822D0EA"/>
    <w:lvl w:ilvl="0" w:tplc="4834566A">
      <w:numFmt w:val="bullet"/>
      <w:lvlText w:val=""/>
      <w:lvlJc w:val="left"/>
      <w:pPr>
        <w:ind w:left="360" w:hanging="360"/>
      </w:pPr>
      <w:rPr>
        <w:rFonts w:ascii="Wingdings" w:eastAsia="Times New Roman" w:hAnsi="Wingdings" w:hint="default"/>
        <w:color w:val="FF0000"/>
        <w:w w:val="100"/>
        <w:sz w:val="32"/>
      </w:rPr>
    </w:lvl>
    <w:lvl w:ilvl="1" w:tplc="B344AE60">
      <w:numFmt w:val="bullet"/>
      <w:lvlText w:val="•"/>
      <w:lvlJc w:val="left"/>
      <w:pPr>
        <w:ind w:left="1112" w:hanging="360"/>
      </w:pPr>
      <w:rPr>
        <w:rFonts w:hint="default"/>
      </w:rPr>
    </w:lvl>
    <w:lvl w:ilvl="2" w:tplc="070A8D7A">
      <w:numFmt w:val="bullet"/>
      <w:lvlText w:val="•"/>
      <w:lvlJc w:val="left"/>
      <w:pPr>
        <w:ind w:left="1865" w:hanging="360"/>
      </w:pPr>
      <w:rPr>
        <w:rFonts w:hint="default"/>
      </w:rPr>
    </w:lvl>
    <w:lvl w:ilvl="3" w:tplc="F26A7C1A">
      <w:numFmt w:val="bullet"/>
      <w:lvlText w:val="•"/>
      <w:lvlJc w:val="left"/>
      <w:pPr>
        <w:ind w:left="2617" w:hanging="360"/>
      </w:pPr>
      <w:rPr>
        <w:rFonts w:hint="default"/>
      </w:rPr>
    </w:lvl>
    <w:lvl w:ilvl="4" w:tplc="8886FDD6">
      <w:numFmt w:val="bullet"/>
      <w:lvlText w:val="•"/>
      <w:lvlJc w:val="left"/>
      <w:pPr>
        <w:ind w:left="3370" w:hanging="360"/>
      </w:pPr>
      <w:rPr>
        <w:rFonts w:hint="default"/>
      </w:rPr>
    </w:lvl>
    <w:lvl w:ilvl="5" w:tplc="88A6AE66">
      <w:numFmt w:val="bullet"/>
      <w:lvlText w:val="•"/>
      <w:lvlJc w:val="left"/>
      <w:pPr>
        <w:ind w:left="4122" w:hanging="360"/>
      </w:pPr>
      <w:rPr>
        <w:rFonts w:hint="default"/>
      </w:rPr>
    </w:lvl>
    <w:lvl w:ilvl="6" w:tplc="F438BD66">
      <w:numFmt w:val="bullet"/>
      <w:lvlText w:val="•"/>
      <w:lvlJc w:val="left"/>
      <w:pPr>
        <w:ind w:left="4875" w:hanging="360"/>
      </w:pPr>
      <w:rPr>
        <w:rFonts w:hint="default"/>
      </w:rPr>
    </w:lvl>
    <w:lvl w:ilvl="7" w:tplc="93628850">
      <w:numFmt w:val="bullet"/>
      <w:lvlText w:val="•"/>
      <w:lvlJc w:val="left"/>
      <w:pPr>
        <w:ind w:left="5628" w:hanging="360"/>
      </w:pPr>
      <w:rPr>
        <w:rFonts w:hint="default"/>
      </w:rPr>
    </w:lvl>
    <w:lvl w:ilvl="8" w:tplc="0D2CC6AC">
      <w:numFmt w:val="bullet"/>
      <w:lvlText w:val="•"/>
      <w:lvlJc w:val="left"/>
      <w:pPr>
        <w:ind w:left="6380" w:hanging="360"/>
      </w:pPr>
      <w:rPr>
        <w:rFonts w:hint="default"/>
      </w:rPr>
    </w:lvl>
  </w:abstractNum>
  <w:abstractNum w:abstractNumId="4">
    <w:nsid w:val="326B0192"/>
    <w:multiLevelType w:val="hybridMultilevel"/>
    <w:tmpl w:val="EED2A218"/>
    <w:lvl w:ilvl="0" w:tplc="E1285B36">
      <w:numFmt w:val="bullet"/>
      <w:lvlText w:val="•"/>
      <w:lvlJc w:val="left"/>
      <w:pPr>
        <w:ind w:left="1310" w:hanging="362"/>
      </w:pPr>
      <w:rPr>
        <w:rFonts w:ascii="Arial" w:eastAsia="Times New Roman" w:hAnsi="Arial" w:hint="default"/>
        <w:w w:val="95"/>
        <w:sz w:val="28"/>
      </w:rPr>
    </w:lvl>
    <w:lvl w:ilvl="1" w:tplc="89A4BECA">
      <w:numFmt w:val="bullet"/>
      <w:lvlText w:val="•"/>
      <w:lvlJc w:val="left"/>
      <w:pPr>
        <w:ind w:left="1606" w:hanging="362"/>
      </w:pPr>
      <w:rPr>
        <w:rFonts w:hint="default"/>
      </w:rPr>
    </w:lvl>
    <w:lvl w:ilvl="2" w:tplc="D29A1910">
      <w:numFmt w:val="bullet"/>
      <w:lvlText w:val="•"/>
      <w:lvlJc w:val="left"/>
      <w:pPr>
        <w:ind w:left="1892" w:hanging="362"/>
      </w:pPr>
      <w:rPr>
        <w:rFonts w:hint="default"/>
      </w:rPr>
    </w:lvl>
    <w:lvl w:ilvl="3" w:tplc="CC9E77D0">
      <w:numFmt w:val="bullet"/>
      <w:lvlText w:val="•"/>
      <w:lvlJc w:val="left"/>
      <w:pPr>
        <w:ind w:left="2178" w:hanging="362"/>
      </w:pPr>
      <w:rPr>
        <w:rFonts w:hint="default"/>
      </w:rPr>
    </w:lvl>
    <w:lvl w:ilvl="4" w:tplc="EB70DB6E">
      <w:numFmt w:val="bullet"/>
      <w:lvlText w:val="•"/>
      <w:lvlJc w:val="left"/>
      <w:pPr>
        <w:ind w:left="2464" w:hanging="362"/>
      </w:pPr>
      <w:rPr>
        <w:rFonts w:hint="default"/>
      </w:rPr>
    </w:lvl>
    <w:lvl w:ilvl="5" w:tplc="CD1E718C">
      <w:numFmt w:val="bullet"/>
      <w:lvlText w:val="•"/>
      <w:lvlJc w:val="left"/>
      <w:pPr>
        <w:ind w:left="2750" w:hanging="362"/>
      </w:pPr>
      <w:rPr>
        <w:rFonts w:hint="default"/>
      </w:rPr>
    </w:lvl>
    <w:lvl w:ilvl="6" w:tplc="982429C4">
      <w:numFmt w:val="bullet"/>
      <w:lvlText w:val="•"/>
      <w:lvlJc w:val="left"/>
      <w:pPr>
        <w:ind w:left="3036" w:hanging="362"/>
      </w:pPr>
      <w:rPr>
        <w:rFonts w:hint="default"/>
      </w:rPr>
    </w:lvl>
    <w:lvl w:ilvl="7" w:tplc="AA54078E">
      <w:numFmt w:val="bullet"/>
      <w:lvlText w:val="•"/>
      <w:lvlJc w:val="left"/>
      <w:pPr>
        <w:ind w:left="3322" w:hanging="362"/>
      </w:pPr>
      <w:rPr>
        <w:rFonts w:hint="default"/>
      </w:rPr>
    </w:lvl>
    <w:lvl w:ilvl="8" w:tplc="0E60B4E8">
      <w:numFmt w:val="bullet"/>
      <w:lvlText w:val="•"/>
      <w:lvlJc w:val="left"/>
      <w:pPr>
        <w:ind w:left="3608" w:hanging="362"/>
      </w:pPr>
      <w:rPr>
        <w:rFonts w:hint="default"/>
      </w:rPr>
    </w:lvl>
  </w:abstractNum>
  <w:abstractNum w:abstractNumId="5">
    <w:nsid w:val="51D10873"/>
    <w:multiLevelType w:val="hybridMultilevel"/>
    <w:tmpl w:val="86E22AD6"/>
    <w:lvl w:ilvl="0" w:tplc="DEE21F6E">
      <w:numFmt w:val="bullet"/>
      <w:lvlText w:val="•"/>
      <w:lvlJc w:val="left"/>
      <w:pPr>
        <w:ind w:left="1310" w:hanging="362"/>
      </w:pPr>
      <w:rPr>
        <w:rFonts w:ascii="Arial" w:eastAsia="Times New Roman" w:hAnsi="Arial" w:hint="default"/>
        <w:w w:val="95"/>
        <w:sz w:val="28"/>
      </w:rPr>
    </w:lvl>
    <w:lvl w:ilvl="1" w:tplc="3850D834">
      <w:numFmt w:val="bullet"/>
      <w:lvlText w:val="•"/>
      <w:lvlJc w:val="left"/>
      <w:pPr>
        <w:ind w:left="1606" w:hanging="362"/>
      </w:pPr>
      <w:rPr>
        <w:rFonts w:hint="default"/>
      </w:rPr>
    </w:lvl>
    <w:lvl w:ilvl="2" w:tplc="C6A2B3F0">
      <w:numFmt w:val="bullet"/>
      <w:lvlText w:val="•"/>
      <w:lvlJc w:val="left"/>
      <w:pPr>
        <w:ind w:left="1892" w:hanging="362"/>
      </w:pPr>
      <w:rPr>
        <w:rFonts w:hint="default"/>
      </w:rPr>
    </w:lvl>
    <w:lvl w:ilvl="3" w:tplc="9678F530">
      <w:numFmt w:val="bullet"/>
      <w:lvlText w:val="•"/>
      <w:lvlJc w:val="left"/>
      <w:pPr>
        <w:ind w:left="2178" w:hanging="362"/>
      </w:pPr>
      <w:rPr>
        <w:rFonts w:hint="default"/>
      </w:rPr>
    </w:lvl>
    <w:lvl w:ilvl="4" w:tplc="F5CC25CA">
      <w:numFmt w:val="bullet"/>
      <w:lvlText w:val="•"/>
      <w:lvlJc w:val="left"/>
      <w:pPr>
        <w:ind w:left="2464" w:hanging="362"/>
      </w:pPr>
      <w:rPr>
        <w:rFonts w:hint="default"/>
      </w:rPr>
    </w:lvl>
    <w:lvl w:ilvl="5" w:tplc="342CFB6A">
      <w:numFmt w:val="bullet"/>
      <w:lvlText w:val="•"/>
      <w:lvlJc w:val="left"/>
      <w:pPr>
        <w:ind w:left="2750" w:hanging="362"/>
      </w:pPr>
      <w:rPr>
        <w:rFonts w:hint="default"/>
      </w:rPr>
    </w:lvl>
    <w:lvl w:ilvl="6" w:tplc="CC56AD04">
      <w:numFmt w:val="bullet"/>
      <w:lvlText w:val="•"/>
      <w:lvlJc w:val="left"/>
      <w:pPr>
        <w:ind w:left="3036" w:hanging="362"/>
      </w:pPr>
      <w:rPr>
        <w:rFonts w:hint="default"/>
      </w:rPr>
    </w:lvl>
    <w:lvl w:ilvl="7" w:tplc="076C1184">
      <w:numFmt w:val="bullet"/>
      <w:lvlText w:val="•"/>
      <w:lvlJc w:val="left"/>
      <w:pPr>
        <w:ind w:left="3322" w:hanging="362"/>
      </w:pPr>
      <w:rPr>
        <w:rFonts w:hint="default"/>
      </w:rPr>
    </w:lvl>
    <w:lvl w:ilvl="8" w:tplc="4FE6ABFA">
      <w:numFmt w:val="bullet"/>
      <w:lvlText w:val="•"/>
      <w:lvlJc w:val="left"/>
      <w:pPr>
        <w:ind w:left="3608" w:hanging="362"/>
      </w:pPr>
      <w:rPr>
        <w:rFonts w:hint="default"/>
      </w:rPr>
    </w:lvl>
  </w:abstractNum>
  <w:abstractNum w:abstractNumId="6">
    <w:nsid w:val="58004CD5"/>
    <w:multiLevelType w:val="hybridMultilevel"/>
    <w:tmpl w:val="836C5EBC"/>
    <w:lvl w:ilvl="0" w:tplc="E8940EB0">
      <w:numFmt w:val="bullet"/>
      <w:lvlText w:val="•"/>
      <w:lvlJc w:val="left"/>
      <w:pPr>
        <w:ind w:left="1310" w:hanging="362"/>
      </w:pPr>
      <w:rPr>
        <w:rFonts w:ascii="Arial" w:eastAsia="Times New Roman" w:hAnsi="Arial" w:hint="default"/>
        <w:w w:val="95"/>
        <w:sz w:val="28"/>
      </w:rPr>
    </w:lvl>
    <w:lvl w:ilvl="1" w:tplc="FB8CBCC4">
      <w:numFmt w:val="bullet"/>
      <w:lvlText w:val="•"/>
      <w:lvlJc w:val="left"/>
      <w:pPr>
        <w:ind w:left="1606" w:hanging="362"/>
      </w:pPr>
      <w:rPr>
        <w:rFonts w:hint="default"/>
      </w:rPr>
    </w:lvl>
    <w:lvl w:ilvl="2" w:tplc="337435A6">
      <w:numFmt w:val="bullet"/>
      <w:lvlText w:val="•"/>
      <w:lvlJc w:val="left"/>
      <w:pPr>
        <w:ind w:left="1892" w:hanging="362"/>
      </w:pPr>
      <w:rPr>
        <w:rFonts w:hint="default"/>
      </w:rPr>
    </w:lvl>
    <w:lvl w:ilvl="3" w:tplc="9252EA64">
      <w:numFmt w:val="bullet"/>
      <w:lvlText w:val="•"/>
      <w:lvlJc w:val="left"/>
      <w:pPr>
        <w:ind w:left="2178" w:hanging="362"/>
      </w:pPr>
      <w:rPr>
        <w:rFonts w:hint="default"/>
      </w:rPr>
    </w:lvl>
    <w:lvl w:ilvl="4" w:tplc="7E2CFA7A">
      <w:numFmt w:val="bullet"/>
      <w:lvlText w:val="•"/>
      <w:lvlJc w:val="left"/>
      <w:pPr>
        <w:ind w:left="2464" w:hanging="362"/>
      </w:pPr>
      <w:rPr>
        <w:rFonts w:hint="default"/>
      </w:rPr>
    </w:lvl>
    <w:lvl w:ilvl="5" w:tplc="CE3A27AA">
      <w:numFmt w:val="bullet"/>
      <w:lvlText w:val="•"/>
      <w:lvlJc w:val="left"/>
      <w:pPr>
        <w:ind w:left="2750" w:hanging="362"/>
      </w:pPr>
      <w:rPr>
        <w:rFonts w:hint="default"/>
      </w:rPr>
    </w:lvl>
    <w:lvl w:ilvl="6" w:tplc="0BFACFA6">
      <w:numFmt w:val="bullet"/>
      <w:lvlText w:val="•"/>
      <w:lvlJc w:val="left"/>
      <w:pPr>
        <w:ind w:left="3036" w:hanging="362"/>
      </w:pPr>
      <w:rPr>
        <w:rFonts w:hint="default"/>
      </w:rPr>
    </w:lvl>
    <w:lvl w:ilvl="7" w:tplc="9DE87554">
      <w:numFmt w:val="bullet"/>
      <w:lvlText w:val="•"/>
      <w:lvlJc w:val="left"/>
      <w:pPr>
        <w:ind w:left="3322" w:hanging="362"/>
      </w:pPr>
      <w:rPr>
        <w:rFonts w:hint="default"/>
      </w:rPr>
    </w:lvl>
    <w:lvl w:ilvl="8" w:tplc="9EE05ED2">
      <w:numFmt w:val="bullet"/>
      <w:lvlText w:val="•"/>
      <w:lvlJc w:val="left"/>
      <w:pPr>
        <w:ind w:left="3608" w:hanging="362"/>
      </w:pPr>
      <w:rPr>
        <w:rFonts w:hint="default"/>
      </w:rPr>
    </w:lvl>
  </w:abstractNum>
  <w:abstractNum w:abstractNumId="7">
    <w:nsid w:val="5F004264"/>
    <w:multiLevelType w:val="hybridMultilevel"/>
    <w:tmpl w:val="4C6C4D5E"/>
    <w:lvl w:ilvl="0" w:tplc="955EDA7E">
      <w:numFmt w:val="bullet"/>
      <w:lvlText w:val=""/>
      <w:lvlJc w:val="left"/>
      <w:pPr>
        <w:ind w:left="489" w:hanging="199"/>
      </w:pPr>
      <w:rPr>
        <w:rFonts w:ascii="Symbol" w:eastAsia="Times New Roman" w:hAnsi="Symbol" w:hint="default"/>
        <w:b/>
        <w:w w:val="103"/>
        <w:sz w:val="27"/>
      </w:rPr>
    </w:lvl>
    <w:lvl w:ilvl="1" w:tplc="CC2ADDC0">
      <w:numFmt w:val="bullet"/>
      <w:lvlText w:val="-"/>
      <w:lvlJc w:val="left"/>
      <w:pPr>
        <w:ind w:left="3651" w:hanging="360"/>
      </w:pPr>
      <w:rPr>
        <w:rFonts w:ascii="Times New Roman" w:eastAsia="Times New Roman" w:hAnsi="Times New Roman" w:hint="default"/>
        <w:color w:val="FF0000"/>
        <w:spacing w:val="-33"/>
        <w:w w:val="35"/>
        <w:sz w:val="24"/>
      </w:rPr>
    </w:lvl>
    <w:lvl w:ilvl="2" w:tplc="9A6A8056">
      <w:numFmt w:val="bullet"/>
      <w:lvlText w:val="•"/>
      <w:lvlJc w:val="left"/>
      <w:pPr>
        <w:ind w:left="4542" w:hanging="360"/>
      </w:pPr>
      <w:rPr>
        <w:rFonts w:hint="default"/>
      </w:rPr>
    </w:lvl>
    <w:lvl w:ilvl="3" w:tplc="E53CF548">
      <w:numFmt w:val="bullet"/>
      <w:lvlText w:val="•"/>
      <w:lvlJc w:val="left"/>
      <w:pPr>
        <w:ind w:left="5424" w:hanging="360"/>
      </w:pPr>
      <w:rPr>
        <w:rFonts w:hint="default"/>
      </w:rPr>
    </w:lvl>
    <w:lvl w:ilvl="4" w:tplc="817876FC">
      <w:numFmt w:val="bullet"/>
      <w:lvlText w:val="•"/>
      <w:lvlJc w:val="left"/>
      <w:pPr>
        <w:ind w:left="6306" w:hanging="360"/>
      </w:pPr>
      <w:rPr>
        <w:rFonts w:hint="default"/>
      </w:rPr>
    </w:lvl>
    <w:lvl w:ilvl="5" w:tplc="34506154">
      <w:numFmt w:val="bullet"/>
      <w:lvlText w:val="•"/>
      <w:lvlJc w:val="left"/>
      <w:pPr>
        <w:ind w:left="7188" w:hanging="360"/>
      </w:pPr>
      <w:rPr>
        <w:rFonts w:hint="default"/>
      </w:rPr>
    </w:lvl>
    <w:lvl w:ilvl="6" w:tplc="6C80EE74">
      <w:numFmt w:val="bullet"/>
      <w:lvlText w:val="•"/>
      <w:lvlJc w:val="left"/>
      <w:pPr>
        <w:ind w:left="8071" w:hanging="360"/>
      </w:pPr>
      <w:rPr>
        <w:rFonts w:hint="default"/>
      </w:rPr>
    </w:lvl>
    <w:lvl w:ilvl="7" w:tplc="5FDA8966">
      <w:numFmt w:val="bullet"/>
      <w:lvlText w:val="•"/>
      <w:lvlJc w:val="left"/>
      <w:pPr>
        <w:ind w:left="8953" w:hanging="360"/>
      </w:pPr>
      <w:rPr>
        <w:rFonts w:hint="default"/>
      </w:rPr>
    </w:lvl>
    <w:lvl w:ilvl="8" w:tplc="89AAD862">
      <w:numFmt w:val="bullet"/>
      <w:lvlText w:val="•"/>
      <w:lvlJc w:val="left"/>
      <w:pPr>
        <w:ind w:left="9835" w:hanging="360"/>
      </w:pPr>
      <w:rPr>
        <w:rFonts w:hint="default"/>
      </w:rPr>
    </w:lvl>
  </w:abstractNum>
  <w:abstractNum w:abstractNumId="8">
    <w:nsid w:val="6BC956AD"/>
    <w:multiLevelType w:val="hybridMultilevel"/>
    <w:tmpl w:val="04C2F3CC"/>
    <w:lvl w:ilvl="0" w:tplc="9828ABB6">
      <w:numFmt w:val="bullet"/>
      <w:lvlText w:val="•"/>
      <w:lvlJc w:val="left"/>
      <w:pPr>
        <w:ind w:left="1310" w:hanging="362"/>
      </w:pPr>
      <w:rPr>
        <w:rFonts w:ascii="Arial" w:eastAsia="Times New Roman" w:hAnsi="Arial" w:hint="default"/>
        <w:w w:val="95"/>
        <w:sz w:val="28"/>
      </w:rPr>
    </w:lvl>
    <w:lvl w:ilvl="1" w:tplc="ECAC0C8A">
      <w:numFmt w:val="bullet"/>
      <w:lvlText w:val="•"/>
      <w:lvlJc w:val="left"/>
      <w:pPr>
        <w:ind w:left="1606" w:hanging="362"/>
      </w:pPr>
      <w:rPr>
        <w:rFonts w:hint="default"/>
      </w:rPr>
    </w:lvl>
    <w:lvl w:ilvl="2" w:tplc="499AFD96">
      <w:numFmt w:val="bullet"/>
      <w:lvlText w:val="•"/>
      <w:lvlJc w:val="left"/>
      <w:pPr>
        <w:ind w:left="1892" w:hanging="362"/>
      </w:pPr>
      <w:rPr>
        <w:rFonts w:hint="default"/>
      </w:rPr>
    </w:lvl>
    <w:lvl w:ilvl="3" w:tplc="00F87F84">
      <w:numFmt w:val="bullet"/>
      <w:lvlText w:val="•"/>
      <w:lvlJc w:val="left"/>
      <w:pPr>
        <w:ind w:left="2178" w:hanging="362"/>
      </w:pPr>
      <w:rPr>
        <w:rFonts w:hint="default"/>
      </w:rPr>
    </w:lvl>
    <w:lvl w:ilvl="4" w:tplc="4A5E6184">
      <w:numFmt w:val="bullet"/>
      <w:lvlText w:val="•"/>
      <w:lvlJc w:val="left"/>
      <w:pPr>
        <w:ind w:left="2464" w:hanging="362"/>
      </w:pPr>
      <w:rPr>
        <w:rFonts w:hint="default"/>
      </w:rPr>
    </w:lvl>
    <w:lvl w:ilvl="5" w:tplc="667C14F4">
      <w:numFmt w:val="bullet"/>
      <w:lvlText w:val="•"/>
      <w:lvlJc w:val="left"/>
      <w:pPr>
        <w:ind w:left="2750" w:hanging="362"/>
      </w:pPr>
      <w:rPr>
        <w:rFonts w:hint="default"/>
      </w:rPr>
    </w:lvl>
    <w:lvl w:ilvl="6" w:tplc="412CA618">
      <w:numFmt w:val="bullet"/>
      <w:lvlText w:val="•"/>
      <w:lvlJc w:val="left"/>
      <w:pPr>
        <w:ind w:left="3036" w:hanging="362"/>
      </w:pPr>
      <w:rPr>
        <w:rFonts w:hint="default"/>
      </w:rPr>
    </w:lvl>
    <w:lvl w:ilvl="7" w:tplc="7EB66FB8">
      <w:numFmt w:val="bullet"/>
      <w:lvlText w:val="•"/>
      <w:lvlJc w:val="left"/>
      <w:pPr>
        <w:ind w:left="3322" w:hanging="362"/>
      </w:pPr>
      <w:rPr>
        <w:rFonts w:hint="default"/>
      </w:rPr>
    </w:lvl>
    <w:lvl w:ilvl="8" w:tplc="4B5A2964">
      <w:numFmt w:val="bullet"/>
      <w:lvlText w:val="•"/>
      <w:lvlJc w:val="left"/>
      <w:pPr>
        <w:ind w:left="3608" w:hanging="362"/>
      </w:pPr>
      <w:rPr>
        <w:rFonts w:hint="default"/>
      </w:rPr>
    </w:lvl>
  </w:abstractNum>
  <w:abstractNum w:abstractNumId="9">
    <w:nsid w:val="749B3D42"/>
    <w:multiLevelType w:val="hybridMultilevel"/>
    <w:tmpl w:val="9014F278"/>
    <w:lvl w:ilvl="0" w:tplc="9880E214">
      <w:numFmt w:val="bullet"/>
      <w:lvlText w:val=""/>
      <w:lvlJc w:val="left"/>
      <w:pPr>
        <w:ind w:left="380" w:hanging="171"/>
      </w:pPr>
      <w:rPr>
        <w:rFonts w:ascii="Symbol" w:eastAsia="Times New Roman" w:hAnsi="Symbol" w:hint="default"/>
        <w:w w:val="100"/>
        <w:sz w:val="24"/>
      </w:rPr>
    </w:lvl>
    <w:lvl w:ilvl="1" w:tplc="9E00DAD2">
      <w:numFmt w:val="bullet"/>
      <w:lvlText w:val="•"/>
      <w:lvlJc w:val="left"/>
      <w:pPr>
        <w:ind w:left="1502" w:hanging="171"/>
      </w:pPr>
      <w:rPr>
        <w:rFonts w:hint="default"/>
      </w:rPr>
    </w:lvl>
    <w:lvl w:ilvl="2" w:tplc="280CC0F6">
      <w:numFmt w:val="bullet"/>
      <w:lvlText w:val="•"/>
      <w:lvlJc w:val="left"/>
      <w:pPr>
        <w:ind w:left="2624" w:hanging="171"/>
      </w:pPr>
      <w:rPr>
        <w:rFonts w:hint="default"/>
      </w:rPr>
    </w:lvl>
    <w:lvl w:ilvl="3" w:tplc="2E40ABCE">
      <w:numFmt w:val="bullet"/>
      <w:lvlText w:val="•"/>
      <w:lvlJc w:val="left"/>
      <w:pPr>
        <w:ind w:left="3746" w:hanging="171"/>
      </w:pPr>
      <w:rPr>
        <w:rFonts w:hint="default"/>
      </w:rPr>
    </w:lvl>
    <w:lvl w:ilvl="4" w:tplc="6E6828F8">
      <w:numFmt w:val="bullet"/>
      <w:lvlText w:val="•"/>
      <w:lvlJc w:val="left"/>
      <w:pPr>
        <w:ind w:left="4868" w:hanging="171"/>
      </w:pPr>
      <w:rPr>
        <w:rFonts w:hint="default"/>
      </w:rPr>
    </w:lvl>
    <w:lvl w:ilvl="5" w:tplc="27182EBA">
      <w:numFmt w:val="bullet"/>
      <w:lvlText w:val="•"/>
      <w:lvlJc w:val="left"/>
      <w:pPr>
        <w:ind w:left="5990" w:hanging="171"/>
      </w:pPr>
      <w:rPr>
        <w:rFonts w:hint="default"/>
      </w:rPr>
    </w:lvl>
    <w:lvl w:ilvl="6" w:tplc="1CF0AD3E">
      <w:numFmt w:val="bullet"/>
      <w:lvlText w:val="•"/>
      <w:lvlJc w:val="left"/>
      <w:pPr>
        <w:ind w:left="7112" w:hanging="171"/>
      </w:pPr>
      <w:rPr>
        <w:rFonts w:hint="default"/>
      </w:rPr>
    </w:lvl>
    <w:lvl w:ilvl="7" w:tplc="BD0AC4D2">
      <w:numFmt w:val="bullet"/>
      <w:lvlText w:val="•"/>
      <w:lvlJc w:val="left"/>
      <w:pPr>
        <w:ind w:left="8234" w:hanging="171"/>
      </w:pPr>
      <w:rPr>
        <w:rFonts w:hint="default"/>
      </w:rPr>
    </w:lvl>
    <w:lvl w:ilvl="8" w:tplc="3AB0BEBA">
      <w:numFmt w:val="bullet"/>
      <w:lvlText w:val="•"/>
      <w:lvlJc w:val="left"/>
      <w:pPr>
        <w:ind w:left="9356" w:hanging="171"/>
      </w:pPr>
      <w:rPr>
        <w:rFonts w:hint="default"/>
      </w:rPr>
    </w:lvl>
  </w:abstractNum>
  <w:abstractNum w:abstractNumId="10">
    <w:nsid w:val="7F4F4F4D"/>
    <w:multiLevelType w:val="hybridMultilevel"/>
    <w:tmpl w:val="F12A6AC2"/>
    <w:lvl w:ilvl="0" w:tplc="0CCEB622">
      <w:numFmt w:val="bullet"/>
      <w:lvlText w:val="•"/>
      <w:lvlJc w:val="left"/>
      <w:pPr>
        <w:ind w:left="1315" w:hanging="454"/>
      </w:pPr>
      <w:rPr>
        <w:rFonts w:ascii="Arial" w:eastAsia="Times New Roman" w:hAnsi="Arial" w:hint="default"/>
        <w:w w:val="95"/>
        <w:sz w:val="28"/>
      </w:rPr>
    </w:lvl>
    <w:lvl w:ilvl="1" w:tplc="A95C9C4E">
      <w:numFmt w:val="bullet"/>
      <w:lvlText w:val="•"/>
      <w:lvlJc w:val="left"/>
      <w:pPr>
        <w:ind w:left="1606" w:hanging="454"/>
      </w:pPr>
      <w:rPr>
        <w:rFonts w:hint="default"/>
      </w:rPr>
    </w:lvl>
    <w:lvl w:ilvl="2" w:tplc="F23695D4">
      <w:numFmt w:val="bullet"/>
      <w:lvlText w:val="•"/>
      <w:lvlJc w:val="left"/>
      <w:pPr>
        <w:ind w:left="1892" w:hanging="454"/>
      </w:pPr>
      <w:rPr>
        <w:rFonts w:hint="default"/>
      </w:rPr>
    </w:lvl>
    <w:lvl w:ilvl="3" w:tplc="6A4E9988">
      <w:numFmt w:val="bullet"/>
      <w:lvlText w:val="•"/>
      <w:lvlJc w:val="left"/>
      <w:pPr>
        <w:ind w:left="2178" w:hanging="454"/>
      </w:pPr>
      <w:rPr>
        <w:rFonts w:hint="default"/>
      </w:rPr>
    </w:lvl>
    <w:lvl w:ilvl="4" w:tplc="65D635BA">
      <w:numFmt w:val="bullet"/>
      <w:lvlText w:val="•"/>
      <w:lvlJc w:val="left"/>
      <w:pPr>
        <w:ind w:left="2464" w:hanging="454"/>
      </w:pPr>
      <w:rPr>
        <w:rFonts w:hint="default"/>
      </w:rPr>
    </w:lvl>
    <w:lvl w:ilvl="5" w:tplc="87BCC9A6">
      <w:numFmt w:val="bullet"/>
      <w:lvlText w:val="•"/>
      <w:lvlJc w:val="left"/>
      <w:pPr>
        <w:ind w:left="2750" w:hanging="454"/>
      </w:pPr>
      <w:rPr>
        <w:rFonts w:hint="default"/>
      </w:rPr>
    </w:lvl>
    <w:lvl w:ilvl="6" w:tplc="A47E005C">
      <w:numFmt w:val="bullet"/>
      <w:lvlText w:val="•"/>
      <w:lvlJc w:val="left"/>
      <w:pPr>
        <w:ind w:left="3036" w:hanging="454"/>
      </w:pPr>
      <w:rPr>
        <w:rFonts w:hint="default"/>
      </w:rPr>
    </w:lvl>
    <w:lvl w:ilvl="7" w:tplc="464A065C">
      <w:numFmt w:val="bullet"/>
      <w:lvlText w:val="•"/>
      <w:lvlJc w:val="left"/>
      <w:pPr>
        <w:ind w:left="3322" w:hanging="454"/>
      </w:pPr>
      <w:rPr>
        <w:rFonts w:hint="default"/>
      </w:rPr>
    </w:lvl>
    <w:lvl w:ilvl="8" w:tplc="6EDA445A">
      <w:numFmt w:val="bullet"/>
      <w:lvlText w:val="•"/>
      <w:lvlJc w:val="left"/>
      <w:pPr>
        <w:ind w:left="3608" w:hanging="454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2"/>
  </w:num>
  <w:num w:numId="5">
    <w:abstractNumId w:val="5"/>
  </w:num>
  <w:num w:numId="6">
    <w:abstractNumId w:val="0"/>
  </w:num>
  <w:num w:numId="7">
    <w:abstractNumId w:val="6"/>
  </w:num>
  <w:num w:numId="8">
    <w:abstractNumId w:val="10"/>
  </w:num>
  <w:num w:numId="9">
    <w:abstractNumId w:val="7"/>
  </w:num>
  <w:num w:numId="10">
    <w:abstractNumId w:val="9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1A18"/>
    <w:rsid w:val="000E0F0B"/>
    <w:rsid w:val="001A143A"/>
    <w:rsid w:val="001F4FE9"/>
    <w:rsid w:val="003A118D"/>
    <w:rsid w:val="0052302B"/>
    <w:rsid w:val="0055735E"/>
    <w:rsid w:val="005A3A6F"/>
    <w:rsid w:val="005C617C"/>
    <w:rsid w:val="0063595F"/>
    <w:rsid w:val="006D75AF"/>
    <w:rsid w:val="006D78D9"/>
    <w:rsid w:val="007206E1"/>
    <w:rsid w:val="007876BF"/>
    <w:rsid w:val="00B142F4"/>
    <w:rsid w:val="00CB5D4F"/>
    <w:rsid w:val="00CB76B4"/>
    <w:rsid w:val="00D80174"/>
    <w:rsid w:val="00F25A1B"/>
    <w:rsid w:val="00F3170C"/>
    <w:rsid w:val="00FA72A9"/>
    <w:rsid w:val="00FD1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174"/>
    <w:pPr>
      <w:widowControl w:val="0"/>
      <w:autoSpaceDE w:val="0"/>
      <w:autoSpaceDN w:val="0"/>
    </w:pPr>
    <w:rPr>
      <w:rFonts w:ascii="Times New Roman" w:eastAsia="Times New Roman" w:hAnsi="Times New Roman"/>
      <w:lang w:val="ro-RO" w:eastAsia="en-US"/>
    </w:rPr>
  </w:style>
  <w:style w:type="paragraph" w:styleId="Heading1">
    <w:name w:val="heading 1"/>
    <w:basedOn w:val="Normal"/>
    <w:link w:val="Heading1Char"/>
    <w:uiPriority w:val="99"/>
    <w:qFormat/>
    <w:rsid w:val="00D80174"/>
    <w:pPr>
      <w:ind w:left="930" w:right="38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D80174"/>
    <w:pPr>
      <w:spacing w:before="52"/>
      <w:ind w:left="236"/>
      <w:outlineLvl w:val="1"/>
    </w:pPr>
    <w:rPr>
      <w:rFonts w:ascii="Arial" w:eastAsia="Calibri" w:hAnsi="Arial" w:cs="Arial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  <w:lang w:val="ro-RO"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val="ro-RO" w:eastAsia="en-US"/>
    </w:rPr>
  </w:style>
  <w:style w:type="table" w:customStyle="1" w:styleId="TableNormal1">
    <w:name w:val="Table Normal1"/>
    <w:uiPriority w:val="99"/>
    <w:semiHidden/>
    <w:rsid w:val="00D80174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D80174"/>
    <w:rPr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lang w:val="ro-RO" w:eastAsia="en-US"/>
    </w:rPr>
  </w:style>
  <w:style w:type="paragraph" w:styleId="ListParagraph">
    <w:name w:val="List Paragraph"/>
    <w:basedOn w:val="Normal"/>
    <w:uiPriority w:val="99"/>
    <w:qFormat/>
    <w:rsid w:val="00D80174"/>
    <w:pPr>
      <w:spacing w:before="9"/>
      <w:ind w:left="408" w:hanging="200"/>
    </w:pPr>
  </w:style>
  <w:style w:type="paragraph" w:customStyle="1" w:styleId="TableParagraph">
    <w:name w:val="Table Paragraph"/>
    <w:basedOn w:val="Normal"/>
    <w:uiPriority w:val="99"/>
    <w:rsid w:val="00D80174"/>
    <w:pPr>
      <w:spacing w:before="64"/>
      <w:ind w:left="1310" w:hanging="363"/>
    </w:pPr>
    <w:rPr>
      <w:rFonts w:ascii="Carlito" w:eastAsia="Calibri" w:hAnsi="Carlito" w:cs="Carlito"/>
    </w:rPr>
  </w:style>
  <w:style w:type="paragraph" w:styleId="Header">
    <w:name w:val="header"/>
    <w:basedOn w:val="Normal"/>
    <w:link w:val="HeaderChar"/>
    <w:uiPriority w:val="99"/>
    <w:rsid w:val="005573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5735E"/>
    <w:rPr>
      <w:rFonts w:ascii="Times New Roman" w:hAnsi="Times New Roman" w:cs="Times New Roman"/>
      <w:lang w:val="ro-RO"/>
    </w:rPr>
  </w:style>
  <w:style w:type="paragraph" w:styleId="Footer">
    <w:name w:val="footer"/>
    <w:basedOn w:val="Normal"/>
    <w:link w:val="FooterChar"/>
    <w:uiPriority w:val="99"/>
    <w:rsid w:val="005573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5735E"/>
    <w:rPr>
      <w:rFonts w:ascii="Times New Roman" w:hAnsi="Times New Roman" w:cs="Times New Roman"/>
      <w:lang w:val="ro-RO"/>
    </w:rPr>
  </w:style>
  <w:style w:type="paragraph" w:customStyle="1" w:styleId="Default">
    <w:name w:val="Default"/>
    <w:uiPriority w:val="99"/>
    <w:rsid w:val="00B142F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4825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9" Type="http://schemas.openxmlformats.org/officeDocument/2006/relationships/header" Target="header4.xm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9.jpeg"/><Relationship Id="rId47" Type="http://schemas.openxmlformats.org/officeDocument/2006/relationships/header" Target="header5.xml"/><Relationship Id="rId50" Type="http://schemas.openxmlformats.org/officeDocument/2006/relationships/image" Target="media/image35.png"/><Relationship Id="rId55" Type="http://schemas.openxmlformats.org/officeDocument/2006/relationships/footer" Target="footer5.xml"/><Relationship Id="rId63" Type="http://schemas.openxmlformats.org/officeDocument/2006/relationships/footer" Target="footer6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image" Target="media/image28.png"/><Relationship Id="rId54" Type="http://schemas.openxmlformats.org/officeDocument/2006/relationships/header" Target="header6.xml"/><Relationship Id="rId62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37" Type="http://schemas.openxmlformats.org/officeDocument/2006/relationships/image" Target="media/image26.png"/><Relationship Id="rId40" Type="http://schemas.openxmlformats.org/officeDocument/2006/relationships/footer" Target="footer3.xml"/><Relationship Id="rId45" Type="http://schemas.openxmlformats.org/officeDocument/2006/relationships/image" Target="media/image32.png"/><Relationship Id="rId53" Type="http://schemas.openxmlformats.org/officeDocument/2006/relationships/image" Target="media/image38.png"/><Relationship Id="rId58" Type="http://schemas.openxmlformats.org/officeDocument/2006/relationships/image" Target="media/image41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image" Target="media/image34.png"/><Relationship Id="rId57" Type="http://schemas.openxmlformats.org/officeDocument/2006/relationships/image" Target="media/image40.png"/><Relationship Id="rId61" Type="http://schemas.openxmlformats.org/officeDocument/2006/relationships/image" Target="media/image4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1.png"/><Relationship Id="rId52" Type="http://schemas.openxmlformats.org/officeDocument/2006/relationships/image" Target="media/image37.png"/><Relationship Id="rId60" Type="http://schemas.openxmlformats.org/officeDocument/2006/relationships/image" Target="media/image43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openxmlformats.org/officeDocument/2006/relationships/image" Target="media/image30.png"/><Relationship Id="rId48" Type="http://schemas.openxmlformats.org/officeDocument/2006/relationships/footer" Target="footer4.xml"/><Relationship Id="rId56" Type="http://schemas.openxmlformats.org/officeDocument/2006/relationships/image" Target="media/image39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6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38" Type="http://schemas.openxmlformats.org/officeDocument/2006/relationships/image" Target="media/image27.png"/><Relationship Id="rId46" Type="http://schemas.openxmlformats.org/officeDocument/2006/relationships/image" Target="media/image33.png"/><Relationship Id="rId5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10</Pages>
  <Words>559</Words>
  <Characters>3192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bety</cp:lastModifiedBy>
  <cp:revision>4</cp:revision>
  <dcterms:created xsi:type="dcterms:W3CDTF">2020-09-11T05:01:00Z</dcterms:created>
  <dcterms:modified xsi:type="dcterms:W3CDTF">2020-09-12T04:59:00Z</dcterms:modified>
</cp:coreProperties>
</file>